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7B6139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 xml:space="preserve">Čl. </w:t>
      </w:r>
      <w:r w:rsidR="00DB1285" w:rsidRPr="007B6139">
        <w:rPr>
          <w:rFonts w:ascii="Arial" w:hAnsi="Arial"/>
          <w:b/>
          <w:bCs/>
          <w:sz w:val="24"/>
        </w:rPr>
        <w:t>I.</w:t>
      </w:r>
    </w:p>
    <w:p w:rsidR="00DB1285" w:rsidRPr="007B6139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Všeobecné údaje</w:t>
      </w:r>
    </w:p>
    <w:p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b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Účtovná jednotka: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 xml:space="preserve">Súkromná </w:t>
      </w:r>
      <w:r w:rsidR="00571906">
        <w:rPr>
          <w:rFonts w:ascii="Arial" w:hAnsi="Arial"/>
          <w:sz w:val="22"/>
          <w:szCs w:val="22"/>
        </w:rPr>
        <w:t>spojená škola</w:t>
      </w:r>
    </w:p>
    <w:p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b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Sídlo: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 xml:space="preserve">Sv. Štefana </w:t>
      </w:r>
      <w:r w:rsidR="00571906">
        <w:rPr>
          <w:rFonts w:ascii="Arial" w:hAnsi="Arial"/>
          <w:sz w:val="22"/>
          <w:szCs w:val="22"/>
        </w:rPr>
        <w:t>648/</w:t>
      </w:r>
      <w:r w:rsidRPr="00301CDB">
        <w:rPr>
          <w:rFonts w:ascii="Arial" w:hAnsi="Arial"/>
          <w:sz w:val="22"/>
          <w:szCs w:val="22"/>
        </w:rPr>
        <w:t>36, Štúrovo</w:t>
      </w:r>
    </w:p>
    <w:p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Štatutárny orgán: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="00571906">
        <w:rPr>
          <w:rFonts w:ascii="Arial" w:hAnsi="Arial"/>
          <w:sz w:val="22"/>
          <w:szCs w:val="22"/>
        </w:rPr>
        <w:tab/>
        <w:t>PaedDr. Emília Szitásová</w:t>
      </w:r>
      <w:r w:rsidRPr="00301CDB">
        <w:rPr>
          <w:rFonts w:ascii="Arial" w:hAnsi="Arial"/>
          <w:sz w:val="22"/>
          <w:szCs w:val="22"/>
        </w:rPr>
        <w:t xml:space="preserve"> – riaditeľ školy</w:t>
      </w:r>
    </w:p>
    <w:p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Právna forma:</w:t>
      </w:r>
      <w:r w:rsidRPr="00301CDB">
        <w:rPr>
          <w:rFonts w:ascii="Arial" w:hAnsi="Arial"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ab/>
        <w:t>Nezisková organizácia</w:t>
      </w:r>
    </w:p>
    <w:p w:rsidR="00301CDB" w:rsidRDefault="00301CDB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571906" w:rsidRDefault="00DB1285" w:rsidP="00301CDB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sz w:val="22"/>
          <w:szCs w:val="22"/>
        </w:rPr>
        <w:t xml:space="preserve">(1) </w:t>
      </w:r>
      <w:r w:rsidR="00571906">
        <w:rPr>
          <w:rFonts w:ascii="Arial" w:hAnsi="Arial"/>
          <w:sz w:val="22"/>
          <w:szCs w:val="22"/>
        </w:rPr>
        <w:t xml:space="preserve">Súkromná spojená škola vznikla spojením Súkromnej obchodnej akadémie a Súkromnej strednej odbornej školy a bola zaradená do siete škôl </w:t>
      </w:r>
      <w:r w:rsidR="00571906" w:rsidRPr="00571906">
        <w:rPr>
          <w:rFonts w:ascii="Arial" w:hAnsi="Arial"/>
          <w:sz w:val="22"/>
          <w:szCs w:val="22"/>
        </w:rPr>
        <w:t>MŠVVaŠ SR k 1.9.2013</w:t>
      </w:r>
      <w:r w:rsidR="002C78F8">
        <w:rPr>
          <w:rFonts w:ascii="Arial" w:hAnsi="Arial"/>
          <w:sz w:val="22"/>
          <w:szCs w:val="22"/>
        </w:rPr>
        <w:t>.</w:t>
      </w:r>
      <w:r w:rsidR="00571906" w:rsidRPr="00571906">
        <w:rPr>
          <w:rFonts w:ascii="Arial" w:hAnsi="Arial"/>
          <w:sz w:val="22"/>
          <w:szCs w:val="22"/>
        </w:rPr>
        <w:t xml:space="preserve"> </w:t>
      </w:r>
    </w:p>
    <w:p w:rsidR="002C78F8" w:rsidRPr="00432D91" w:rsidRDefault="002C78F8" w:rsidP="002C78F8">
      <w:pPr>
        <w:pStyle w:val="tl1"/>
        <w:ind w:firstLine="0"/>
      </w:pPr>
      <w:r w:rsidRPr="00432D91">
        <w:t>V zmysle § 20 zákona č. 596/2003 Z.z. zriaďovateľ VSOM, s.r.o. ul. Svätého Štefana č. 648/36, Štúrovo, požiadal Ministerstvo školstva, vedy výskumu a športu Slovenskej republiky (ďalej len „MŠVVaŠ SR“) o zaradenie Súkromnej spojenej školy, ul. Svätého Štefana č. 648/36, Štúrovo, s organizačnými zložkami, ktorými sú Súkromná obchodná akadémia, Kereskedelmi Magánakadémia, ul. Svätého Štefana č. 648/36, Štúrovo, a Súkromná stredná odborná škola, Magán Szakközépiskola, ul. Svätého Štefana č. 648/36, Štúrovo, do siete škôl a školských zariadení Slovenskej republiky.</w:t>
      </w:r>
    </w:p>
    <w:p w:rsidR="002C78F8" w:rsidRPr="00432D91" w:rsidRDefault="002C78F8" w:rsidP="002C78F8">
      <w:pPr>
        <w:pStyle w:val="tl1"/>
      </w:pPr>
      <w:r w:rsidRPr="00432D91">
        <w:tab/>
        <w:t xml:space="preserve">Podľa § 20 ods. 2 zákona č. 596/2003 Z.z. spojeniu škôl predchádzalo ich vyradenie zo siete a ich následné zrušenie.   </w:t>
      </w:r>
    </w:p>
    <w:p w:rsidR="00301CDB" w:rsidRPr="00301CDB" w:rsidRDefault="00CB5C41" w:rsidP="00571906">
      <w:pPr>
        <w:spacing w:before="0" w:after="0" w:line="240" w:lineRule="auto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Súkromná spojená škola je </w:t>
      </w:r>
      <w:r w:rsidR="00301CDB" w:rsidRPr="00301CDB">
        <w:rPr>
          <w:rFonts w:ascii="Arial" w:hAnsi="Arial"/>
          <w:sz w:val="22"/>
          <w:szCs w:val="22"/>
        </w:rPr>
        <w:t>účtovná jednotka -  ne</w:t>
      </w:r>
      <w:r>
        <w:rPr>
          <w:rFonts w:ascii="Arial" w:hAnsi="Arial"/>
          <w:sz w:val="22"/>
          <w:szCs w:val="22"/>
        </w:rPr>
        <w:t>zisková organizácia</w:t>
      </w:r>
      <w:r w:rsidR="00301CDB" w:rsidRPr="00301CDB">
        <w:rPr>
          <w:rFonts w:ascii="Arial" w:hAnsi="Arial"/>
          <w:sz w:val="22"/>
          <w:szCs w:val="22"/>
        </w:rPr>
        <w:t>, účtujúca v podvojnom účtovníctve.</w:t>
      </w:r>
    </w:p>
    <w:p w:rsidR="00301CDB" w:rsidRPr="00301CDB" w:rsidRDefault="00301CDB" w:rsidP="002B37AE">
      <w:pPr>
        <w:pStyle w:val="tl2"/>
      </w:pPr>
      <w:r w:rsidRPr="00301CDB">
        <w:t>Zriaďovate</w:t>
      </w:r>
      <w:r w:rsidR="00571906">
        <w:t>ľom Súkromnej spojenej školy</w:t>
      </w:r>
      <w:r w:rsidRPr="00301CDB">
        <w:t xml:space="preserve"> je VSOM, s.r.o., so sídlom Svätého Štefana 36, Štúrovo, IČO. 35973820, DIČ: 2022114754.</w:t>
      </w:r>
    </w:p>
    <w:p w:rsidR="00491243" w:rsidRPr="00301CDB" w:rsidRDefault="00A02521" w:rsidP="00301CDB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sz w:val="22"/>
          <w:szCs w:val="22"/>
        </w:rPr>
        <w:t>(2)</w:t>
      </w:r>
      <w:r w:rsidR="00491243" w:rsidRPr="00301CDB">
        <w:rPr>
          <w:rFonts w:ascii="Arial" w:hAnsi="Arial"/>
          <w:sz w:val="22"/>
          <w:szCs w:val="22"/>
        </w:rPr>
        <w:t xml:space="preserve"> Štatutár</w:t>
      </w:r>
      <w:r w:rsidR="00571906">
        <w:rPr>
          <w:rFonts w:ascii="Arial" w:hAnsi="Arial"/>
          <w:sz w:val="22"/>
          <w:szCs w:val="22"/>
        </w:rPr>
        <w:t>nym orgánom je PaedDr. Emília Szitásová</w:t>
      </w:r>
      <w:r w:rsidR="00491243" w:rsidRPr="00301CDB">
        <w:rPr>
          <w:rFonts w:ascii="Arial" w:hAnsi="Arial"/>
          <w:sz w:val="22"/>
          <w:szCs w:val="22"/>
        </w:rPr>
        <w:t>,</w:t>
      </w:r>
      <w:r w:rsidR="005F29E9">
        <w:rPr>
          <w:rFonts w:ascii="Arial" w:hAnsi="Arial"/>
          <w:sz w:val="22"/>
          <w:szCs w:val="22"/>
        </w:rPr>
        <w:t>MBA</w:t>
      </w:r>
      <w:r w:rsidR="00491243" w:rsidRPr="00301CDB">
        <w:rPr>
          <w:rFonts w:ascii="Arial" w:hAnsi="Arial"/>
          <w:sz w:val="22"/>
          <w:szCs w:val="22"/>
        </w:rPr>
        <w:t xml:space="preserve"> riaditeľ školy.</w:t>
      </w:r>
      <w:r w:rsidRPr="00301CDB">
        <w:rPr>
          <w:rFonts w:ascii="Arial" w:hAnsi="Arial"/>
          <w:sz w:val="22"/>
          <w:szCs w:val="22"/>
        </w:rPr>
        <w:t xml:space="preserve"> </w:t>
      </w:r>
    </w:p>
    <w:p w:rsidR="002C78F8" w:rsidRPr="002B37AE" w:rsidRDefault="00DB1285" w:rsidP="002C78F8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2B37AE">
        <w:rPr>
          <w:rFonts w:ascii="Arial" w:hAnsi="Arial"/>
          <w:sz w:val="22"/>
          <w:szCs w:val="22"/>
        </w:rPr>
        <w:t>(</w:t>
      </w:r>
      <w:r w:rsidR="003C399D" w:rsidRPr="002B37AE">
        <w:rPr>
          <w:rFonts w:ascii="Arial" w:hAnsi="Arial"/>
          <w:sz w:val="22"/>
          <w:szCs w:val="22"/>
        </w:rPr>
        <w:t>3</w:t>
      </w:r>
      <w:r w:rsidRPr="002B37AE">
        <w:rPr>
          <w:rFonts w:ascii="Arial" w:hAnsi="Arial"/>
          <w:sz w:val="22"/>
          <w:szCs w:val="22"/>
        </w:rPr>
        <w:t xml:space="preserve">) </w:t>
      </w:r>
      <w:r w:rsidR="00301CDB" w:rsidRPr="002B37AE">
        <w:rPr>
          <w:rFonts w:ascii="Arial" w:hAnsi="Arial"/>
          <w:sz w:val="22"/>
          <w:szCs w:val="22"/>
        </w:rPr>
        <w:t>Hlavnou činnos</w:t>
      </w:r>
      <w:r w:rsidR="00571906">
        <w:rPr>
          <w:rFonts w:ascii="Arial" w:hAnsi="Arial"/>
          <w:sz w:val="22"/>
          <w:szCs w:val="22"/>
        </w:rPr>
        <w:t>ťou Súkromnej spojenej školy</w:t>
      </w:r>
      <w:r w:rsidR="00301CDB" w:rsidRPr="002B37AE">
        <w:rPr>
          <w:rFonts w:ascii="Arial" w:hAnsi="Arial"/>
          <w:sz w:val="22"/>
          <w:szCs w:val="22"/>
        </w:rPr>
        <w:t xml:space="preserve"> je vzdelávanie a vých</w:t>
      </w:r>
      <w:r w:rsidR="00571906">
        <w:rPr>
          <w:rFonts w:ascii="Arial" w:hAnsi="Arial"/>
          <w:sz w:val="22"/>
          <w:szCs w:val="22"/>
        </w:rPr>
        <w:t xml:space="preserve">ova mládeže. </w:t>
      </w:r>
      <w:r w:rsidR="002C78F8" w:rsidRPr="002B37AE">
        <w:rPr>
          <w:rFonts w:ascii="Arial" w:hAnsi="Arial"/>
          <w:sz w:val="22"/>
          <w:szCs w:val="22"/>
        </w:rPr>
        <w:t>Účtovná jednotka</w:t>
      </w:r>
      <w:r w:rsidR="002C78F8">
        <w:rPr>
          <w:rFonts w:ascii="Arial" w:hAnsi="Arial"/>
          <w:sz w:val="22"/>
          <w:szCs w:val="22"/>
        </w:rPr>
        <w:t xml:space="preserve"> v účtovnom období, za ktoré sa zostavuje účtovná závierka,</w:t>
      </w:r>
      <w:r w:rsidR="002C78F8" w:rsidRPr="002B37AE">
        <w:rPr>
          <w:rFonts w:ascii="Arial" w:hAnsi="Arial"/>
          <w:sz w:val="22"/>
          <w:szCs w:val="22"/>
        </w:rPr>
        <w:t xml:space="preserve"> </w:t>
      </w:r>
      <w:r w:rsidR="002C78F8">
        <w:rPr>
          <w:rFonts w:ascii="Arial" w:hAnsi="Arial"/>
          <w:sz w:val="22"/>
          <w:szCs w:val="22"/>
        </w:rPr>
        <w:t>prijíma v rámci praktického vzdelávania žiakov platby za kadernícke služby, ktoré sú účtované v rámci podnikateľskej</w:t>
      </w:r>
      <w:r w:rsidR="002C78F8" w:rsidRPr="002B37AE">
        <w:rPr>
          <w:rFonts w:ascii="Arial" w:hAnsi="Arial"/>
          <w:sz w:val="22"/>
          <w:szCs w:val="22"/>
        </w:rPr>
        <w:t xml:space="preserve"> činnos</w:t>
      </w:r>
      <w:r w:rsidR="002C78F8">
        <w:rPr>
          <w:rFonts w:ascii="Arial" w:hAnsi="Arial"/>
          <w:sz w:val="22"/>
          <w:szCs w:val="22"/>
        </w:rPr>
        <w:t>ti</w:t>
      </w:r>
      <w:r w:rsidR="002C78F8" w:rsidRPr="002B37AE">
        <w:rPr>
          <w:rFonts w:ascii="Arial" w:hAnsi="Arial"/>
          <w:sz w:val="22"/>
          <w:szCs w:val="22"/>
        </w:rPr>
        <w:t>.</w:t>
      </w:r>
    </w:p>
    <w:p w:rsidR="002B37AE" w:rsidRPr="002B37AE" w:rsidRDefault="002C78F8" w:rsidP="002B37AE">
      <w:pPr>
        <w:pStyle w:val="tl1"/>
      </w:pPr>
      <w:r w:rsidRPr="002B37AE">
        <w:t xml:space="preserve"> </w:t>
      </w:r>
      <w:r w:rsidR="003C399D" w:rsidRPr="002B37AE">
        <w:t>(4</w:t>
      </w:r>
      <w:r w:rsidR="00DB1285" w:rsidRPr="002B37AE">
        <w:t xml:space="preserve">) Priemerný </w:t>
      </w:r>
      <w:r w:rsidR="00F722A3" w:rsidRPr="002B37AE">
        <w:t xml:space="preserve">prepočítaný </w:t>
      </w:r>
      <w:r w:rsidR="00DB1285" w:rsidRPr="002B37AE">
        <w:t xml:space="preserve">počet zamestnancov, a z toho počet </w:t>
      </w:r>
      <w:r w:rsidR="00F33C07" w:rsidRPr="002B37AE">
        <w:t>vedúcich</w:t>
      </w:r>
      <w:r w:rsidR="00DB1285" w:rsidRPr="002B37AE">
        <w:t xml:space="preserve"> zamestnancov účtovnej jednotky za účtovné obdobie, za ktoré sa zostavuje účtovná závierka </w:t>
      </w:r>
      <w:r w:rsidR="0075172B" w:rsidRPr="002B37AE">
        <w:t xml:space="preserve">(ďalej len „bežné účtovné obdobie“) </w:t>
      </w:r>
      <w:r w:rsidR="00DB1285" w:rsidRPr="002B37AE">
        <w:t>a za bezprostredne predchádzajúce účtovné obdobie</w:t>
      </w:r>
      <w:r w:rsidR="002B37AE" w:rsidRPr="002B37AE">
        <w:t xml:space="preserve"> je uvedený v tabuľke.</w:t>
      </w:r>
    </w:p>
    <w:p w:rsidR="002B37AE" w:rsidRDefault="002B37AE" w:rsidP="00301CDB">
      <w:pPr>
        <w:spacing w:before="0" w:after="0" w:line="240" w:lineRule="auto"/>
        <w:jc w:val="left"/>
        <w:rPr>
          <w:rFonts w:ascii="Arial" w:hAnsi="Arial"/>
          <w:b/>
          <w:szCs w:val="20"/>
        </w:rPr>
      </w:pPr>
    </w:p>
    <w:p w:rsidR="007A101B" w:rsidRPr="007002DC" w:rsidRDefault="00111D83" w:rsidP="00301CDB">
      <w:pPr>
        <w:spacing w:before="0" w:after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A101B" w:rsidRPr="007002DC">
        <w:rPr>
          <w:rFonts w:ascii="Arial" w:hAnsi="Arial"/>
          <w:b/>
          <w:szCs w:val="20"/>
        </w:rPr>
        <w:t>abuľka k čl. I ods.  4 o počte zamestnancov a dobrovoľníkov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7"/>
        <w:gridCol w:w="2303"/>
        <w:gridCol w:w="2370"/>
      </w:tblGrid>
      <w:tr w:rsidR="007A101B" w:rsidRPr="007002DC" w:rsidTr="00C254A2">
        <w:tc>
          <w:tcPr>
            <w:tcW w:w="4847" w:type="dxa"/>
          </w:tcPr>
          <w:p w:rsidR="007A101B" w:rsidRPr="007002DC" w:rsidRDefault="007A101B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03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70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F6851" w:rsidRPr="007002DC" w:rsidTr="00C254A2">
        <w:trPr>
          <w:trHeight w:val="391"/>
        </w:trPr>
        <w:tc>
          <w:tcPr>
            <w:tcW w:w="4847" w:type="dxa"/>
            <w:vAlign w:val="center"/>
          </w:tcPr>
          <w:p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303" w:type="dxa"/>
            <w:vAlign w:val="center"/>
          </w:tcPr>
          <w:p w:rsidR="009F6851" w:rsidRPr="007002DC" w:rsidRDefault="006F7222" w:rsidP="006F722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41,8;</w:t>
            </w:r>
          </w:p>
        </w:tc>
        <w:tc>
          <w:tcPr>
            <w:tcW w:w="2370" w:type="dxa"/>
            <w:vAlign w:val="center"/>
          </w:tcPr>
          <w:p w:rsidR="009F6851" w:rsidRPr="007002DC" w:rsidRDefault="00534942" w:rsidP="006F722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</w:t>
            </w:r>
            <w:r w:rsidR="006F7222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9F6851" w:rsidRPr="007002DC" w:rsidTr="00C254A2">
        <w:trPr>
          <w:trHeight w:val="391"/>
        </w:trPr>
        <w:tc>
          <w:tcPr>
            <w:tcW w:w="4847" w:type="dxa"/>
            <w:vAlign w:val="center"/>
          </w:tcPr>
          <w:p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303" w:type="dxa"/>
            <w:vAlign w:val="center"/>
          </w:tcPr>
          <w:p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370" w:type="dxa"/>
            <w:vAlign w:val="center"/>
          </w:tcPr>
          <w:p w:rsidR="009F6851" w:rsidRPr="007002DC" w:rsidRDefault="009F6851" w:rsidP="0086660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F6851" w:rsidRPr="007002DC" w:rsidTr="00C254A2">
        <w:trPr>
          <w:trHeight w:val="391"/>
        </w:trPr>
        <w:tc>
          <w:tcPr>
            <w:tcW w:w="4847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303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70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F6851" w:rsidRPr="007002DC" w:rsidTr="00C254A2">
        <w:trPr>
          <w:trHeight w:val="391"/>
        </w:trPr>
        <w:tc>
          <w:tcPr>
            <w:tcW w:w="4847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03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70" w:type="dxa"/>
            <w:vAlign w:val="center"/>
          </w:tcPr>
          <w:p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B37AE" w:rsidRDefault="002B37AE" w:rsidP="002B37AE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2B37AE" w:rsidRDefault="002B37AE" w:rsidP="002B37AE">
      <w:pPr>
        <w:pStyle w:val="tl2"/>
      </w:pPr>
      <w:r>
        <w:t xml:space="preserve">Počas účtovného obdobia pre účtovnú jednotku nepracovali dobrovoľníci, ani účtovná jednotka nevysielala dobrovoľníkov do iných organizácií. </w:t>
      </w:r>
    </w:p>
    <w:p w:rsidR="00491243" w:rsidRPr="00BD615B" w:rsidRDefault="00231291" w:rsidP="002B37AE">
      <w:pPr>
        <w:pStyle w:val="tl1"/>
      </w:pPr>
      <w:r w:rsidRPr="00BD615B">
        <w:t>(5)</w:t>
      </w:r>
      <w:r w:rsidR="00491243" w:rsidRPr="00BD615B">
        <w:t xml:space="preserve"> Účtovná jednotka nemá vo svojej zriaďovateľskej pôsobnosti iné organizácie.</w:t>
      </w:r>
      <w:r w:rsidRPr="00BD615B">
        <w:t xml:space="preserve"> </w:t>
      </w:r>
    </w:p>
    <w:p w:rsidR="00C71B04" w:rsidRDefault="00C71B04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2C78F8" w:rsidRPr="00BD615B" w:rsidRDefault="002C78F8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DB1285" w:rsidRPr="007B6139" w:rsidRDefault="00863CBA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781B64" w:rsidRPr="007B6139">
        <w:rPr>
          <w:rFonts w:ascii="Arial" w:hAnsi="Arial"/>
          <w:b/>
          <w:bCs/>
          <w:kern w:val="32"/>
          <w:sz w:val="24"/>
        </w:rPr>
        <w:t>II</w:t>
      </w:r>
    </w:p>
    <w:p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 o účtovných zásadách a účtovných metódach</w:t>
      </w:r>
    </w:p>
    <w:p w:rsidR="002C78F8" w:rsidRPr="00EC3044" w:rsidRDefault="00F33C07" w:rsidP="002C78F8">
      <w:pPr>
        <w:pStyle w:val="tl1"/>
      </w:pPr>
      <w:r w:rsidRPr="00EC3044">
        <w:t xml:space="preserve">(1) </w:t>
      </w:r>
      <w:r w:rsidR="00EC3044" w:rsidRPr="00EC3044">
        <w:t>Ú</w:t>
      </w:r>
      <w:r w:rsidR="005772F5">
        <w:t>čtovná jednotka zostavuje</w:t>
      </w:r>
      <w:r w:rsidR="00EC3044" w:rsidRPr="00EC3044">
        <w:t xml:space="preserve"> účtovnú závierku v zmysle zákona č. 431/</w:t>
      </w:r>
      <w:r w:rsidR="00432D91">
        <w:t>2002 Z.z. o účtovníctve a</w:t>
      </w:r>
      <w:r w:rsidR="002C78F8" w:rsidRPr="00EC3044">
        <w:t> zostavila ju za predpokladu nepretržitého pokračovania činnosti účtovnej jednotky.</w:t>
      </w:r>
    </w:p>
    <w:p w:rsidR="00EC3044" w:rsidRDefault="00DB1285" w:rsidP="00EC3044">
      <w:pPr>
        <w:pStyle w:val="tl1"/>
      </w:pPr>
      <w:r w:rsidRPr="00EC3044">
        <w:t>(</w:t>
      </w:r>
      <w:r w:rsidR="00F33C07" w:rsidRPr="00EC3044">
        <w:t>2</w:t>
      </w:r>
      <w:r w:rsidRPr="00EC3044">
        <w:t xml:space="preserve">) </w:t>
      </w:r>
      <w:r w:rsidR="00EC3044" w:rsidRPr="00EC3044">
        <w:t>V priebehu účtovného obdobia nedošlo ku zmenám v účtovných zásadách a účtovných metódach, používaných účtovnou jednotkou.</w:t>
      </w:r>
    </w:p>
    <w:p w:rsidR="00432D91" w:rsidRDefault="00432D91" w:rsidP="00EC3044">
      <w:pPr>
        <w:pStyle w:val="tl1"/>
      </w:pPr>
    </w:p>
    <w:p w:rsidR="00EC3044" w:rsidRDefault="00DB1285" w:rsidP="00EC3044">
      <w:pPr>
        <w:pStyle w:val="tl1"/>
      </w:pPr>
      <w:r w:rsidRPr="00BD615B">
        <w:t>(</w:t>
      </w:r>
      <w:r w:rsidR="00F33C07" w:rsidRPr="00BD615B">
        <w:t>3</w:t>
      </w:r>
      <w:r w:rsidRPr="00BD615B">
        <w:t xml:space="preserve">) Spôsob oceňovania jednotlivých </w:t>
      </w:r>
      <w:r w:rsidR="00F530C7" w:rsidRPr="00BD615B">
        <w:t>polo</w:t>
      </w:r>
      <w:r w:rsidRPr="00BD615B">
        <w:t>žiek majetku a</w:t>
      </w:r>
      <w:r w:rsidR="00EC3044">
        <w:t> </w:t>
      </w:r>
      <w:r w:rsidRPr="00BD615B">
        <w:t>záväzkov</w:t>
      </w:r>
      <w:r w:rsidR="00EC3044">
        <w:t>:</w:t>
      </w:r>
    </w:p>
    <w:p w:rsidR="00C5436C" w:rsidRPr="00C5436C" w:rsidRDefault="00C5436C" w:rsidP="00C5436C">
      <w:pPr>
        <w:pStyle w:val="tl3"/>
      </w:pPr>
      <w:r w:rsidRPr="00C5436C">
        <w:t xml:space="preserve">Dlhodobý nehmotný majetok a dlhodobý hmotný majetok (obstaraný kúpou, vlastnou činnosťou, inak) </w:t>
      </w:r>
    </w:p>
    <w:p w:rsidR="00C5436C" w:rsidRDefault="00C5436C" w:rsidP="00C5436C">
      <w:pPr>
        <w:pStyle w:val="tl2"/>
      </w:pPr>
      <w:r>
        <w:lastRenderedPageBreak/>
        <w:t>Dlhodobý majetok nakupovaný sa oceňuje obstarávacou cenou, ktorá zahŕňa cenu obstarania a náklady súvisiace s obstaraním (clo, prepravu, montáž, poistné a pod.).</w:t>
      </w:r>
    </w:p>
    <w:p w:rsidR="00C5436C" w:rsidRDefault="00C5436C" w:rsidP="00C5436C">
      <w:pPr>
        <w:pStyle w:val="tl2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C5436C" w:rsidRPr="000872EF" w:rsidRDefault="00C5436C" w:rsidP="00C5436C">
      <w:pPr>
        <w:pStyle w:val="tl3"/>
      </w:pPr>
      <w:r w:rsidRPr="000872EF">
        <w:t>Zásoby (obstarané kúpou, vlastnou činnosťou, inak)</w:t>
      </w:r>
    </w:p>
    <w:p w:rsidR="00C5436C" w:rsidRDefault="00C5436C" w:rsidP="00C5436C">
      <w:pPr>
        <w:pStyle w:val="tl2"/>
      </w:pPr>
      <w:r>
        <w:t>Zásoby sa oceňujú nižšou z nasledujúcich hodnôt: obstarávacia cena (nakupované zásoby) alebo vlastné náklady (zásoby vytvorené vlastnou činnosťou) alebo čistá realizačná hodnota. Nakupované zásoby sa oceňujú váženým aritmetickým priemerom z obstarávacích cien. Zníženie hodnoty zásob sa upravuje vytvorením opravnej položky.</w:t>
      </w:r>
    </w:p>
    <w:p w:rsidR="00C5436C" w:rsidRPr="000872EF" w:rsidRDefault="00C5436C" w:rsidP="00C5436C">
      <w:pPr>
        <w:pStyle w:val="tl3"/>
      </w:pPr>
      <w:r w:rsidRPr="000872EF">
        <w:t>Pohľadávky</w:t>
      </w:r>
    </w:p>
    <w:p w:rsidR="00C5436C" w:rsidRDefault="00C5436C" w:rsidP="00C5436C">
      <w:pPr>
        <w:pStyle w:val="tl2"/>
      </w:pPr>
      <w:r>
        <w:t xml:space="preserve">Pohľadávky pri ich vzniku sa oceňujú ich menovitou hodnotou, postúpené pohľadávky a pohľadávky nadobudnuté vkladom do základného imania sa oceňujú obstarávacou cenou vrátane nákladov súvisiacich s obstaraním. Toto ocenenie sa znižuje o pochybné a nevymožiteľné pohľadávky. </w:t>
      </w:r>
    </w:p>
    <w:p w:rsidR="00C5436C" w:rsidRPr="000872EF" w:rsidRDefault="00C5436C" w:rsidP="00C5436C">
      <w:pPr>
        <w:pStyle w:val="tl3"/>
      </w:pPr>
      <w:r w:rsidRPr="000872EF">
        <w:t>Peňažné prostriedky a ceniny</w:t>
      </w:r>
    </w:p>
    <w:p w:rsidR="00C5436C" w:rsidRDefault="00C5436C" w:rsidP="00C5436C">
      <w:pPr>
        <w:pStyle w:val="tl2"/>
      </w:pPr>
      <w:r>
        <w:t xml:space="preserve">Peňažné prostriedky a ceniny sa oceňujú ich menovitou hodnotou. Zníženie ich hodnoty sa vyjadruje ich opravnou položkou. </w:t>
      </w:r>
    </w:p>
    <w:p w:rsidR="00C5436C" w:rsidRPr="000872EF" w:rsidRDefault="00C5436C" w:rsidP="00C5436C">
      <w:pPr>
        <w:pStyle w:val="tl3"/>
      </w:pPr>
      <w:r w:rsidRPr="000872EF">
        <w:t>Náklady budúcich období a príjmy budúcich období</w:t>
      </w:r>
    </w:p>
    <w:p w:rsidR="00C5436C" w:rsidRDefault="00C5436C" w:rsidP="00C5436C">
      <w:pPr>
        <w:pStyle w:val="tl2"/>
      </w:pPr>
      <w:r>
        <w:t>Náklady budúcich období a príjmy budúcich období sa vykazujú vo výške, ktorá je potrebná na dodržanie zásady vecnej a časovej súvislosti s účtovným obdobím.</w:t>
      </w:r>
    </w:p>
    <w:p w:rsidR="00C5436C" w:rsidRPr="00B91355" w:rsidRDefault="00C5436C" w:rsidP="00C5436C">
      <w:pPr>
        <w:pStyle w:val="tl3"/>
      </w:pPr>
      <w:r w:rsidRPr="00B91355">
        <w:t>Rezervy</w:t>
      </w:r>
    </w:p>
    <w:p w:rsidR="00C5436C" w:rsidRDefault="00C5436C" w:rsidP="00C5436C">
      <w:pPr>
        <w:pStyle w:val="tl2"/>
      </w:pPr>
      <w:r>
        <w:t xml:space="preserve">Rezervy sú záväzky s neurčitým časovým vymedzením alebo výškou. Tvoria sa na krytie známych rizík alebo strát z podnikania. Oceňujú sa v očakávanej výške záväzku.  </w:t>
      </w:r>
    </w:p>
    <w:p w:rsidR="00C5436C" w:rsidRPr="00CF78F2" w:rsidRDefault="00C5436C" w:rsidP="00C5436C">
      <w:pPr>
        <w:pStyle w:val="tl3"/>
      </w:pPr>
      <w:r w:rsidRPr="00CF78F2">
        <w:t>Záväzky (vrátane dlhopisov, pôžičiek a úverov)</w:t>
      </w:r>
    </w:p>
    <w:p w:rsidR="00C5436C" w:rsidRDefault="00C5436C" w:rsidP="00C5436C">
      <w:pPr>
        <w:pStyle w:val="tl2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C5436C" w:rsidRPr="00CF78F2" w:rsidRDefault="00C5436C" w:rsidP="00C5436C">
      <w:pPr>
        <w:pStyle w:val="tl3"/>
      </w:pPr>
      <w:r w:rsidRPr="00CF78F2">
        <w:t>Výdavky budúcich období a výnosy budúcich období</w:t>
      </w:r>
    </w:p>
    <w:p w:rsidR="00C5436C" w:rsidRDefault="00C5436C" w:rsidP="00C5436C">
      <w:pPr>
        <w:pStyle w:val="tl2"/>
      </w:pPr>
      <w:r>
        <w:t xml:space="preserve">Výdavky budúcich období a výnosy budúcich období sa vykazujú vo výške, ktorá je potrebná na dodržanie zásady vecnej a časovej súvislosti s účtovným obdobím. </w:t>
      </w:r>
    </w:p>
    <w:p w:rsidR="00C5436C" w:rsidRPr="00942265" w:rsidRDefault="00C5436C" w:rsidP="00C5436C">
      <w:pPr>
        <w:pStyle w:val="tl3"/>
      </w:pPr>
      <w:r w:rsidRPr="00942265">
        <w:t>Dotácie zo štátneho rozpočtu</w:t>
      </w:r>
    </w:p>
    <w:p w:rsidR="00C5436C" w:rsidRDefault="00C5436C" w:rsidP="002449D7">
      <w:pPr>
        <w:pStyle w:val="tl2"/>
      </w:pPr>
      <w:r>
        <w:t>Dotácie na hospodársku činnosť sa vykazujú ako výnosy z hospodárskej činnosti v časovej a vecnej súvislosti s vynaložením nákladov na príslušný účel.</w:t>
      </w:r>
    </w:p>
    <w:p w:rsidR="00C5436C" w:rsidRDefault="00C5436C" w:rsidP="002449D7">
      <w:pPr>
        <w:pStyle w:val="tl2"/>
      </w:pPr>
      <w: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C5436C" w:rsidRPr="00942265" w:rsidRDefault="00C5436C" w:rsidP="002449D7">
      <w:pPr>
        <w:pStyle w:val="tl3"/>
      </w:pPr>
      <w:r>
        <w:t>Deriváty</w:t>
      </w:r>
    </w:p>
    <w:p w:rsidR="00C5436C" w:rsidRDefault="00C5436C" w:rsidP="002449D7">
      <w:pPr>
        <w:pStyle w:val="tl2"/>
      </w:pPr>
      <w:r>
        <w:t xml:space="preserve">Deriváty sa oceňujú reálnou hodnotou. </w:t>
      </w:r>
    </w:p>
    <w:p w:rsidR="00C5436C" w:rsidRDefault="00C5436C" w:rsidP="002449D7">
      <w:pPr>
        <w:pStyle w:val="tl2"/>
      </w:pPr>
      <w:r>
        <w:t>Zmena reálnej hodnoty derivátov určených na obchodovanie na burze alebo verejnom trhu sa účtuje s vplyvom na výsledok hospodárenia.</w:t>
      </w:r>
    </w:p>
    <w:p w:rsidR="00C5436C" w:rsidRPr="00942265" w:rsidRDefault="00C5436C" w:rsidP="002449D7">
      <w:pPr>
        <w:pStyle w:val="tl3"/>
      </w:pPr>
      <w:r>
        <w:t>Majetok a záväzky zabezpečené derivátmi</w:t>
      </w:r>
    </w:p>
    <w:p w:rsidR="00C5436C" w:rsidRDefault="00C5436C" w:rsidP="002449D7">
      <w:pPr>
        <w:pStyle w:val="tl2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2C78F8" w:rsidRDefault="002C78F8" w:rsidP="002449D7">
      <w:pPr>
        <w:pStyle w:val="tl2"/>
      </w:pPr>
    </w:p>
    <w:p w:rsidR="002449D7" w:rsidRDefault="00DB1285" w:rsidP="009E6DE6">
      <w:pPr>
        <w:pStyle w:val="tl1"/>
      </w:pPr>
      <w:r w:rsidRPr="00BD615B">
        <w:t>(</w:t>
      </w:r>
      <w:r w:rsidR="00F33C07" w:rsidRPr="00BD615B">
        <w:t>4</w:t>
      </w:r>
      <w:r w:rsidRPr="00BD615B">
        <w:t>) Spôsob zostavenia odpisového plánu pre jednotlivé druhy dlhodobého hmotného majetku  a dlhodobého nehmotného majetku</w:t>
      </w:r>
      <w:r w:rsidR="002449D7">
        <w:t>:</w:t>
      </w:r>
    </w:p>
    <w:p w:rsidR="001E6140" w:rsidRDefault="00C5436C" w:rsidP="009E6DE6">
      <w:pPr>
        <w:pStyle w:val="tl2"/>
      </w:pPr>
      <w:r>
        <w:t>Odpisy dlhodobého nehmotného majetku sú stanovené vychádzajúc z predpokladanej doby jeho používania a predpokladaného priebehu jeho opotrebenia. Odpisovať sa začína prvým dňom mesiaca uvedenia dlhodobého majetku do používania. Drobný dlhodobý nehmotný majetok, ktorého obstarávacia cena (resp. vlastné náklady) je 2400 € a nižšia, sa odpisuje jednorazovo pri uvedení do používania.</w:t>
      </w:r>
    </w:p>
    <w:p w:rsidR="00C5436C" w:rsidRDefault="00C5436C" w:rsidP="009E6DE6">
      <w:pPr>
        <w:pStyle w:val="tl2"/>
      </w:pPr>
      <w:r w:rsidRPr="009E6DE6">
        <w:t xml:space="preserve">Odpisy dlhodobého hmotného majetku sú stanovené vychádzajúc z predpokladanej doby jeho používania a predpokladaného priebehu jeho opotrebenia. Odpisovať sa začína prvým dňom mesiaca uvedenia dlhodobého majetku do používania. Drobný dlhodobý hmotný majetok, ktorého obstarávacia cena (resp. vlastné náklady) je 1700 € a nižšia, sa odpisuje jednorazovo </w:t>
      </w:r>
      <w:r w:rsidRPr="009E6DE6">
        <w:lastRenderedPageBreak/>
        <w:t>pri uvedení do používania. Predpokladaná doba používania, metóda odpisovania a odpisová sadzba sú uvedené v tabuľke:</w:t>
      </w:r>
    </w:p>
    <w:p w:rsidR="0086660A" w:rsidRPr="009E6DE6" w:rsidRDefault="0086660A" w:rsidP="009E6DE6">
      <w:pPr>
        <w:pStyle w:val="tl2"/>
      </w:pPr>
    </w:p>
    <w:p w:rsidR="00C5436C" w:rsidRDefault="00C5436C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6"/>
        <w:gridCol w:w="10"/>
        <w:gridCol w:w="1530"/>
        <w:gridCol w:w="1818"/>
        <w:gridCol w:w="1681"/>
      </w:tblGrid>
      <w:tr w:rsidR="00C36753" w:rsidRPr="00A05AA4" w:rsidTr="0086660A">
        <w:trPr>
          <w:trHeight w:val="156"/>
        </w:trPr>
        <w:tc>
          <w:tcPr>
            <w:tcW w:w="4056" w:type="dxa"/>
          </w:tcPr>
          <w:p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Druh majetku</w:t>
            </w:r>
          </w:p>
        </w:tc>
        <w:tc>
          <w:tcPr>
            <w:tcW w:w="1540" w:type="dxa"/>
            <w:gridSpan w:val="2"/>
          </w:tcPr>
          <w:p w:rsidR="00C36753" w:rsidRPr="00A05AA4" w:rsidRDefault="00C36753" w:rsidP="008666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05AA4">
              <w:rPr>
                <w:sz w:val="16"/>
                <w:szCs w:val="16"/>
              </w:rPr>
              <w:t>Predpokladaná doba používania v rokoch</w:t>
            </w:r>
          </w:p>
        </w:tc>
        <w:tc>
          <w:tcPr>
            <w:tcW w:w="1818" w:type="dxa"/>
          </w:tcPr>
          <w:p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Metóda odpisovania</w:t>
            </w:r>
          </w:p>
        </w:tc>
        <w:tc>
          <w:tcPr>
            <w:tcW w:w="1681" w:type="dxa"/>
          </w:tcPr>
          <w:p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Sadzba ročného odpisu</w:t>
            </w:r>
          </w:p>
        </w:tc>
      </w:tr>
      <w:tr w:rsidR="00C36753" w:rsidRPr="00A05AA4" w:rsidTr="0086660A">
        <w:trPr>
          <w:trHeight w:val="106"/>
        </w:trPr>
        <w:tc>
          <w:tcPr>
            <w:tcW w:w="4056" w:type="dxa"/>
          </w:tcPr>
          <w:p w:rsidR="00C36753" w:rsidRPr="00A05AA4" w:rsidRDefault="0086660A" w:rsidP="0086660A">
            <w:pPr>
              <w:spacing w:before="0" w:after="0"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</w:t>
            </w:r>
            <w:r w:rsidR="007F6B7E">
              <w:rPr>
                <w:rFonts w:ascii="Arial" w:hAnsi="Arial"/>
                <w:sz w:val="22"/>
                <w:szCs w:val="22"/>
              </w:rPr>
              <w:t>Mazda 3</w:t>
            </w:r>
            <w:r>
              <w:rPr>
                <w:rFonts w:ascii="Arial" w:hAnsi="Arial"/>
                <w:sz w:val="22"/>
                <w:szCs w:val="22"/>
              </w:rPr>
              <w:t xml:space="preserve"> - sk.1</w:t>
            </w:r>
          </w:p>
        </w:tc>
        <w:tc>
          <w:tcPr>
            <w:tcW w:w="1540" w:type="dxa"/>
            <w:gridSpan w:val="2"/>
          </w:tcPr>
          <w:p w:rsidR="00C36753" w:rsidRPr="00A05AA4" w:rsidRDefault="0086660A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</w:t>
            </w:r>
            <w:r w:rsidR="00C36753" w:rsidRPr="00A05AA4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818" w:type="dxa"/>
          </w:tcPr>
          <w:p w:rsidR="00C36753" w:rsidRPr="00A05AA4" w:rsidRDefault="00B52B78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05AA4"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1681" w:type="dxa"/>
          </w:tcPr>
          <w:p w:rsidR="00C36753" w:rsidRPr="00A05AA4" w:rsidRDefault="00B52B78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05AA4">
              <w:rPr>
                <w:rFonts w:ascii="Arial" w:hAnsi="Arial"/>
                <w:sz w:val="22"/>
                <w:szCs w:val="22"/>
              </w:rPr>
              <w:t>25%</w:t>
            </w:r>
          </w:p>
        </w:tc>
      </w:tr>
      <w:tr w:rsidR="0086660A" w:rsidTr="0086660A">
        <w:tblPrEx>
          <w:tblCellMar>
            <w:left w:w="70" w:type="dxa"/>
            <w:right w:w="70" w:type="dxa"/>
          </w:tblCellMar>
          <w:tblLook w:val="0000"/>
        </w:tblPrEx>
        <w:trPr>
          <w:trHeight w:val="469"/>
        </w:trPr>
        <w:tc>
          <w:tcPr>
            <w:tcW w:w="4066" w:type="dxa"/>
            <w:gridSpan w:val="2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Sk.2 </w:t>
            </w:r>
          </w:p>
        </w:tc>
        <w:tc>
          <w:tcPr>
            <w:tcW w:w="1530" w:type="dxa"/>
          </w:tcPr>
          <w:p w:rsidR="0086660A" w:rsidRDefault="0086660A" w:rsidP="0086660A">
            <w:pPr>
              <w:ind w:firstLine="42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1818" w:type="dxa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zrýchlená</w:t>
            </w:r>
          </w:p>
        </w:tc>
        <w:tc>
          <w:tcPr>
            <w:tcW w:w="1681" w:type="dxa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13,89%</w:t>
            </w:r>
          </w:p>
        </w:tc>
      </w:tr>
      <w:tr w:rsidR="0086660A" w:rsidTr="0086660A">
        <w:tblPrEx>
          <w:tblCellMar>
            <w:left w:w="70" w:type="dxa"/>
            <w:right w:w="70" w:type="dxa"/>
          </w:tblCellMar>
          <w:tblLook w:val="0000"/>
        </w:tblPrEx>
        <w:trPr>
          <w:trHeight w:val="265"/>
        </w:trPr>
        <w:tc>
          <w:tcPr>
            <w:tcW w:w="4066" w:type="dxa"/>
            <w:gridSpan w:val="2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Sk. 1</w:t>
            </w:r>
          </w:p>
        </w:tc>
        <w:tc>
          <w:tcPr>
            <w:tcW w:w="1530" w:type="dxa"/>
          </w:tcPr>
          <w:p w:rsidR="0086660A" w:rsidRDefault="0086660A" w:rsidP="0086660A">
            <w:pPr>
              <w:ind w:firstLine="42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818" w:type="dxa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1681" w:type="dxa"/>
          </w:tcPr>
          <w:p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25%</w:t>
            </w:r>
          </w:p>
        </w:tc>
      </w:tr>
    </w:tbl>
    <w:p w:rsidR="0086660A" w:rsidRDefault="0086660A" w:rsidP="0082707E">
      <w:pPr>
        <w:pStyle w:val="tl1"/>
      </w:pPr>
    </w:p>
    <w:p w:rsidR="0086660A" w:rsidRDefault="0086660A" w:rsidP="0082707E">
      <w:pPr>
        <w:pStyle w:val="tl1"/>
      </w:pPr>
      <w:r w:rsidRPr="002C78F8">
        <w:t>Uv</w:t>
      </w:r>
      <w:r>
        <w:t>edený majetok Mazda3 je už plne odpísaný.</w:t>
      </w:r>
    </w:p>
    <w:p w:rsidR="0086660A" w:rsidRDefault="0086660A" w:rsidP="0082707E">
      <w:pPr>
        <w:pStyle w:val="tl1"/>
      </w:pPr>
      <w:r w:rsidRPr="0086660A">
        <w:t xml:space="preserve"> </w:t>
      </w:r>
    </w:p>
    <w:p w:rsidR="0082707E" w:rsidRDefault="00FA0411" w:rsidP="0082707E">
      <w:pPr>
        <w:pStyle w:val="tl1"/>
      </w:pPr>
      <w:r w:rsidRPr="00BD615B">
        <w:t>(</w:t>
      </w:r>
      <w:r w:rsidR="00503A66" w:rsidRPr="00BD615B">
        <w:t>5</w:t>
      </w:r>
      <w:r w:rsidRPr="00BD615B">
        <w:t xml:space="preserve">) </w:t>
      </w:r>
      <w:r w:rsidR="0082707E">
        <w:t xml:space="preserve">Zníženie hodnoty majetku sa upravuje vytvorením opravnej položky. </w:t>
      </w:r>
    </w:p>
    <w:p w:rsidR="002C78F8" w:rsidRDefault="002C78F8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</w:p>
    <w:p w:rsidR="00DB1285" w:rsidRPr="007B6139" w:rsidRDefault="0017790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781B64" w:rsidRPr="007B6139">
        <w:rPr>
          <w:rFonts w:ascii="Arial" w:hAnsi="Arial"/>
          <w:b/>
          <w:bCs/>
          <w:kern w:val="32"/>
          <w:sz w:val="24"/>
        </w:rPr>
        <w:t>III</w:t>
      </w:r>
    </w:p>
    <w:p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Informácie, ktoré dopĺňajú a vysvetľujú údaje v</w:t>
      </w:r>
      <w:r w:rsidR="00C71B04">
        <w:rPr>
          <w:rFonts w:ascii="Arial" w:hAnsi="Arial"/>
          <w:b/>
          <w:bCs/>
          <w:sz w:val="24"/>
        </w:rPr>
        <w:t> </w:t>
      </w:r>
      <w:r w:rsidRPr="007B6139">
        <w:rPr>
          <w:rFonts w:ascii="Arial" w:hAnsi="Arial"/>
          <w:b/>
          <w:bCs/>
          <w:sz w:val="24"/>
        </w:rPr>
        <w:t>súvahe</w:t>
      </w:r>
    </w:p>
    <w:p w:rsidR="007B6139" w:rsidRPr="00BD615B" w:rsidRDefault="00DB1285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(1)</w:t>
      </w:r>
      <w:r w:rsidR="00060214" w:rsidRPr="00BD615B">
        <w:rPr>
          <w:rFonts w:ascii="Arial" w:hAnsi="Arial"/>
          <w:sz w:val="22"/>
          <w:szCs w:val="22"/>
        </w:rPr>
        <w:t xml:space="preserve"> </w:t>
      </w:r>
      <w:r w:rsidRPr="00BD615B">
        <w:rPr>
          <w:rFonts w:ascii="Arial" w:hAnsi="Arial"/>
          <w:sz w:val="22"/>
          <w:szCs w:val="22"/>
        </w:rPr>
        <w:t xml:space="preserve"> </w:t>
      </w:r>
      <w:r w:rsidR="007B6139" w:rsidRPr="00BD615B">
        <w:rPr>
          <w:rFonts w:ascii="Arial" w:hAnsi="Arial"/>
          <w:sz w:val="22"/>
          <w:szCs w:val="22"/>
        </w:rPr>
        <w:t>Účtovná jednotka nevlastní dlhodobý nehmotný majetok.</w:t>
      </w:r>
    </w:p>
    <w:p w:rsidR="00137D7D" w:rsidRDefault="005772F5" w:rsidP="00137D7D">
      <w:pPr>
        <w:pStyle w:val="tl2"/>
      </w:pPr>
      <w:r>
        <w:t>Údaje o dlhodobom</w:t>
      </w:r>
      <w:r w:rsidR="009045A6" w:rsidRPr="00BD615B">
        <w:t xml:space="preserve"> hmotnom majetku za </w:t>
      </w:r>
      <w:r w:rsidR="0075172B" w:rsidRPr="00BD615B">
        <w:t xml:space="preserve">bežné </w:t>
      </w:r>
      <w:r w:rsidR="009045A6" w:rsidRPr="00BD615B">
        <w:t>účtovné obdobie</w:t>
      </w:r>
      <w:r>
        <w:t xml:space="preserve"> sú</w:t>
      </w:r>
      <w:r w:rsidR="00137D7D">
        <w:t xml:space="preserve"> uveden</w:t>
      </w:r>
      <w:r>
        <w:t>é</w:t>
      </w:r>
      <w:r w:rsidR="00137D7D">
        <w:t xml:space="preserve"> v tabuľke na konci poznámok.</w:t>
      </w:r>
    </w:p>
    <w:p w:rsidR="00DB1285" w:rsidRPr="00BD615B" w:rsidRDefault="00EB7DD3" w:rsidP="00137D7D">
      <w:pPr>
        <w:pStyle w:val="tl1"/>
      </w:pPr>
      <w:r w:rsidRPr="00BD615B">
        <w:t>(2)</w:t>
      </w:r>
      <w:r w:rsidR="00DB1285" w:rsidRPr="00BD615B">
        <w:t xml:space="preserve"> </w:t>
      </w:r>
      <w:r w:rsidR="00137D7D">
        <w:t>Účtovná jednotka nevlastní</w:t>
      </w:r>
      <w:r w:rsidR="00DB1285" w:rsidRPr="00BD615B">
        <w:t xml:space="preserve"> </w:t>
      </w:r>
      <w:r w:rsidR="00C72ECC" w:rsidRPr="00BD615B">
        <w:t>d</w:t>
      </w:r>
      <w:r w:rsidR="00DB1285" w:rsidRPr="00BD615B">
        <w:t>lhodob</w:t>
      </w:r>
      <w:r w:rsidR="00137D7D">
        <w:t>ý</w:t>
      </w:r>
      <w:r w:rsidR="00C72ECC" w:rsidRPr="00BD615B">
        <w:t xml:space="preserve"> </w:t>
      </w:r>
      <w:r w:rsidR="00DB1285" w:rsidRPr="00BD615B">
        <w:t>majet</w:t>
      </w:r>
      <w:r w:rsidR="00137D7D">
        <w:t>o</w:t>
      </w:r>
      <w:r w:rsidR="00DB1285" w:rsidRPr="00BD615B">
        <w:t>k, na kto</w:t>
      </w:r>
      <w:r w:rsidR="00C72ECC" w:rsidRPr="00BD615B">
        <w:t>rý je zriadené záložné právo</w:t>
      </w:r>
      <w:r w:rsidR="00137D7D">
        <w:t>,</w:t>
      </w:r>
      <w:r w:rsidR="00C72ECC" w:rsidRPr="00BD615B">
        <w:t xml:space="preserve"> a</w:t>
      </w:r>
      <w:r w:rsidR="00137D7D">
        <w:t>ni</w:t>
      </w:r>
      <w:r w:rsidR="00C72ECC" w:rsidRPr="00BD615B">
        <w:t> </w:t>
      </w:r>
      <w:r w:rsidR="00DB1285" w:rsidRPr="00BD615B">
        <w:t>dlhodob</w:t>
      </w:r>
      <w:r w:rsidR="00137D7D">
        <w:t>ý</w:t>
      </w:r>
      <w:r w:rsidR="00C72ECC" w:rsidRPr="00BD615B">
        <w:t xml:space="preserve"> </w:t>
      </w:r>
      <w:r w:rsidR="00DB1285" w:rsidRPr="00BD615B">
        <w:t>majet</w:t>
      </w:r>
      <w:r w:rsidR="00137D7D">
        <w:t>o</w:t>
      </w:r>
      <w:r w:rsidR="00DB1285" w:rsidRPr="00BD615B">
        <w:t>k</w:t>
      </w:r>
      <w:r w:rsidR="00137D7D">
        <w:t>, pri ktorom má</w:t>
      </w:r>
      <w:r w:rsidR="00DB1285" w:rsidRPr="00BD615B">
        <w:t xml:space="preserve"> obmedzené právo s ním nakladať.</w:t>
      </w:r>
    </w:p>
    <w:p w:rsidR="00137D7D" w:rsidRPr="00137D7D" w:rsidRDefault="00054FC8" w:rsidP="00137D7D">
      <w:pPr>
        <w:pStyle w:val="tl1"/>
        <w:rPr>
          <w:kern w:val="28"/>
        </w:rPr>
      </w:pPr>
      <w:r w:rsidRPr="00137D7D">
        <w:t>(</w:t>
      </w:r>
      <w:r w:rsidR="00BF6F6B" w:rsidRPr="00137D7D">
        <w:t>3</w:t>
      </w:r>
      <w:r w:rsidRPr="00137D7D">
        <w:t xml:space="preserve">) </w:t>
      </w:r>
      <w:r w:rsidR="00137D7D" w:rsidRPr="00137D7D">
        <w:rPr>
          <w:kern w:val="28"/>
        </w:rPr>
        <w:t xml:space="preserve">Účtovná jednotka má dlhodobý majetok poistený. Osobný automobil MAZDA </w:t>
      </w:r>
      <w:r w:rsidR="007F6B7E">
        <w:rPr>
          <w:kern w:val="28"/>
        </w:rPr>
        <w:t>3</w:t>
      </w:r>
      <w:r w:rsidR="00137D7D" w:rsidRPr="00137D7D">
        <w:rPr>
          <w:kern w:val="28"/>
        </w:rPr>
        <w:t xml:space="preserve">, používaný pri činnosti Súkromnej </w:t>
      </w:r>
      <w:r w:rsidR="00CC6521">
        <w:rPr>
          <w:kern w:val="28"/>
        </w:rPr>
        <w:t>spojenej školy</w:t>
      </w:r>
      <w:r w:rsidR="00137D7D" w:rsidRPr="00137D7D">
        <w:rPr>
          <w:kern w:val="28"/>
        </w:rPr>
        <w:t>, je poistený u spoločnosti UNIQA poisťovňa, a.s. na povinné poistenie zodpovednosti aj na havarijné poistenie.</w:t>
      </w:r>
    </w:p>
    <w:p w:rsidR="007B6139" w:rsidRPr="00137D7D" w:rsidRDefault="00DB1285" w:rsidP="00137D7D">
      <w:pPr>
        <w:pStyle w:val="tl1"/>
      </w:pPr>
      <w:r w:rsidRPr="00137D7D">
        <w:t>(</w:t>
      </w:r>
      <w:r w:rsidR="00BF6F6B" w:rsidRPr="00137D7D">
        <w:t>4</w:t>
      </w:r>
      <w:r w:rsidRPr="00137D7D">
        <w:t xml:space="preserve">) </w:t>
      </w:r>
      <w:r w:rsidR="007B6139" w:rsidRPr="00137D7D">
        <w:t>Účtovná jednotka nevlastní dlhodobý finančný majetok.</w:t>
      </w:r>
    </w:p>
    <w:p w:rsidR="00137D7D" w:rsidRDefault="00BF6F6B" w:rsidP="0032390A">
      <w:pPr>
        <w:pStyle w:val="tl1"/>
      </w:pPr>
      <w:r w:rsidRPr="00BD615B">
        <w:t>(5</w:t>
      </w:r>
      <w:r w:rsidR="007A16A5" w:rsidRPr="00BD615B">
        <w:t xml:space="preserve">) </w:t>
      </w:r>
      <w:r w:rsidR="00137D7D">
        <w:t xml:space="preserve">Účtovná jednotka netvorila opravné položky k dlhodobému finančnému majetku. </w:t>
      </w:r>
    </w:p>
    <w:p w:rsidR="00137D7D" w:rsidRDefault="00A52D44" w:rsidP="0032390A">
      <w:pPr>
        <w:pStyle w:val="tl1"/>
      </w:pPr>
      <w:r w:rsidRPr="00BD615B">
        <w:t>(</w:t>
      </w:r>
      <w:r w:rsidR="00BF6F6B" w:rsidRPr="00BD615B">
        <w:t>6</w:t>
      </w:r>
      <w:r w:rsidRPr="00BD615B">
        <w:t xml:space="preserve">) </w:t>
      </w:r>
      <w:r w:rsidR="00137D7D">
        <w:t xml:space="preserve">Krátkodobý finančný majetok účtovná jednotka nepreceňovala. </w:t>
      </w:r>
      <w:r w:rsidR="007A16A5" w:rsidRPr="00BD615B">
        <w:t xml:space="preserve">Prehľad </w:t>
      </w:r>
      <w:r w:rsidR="00F34521" w:rsidRPr="00BD615B">
        <w:t xml:space="preserve">o </w:t>
      </w:r>
      <w:r w:rsidR="007A16A5" w:rsidRPr="00BD615B">
        <w:t xml:space="preserve">významných </w:t>
      </w:r>
      <w:r w:rsidR="00F530C7" w:rsidRPr="00BD615B">
        <w:t>pol</w:t>
      </w:r>
      <w:r w:rsidR="007A16A5" w:rsidRPr="00BD615B">
        <w:t>ožk</w:t>
      </w:r>
      <w:r w:rsidR="00F34521" w:rsidRPr="00BD615B">
        <w:t>ách</w:t>
      </w:r>
      <w:r w:rsidR="007A16A5" w:rsidRPr="00BD615B">
        <w:t xml:space="preserve"> krátkodobého finančného majetku</w:t>
      </w:r>
      <w:r w:rsidR="0032390A">
        <w:t xml:space="preserve"> ku dňu,</w:t>
      </w:r>
      <w:r w:rsidR="00C72ECC" w:rsidRPr="00BD615B">
        <w:t xml:space="preserve"> </w:t>
      </w:r>
      <w:r w:rsidR="00F34521" w:rsidRPr="00BD615B">
        <w:t>ku ktorému sa zostavuje účtovná závierka</w:t>
      </w:r>
      <w:r w:rsidR="0032390A">
        <w:t>,</w:t>
      </w:r>
      <w:r w:rsidR="00137D7D">
        <w:t xml:space="preserve"> je uvedený v tabuľke: </w:t>
      </w:r>
    </w:p>
    <w:p w:rsidR="0032390A" w:rsidRDefault="0032390A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7A101B" w:rsidRPr="007002DC" w:rsidRDefault="007A101B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6 o položkách krátkodobého finančného majetku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521"/>
        <w:gridCol w:w="2532"/>
      </w:tblGrid>
      <w:tr w:rsidR="007A101B" w:rsidRPr="00AE0907" w:rsidTr="00C254A2">
        <w:tc>
          <w:tcPr>
            <w:tcW w:w="4467" w:type="dxa"/>
            <w:vAlign w:val="center"/>
          </w:tcPr>
          <w:p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521" w:type="dxa"/>
            <w:vAlign w:val="center"/>
          </w:tcPr>
          <w:p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2532" w:type="dxa"/>
            <w:vAlign w:val="center"/>
          </w:tcPr>
          <w:p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Pokladnice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972</w:t>
            </w:r>
          </w:p>
        </w:tc>
        <w:tc>
          <w:tcPr>
            <w:tcW w:w="2532" w:type="dxa"/>
          </w:tcPr>
          <w:p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6F7222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535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6230</w:t>
            </w:r>
          </w:p>
        </w:tc>
        <w:tc>
          <w:tcPr>
            <w:tcW w:w="2532" w:type="dxa"/>
          </w:tcPr>
          <w:p w:rsidR="00600BE4" w:rsidRPr="00AE0907" w:rsidRDefault="00600BE4" w:rsidP="004F067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4F0675">
              <w:rPr>
                <w:rFonts w:ascii="Arial" w:hAnsi="Arial"/>
                <w:sz w:val="16"/>
                <w:szCs w:val="16"/>
              </w:rPr>
              <w:t xml:space="preserve">                                       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="004F0675">
              <w:rPr>
                <w:rFonts w:ascii="Arial" w:hAnsi="Arial"/>
                <w:sz w:val="16"/>
                <w:szCs w:val="16"/>
              </w:rPr>
              <w:t>4347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222964</w:t>
            </w:r>
          </w:p>
        </w:tc>
        <w:tc>
          <w:tcPr>
            <w:tcW w:w="2532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</w:t>
            </w:r>
            <w:r w:rsidR="00600BE4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219497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32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32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600BE4" w:rsidRPr="00AE0907" w:rsidTr="00C254A2">
        <w:tc>
          <w:tcPr>
            <w:tcW w:w="4467" w:type="dxa"/>
            <w:vAlign w:val="center"/>
          </w:tcPr>
          <w:p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21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230166</w:t>
            </w:r>
          </w:p>
        </w:tc>
        <w:tc>
          <w:tcPr>
            <w:tcW w:w="2532" w:type="dxa"/>
          </w:tcPr>
          <w:p w:rsidR="00600BE4" w:rsidRPr="00AE0907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</w:t>
            </w:r>
            <w:r w:rsidR="00600BE4">
              <w:rPr>
                <w:rFonts w:ascii="Arial" w:hAnsi="Arial"/>
                <w:b/>
                <w:sz w:val="16"/>
                <w:szCs w:val="16"/>
              </w:rPr>
              <w:t xml:space="preserve">  2</w:t>
            </w:r>
            <w:r>
              <w:rPr>
                <w:rFonts w:ascii="Arial" w:hAnsi="Arial"/>
                <w:b/>
                <w:sz w:val="16"/>
                <w:szCs w:val="16"/>
              </w:rPr>
              <w:t>24379</w:t>
            </w:r>
          </w:p>
        </w:tc>
      </w:tr>
    </w:tbl>
    <w:p w:rsidR="007A101B" w:rsidRPr="007002DC" w:rsidRDefault="007A101B" w:rsidP="00301CDB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32390A" w:rsidRDefault="009C1A76" w:rsidP="0032390A">
      <w:pPr>
        <w:pStyle w:val="tl1"/>
      </w:pPr>
      <w:r w:rsidRPr="00BD615B">
        <w:t>(</w:t>
      </w:r>
      <w:r w:rsidR="00BF6F6B" w:rsidRPr="00BD615B">
        <w:t>7</w:t>
      </w:r>
      <w:r w:rsidRPr="00BD615B">
        <w:t xml:space="preserve">)  </w:t>
      </w:r>
      <w:r w:rsidR="0032390A">
        <w:t>Účtovná jednotka neeviduje zásoby tovaru ani materiálu.</w:t>
      </w:r>
    </w:p>
    <w:p w:rsidR="0029746E" w:rsidRDefault="009B4F0F" w:rsidP="0029746E">
      <w:pPr>
        <w:pStyle w:val="tl1"/>
      </w:pPr>
      <w:r w:rsidRPr="00BD615B">
        <w:t>(</w:t>
      </w:r>
      <w:r w:rsidR="005724D6" w:rsidRPr="00BD615B">
        <w:t>8</w:t>
      </w:r>
      <w:r w:rsidRPr="00BD615B">
        <w:t xml:space="preserve">) </w:t>
      </w:r>
      <w:r w:rsidR="0032390A">
        <w:t xml:space="preserve">Účtovná jednotka eviduje pohľadávku od roku 2005 za odpredaj technického zhodnotenia dlhodobého hmotného majetku – kotolne a potrubia svojmu predchádzajúcemu zriaďovateľovi </w:t>
      </w:r>
      <w:r w:rsidR="0029746E">
        <w:t>(</w:t>
      </w:r>
      <w:r w:rsidR="0032390A">
        <w:t xml:space="preserve">fyzickej </w:t>
      </w:r>
      <w:r w:rsidR="0029746E">
        <w:t>osobe) vo výške 22 086,97 €</w:t>
      </w:r>
      <w:r w:rsidR="00A41401">
        <w:t>, ktorá je v súčasnosti už premlčaná</w:t>
      </w:r>
      <w:r w:rsidR="0029746E">
        <w:t xml:space="preserve">. </w:t>
      </w:r>
      <w:r w:rsidR="00517DE9">
        <w:t>Ďalšou pohľadávkou je deposit k nájmu voči VBC Nitra vo výške 9 193,75 €.</w:t>
      </w:r>
      <w:r w:rsidR="0032390A">
        <w:t xml:space="preserve"> </w:t>
      </w:r>
    </w:p>
    <w:p w:rsidR="007B6139" w:rsidRPr="00BD615B" w:rsidRDefault="009B4F0F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5724D6" w:rsidRPr="00BD615B">
        <w:rPr>
          <w:rFonts w:ascii="Arial" w:hAnsi="Arial"/>
          <w:sz w:val="22"/>
          <w:szCs w:val="22"/>
        </w:rPr>
        <w:t>9</w:t>
      </w:r>
      <w:r w:rsidRPr="00BD615B">
        <w:rPr>
          <w:rFonts w:ascii="Arial" w:hAnsi="Arial"/>
          <w:sz w:val="22"/>
          <w:szCs w:val="22"/>
        </w:rPr>
        <w:t xml:space="preserve">) </w:t>
      </w:r>
      <w:r w:rsidR="007B6139" w:rsidRPr="00BD615B">
        <w:rPr>
          <w:rFonts w:ascii="Arial" w:hAnsi="Arial"/>
          <w:sz w:val="22"/>
          <w:szCs w:val="22"/>
        </w:rPr>
        <w:t>Účtovná jednotka netvorila opravné položky k pohľadávkam.</w:t>
      </w:r>
    </w:p>
    <w:p w:rsidR="00D87E14" w:rsidRDefault="009B4F0F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(1</w:t>
      </w:r>
      <w:r w:rsidR="005724D6" w:rsidRPr="00BD615B">
        <w:rPr>
          <w:rFonts w:ascii="Arial" w:hAnsi="Arial"/>
          <w:sz w:val="22"/>
          <w:szCs w:val="22"/>
        </w:rPr>
        <w:t>0</w:t>
      </w:r>
      <w:r w:rsidRPr="00BD615B">
        <w:rPr>
          <w:rFonts w:ascii="Arial" w:hAnsi="Arial"/>
          <w:sz w:val="22"/>
          <w:szCs w:val="22"/>
        </w:rPr>
        <w:t xml:space="preserve">) </w:t>
      </w:r>
      <w:r w:rsidR="00D87E14" w:rsidRPr="00BD615B">
        <w:rPr>
          <w:rFonts w:ascii="Arial" w:hAnsi="Arial"/>
          <w:sz w:val="22"/>
          <w:szCs w:val="22"/>
        </w:rPr>
        <w:t>Prehľad  pohľadávok do lehoty sp</w:t>
      </w:r>
      <w:r w:rsidR="00503A66" w:rsidRPr="00BD615B">
        <w:rPr>
          <w:rFonts w:ascii="Arial" w:hAnsi="Arial"/>
          <w:sz w:val="22"/>
          <w:szCs w:val="22"/>
        </w:rPr>
        <w:t>latnosti a po lehote splatnosti</w:t>
      </w:r>
      <w:r w:rsidR="007B6139" w:rsidRPr="00BD615B">
        <w:rPr>
          <w:rFonts w:ascii="Arial" w:hAnsi="Arial"/>
          <w:sz w:val="22"/>
          <w:szCs w:val="22"/>
        </w:rPr>
        <w:t xml:space="preserve"> je uvedený v</w:t>
      </w:r>
      <w:r w:rsidR="00390AC4" w:rsidRPr="00BD615B">
        <w:rPr>
          <w:rFonts w:ascii="Arial" w:hAnsi="Arial"/>
          <w:sz w:val="22"/>
          <w:szCs w:val="22"/>
        </w:rPr>
        <w:t> </w:t>
      </w:r>
      <w:r w:rsidR="007B6139" w:rsidRPr="00BD615B">
        <w:rPr>
          <w:rFonts w:ascii="Arial" w:hAnsi="Arial"/>
          <w:sz w:val="22"/>
          <w:szCs w:val="22"/>
        </w:rPr>
        <w:t>tabuľke</w:t>
      </w:r>
      <w:r w:rsidR="00390AC4" w:rsidRPr="00BD615B">
        <w:rPr>
          <w:rFonts w:ascii="Arial" w:hAnsi="Arial"/>
          <w:sz w:val="22"/>
          <w:szCs w:val="22"/>
        </w:rPr>
        <w:t>:</w:t>
      </w:r>
    </w:p>
    <w:p w:rsidR="0032390A" w:rsidRPr="00BD615B" w:rsidRDefault="0032390A" w:rsidP="00301CDB">
      <w:pPr>
        <w:spacing w:before="0" w:after="0" w:line="240" w:lineRule="auto"/>
        <w:rPr>
          <w:rFonts w:ascii="Arial" w:hAnsi="Arial"/>
          <w:sz w:val="22"/>
          <w:szCs w:val="22"/>
        </w:rPr>
      </w:pPr>
    </w:p>
    <w:p w:rsidR="007A101B" w:rsidRPr="007002DC" w:rsidRDefault="007A101B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0"/>
        <w:gridCol w:w="2659"/>
        <w:gridCol w:w="2671"/>
      </w:tblGrid>
      <w:tr w:rsidR="007A101B" w:rsidRPr="007002DC" w:rsidTr="00AE32BA">
        <w:trPr>
          <w:trHeight w:val="397"/>
        </w:trPr>
        <w:tc>
          <w:tcPr>
            <w:tcW w:w="4190" w:type="dxa"/>
            <w:vMerge w:val="restart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30" w:type="dxa"/>
            <w:gridSpan w:val="2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A101B" w:rsidRPr="007002DC" w:rsidTr="00AE32BA">
        <w:tc>
          <w:tcPr>
            <w:tcW w:w="4190" w:type="dxa"/>
            <w:vMerge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71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E32BA" w:rsidRPr="007002DC" w:rsidTr="00AE32BA">
        <w:tc>
          <w:tcPr>
            <w:tcW w:w="4190" w:type="dxa"/>
            <w:vAlign w:val="center"/>
          </w:tcPr>
          <w:p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659" w:type="dxa"/>
            <w:vAlign w:val="center"/>
          </w:tcPr>
          <w:p w:rsidR="00AE32BA" w:rsidRPr="007002DC" w:rsidRDefault="004F0675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94</w:t>
            </w:r>
            <w:r w:rsidR="00065DB7">
              <w:rPr>
                <w:rFonts w:ascii="Arial" w:hAnsi="Arial"/>
                <w:sz w:val="16"/>
                <w:szCs w:val="16"/>
              </w:rPr>
              <w:t>66</w:t>
            </w:r>
            <w:r w:rsidR="00F96B24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671" w:type="dxa"/>
            <w:vAlign w:val="center"/>
          </w:tcPr>
          <w:p w:rsidR="00AE32BA" w:rsidRPr="007002DC" w:rsidRDefault="00AE32BA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9 193,75</w:t>
            </w:r>
          </w:p>
        </w:tc>
      </w:tr>
      <w:tr w:rsidR="00AE32BA" w:rsidRPr="007002DC" w:rsidTr="00AE32BA">
        <w:tc>
          <w:tcPr>
            <w:tcW w:w="4190" w:type="dxa"/>
            <w:vAlign w:val="center"/>
          </w:tcPr>
          <w:p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59" w:type="dxa"/>
            <w:vAlign w:val="center"/>
          </w:tcPr>
          <w:p w:rsidR="00AE32BA" w:rsidRPr="007002DC" w:rsidRDefault="00065DB7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F96B24">
              <w:rPr>
                <w:rFonts w:ascii="Arial" w:hAnsi="Arial"/>
                <w:sz w:val="16"/>
                <w:szCs w:val="16"/>
              </w:rPr>
              <w:t xml:space="preserve">   </w:t>
            </w:r>
            <w:r w:rsidR="00AE32BA">
              <w:rPr>
                <w:rFonts w:ascii="Arial" w:hAnsi="Arial"/>
                <w:sz w:val="16"/>
                <w:szCs w:val="16"/>
              </w:rPr>
              <w:t>22</w:t>
            </w:r>
            <w:r w:rsidR="00F96B24">
              <w:rPr>
                <w:rFonts w:ascii="Arial" w:hAnsi="Arial"/>
                <w:sz w:val="16"/>
                <w:szCs w:val="16"/>
              </w:rPr>
              <w:t> </w:t>
            </w:r>
            <w:r w:rsidR="004F0675">
              <w:rPr>
                <w:rFonts w:ascii="Arial" w:hAnsi="Arial"/>
                <w:sz w:val="16"/>
                <w:szCs w:val="16"/>
              </w:rPr>
              <w:t>087</w:t>
            </w:r>
            <w:r w:rsidR="00F96B24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671" w:type="dxa"/>
            <w:vAlign w:val="center"/>
          </w:tcPr>
          <w:p w:rsidR="00AE32BA" w:rsidRPr="007002DC" w:rsidRDefault="00AE32BA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22 086,97</w:t>
            </w:r>
          </w:p>
        </w:tc>
      </w:tr>
      <w:tr w:rsidR="00AE32BA" w:rsidRPr="007002DC" w:rsidTr="00AE32BA">
        <w:tc>
          <w:tcPr>
            <w:tcW w:w="4190" w:type="dxa"/>
            <w:vAlign w:val="center"/>
          </w:tcPr>
          <w:p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59" w:type="dxa"/>
            <w:vAlign w:val="center"/>
          </w:tcPr>
          <w:p w:rsidR="00AE32BA" w:rsidRPr="007002DC" w:rsidRDefault="00065DB7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31553</w:t>
            </w:r>
            <w:r w:rsidR="00F96B24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671" w:type="dxa"/>
            <w:vAlign w:val="center"/>
          </w:tcPr>
          <w:p w:rsidR="00AE32BA" w:rsidRPr="007002DC" w:rsidRDefault="00AE32BA" w:rsidP="004F067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31 280,72</w:t>
            </w:r>
          </w:p>
        </w:tc>
      </w:tr>
    </w:tbl>
    <w:p w:rsidR="007A101B" w:rsidRPr="00BD615B" w:rsidRDefault="007A101B" w:rsidP="00301CDB">
      <w:pPr>
        <w:spacing w:before="0" w:after="0" w:line="240" w:lineRule="auto"/>
        <w:rPr>
          <w:rFonts w:ascii="Arial" w:hAnsi="Arial"/>
          <w:sz w:val="22"/>
          <w:szCs w:val="22"/>
        </w:rPr>
      </w:pPr>
    </w:p>
    <w:p w:rsidR="008648D0" w:rsidRDefault="00DB1285" w:rsidP="008648D0">
      <w:pPr>
        <w:pStyle w:val="tl1"/>
      </w:pPr>
      <w:r w:rsidRPr="00BD615B">
        <w:lastRenderedPageBreak/>
        <w:t>(</w:t>
      </w:r>
      <w:r w:rsidR="009B4F0F" w:rsidRPr="00BD615B">
        <w:t>1</w:t>
      </w:r>
      <w:r w:rsidR="005724D6" w:rsidRPr="00BD615B">
        <w:t>1</w:t>
      </w:r>
      <w:r w:rsidRPr="00BD615B">
        <w:t>) Prehľad významných polož</w:t>
      </w:r>
      <w:r w:rsidR="003D6571" w:rsidRPr="00BD615B">
        <w:t>ie</w:t>
      </w:r>
      <w:r w:rsidRPr="00BD615B">
        <w:t xml:space="preserve">k časového rozlíšenia nákladov budúcich období </w:t>
      </w:r>
      <w:r w:rsidR="008648D0">
        <w:t>je uvedený v tabuľke:</w:t>
      </w:r>
    </w:p>
    <w:p w:rsidR="00517DE9" w:rsidRDefault="00517DE9" w:rsidP="008648D0">
      <w:pPr>
        <w:pStyle w:val="tl1"/>
      </w:pPr>
    </w:p>
    <w:p w:rsidR="008278F1" w:rsidRDefault="008278F1" w:rsidP="008648D0">
      <w:pPr>
        <w:pStyle w:val="tl1"/>
      </w:pPr>
    </w:p>
    <w:p w:rsidR="008278F1" w:rsidRDefault="008278F1" w:rsidP="008648D0">
      <w:pPr>
        <w:pStyle w:val="tl1"/>
      </w:pPr>
    </w:p>
    <w:p w:rsidR="008278F1" w:rsidRDefault="008278F1" w:rsidP="008648D0">
      <w:pPr>
        <w:pStyle w:val="tl1"/>
      </w:pPr>
    </w:p>
    <w:p w:rsidR="008278F1" w:rsidRDefault="008278F1" w:rsidP="008648D0">
      <w:pPr>
        <w:pStyle w:val="tl1"/>
      </w:pPr>
    </w:p>
    <w:p w:rsidR="00DE30F1" w:rsidRDefault="00DE30F1" w:rsidP="006B6BC6">
      <w:pPr>
        <w:pStyle w:val="tl1"/>
        <w:jc w:val="center"/>
      </w:pPr>
    </w:p>
    <w:p w:rsidR="008648D0" w:rsidRPr="007002DC" w:rsidRDefault="008648D0" w:rsidP="008648D0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1</w:t>
      </w:r>
      <w:r w:rsidRPr="007002DC">
        <w:rPr>
          <w:rFonts w:ascii="Arial" w:hAnsi="Arial"/>
          <w:b/>
          <w:szCs w:val="20"/>
        </w:rPr>
        <w:t xml:space="preserve">  o</w:t>
      </w:r>
      <w:r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po</w:t>
      </w:r>
      <w:r>
        <w:rPr>
          <w:rFonts w:ascii="Arial" w:hAnsi="Arial"/>
          <w:b/>
          <w:szCs w:val="20"/>
        </w:rPr>
        <w:t>ložkách časového rozlíšenia nákladov budúcich období</w:t>
      </w:r>
      <w:r w:rsidRPr="007002DC">
        <w:rPr>
          <w:rFonts w:ascii="Arial" w:hAnsi="Arial"/>
          <w:b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8"/>
        <w:gridCol w:w="2660"/>
        <w:gridCol w:w="2672"/>
      </w:tblGrid>
      <w:tr w:rsidR="008648D0" w:rsidRPr="007002DC" w:rsidTr="00C7447D">
        <w:trPr>
          <w:trHeight w:val="397"/>
        </w:trPr>
        <w:tc>
          <w:tcPr>
            <w:tcW w:w="4188" w:type="dxa"/>
            <w:vMerge w:val="restart"/>
          </w:tcPr>
          <w:p w:rsidR="008648D0" w:rsidRPr="007002DC" w:rsidRDefault="008648D0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32" w:type="dxa"/>
            <w:gridSpan w:val="2"/>
            <w:vAlign w:val="center"/>
          </w:tcPr>
          <w:p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648D0" w:rsidRPr="007002DC" w:rsidTr="00C7447D">
        <w:tc>
          <w:tcPr>
            <w:tcW w:w="4188" w:type="dxa"/>
            <w:vMerge/>
          </w:tcPr>
          <w:p w:rsidR="008648D0" w:rsidRPr="007002DC" w:rsidRDefault="008648D0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0" w:type="dxa"/>
            <w:vAlign w:val="center"/>
          </w:tcPr>
          <w:p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72" w:type="dxa"/>
            <w:vAlign w:val="center"/>
          </w:tcPr>
          <w:p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Pr="007002DC" w:rsidRDefault="00361139" w:rsidP="00065DB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ú.381/1 </w:t>
            </w:r>
            <w:r w:rsidR="00600BE4">
              <w:rPr>
                <w:rFonts w:ascii="Arial" w:hAnsi="Arial"/>
                <w:sz w:val="16"/>
                <w:szCs w:val="16"/>
              </w:rPr>
              <w:t>Poistenie veľkých rizík, majetok, auto</w:t>
            </w:r>
          </w:p>
        </w:tc>
        <w:tc>
          <w:tcPr>
            <w:tcW w:w="2660" w:type="dxa"/>
            <w:vAlign w:val="center"/>
          </w:tcPr>
          <w:p w:rsidR="00600BE4" w:rsidRPr="007002DC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1744,-</w:t>
            </w:r>
          </w:p>
        </w:tc>
        <w:tc>
          <w:tcPr>
            <w:tcW w:w="2672" w:type="dxa"/>
            <w:vAlign w:val="center"/>
          </w:tcPr>
          <w:p w:rsidR="00600BE4" w:rsidRPr="007002DC" w:rsidRDefault="00600BE4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r w:rsidR="00065DB7">
              <w:rPr>
                <w:rFonts w:ascii="Arial" w:hAnsi="Arial"/>
                <w:sz w:val="16"/>
                <w:szCs w:val="16"/>
              </w:rPr>
              <w:t>365,08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381/2 </w:t>
            </w:r>
            <w:r w:rsidR="00600BE4">
              <w:rPr>
                <w:rFonts w:ascii="Arial" w:hAnsi="Arial"/>
                <w:sz w:val="16"/>
                <w:szCs w:val="16"/>
              </w:rPr>
              <w:t>Literatúra</w:t>
            </w:r>
          </w:p>
        </w:tc>
        <w:tc>
          <w:tcPr>
            <w:tcW w:w="2660" w:type="dxa"/>
            <w:vAlign w:val="center"/>
          </w:tcPr>
          <w:p w:rsidR="00600BE4" w:rsidRPr="007002DC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821,-</w:t>
            </w:r>
          </w:p>
        </w:tc>
        <w:tc>
          <w:tcPr>
            <w:tcW w:w="2672" w:type="dxa"/>
            <w:vAlign w:val="center"/>
          </w:tcPr>
          <w:p w:rsidR="00600BE4" w:rsidRPr="007002DC" w:rsidRDefault="00600BE4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  <w:r w:rsidR="00065DB7">
              <w:rPr>
                <w:rFonts w:ascii="Arial" w:hAnsi="Arial"/>
                <w:sz w:val="16"/>
                <w:szCs w:val="16"/>
              </w:rPr>
              <w:t>427,40</w:t>
            </w:r>
          </w:p>
        </w:tc>
      </w:tr>
      <w:tr w:rsidR="00361139" w:rsidRPr="007002DC" w:rsidTr="00C7447D">
        <w:tc>
          <w:tcPr>
            <w:tcW w:w="4188" w:type="dxa"/>
            <w:vAlign w:val="center"/>
          </w:tcPr>
          <w:p w:rsidR="00361139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381/5 Registrácia domény</w:t>
            </w:r>
          </w:p>
        </w:tc>
        <w:tc>
          <w:tcPr>
            <w:tcW w:w="2660" w:type="dxa"/>
            <w:vAlign w:val="center"/>
          </w:tcPr>
          <w:p w:rsidR="00361139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  <w:r w:rsidR="00361139">
              <w:rPr>
                <w:rFonts w:ascii="Arial" w:hAnsi="Arial"/>
                <w:sz w:val="16"/>
                <w:szCs w:val="16"/>
              </w:rPr>
              <w:t>4,</w:t>
            </w: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72" w:type="dxa"/>
            <w:vAlign w:val="center"/>
          </w:tcPr>
          <w:p w:rsidR="00361139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14,44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381/8 </w:t>
            </w:r>
            <w:r w:rsidR="00600BE4">
              <w:rPr>
                <w:rFonts w:ascii="Arial" w:hAnsi="Arial"/>
                <w:sz w:val="16"/>
                <w:szCs w:val="16"/>
              </w:rPr>
              <w:t>Softvér ASC</w:t>
            </w:r>
          </w:p>
        </w:tc>
        <w:tc>
          <w:tcPr>
            <w:tcW w:w="2660" w:type="dxa"/>
            <w:vAlign w:val="center"/>
          </w:tcPr>
          <w:p w:rsidR="00600BE4" w:rsidRDefault="00F96B24" w:rsidP="00F96B2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  0</w:t>
            </w:r>
          </w:p>
        </w:tc>
        <w:tc>
          <w:tcPr>
            <w:tcW w:w="2672" w:type="dxa"/>
            <w:vAlign w:val="center"/>
          </w:tcPr>
          <w:p w:rsidR="00600BE4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629</w:t>
            </w:r>
          </w:p>
        </w:tc>
      </w:tr>
      <w:tr w:rsidR="00065DB7" w:rsidRPr="007002DC" w:rsidTr="00C7447D">
        <w:tc>
          <w:tcPr>
            <w:tcW w:w="4188" w:type="dxa"/>
            <w:vAlign w:val="center"/>
          </w:tcPr>
          <w:p w:rsidR="00065DB7" w:rsidRDefault="00065DB7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381/10 Osobný údaj</w:t>
            </w:r>
          </w:p>
        </w:tc>
        <w:tc>
          <w:tcPr>
            <w:tcW w:w="2660" w:type="dxa"/>
            <w:vAlign w:val="center"/>
          </w:tcPr>
          <w:p w:rsidR="00065DB7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</w:t>
            </w:r>
            <w:r w:rsidR="00B47B28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672" w:type="dxa"/>
            <w:vAlign w:val="center"/>
          </w:tcPr>
          <w:p w:rsidR="00065DB7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381/11 </w:t>
            </w:r>
            <w:r w:rsidR="00600BE4">
              <w:rPr>
                <w:rFonts w:ascii="Arial" w:hAnsi="Arial"/>
                <w:sz w:val="16"/>
                <w:szCs w:val="16"/>
              </w:rPr>
              <w:t>Reklama, inzercia</w:t>
            </w:r>
          </w:p>
        </w:tc>
        <w:tc>
          <w:tcPr>
            <w:tcW w:w="2660" w:type="dxa"/>
            <w:vAlign w:val="center"/>
          </w:tcPr>
          <w:p w:rsidR="00600BE4" w:rsidRDefault="00361139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065DB7">
              <w:rPr>
                <w:rFonts w:ascii="Arial" w:hAnsi="Arial"/>
                <w:sz w:val="16"/>
                <w:szCs w:val="16"/>
              </w:rPr>
              <w:t>5</w:t>
            </w:r>
            <w:r w:rsidR="00B47B28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672" w:type="dxa"/>
            <w:vAlign w:val="center"/>
          </w:tcPr>
          <w:p w:rsidR="00600BE4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137,60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Default="00361139" w:rsidP="00065DB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r w:rsidR="00065DB7">
              <w:rPr>
                <w:rFonts w:ascii="Arial" w:hAnsi="Arial"/>
                <w:sz w:val="16"/>
                <w:szCs w:val="16"/>
              </w:rPr>
              <w:t>381/13 CK AZAD</w:t>
            </w:r>
          </w:p>
        </w:tc>
        <w:tc>
          <w:tcPr>
            <w:tcW w:w="2660" w:type="dxa"/>
            <w:vAlign w:val="center"/>
          </w:tcPr>
          <w:p w:rsidR="00600BE4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6739,-</w:t>
            </w:r>
          </w:p>
        </w:tc>
        <w:tc>
          <w:tcPr>
            <w:tcW w:w="2672" w:type="dxa"/>
            <w:vAlign w:val="center"/>
          </w:tcPr>
          <w:p w:rsidR="00600BE4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61139" w:rsidRPr="007002DC" w:rsidTr="00C7447D">
        <w:tc>
          <w:tcPr>
            <w:tcW w:w="4188" w:type="dxa"/>
            <w:vAlign w:val="center"/>
          </w:tcPr>
          <w:p w:rsidR="00361139" w:rsidRPr="00361139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381/15</w:t>
            </w:r>
            <w:r>
              <w:rPr>
                <w:rFonts w:ascii="Arial" w:hAnsi="Arial"/>
                <w:sz w:val="16"/>
                <w:szCs w:val="16"/>
              </w:rPr>
              <w:t xml:space="preserve"> Servisná starostlivosť Nexineo</w:t>
            </w:r>
          </w:p>
        </w:tc>
        <w:tc>
          <w:tcPr>
            <w:tcW w:w="2660" w:type="dxa"/>
            <w:vAlign w:val="center"/>
          </w:tcPr>
          <w:p w:rsidR="00361139" w:rsidRPr="00361139" w:rsidRDefault="00361139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</w:t>
            </w:r>
            <w:r w:rsidR="00B47B28">
              <w:rPr>
                <w:rFonts w:ascii="Arial" w:hAnsi="Arial"/>
                <w:sz w:val="16"/>
                <w:szCs w:val="16"/>
              </w:rPr>
              <w:t>75,-</w:t>
            </w:r>
          </w:p>
        </w:tc>
        <w:tc>
          <w:tcPr>
            <w:tcW w:w="2672" w:type="dxa"/>
            <w:vAlign w:val="center"/>
          </w:tcPr>
          <w:p w:rsidR="00361139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366,20</w:t>
            </w:r>
          </w:p>
        </w:tc>
      </w:tr>
      <w:tr w:rsidR="00361139" w:rsidRPr="007002DC" w:rsidTr="00C7447D">
        <w:tc>
          <w:tcPr>
            <w:tcW w:w="4188" w:type="dxa"/>
            <w:vAlign w:val="center"/>
          </w:tcPr>
          <w:p w:rsidR="00361139" w:rsidRPr="00361139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381/16 Zborovňa komplet</w:t>
            </w:r>
          </w:p>
        </w:tc>
        <w:tc>
          <w:tcPr>
            <w:tcW w:w="2660" w:type="dxa"/>
            <w:vAlign w:val="center"/>
          </w:tcPr>
          <w:p w:rsidR="00361139" w:rsidRPr="00361139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7,-</w:t>
            </w:r>
          </w:p>
        </w:tc>
        <w:tc>
          <w:tcPr>
            <w:tcW w:w="2672" w:type="dxa"/>
            <w:vAlign w:val="center"/>
          </w:tcPr>
          <w:p w:rsidR="00361139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253,15</w:t>
            </w:r>
          </w:p>
        </w:tc>
      </w:tr>
      <w:tr w:rsidR="00B47B28" w:rsidRPr="007002DC" w:rsidTr="00C7447D">
        <w:tc>
          <w:tcPr>
            <w:tcW w:w="4188" w:type="dxa"/>
            <w:vAlign w:val="center"/>
          </w:tcPr>
          <w:p w:rsidR="00B47B28" w:rsidRPr="00B47B28" w:rsidRDefault="00B47B28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47B28">
              <w:rPr>
                <w:rFonts w:ascii="Arial" w:hAnsi="Arial"/>
                <w:sz w:val="16"/>
                <w:szCs w:val="16"/>
              </w:rPr>
              <w:t>381/18</w:t>
            </w:r>
            <w:r>
              <w:rPr>
                <w:rFonts w:ascii="Arial" w:hAnsi="Arial"/>
                <w:sz w:val="16"/>
                <w:szCs w:val="16"/>
              </w:rPr>
              <w:t xml:space="preserve"> Kyberšikan</w:t>
            </w:r>
          </w:p>
        </w:tc>
        <w:tc>
          <w:tcPr>
            <w:tcW w:w="2660" w:type="dxa"/>
            <w:vAlign w:val="center"/>
          </w:tcPr>
          <w:p w:rsidR="00B47B28" w:rsidRPr="00B47B28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47B28">
              <w:rPr>
                <w:rFonts w:ascii="Arial" w:hAnsi="Arial"/>
                <w:sz w:val="16"/>
                <w:szCs w:val="16"/>
              </w:rPr>
              <w:t>38,-</w:t>
            </w:r>
          </w:p>
        </w:tc>
        <w:tc>
          <w:tcPr>
            <w:tcW w:w="2672" w:type="dxa"/>
            <w:vAlign w:val="center"/>
          </w:tcPr>
          <w:p w:rsidR="00B47B28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B47B28" w:rsidRPr="007002DC" w:rsidTr="00C7447D">
        <w:tc>
          <w:tcPr>
            <w:tcW w:w="4188" w:type="dxa"/>
            <w:vAlign w:val="center"/>
          </w:tcPr>
          <w:p w:rsidR="00B47B28" w:rsidRPr="00B47B28" w:rsidRDefault="00B47B28" w:rsidP="00B47B2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47B28">
              <w:rPr>
                <w:rFonts w:ascii="Arial" w:hAnsi="Arial"/>
                <w:sz w:val="16"/>
                <w:szCs w:val="16"/>
              </w:rPr>
              <w:t>381/19</w:t>
            </w:r>
            <w:r>
              <w:rPr>
                <w:rFonts w:ascii="Arial" w:hAnsi="Arial"/>
                <w:sz w:val="16"/>
                <w:szCs w:val="16"/>
              </w:rPr>
              <w:t xml:space="preserve"> Verejné obstarávanie </w:t>
            </w:r>
          </w:p>
        </w:tc>
        <w:tc>
          <w:tcPr>
            <w:tcW w:w="2660" w:type="dxa"/>
            <w:vAlign w:val="center"/>
          </w:tcPr>
          <w:p w:rsidR="00B47B28" w:rsidRPr="00B47B28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47B28">
              <w:rPr>
                <w:rFonts w:ascii="Arial" w:hAnsi="Arial"/>
                <w:sz w:val="16"/>
                <w:szCs w:val="16"/>
              </w:rPr>
              <w:t>2583,-</w:t>
            </w:r>
          </w:p>
        </w:tc>
        <w:tc>
          <w:tcPr>
            <w:tcW w:w="2672" w:type="dxa"/>
            <w:vAlign w:val="center"/>
          </w:tcPr>
          <w:p w:rsidR="00B47B28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600BE4" w:rsidRPr="007002DC" w:rsidTr="00C7447D">
        <w:tc>
          <w:tcPr>
            <w:tcW w:w="4188" w:type="dxa"/>
            <w:vAlign w:val="center"/>
          </w:tcPr>
          <w:p w:rsidR="00600BE4" w:rsidRPr="007002DC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Náklady budúcich období spolu</w:t>
            </w:r>
          </w:p>
        </w:tc>
        <w:tc>
          <w:tcPr>
            <w:tcW w:w="2660" w:type="dxa"/>
            <w:vAlign w:val="center"/>
          </w:tcPr>
          <w:p w:rsidR="00600BE4" w:rsidRPr="008648D0" w:rsidRDefault="00B47B28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12640,-</w:t>
            </w:r>
          </w:p>
        </w:tc>
        <w:tc>
          <w:tcPr>
            <w:tcW w:w="2672" w:type="dxa"/>
            <w:vAlign w:val="center"/>
          </w:tcPr>
          <w:p w:rsidR="00600BE4" w:rsidRPr="008648D0" w:rsidRDefault="00065DB7" w:rsidP="00B47B28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2192,87</w:t>
            </w:r>
          </w:p>
        </w:tc>
      </w:tr>
    </w:tbl>
    <w:p w:rsidR="00517DE9" w:rsidRDefault="00517DE9" w:rsidP="00E70C34">
      <w:pPr>
        <w:pStyle w:val="tl1"/>
      </w:pPr>
    </w:p>
    <w:p w:rsidR="006A1D1E" w:rsidRDefault="00DB1285" w:rsidP="00E70C34">
      <w:pPr>
        <w:pStyle w:val="tl1"/>
      </w:pPr>
      <w:r w:rsidRPr="00BD615B">
        <w:t>(</w:t>
      </w:r>
      <w:r w:rsidR="009B4F0F" w:rsidRPr="00BD615B">
        <w:t>1</w:t>
      </w:r>
      <w:r w:rsidR="005724D6" w:rsidRPr="00BD615B">
        <w:t>2</w:t>
      </w:r>
      <w:r w:rsidRPr="00BD615B">
        <w:t xml:space="preserve">) </w:t>
      </w:r>
      <w:r w:rsidR="00922A1B" w:rsidRPr="00BD615B">
        <w:t xml:space="preserve">Opis a výška zmien vlastných zdrojov krytia neobežného majetku a obežného majetku podľa položiek súvahy za </w:t>
      </w:r>
      <w:r w:rsidR="00F914BA" w:rsidRPr="00BD615B">
        <w:t xml:space="preserve">bežné </w:t>
      </w:r>
      <w:r w:rsidR="00922A1B" w:rsidRPr="00BD615B">
        <w:t>účtovné obdobie</w:t>
      </w:r>
      <w:r w:rsidR="006A1D1E">
        <w:t xml:space="preserve"> je uvedený v tabuľke:</w:t>
      </w:r>
    </w:p>
    <w:p w:rsidR="006A1D1E" w:rsidRPr="00BD615B" w:rsidRDefault="006A1D1E" w:rsidP="00E70C34">
      <w:pPr>
        <w:pStyle w:val="tl1"/>
      </w:pPr>
    </w:p>
    <w:p w:rsidR="004874E9" w:rsidRDefault="00390AC4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4D5A99" w:rsidRPr="007002DC">
        <w:rPr>
          <w:rFonts w:ascii="Arial" w:hAnsi="Arial"/>
          <w:b/>
          <w:szCs w:val="20"/>
        </w:rPr>
        <w:t>abuľka k čl. III ods. 1</w:t>
      </w:r>
      <w:r w:rsidR="004D5A99">
        <w:rPr>
          <w:rFonts w:ascii="Arial" w:hAnsi="Arial"/>
          <w:b/>
          <w:szCs w:val="20"/>
        </w:rPr>
        <w:t>2</w:t>
      </w:r>
      <w:r w:rsidR="004D5A99"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="004D5A99" w:rsidRPr="007002DC">
        <w:rPr>
          <w:rFonts w:ascii="Arial" w:hAnsi="Arial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1"/>
        <w:gridCol w:w="1829"/>
        <w:gridCol w:w="1216"/>
        <w:gridCol w:w="1072"/>
        <w:gridCol w:w="1207"/>
        <w:gridCol w:w="1845"/>
      </w:tblGrid>
      <w:tr w:rsidR="004D5A99" w:rsidRPr="007002DC" w:rsidTr="00A364B2"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16" w:type="dxa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072" w:type="dxa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07" w:type="dxa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845" w:type="dxa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D5A99" w:rsidRPr="007002DC" w:rsidTr="00A364B2">
        <w:trPr>
          <w:trHeight w:val="391"/>
        </w:trPr>
        <w:tc>
          <w:tcPr>
            <w:tcW w:w="9520" w:type="dxa"/>
            <w:gridSpan w:val="6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200B03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29" w:type="dxa"/>
          </w:tcPr>
          <w:p w:rsidR="004D5A99" w:rsidRPr="007002DC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37927,-</w:t>
            </w:r>
          </w:p>
        </w:tc>
        <w:tc>
          <w:tcPr>
            <w:tcW w:w="1216" w:type="dxa"/>
          </w:tcPr>
          <w:p w:rsidR="004D5A99" w:rsidRPr="007002DC" w:rsidRDefault="00C36132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  <w:r w:rsidR="00F96B24">
              <w:rPr>
                <w:rFonts w:ascii="Arial" w:hAnsi="Arial"/>
                <w:sz w:val="16"/>
                <w:szCs w:val="16"/>
              </w:rPr>
              <w:t>18987,-</w:t>
            </w: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56914,-</w:t>
            </w:r>
          </w:p>
        </w:tc>
      </w:tr>
      <w:tr w:rsidR="004D5A99" w:rsidRPr="007002DC" w:rsidTr="00A364B2"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829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29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sz w:val="16"/>
                <w:szCs w:val="16"/>
              </w:rPr>
              <w:t>záväzkov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9520" w:type="dxa"/>
            <w:gridSpan w:val="6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rPr>
          <w:trHeight w:val="391"/>
        </w:trPr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:rsidTr="00A364B2">
        <w:tc>
          <w:tcPr>
            <w:tcW w:w="2351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829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4D5A99" w:rsidRPr="002B48CA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364B2" w:rsidRPr="007002DC" w:rsidTr="00A364B2">
        <w:tc>
          <w:tcPr>
            <w:tcW w:w="2351" w:type="dxa"/>
            <w:vAlign w:val="center"/>
          </w:tcPr>
          <w:p w:rsidR="00A364B2" w:rsidRPr="0053222A" w:rsidRDefault="00A364B2" w:rsidP="00A364B2">
            <w:pPr>
              <w:spacing w:before="0" w:after="0" w:line="240" w:lineRule="auto"/>
              <w:jc w:val="lef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53222A">
              <w:rPr>
                <w:rFonts w:ascii="Arial" w:hAnsi="Arial"/>
                <w:color w:val="000000" w:themeColor="text1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29" w:type="dxa"/>
          </w:tcPr>
          <w:p w:rsidR="00975A7B" w:rsidRPr="0053222A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18987,-</w:t>
            </w:r>
          </w:p>
        </w:tc>
        <w:tc>
          <w:tcPr>
            <w:tcW w:w="1216" w:type="dxa"/>
          </w:tcPr>
          <w:p w:rsidR="00A364B2" w:rsidRPr="007002DC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18987,-</w:t>
            </w:r>
          </w:p>
        </w:tc>
        <w:tc>
          <w:tcPr>
            <w:tcW w:w="1072" w:type="dxa"/>
          </w:tcPr>
          <w:p w:rsidR="00A364B2" w:rsidRPr="007002DC" w:rsidRDefault="00A364B2" w:rsidP="00A364B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364B2" w:rsidRPr="007002DC" w:rsidTr="00A364B2">
        <w:trPr>
          <w:trHeight w:val="391"/>
        </w:trPr>
        <w:tc>
          <w:tcPr>
            <w:tcW w:w="2351" w:type="dxa"/>
            <w:vAlign w:val="center"/>
          </w:tcPr>
          <w:p w:rsidR="00A364B2" w:rsidRPr="007002DC" w:rsidRDefault="00A364B2" w:rsidP="00A364B2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829" w:type="dxa"/>
          </w:tcPr>
          <w:p w:rsidR="00A364B2" w:rsidRPr="007002DC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56914,-</w:t>
            </w:r>
          </w:p>
        </w:tc>
        <w:tc>
          <w:tcPr>
            <w:tcW w:w="1216" w:type="dxa"/>
          </w:tcPr>
          <w:p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</w:p>
        </w:tc>
        <w:tc>
          <w:tcPr>
            <w:tcW w:w="1072" w:type="dxa"/>
          </w:tcPr>
          <w:p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207" w:type="dxa"/>
          </w:tcPr>
          <w:p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:rsidR="00A364B2" w:rsidRPr="007002DC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56914,-</w:t>
            </w:r>
          </w:p>
        </w:tc>
      </w:tr>
    </w:tbl>
    <w:p w:rsidR="00517DE9" w:rsidRDefault="00517DE9" w:rsidP="00E70C34">
      <w:pPr>
        <w:pStyle w:val="tl1"/>
      </w:pPr>
    </w:p>
    <w:p w:rsidR="00E70C34" w:rsidRDefault="00EC748F" w:rsidP="00E70C34">
      <w:pPr>
        <w:pStyle w:val="tl1"/>
      </w:pPr>
      <w:r w:rsidRPr="00BD615B">
        <w:t>(</w:t>
      </w:r>
      <w:r w:rsidR="009B4F0F" w:rsidRPr="00BD615B">
        <w:t>1</w:t>
      </w:r>
      <w:r w:rsidR="005724D6" w:rsidRPr="00BD615B">
        <w:t>3</w:t>
      </w:r>
      <w:r w:rsidR="009B4F0F" w:rsidRPr="00BD615B">
        <w:t>)</w:t>
      </w:r>
      <w:r w:rsidR="00DB1285" w:rsidRPr="00BD615B">
        <w:t xml:space="preserve"> </w:t>
      </w:r>
      <w:r w:rsidRPr="00BD615B">
        <w:t xml:space="preserve">Informácia </w:t>
      </w:r>
      <w:r w:rsidR="00DB1285" w:rsidRPr="00BD615B">
        <w:t>o</w:t>
      </w:r>
      <w:r w:rsidR="004A32A4" w:rsidRPr="00BD615B">
        <w:t> </w:t>
      </w:r>
      <w:r w:rsidR="00DB1285" w:rsidRPr="00BD615B">
        <w:t>rozdelení</w:t>
      </w:r>
      <w:r w:rsidR="004A32A4" w:rsidRPr="00BD615B">
        <w:t xml:space="preserve"> účtovného</w:t>
      </w:r>
      <w:r w:rsidR="00DB1285" w:rsidRPr="00BD615B">
        <w:t xml:space="preserve"> </w:t>
      </w:r>
      <w:r w:rsidR="00922A1B" w:rsidRPr="00BD615B">
        <w:t>zisku alebo vysporiadaní</w:t>
      </w:r>
      <w:r w:rsidR="004A32A4" w:rsidRPr="00BD615B">
        <w:t xml:space="preserve"> účtovnej</w:t>
      </w:r>
      <w:r w:rsidR="00922A1B" w:rsidRPr="00BD615B">
        <w:t xml:space="preserve"> straty vykázanej</w:t>
      </w:r>
      <w:r w:rsidR="00E70C34">
        <w:t xml:space="preserve"> v minulých účtovných </w:t>
      </w:r>
      <w:r w:rsidR="00E70C34" w:rsidRPr="00BC16AB">
        <w:t>obdobiach je uvedená v</w:t>
      </w:r>
      <w:r w:rsidR="00BC16AB" w:rsidRPr="00BC16AB">
        <w:t> </w:t>
      </w:r>
      <w:r w:rsidR="00E70C34" w:rsidRPr="00BC16AB">
        <w:t>tabuľke</w:t>
      </w:r>
      <w:r w:rsidR="00BC16AB" w:rsidRPr="00BC16AB">
        <w:t>:</w:t>
      </w:r>
    </w:p>
    <w:p w:rsidR="007A101B" w:rsidRDefault="00390AC4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A101B" w:rsidRPr="007002DC">
        <w:rPr>
          <w:rFonts w:ascii="Arial" w:hAnsi="Arial"/>
          <w:b/>
          <w:szCs w:val="20"/>
        </w:rPr>
        <w:t>abuľka k čl. III ods. 1</w:t>
      </w:r>
      <w:r w:rsidR="007A101B">
        <w:rPr>
          <w:rFonts w:ascii="Arial" w:hAnsi="Arial"/>
          <w:b/>
          <w:szCs w:val="20"/>
        </w:rPr>
        <w:t>3</w:t>
      </w:r>
      <w:r w:rsidR="007A101B"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3260"/>
      </w:tblGrid>
      <w:tr w:rsidR="007A101B" w:rsidRPr="007002DC" w:rsidTr="007A101B">
        <w:trPr>
          <w:trHeight w:val="765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260" w:type="dxa"/>
            <w:vAlign w:val="center"/>
          </w:tcPr>
          <w:p w:rsidR="007A101B" w:rsidRPr="007002DC" w:rsidRDefault="007A101B" w:rsidP="00301CD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AD2CBD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260" w:type="dxa"/>
            <w:noWrap/>
            <w:vAlign w:val="center"/>
          </w:tcPr>
          <w:p w:rsidR="007A101B" w:rsidRPr="00BC16AB" w:rsidRDefault="00513C3F" w:rsidP="00F96B24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C36132">
              <w:rPr>
                <w:rFonts w:ascii="Arial" w:hAnsi="Arial"/>
                <w:sz w:val="16"/>
                <w:szCs w:val="16"/>
              </w:rPr>
              <w:t xml:space="preserve"> </w:t>
            </w:r>
            <w:r w:rsidR="00F96B24">
              <w:rPr>
                <w:rFonts w:ascii="Arial" w:hAnsi="Arial"/>
                <w:sz w:val="16"/>
                <w:szCs w:val="16"/>
              </w:rPr>
              <w:t>18987,-</w:t>
            </w:r>
            <w:r w:rsidR="00C36132">
              <w:rPr>
                <w:rFonts w:ascii="Arial" w:hAnsi="Arial"/>
                <w:sz w:val="16"/>
                <w:szCs w:val="16"/>
              </w:rPr>
              <w:t xml:space="preserve">   </w:t>
            </w:r>
          </w:p>
        </w:tc>
      </w:tr>
      <w:tr w:rsidR="007A101B" w:rsidRPr="007002DC" w:rsidTr="007A101B">
        <w:trPr>
          <w:trHeight w:val="330"/>
        </w:trPr>
        <w:tc>
          <w:tcPr>
            <w:tcW w:w="9639" w:type="dxa"/>
            <w:gridSpan w:val="2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260" w:type="dxa"/>
            <w:noWrap/>
            <w:vAlign w:val="center"/>
          </w:tcPr>
          <w:p w:rsidR="007A101B" w:rsidRPr="00423248" w:rsidRDefault="00F96B24" w:rsidP="00F96B24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18987,-</w:t>
            </w:r>
            <w:r w:rsidR="00423248" w:rsidRPr="00423248">
              <w:rPr>
                <w:rFonts w:ascii="Arial" w:hAnsi="Arial"/>
                <w:sz w:val="16"/>
                <w:szCs w:val="16"/>
              </w:rPr>
              <w:t xml:space="preserve"> </w:t>
            </w:r>
            <w:r w:rsidR="00C3613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9639" w:type="dxa"/>
            <w:gridSpan w:val="2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:rsidTr="007A101B">
        <w:trPr>
          <w:trHeight w:val="330"/>
        </w:trPr>
        <w:tc>
          <w:tcPr>
            <w:tcW w:w="6379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0" w:type="dxa"/>
            <w:noWrap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3914DF" w:rsidRDefault="003914DF" w:rsidP="00A5592F">
      <w:pPr>
        <w:pStyle w:val="tl1"/>
      </w:pPr>
    </w:p>
    <w:p w:rsidR="00C43EF0" w:rsidRPr="00BD615B" w:rsidRDefault="00DB1285" w:rsidP="00A5592F">
      <w:pPr>
        <w:pStyle w:val="tl1"/>
      </w:pPr>
      <w:r w:rsidRPr="00BD615B">
        <w:t>(</w:t>
      </w:r>
      <w:r w:rsidR="001322DC" w:rsidRPr="00BD615B">
        <w:t>1</w:t>
      </w:r>
      <w:r w:rsidR="005724D6" w:rsidRPr="00BD615B">
        <w:t>4</w:t>
      </w:r>
      <w:r w:rsidRPr="00BD615B">
        <w:t xml:space="preserve">) </w:t>
      </w:r>
      <w:r w:rsidR="00C43EF0" w:rsidRPr="00BD615B">
        <w:t>Op</w:t>
      </w:r>
      <w:r w:rsidR="00A5592F">
        <w:t>is a výška cudzích zdrojov je uvedený v tabuľke:</w:t>
      </w:r>
    </w:p>
    <w:p w:rsidR="004D5A99" w:rsidRPr="007002DC" w:rsidRDefault="004D5A99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3"/>
        <w:gridCol w:w="1327"/>
        <w:gridCol w:w="1383"/>
        <w:gridCol w:w="1397"/>
        <w:gridCol w:w="1402"/>
        <w:gridCol w:w="1436"/>
      </w:tblGrid>
      <w:tr w:rsidR="004D5A99" w:rsidRPr="007002DC" w:rsidTr="00B40E90">
        <w:tc>
          <w:tcPr>
            <w:tcW w:w="2503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327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83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97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02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36" w:type="dxa"/>
            <w:vAlign w:val="center"/>
          </w:tcPr>
          <w:p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32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sz w:val="16"/>
                <w:szCs w:val="16"/>
              </w:rPr>
              <w:t>1844,-</w:t>
            </w:r>
          </w:p>
        </w:tc>
        <w:tc>
          <w:tcPr>
            <w:tcW w:w="1383" w:type="dxa"/>
          </w:tcPr>
          <w:p w:rsidR="00975A7B" w:rsidRPr="007002DC" w:rsidRDefault="003405C8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sz w:val="16"/>
                <w:szCs w:val="16"/>
              </w:rPr>
              <w:t>5</w:t>
            </w:r>
            <w:r w:rsidR="008219CE">
              <w:rPr>
                <w:rFonts w:ascii="Arial" w:hAnsi="Arial"/>
                <w:sz w:val="16"/>
                <w:szCs w:val="16"/>
              </w:rPr>
              <w:t>1</w:t>
            </w:r>
            <w:r w:rsidR="005A06D7">
              <w:rPr>
                <w:rFonts w:ascii="Arial" w:hAnsi="Arial"/>
                <w:sz w:val="16"/>
                <w:szCs w:val="16"/>
              </w:rPr>
              <w:t>30,-</w:t>
            </w:r>
          </w:p>
        </w:tc>
        <w:tc>
          <w:tcPr>
            <w:tcW w:w="139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A364B2">
              <w:rPr>
                <w:rFonts w:ascii="Arial" w:hAnsi="Arial"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sz w:val="16"/>
                <w:szCs w:val="16"/>
              </w:rPr>
              <w:t>1844,-</w:t>
            </w: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  <w:r w:rsidR="008219CE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30,-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A5592F" w:rsidRDefault="00975A7B" w:rsidP="00A925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5592F">
              <w:rPr>
                <w:sz w:val="16"/>
                <w:szCs w:val="16"/>
              </w:rPr>
              <w:t xml:space="preserve">Na nevyčerpané dovolenky </w:t>
            </w:r>
            <w:r>
              <w:rPr>
                <w:sz w:val="16"/>
                <w:szCs w:val="16"/>
              </w:rPr>
              <w:t>–</w:t>
            </w:r>
            <w:r w:rsidRPr="00A5592F">
              <w:rPr>
                <w:sz w:val="16"/>
                <w:szCs w:val="16"/>
              </w:rPr>
              <w:t xml:space="preserve"> mzdy</w:t>
            </w:r>
          </w:p>
        </w:tc>
        <w:tc>
          <w:tcPr>
            <w:tcW w:w="1327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16171,-</w:t>
            </w:r>
          </w:p>
        </w:tc>
        <w:tc>
          <w:tcPr>
            <w:tcW w:w="1383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18580,-</w:t>
            </w:r>
          </w:p>
        </w:tc>
        <w:tc>
          <w:tcPr>
            <w:tcW w:w="1397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16171,-</w:t>
            </w: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18580,-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A5592F" w:rsidRDefault="00975A7B" w:rsidP="00A925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nevyčerpané dovolenky - odvody </w:t>
            </w:r>
          </w:p>
        </w:tc>
        <w:tc>
          <w:tcPr>
            <w:tcW w:w="132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5A06D7">
              <w:rPr>
                <w:rFonts w:ascii="Arial" w:hAnsi="Arial"/>
                <w:sz w:val="16"/>
                <w:szCs w:val="16"/>
              </w:rPr>
              <w:t>5673,-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383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A7413A">
              <w:rPr>
                <w:rFonts w:ascii="Arial" w:hAnsi="Arial"/>
                <w:sz w:val="16"/>
                <w:szCs w:val="16"/>
              </w:rPr>
              <w:t>6</w:t>
            </w:r>
            <w:r w:rsidR="008219CE">
              <w:rPr>
                <w:rFonts w:ascii="Arial" w:hAnsi="Arial"/>
                <w:sz w:val="16"/>
                <w:szCs w:val="16"/>
              </w:rPr>
              <w:t>5</w:t>
            </w:r>
            <w:r w:rsidR="005A06D7">
              <w:rPr>
                <w:rFonts w:ascii="Arial" w:hAnsi="Arial"/>
                <w:sz w:val="16"/>
                <w:szCs w:val="16"/>
              </w:rPr>
              <w:t>50,-</w:t>
            </w:r>
          </w:p>
        </w:tc>
        <w:tc>
          <w:tcPr>
            <w:tcW w:w="139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5A06D7">
              <w:rPr>
                <w:rFonts w:ascii="Arial" w:hAnsi="Arial"/>
                <w:sz w:val="16"/>
                <w:szCs w:val="16"/>
              </w:rPr>
              <w:t>5673,-</w:t>
            </w: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  <w:r w:rsidR="008219CE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50,-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32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327" w:type="dxa"/>
          </w:tcPr>
          <w:p w:rsidR="00975A7B" w:rsidRPr="00A92583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A92583">
              <w:rPr>
                <w:rFonts w:ascii="Arial" w:hAnsi="Arial"/>
                <w:b/>
                <w:sz w:val="16"/>
                <w:szCs w:val="16"/>
              </w:rPr>
              <w:t>21</w:t>
            </w:r>
            <w:r w:rsidR="005A06D7">
              <w:rPr>
                <w:rFonts w:ascii="Arial" w:hAnsi="Arial"/>
                <w:b/>
                <w:sz w:val="16"/>
                <w:szCs w:val="16"/>
              </w:rPr>
              <w:t>844,-</w:t>
            </w:r>
          </w:p>
        </w:tc>
        <w:tc>
          <w:tcPr>
            <w:tcW w:w="1383" w:type="dxa"/>
          </w:tcPr>
          <w:p w:rsidR="00975A7B" w:rsidRPr="00A92583" w:rsidRDefault="003405C8" w:rsidP="008219C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sz w:val="16"/>
                <w:szCs w:val="16"/>
              </w:rPr>
              <w:t>5230,-</w:t>
            </w:r>
          </w:p>
        </w:tc>
        <w:tc>
          <w:tcPr>
            <w:tcW w:w="1397" w:type="dxa"/>
          </w:tcPr>
          <w:p w:rsidR="00975A7B" w:rsidRPr="00A364B2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A364B2">
              <w:rPr>
                <w:rFonts w:ascii="Arial" w:hAnsi="Arial"/>
                <w:b/>
                <w:sz w:val="16"/>
                <w:szCs w:val="16"/>
              </w:rPr>
              <w:t>2</w:t>
            </w:r>
            <w:r w:rsidR="00A7413A">
              <w:rPr>
                <w:rFonts w:ascii="Arial" w:hAnsi="Arial"/>
                <w:b/>
                <w:sz w:val="16"/>
                <w:szCs w:val="16"/>
              </w:rPr>
              <w:t>1</w:t>
            </w:r>
            <w:r w:rsidR="005A06D7">
              <w:rPr>
                <w:rFonts w:ascii="Arial" w:hAnsi="Arial"/>
                <w:b/>
                <w:sz w:val="16"/>
                <w:szCs w:val="16"/>
              </w:rPr>
              <w:t>844,-</w:t>
            </w: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A92583" w:rsidRDefault="003405C8" w:rsidP="008219C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sz w:val="16"/>
                <w:szCs w:val="16"/>
              </w:rPr>
              <w:t>5230,-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327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2050,-</w:t>
            </w:r>
          </w:p>
        </w:tc>
        <w:tc>
          <w:tcPr>
            <w:tcW w:w="1383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2050,-</w:t>
            </w:r>
          </w:p>
        </w:tc>
        <w:tc>
          <w:tcPr>
            <w:tcW w:w="1397" w:type="dxa"/>
          </w:tcPr>
          <w:p w:rsidR="00975A7B" w:rsidRPr="007002DC" w:rsidRDefault="005A06D7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2050,-</w:t>
            </w: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A7413A" w:rsidRDefault="003405C8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3405C8">
              <w:rPr>
                <w:rFonts w:ascii="Arial" w:hAnsi="Arial"/>
                <w:sz w:val="16"/>
                <w:szCs w:val="16"/>
              </w:rPr>
              <w:t>2050</w:t>
            </w:r>
            <w:r w:rsidR="005A06D7">
              <w:rPr>
                <w:rFonts w:ascii="Arial" w:hAnsi="Arial"/>
                <w:sz w:val="16"/>
                <w:szCs w:val="16"/>
              </w:rPr>
              <w:t>,-</w:t>
            </w: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32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:rsidTr="00B40E90"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32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7002DC" w:rsidRDefault="00975A7B" w:rsidP="008219C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:rsidTr="00B40E90">
        <w:trPr>
          <w:trHeight w:val="489"/>
        </w:trPr>
        <w:tc>
          <w:tcPr>
            <w:tcW w:w="2503" w:type="dxa"/>
            <w:vAlign w:val="center"/>
          </w:tcPr>
          <w:p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327" w:type="dxa"/>
          </w:tcPr>
          <w:p w:rsidR="00975A7B" w:rsidRPr="00A92583" w:rsidRDefault="00975A7B" w:rsidP="008219CE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A92583">
              <w:rPr>
                <w:rFonts w:ascii="Arial" w:hAnsi="Arial"/>
                <w:b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b/>
                <w:sz w:val="16"/>
                <w:szCs w:val="16"/>
              </w:rPr>
              <w:t>3894,-</w:t>
            </w:r>
          </w:p>
        </w:tc>
        <w:tc>
          <w:tcPr>
            <w:tcW w:w="1383" w:type="dxa"/>
          </w:tcPr>
          <w:p w:rsidR="00975A7B" w:rsidRPr="00A92583" w:rsidRDefault="003405C8" w:rsidP="008219CE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8219CE">
              <w:rPr>
                <w:rFonts w:ascii="Arial" w:hAnsi="Arial"/>
                <w:b/>
                <w:sz w:val="16"/>
                <w:szCs w:val="16"/>
              </w:rPr>
              <w:t>7180,-</w:t>
            </w:r>
          </w:p>
        </w:tc>
        <w:tc>
          <w:tcPr>
            <w:tcW w:w="1397" w:type="dxa"/>
          </w:tcPr>
          <w:p w:rsidR="00975A7B" w:rsidRPr="00C71B04" w:rsidRDefault="008219CE" w:rsidP="008219CE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23894,-</w:t>
            </w:r>
          </w:p>
        </w:tc>
        <w:tc>
          <w:tcPr>
            <w:tcW w:w="1402" w:type="dxa"/>
          </w:tcPr>
          <w:p w:rsidR="00975A7B" w:rsidRPr="00A5592F" w:rsidRDefault="00975A7B" w:rsidP="008219CE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975A7B" w:rsidRPr="00A92583" w:rsidRDefault="003405C8" w:rsidP="008219CE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5A06D7">
              <w:rPr>
                <w:rFonts w:ascii="Arial" w:hAnsi="Arial"/>
                <w:b/>
                <w:sz w:val="16"/>
                <w:szCs w:val="16"/>
              </w:rPr>
              <w:t>7</w:t>
            </w:r>
            <w:r w:rsidR="008219CE">
              <w:rPr>
                <w:rFonts w:ascii="Arial" w:hAnsi="Arial"/>
                <w:b/>
                <w:sz w:val="16"/>
                <w:szCs w:val="16"/>
              </w:rPr>
              <w:t>1</w:t>
            </w:r>
            <w:r w:rsidR="005A06D7">
              <w:rPr>
                <w:rFonts w:ascii="Arial" w:hAnsi="Arial"/>
                <w:b/>
                <w:sz w:val="16"/>
                <w:szCs w:val="16"/>
              </w:rPr>
              <w:t>80</w:t>
            </w:r>
            <w:r w:rsidR="008219CE">
              <w:rPr>
                <w:rFonts w:ascii="Arial" w:hAnsi="Arial"/>
                <w:b/>
                <w:sz w:val="16"/>
                <w:szCs w:val="16"/>
              </w:rPr>
              <w:t>,-</w:t>
            </w:r>
          </w:p>
        </w:tc>
      </w:tr>
    </w:tbl>
    <w:p w:rsidR="003914DF" w:rsidRDefault="003914DF" w:rsidP="00BC12F1">
      <w:pPr>
        <w:pStyle w:val="tl2"/>
      </w:pPr>
    </w:p>
    <w:p w:rsidR="00A5592F" w:rsidRDefault="00A5592F" w:rsidP="00BC12F1">
      <w:pPr>
        <w:pStyle w:val="tl2"/>
      </w:pPr>
      <w:r w:rsidRPr="008219CE">
        <w:rPr>
          <w:sz w:val="16"/>
          <w:szCs w:val="16"/>
        </w:rPr>
        <w:t xml:space="preserve">Účtovná jednotka </w:t>
      </w:r>
      <w:r w:rsidR="00B96695" w:rsidRPr="008219CE">
        <w:rPr>
          <w:sz w:val="16"/>
          <w:szCs w:val="16"/>
        </w:rPr>
        <w:t>má</w:t>
      </w:r>
      <w:r w:rsidR="00CC1E71" w:rsidRPr="008219CE">
        <w:rPr>
          <w:sz w:val="16"/>
          <w:szCs w:val="16"/>
        </w:rPr>
        <w:t xml:space="preserve"> evidované</w:t>
      </w:r>
      <w:r w:rsidRPr="008219CE">
        <w:rPr>
          <w:sz w:val="16"/>
          <w:szCs w:val="16"/>
        </w:rPr>
        <w:t xml:space="preserve"> in</w:t>
      </w:r>
      <w:r w:rsidR="00B96695" w:rsidRPr="008219CE">
        <w:rPr>
          <w:sz w:val="16"/>
          <w:szCs w:val="16"/>
        </w:rPr>
        <w:t>é</w:t>
      </w:r>
      <w:r w:rsidRPr="008219CE">
        <w:rPr>
          <w:sz w:val="16"/>
          <w:szCs w:val="16"/>
        </w:rPr>
        <w:t xml:space="preserve"> záväzk</w:t>
      </w:r>
      <w:r w:rsidR="00B96695" w:rsidRPr="008219CE">
        <w:rPr>
          <w:sz w:val="16"/>
          <w:szCs w:val="16"/>
        </w:rPr>
        <w:t>y</w:t>
      </w:r>
      <w:r w:rsidRPr="008219CE">
        <w:rPr>
          <w:sz w:val="16"/>
          <w:szCs w:val="16"/>
        </w:rPr>
        <w:t xml:space="preserve"> na účte 379</w:t>
      </w:r>
      <w:r w:rsidR="008219CE" w:rsidRPr="008219CE">
        <w:rPr>
          <w:sz w:val="16"/>
          <w:szCs w:val="16"/>
        </w:rPr>
        <w:t xml:space="preserve"> - iné záväzky - poistenie auta </w:t>
      </w:r>
      <w:r w:rsidR="008219CE">
        <w:rPr>
          <w:sz w:val="16"/>
          <w:szCs w:val="16"/>
        </w:rPr>
        <w:t>v sume</w:t>
      </w:r>
      <w:r w:rsidR="008219CE" w:rsidRPr="008219CE">
        <w:rPr>
          <w:sz w:val="16"/>
          <w:szCs w:val="16"/>
        </w:rPr>
        <w:t>1359</w:t>
      </w:r>
      <w:r w:rsidR="008219CE">
        <w:t xml:space="preserve">,- </w:t>
      </w:r>
      <w:r w:rsidR="005F29E9" w:rsidRPr="005F29E9">
        <w:rPr>
          <w:sz w:val="16"/>
          <w:szCs w:val="16"/>
        </w:rPr>
        <w:t>€</w:t>
      </w:r>
      <w:r w:rsidR="008219CE" w:rsidRPr="005F29E9">
        <w:rPr>
          <w:sz w:val="16"/>
          <w:szCs w:val="16"/>
        </w:rPr>
        <w:t>.</w:t>
      </w:r>
      <w:r w:rsidR="00C43EF0" w:rsidRPr="00BD615B">
        <w:t xml:space="preserve"> </w:t>
      </w:r>
    </w:p>
    <w:p w:rsidR="00BC12F1" w:rsidRDefault="00BC12F1" w:rsidP="00BC12F1">
      <w:pPr>
        <w:pStyle w:val="tl2"/>
      </w:pPr>
      <w:r>
        <w:t>Účtovná jednotka nemá záväzky po lehote splatnosti.</w:t>
      </w:r>
    </w:p>
    <w:p w:rsidR="00C43EF0" w:rsidRDefault="00BC12F1" w:rsidP="00BC12F1">
      <w:pPr>
        <w:pStyle w:val="tl2"/>
      </w:pPr>
      <w:r>
        <w:t>P</w:t>
      </w:r>
      <w:r w:rsidR="00C43EF0" w:rsidRPr="00BD615B">
        <w:t xml:space="preserve">rehľad o výške záväzkov podľa zostatkovej doby splatnosti v členení podľa položiek súvahy </w:t>
      </w:r>
      <w:r w:rsidR="00A5592F">
        <w:t>je uvedený v tabuľke:</w:t>
      </w:r>
    </w:p>
    <w:p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:rsidR="007A101B" w:rsidRPr="007002DC" w:rsidRDefault="007A101B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268"/>
        <w:gridCol w:w="2409"/>
      </w:tblGrid>
      <w:tr w:rsidR="007A101B" w:rsidRPr="007002DC" w:rsidTr="007A101B">
        <w:trPr>
          <w:trHeight w:val="397"/>
        </w:trPr>
        <w:tc>
          <w:tcPr>
            <w:tcW w:w="4890" w:type="dxa"/>
            <w:vMerge w:val="restart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A101B" w:rsidRPr="007002DC" w:rsidTr="007A101B">
        <w:tc>
          <w:tcPr>
            <w:tcW w:w="4890" w:type="dxa"/>
            <w:vMerge/>
          </w:tcPr>
          <w:p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09" w:type="dxa"/>
            <w:vAlign w:val="center"/>
          </w:tcPr>
          <w:p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777A0" w:rsidRPr="007002DC" w:rsidTr="007A101B">
        <w:trPr>
          <w:trHeight w:val="391"/>
        </w:trPr>
        <w:tc>
          <w:tcPr>
            <w:tcW w:w="4890" w:type="dxa"/>
            <w:vAlign w:val="center"/>
          </w:tcPr>
          <w:p w:rsidR="003777A0" w:rsidRPr="007002DC" w:rsidRDefault="003777A0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3777A0" w:rsidRPr="007002DC" w:rsidRDefault="003777A0" w:rsidP="0042324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2409" w:type="dxa"/>
            <w:vAlign w:val="center"/>
          </w:tcPr>
          <w:p w:rsidR="003777A0" w:rsidRPr="007002DC" w:rsidRDefault="003777A0" w:rsidP="00437F1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 xml:space="preserve">     </w:t>
            </w:r>
          </w:p>
        </w:tc>
      </w:tr>
      <w:tr w:rsidR="00A7413A" w:rsidRPr="007002DC" w:rsidTr="007A101B">
        <w:trPr>
          <w:trHeight w:val="391"/>
        </w:trPr>
        <w:tc>
          <w:tcPr>
            <w:tcW w:w="4890" w:type="dxa"/>
            <w:vAlign w:val="center"/>
          </w:tcPr>
          <w:p w:rsidR="00A7413A" w:rsidRPr="007002DC" w:rsidRDefault="00A7413A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:rsidR="00A7413A" w:rsidRPr="007002DC" w:rsidRDefault="00E3454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114503,-</w:t>
            </w:r>
          </w:p>
        </w:tc>
        <w:tc>
          <w:tcPr>
            <w:tcW w:w="2409" w:type="dxa"/>
            <w:vAlign w:val="center"/>
          </w:tcPr>
          <w:p w:rsidR="00A7413A" w:rsidRPr="007002DC" w:rsidRDefault="000F5B55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117947,81</w:t>
            </w:r>
          </w:p>
        </w:tc>
      </w:tr>
      <w:tr w:rsidR="00A7413A" w:rsidRPr="007002DC" w:rsidTr="007A101B">
        <w:trPr>
          <w:trHeight w:val="447"/>
        </w:trPr>
        <w:tc>
          <w:tcPr>
            <w:tcW w:w="4890" w:type="dxa"/>
            <w:vAlign w:val="center"/>
          </w:tcPr>
          <w:p w:rsidR="00A7413A" w:rsidRPr="007002DC" w:rsidRDefault="00A7413A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A7413A" w:rsidRPr="00F70305" w:rsidRDefault="00E3454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114503,-</w:t>
            </w:r>
          </w:p>
        </w:tc>
        <w:tc>
          <w:tcPr>
            <w:tcW w:w="2409" w:type="dxa"/>
            <w:vAlign w:val="center"/>
          </w:tcPr>
          <w:p w:rsidR="00A7413A" w:rsidRPr="00BC0DE4" w:rsidRDefault="000F5B55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117947,81</w:t>
            </w:r>
          </w:p>
        </w:tc>
      </w:tr>
      <w:tr w:rsidR="00CC1E71" w:rsidRPr="007002DC" w:rsidTr="007A101B">
        <w:tc>
          <w:tcPr>
            <w:tcW w:w="4890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C1E71" w:rsidRPr="007002DC" w:rsidTr="007A101B">
        <w:trPr>
          <w:trHeight w:val="478"/>
        </w:trPr>
        <w:tc>
          <w:tcPr>
            <w:tcW w:w="4890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C1E71" w:rsidRPr="007002DC" w:rsidTr="007A101B">
        <w:trPr>
          <w:trHeight w:val="409"/>
        </w:trPr>
        <w:tc>
          <w:tcPr>
            <w:tcW w:w="4890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C1E71" w:rsidRPr="007002DC" w:rsidTr="007A101B">
        <w:trPr>
          <w:trHeight w:val="409"/>
        </w:trPr>
        <w:tc>
          <w:tcPr>
            <w:tcW w:w="4890" w:type="dxa"/>
            <w:vAlign w:val="center"/>
          </w:tcPr>
          <w:p w:rsidR="00CC1E71" w:rsidRPr="007002DC" w:rsidRDefault="00CC1E7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:rsidR="00CC1E71" w:rsidRPr="007002DC" w:rsidRDefault="00E34541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114503,-</w:t>
            </w:r>
          </w:p>
        </w:tc>
        <w:tc>
          <w:tcPr>
            <w:tcW w:w="2409" w:type="dxa"/>
            <w:vAlign w:val="center"/>
          </w:tcPr>
          <w:p w:rsidR="00CC1E71" w:rsidRPr="007002DC" w:rsidRDefault="000F5B55" w:rsidP="00E34541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117947,81</w:t>
            </w:r>
          </w:p>
        </w:tc>
      </w:tr>
    </w:tbl>
    <w:p w:rsidR="007A101B" w:rsidRPr="00BD615B" w:rsidRDefault="007A101B" w:rsidP="00E34541">
      <w:pPr>
        <w:spacing w:before="0" w:after="0" w:line="240" w:lineRule="auto"/>
        <w:jc w:val="right"/>
        <w:rPr>
          <w:rFonts w:ascii="Arial" w:hAnsi="Arial"/>
          <w:b/>
          <w:sz w:val="22"/>
          <w:szCs w:val="22"/>
        </w:rPr>
      </w:pPr>
    </w:p>
    <w:p w:rsidR="00BC12F1" w:rsidRDefault="00BC12F1" w:rsidP="00BC12F1">
      <w:pPr>
        <w:pStyle w:val="tl2"/>
      </w:pPr>
      <w:r>
        <w:t>P</w:t>
      </w:r>
      <w:r w:rsidR="00C43EF0" w:rsidRPr="00BD615B">
        <w:t>rehľad o záväzkoch zo sociálneho fondu</w:t>
      </w:r>
      <w:r>
        <w:t xml:space="preserve"> je uvedený v tabuľke:</w:t>
      </w:r>
    </w:p>
    <w:p w:rsidR="00311D57" w:rsidRDefault="00311D57" w:rsidP="00BC12F1">
      <w:pPr>
        <w:pStyle w:val="tl2"/>
      </w:pPr>
    </w:p>
    <w:p w:rsidR="004D5A99" w:rsidRDefault="00390AC4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T</w:t>
      </w:r>
      <w:r w:rsidR="004D5A99" w:rsidRPr="007002DC">
        <w:rPr>
          <w:rFonts w:ascii="Arial" w:hAnsi="Arial"/>
          <w:b/>
          <w:szCs w:val="20"/>
        </w:rPr>
        <w:t>abuľka k čl. III ods. 1</w:t>
      </w:r>
      <w:r w:rsidR="004D5A99">
        <w:rPr>
          <w:rFonts w:ascii="Arial" w:hAnsi="Arial"/>
          <w:b/>
          <w:szCs w:val="20"/>
        </w:rPr>
        <w:t>4</w:t>
      </w:r>
      <w:r w:rsidR="004D5A99"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2635"/>
        <w:gridCol w:w="2720"/>
      </w:tblGrid>
      <w:tr w:rsidR="007128DD" w:rsidRPr="00A05AA4" w:rsidTr="00BC4D8D">
        <w:tc>
          <w:tcPr>
            <w:tcW w:w="4023" w:type="dxa"/>
          </w:tcPr>
          <w:p w:rsidR="007128DD" w:rsidRPr="00A05AA4" w:rsidRDefault="007128DD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35" w:type="dxa"/>
          </w:tcPr>
          <w:p w:rsidR="007128DD" w:rsidRPr="00A05AA4" w:rsidRDefault="007128DD" w:rsidP="00A05AA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20" w:type="dxa"/>
          </w:tcPr>
          <w:p w:rsidR="007128DD" w:rsidRPr="00A05AA4" w:rsidRDefault="007128DD" w:rsidP="00A05AA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>Bezpr</w:t>
            </w:r>
            <w:r w:rsidR="00AB1D15">
              <w:rPr>
                <w:rFonts w:ascii="Arial" w:hAnsi="Arial"/>
                <w:b/>
                <w:sz w:val="16"/>
                <w:szCs w:val="16"/>
                <w:lang w:eastAsia="sk-SK"/>
              </w:rPr>
              <w:t>ostredne predchádzajúce účtovné</w:t>
            </w: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obdobie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35" w:type="dxa"/>
            <w:vAlign w:val="center"/>
          </w:tcPr>
          <w:p w:rsidR="00E34541" w:rsidRPr="00BC0DE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1253,-</w:t>
            </w:r>
          </w:p>
        </w:tc>
        <w:tc>
          <w:tcPr>
            <w:tcW w:w="2720" w:type="dxa"/>
            <w:vAlign w:val="center"/>
          </w:tcPr>
          <w:p w:rsidR="00E34541" w:rsidRPr="00BC0DE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C0DE4">
              <w:rPr>
                <w:rFonts w:ascii="Arial" w:hAnsi="Arial"/>
                <w:sz w:val="16"/>
                <w:szCs w:val="16"/>
              </w:rPr>
              <w:t>1924,19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35" w:type="dxa"/>
            <w:vAlign w:val="center"/>
          </w:tcPr>
          <w:p w:rsidR="00E34541" w:rsidRPr="00A05AA4" w:rsidRDefault="00E1056A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7408,</w:t>
            </w:r>
            <w:r w:rsidR="006106F3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720" w:type="dxa"/>
            <w:vAlign w:val="center"/>
          </w:tcPr>
          <w:p w:rsidR="00E34541" w:rsidRPr="00A05AA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7309,91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Úroky</w:t>
            </w:r>
          </w:p>
        </w:tc>
        <w:tc>
          <w:tcPr>
            <w:tcW w:w="2635" w:type="dxa"/>
            <w:vAlign w:val="center"/>
          </w:tcPr>
          <w:p w:rsidR="00E34541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20" w:type="dxa"/>
            <w:vAlign w:val="center"/>
          </w:tcPr>
          <w:p w:rsidR="00E34541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35" w:type="dxa"/>
            <w:vAlign w:val="center"/>
          </w:tcPr>
          <w:p w:rsidR="00E34541" w:rsidRPr="00A05AA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E34541" w:rsidRPr="00A05AA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Čerpanie</w:t>
            </w:r>
            <w:r>
              <w:rPr>
                <w:rFonts w:ascii="Arial" w:hAnsi="Arial"/>
                <w:sz w:val="16"/>
                <w:szCs w:val="16"/>
              </w:rPr>
              <w:t xml:space="preserve"> – príspevok na závodné stravovanie</w:t>
            </w:r>
          </w:p>
        </w:tc>
        <w:tc>
          <w:tcPr>
            <w:tcW w:w="2635" w:type="dxa"/>
            <w:vAlign w:val="center"/>
          </w:tcPr>
          <w:p w:rsidR="00E34541" w:rsidRPr="00A05AA4" w:rsidRDefault="006106F3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623</w:t>
            </w:r>
            <w:r w:rsidR="00E1056A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720" w:type="dxa"/>
            <w:vAlign w:val="center"/>
          </w:tcPr>
          <w:p w:rsidR="00E34541" w:rsidRPr="00A05AA4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5787,61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Čerpanie – nepeňažné príjmy z SF</w:t>
            </w:r>
          </w:p>
        </w:tc>
        <w:tc>
          <w:tcPr>
            <w:tcW w:w="2635" w:type="dxa"/>
            <w:vAlign w:val="center"/>
          </w:tcPr>
          <w:p w:rsidR="00E34541" w:rsidRDefault="006106F3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1510</w:t>
            </w:r>
            <w:r w:rsidR="00E1056A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2720" w:type="dxa"/>
            <w:vAlign w:val="center"/>
          </w:tcPr>
          <w:p w:rsidR="00E34541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2541,25</w:t>
            </w:r>
          </w:p>
        </w:tc>
      </w:tr>
      <w:tr w:rsidR="00E34541" w:rsidRPr="00A05AA4" w:rsidTr="00BC4D8D">
        <w:tc>
          <w:tcPr>
            <w:tcW w:w="4023" w:type="dxa"/>
            <w:vAlign w:val="center"/>
          </w:tcPr>
          <w:p w:rsidR="00E34541" w:rsidRPr="00A05AA4" w:rsidRDefault="00E34541" w:rsidP="00986D2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35" w:type="dxa"/>
            <w:vAlign w:val="center"/>
          </w:tcPr>
          <w:p w:rsidR="00E34541" w:rsidRPr="00F85437" w:rsidRDefault="00E1056A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920,-</w:t>
            </w:r>
          </w:p>
        </w:tc>
        <w:tc>
          <w:tcPr>
            <w:tcW w:w="2720" w:type="dxa"/>
            <w:vAlign w:val="center"/>
          </w:tcPr>
          <w:p w:rsidR="00E34541" w:rsidRPr="00F85437" w:rsidRDefault="00E34541" w:rsidP="00E1056A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128DD" w:rsidRDefault="007128DD" w:rsidP="007128DD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935EE7" w:rsidRPr="00413FD5" w:rsidRDefault="00343989" w:rsidP="00413FD5">
      <w:pPr>
        <w:pStyle w:val="tl2"/>
      </w:pPr>
      <w:r>
        <w:t>Účtovná jednotka nemá bankové úvery, pôžičky ani návratné finančné výpomoci.</w:t>
      </w:r>
      <w:r w:rsidR="00413FD5">
        <w:t xml:space="preserve"> Neúčtuje ani </w:t>
      </w:r>
      <w:r w:rsidR="00413FD5" w:rsidRPr="00413FD5">
        <w:t xml:space="preserve">o </w:t>
      </w:r>
      <w:r w:rsidR="00C43EF0" w:rsidRPr="00413FD5">
        <w:t>položkách časového rozlíšenia výdavkov budúcich období.</w:t>
      </w:r>
    </w:p>
    <w:p w:rsidR="00413FD5" w:rsidRPr="00413FD5" w:rsidRDefault="004E0D0D" w:rsidP="00413FD5">
      <w:pPr>
        <w:pStyle w:val="tl1"/>
      </w:pPr>
      <w:r w:rsidRPr="00413FD5">
        <w:t>(</w:t>
      </w:r>
      <w:r w:rsidR="00C43EF0" w:rsidRPr="00413FD5">
        <w:t>1</w:t>
      </w:r>
      <w:r w:rsidR="005724D6" w:rsidRPr="00413FD5">
        <w:t>5</w:t>
      </w:r>
      <w:r w:rsidRPr="00413FD5">
        <w:t xml:space="preserve">) </w:t>
      </w:r>
      <w:r w:rsidR="001729C4" w:rsidRPr="006E4246">
        <w:t xml:space="preserve">Účtovná jednotka </w:t>
      </w:r>
      <w:r w:rsidR="00AB1D15" w:rsidRPr="006E4246">
        <w:t>má v</w:t>
      </w:r>
      <w:r w:rsidR="00413FD5" w:rsidRPr="006E4246">
        <w:t>ýnosy budúcich období</w:t>
      </w:r>
      <w:r w:rsidR="001729C4" w:rsidRPr="006E4246">
        <w:t xml:space="preserve"> – </w:t>
      </w:r>
      <w:r w:rsidR="00986D2A" w:rsidRPr="006E4246">
        <w:t xml:space="preserve">dotácie </w:t>
      </w:r>
      <w:r w:rsidR="001729C4" w:rsidRPr="006E4246">
        <w:t xml:space="preserve">vo výške </w:t>
      </w:r>
      <w:r w:rsidR="00E1056A">
        <w:t>31131</w:t>
      </w:r>
      <w:r w:rsidR="00986D2A" w:rsidRPr="006E4246">
        <w:t>,</w:t>
      </w:r>
      <w:r w:rsidR="0066490A">
        <w:t>-</w:t>
      </w:r>
      <w:r w:rsidR="004A1577" w:rsidRPr="006E4246">
        <w:t xml:space="preserve"> €</w:t>
      </w:r>
      <w:r w:rsidR="00AB1D15" w:rsidRPr="006E4246">
        <w:t>.</w:t>
      </w:r>
      <w:r w:rsidR="00AB1D15">
        <w:t xml:space="preserve"> </w:t>
      </w:r>
    </w:p>
    <w:p w:rsidR="008A403B" w:rsidRPr="00BD615B" w:rsidRDefault="00AA5345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935EE7" w:rsidRPr="00BD615B">
        <w:rPr>
          <w:rFonts w:ascii="Arial" w:hAnsi="Arial"/>
          <w:sz w:val="22"/>
          <w:szCs w:val="22"/>
        </w:rPr>
        <w:t>1</w:t>
      </w:r>
      <w:r w:rsidR="005724D6" w:rsidRPr="00BD615B">
        <w:rPr>
          <w:rFonts w:ascii="Arial" w:hAnsi="Arial"/>
          <w:sz w:val="22"/>
          <w:szCs w:val="22"/>
        </w:rPr>
        <w:t>6</w:t>
      </w:r>
      <w:r w:rsidR="001322DC" w:rsidRPr="00BD615B">
        <w:rPr>
          <w:rFonts w:ascii="Arial" w:hAnsi="Arial"/>
          <w:sz w:val="22"/>
          <w:szCs w:val="22"/>
        </w:rPr>
        <w:t>)</w:t>
      </w:r>
      <w:r w:rsidR="00FD4E5A" w:rsidRPr="00BD615B">
        <w:rPr>
          <w:rFonts w:ascii="Arial" w:hAnsi="Arial"/>
          <w:sz w:val="22"/>
          <w:szCs w:val="22"/>
        </w:rPr>
        <w:t xml:space="preserve"> </w:t>
      </w:r>
      <w:r w:rsidR="008A403B" w:rsidRPr="00BD615B">
        <w:rPr>
          <w:rFonts w:ascii="Arial" w:hAnsi="Arial"/>
          <w:sz w:val="22"/>
          <w:szCs w:val="22"/>
        </w:rPr>
        <w:t>Účtovná jednotka nemá majetok prenajatý formou finančného prenájmu.</w:t>
      </w:r>
    </w:p>
    <w:p w:rsidR="00783246" w:rsidRDefault="00783246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CC6521" w:rsidRPr="00BD615B" w:rsidRDefault="00CC6521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:rsidR="00DB1285" w:rsidRPr="007B6139" w:rsidRDefault="0046535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DB1285" w:rsidRPr="007B6139">
        <w:rPr>
          <w:rFonts w:ascii="Arial" w:hAnsi="Arial"/>
          <w:b/>
          <w:bCs/>
          <w:kern w:val="32"/>
          <w:sz w:val="24"/>
        </w:rPr>
        <w:t>IV</w:t>
      </w:r>
    </w:p>
    <w:p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Informácie, ktoré dopĺňajú a vysvetľujú údaje vo výkaze ziskov a</w:t>
      </w:r>
      <w:r w:rsidR="00CC6521">
        <w:rPr>
          <w:rFonts w:ascii="Arial" w:hAnsi="Arial"/>
          <w:b/>
          <w:bCs/>
          <w:sz w:val="24"/>
        </w:rPr>
        <w:t> </w:t>
      </w:r>
      <w:r w:rsidRPr="007B6139">
        <w:rPr>
          <w:rFonts w:ascii="Arial" w:hAnsi="Arial"/>
          <w:b/>
          <w:bCs/>
          <w:sz w:val="24"/>
        </w:rPr>
        <w:t>strát</w:t>
      </w:r>
    </w:p>
    <w:p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:rsidR="00595061" w:rsidRDefault="00C72ECC" w:rsidP="005A1344">
      <w:pPr>
        <w:pStyle w:val="tl1"/>
        <w:tabs>
          <w:tab w:val="right" w:pos="9638"/>
        </w:tabs>
      </w:pPr>
      <w:r w:rsidRPr="00E61F7A">
        <w:t xml:space="preserve">(1) </w:t>
      </w:r>
      <w:r w:rsidR="00CC6521">
        <w:t>Súkromná spojená škola</w:t>
      </w:r>
      <w:r w:rsidR="00F85437">
        <w:t xml:space="preserve"> v roku 202</w:t>
      </w:r>
      <w:r w:rsidR="00E1056A">
        <w:t>5</w:t>
      </w:r>
      <w:r w:rsidR="00BC4D8D">
        <w:t xml:space="preserve"> nemala</w:t>
      </w:r>
      <w:r w:rsidR="00E61F7A">
        <w:t> príjm</w:t>
      </w:r>
      <w:r w:rsidR="00BC4D8D">
        <w:t>y</w:t>
      </w:r>
      <w:r w:rsidR="00E61F7A">
        <w:t xml:space="preserve"> zo z</w:t>
      </w:r>
      <w:r w:rsidR="00E61F7A" w:rsidRPr="00E61F7A">
        <w:t>ápisné</w:t>
      </w:r>
      <w:r w:rsidR="00E61F7A">
        <w:t>ho</w:t>
      </w:r>
      <w:r w:rsidR="00BC4D8D">
        <w:t>.</w:t>
      </w:r>
      <w:r w:rsidR="00E61F7A">
        <w:t xml:space="preserve">  </w:t>
      </w:r>
      <w:r w:rsidR="005A1344">
        <w:tab/>
      </w:r>
    </w:p>
    <w:p w:rsidR="00E61F7A" w:rsidRDefault="00DB1285" w:rsidP="00E61F7A">
      <w:pPr>
        <w:pStyle w:val="tl1"/>
      </w:pPr>
      <w:r w:rsidRPr="00BD615B">
        <w:t>(2)</w:t>
      </w:r>
      <w:r w:rsidR="00CC6521">
        <w:t xml:space="preserve"> Súkromná spojená škola</w:t>
      </w:r>
      <w:r w:rsidR="00E61F7A">
        <w:t xml:space="preserve"> v roku 20</w:t>
      </w:r>
      <w:r w:rsidR="00F85437">
        <w:t>2</w:t>
      </w:r>
      <w:r w:rsidR="00E1056A">
        <w:t>5</w:t>
      </w:r>
      <w:r w:rsidR="00E61F7A">
        <w:t xml:space="preserve"> </w:t>
      </w:r>
      <w:r w:rsidR="00F85437">
        <w:t xml:space="preserve">dostala </w:t>
      </w:r>
      <w:r w:rsidR="00E61F7A">
        <w:t>dar</w:t>
      </w:r>
      <w:r w:rsidR="00986D2A">
        <w:t>y</w:t>
      </w:r>
      <w:r w:rsidR="00F47B00">
        <w:t xml:space="preserve"> vo výške 1000,-</w:t>
      </w:r>
      <w:r w:rsidR="00F47B00" w:rsidRPr="00F47B00">
        <w:t xml:space="preserve"> </w:t>
      </w:r>
      <w:r w:rsidR="00F47B00">
        <w:t>€</w:t>
      </w:r>
      <w:r w:rsidR="00BC4D8D">
        <w:t>.</w:t>
      </w:r>
    </w:p>
    <w:p w:rsidR="00B70E56" w:rsidRDefault="00095723" w:rsidP="00933244">
      <w:pPr>
        <w:pStyle w:val="tl1"/>
      </w:pPr>
      <w:r w:rsidRPr="00B70E56">
        <w:t xml:space="preserve">(3) </w:t>
      </w:r>
      <w:r w:rsidR="00B70E56" w:rsidRPr="00B70E56">
        <w:t xml:space="preserve">Prostriedky zo štátneho rozpočtu, pridelené prostredníctvom </w:t>
      </w:r>
      <w:r w:rsidR="00933244" w:rsidRPr="00933244">
        <w:t>Regionálneho úradu školskej správy v</w:t>
      </w:r>
      <w:r w:rsidR="00933244">
        <w:t> </w:t>
      </w:r>
      <w:r w:rsidR="00933244" w:rsidRPr="00933244">
        <w:t>Nitre</w:t>
      </w:r>
      <w:r w:rsidR="00933244">
        <w:t xml:space="preserve"> boli </w:t>
      </w:r>
      <w:r w:rsidR="00C817A8">
        <w:t xml:space="preserve">vo výške </w:t>
      </w:r>
      <w:r w:rsidR="00986D2A">
        <w:t>1.</w:t>
      </w:r>
      <w:r w:rsidR="00F1019A">
        <w:t>6</w:t>
      </w:r>
      <w:r w:rsidR="00F47B00">
        <w:t>03</w:t>
      </w:r>
      <w:r w:rsidR="00986D2A">
        <w:t>.</w:t>
      </w:r>
      <w:r w:rsidR="00F47B00">
        <w:t>826</w:t>
      </w:r>
      <w:r w:rsidR="00933244">
        <w:t>,-</w:t>
      </w:r>
      <w:r w:rsidR="00933244" w:rsidRPr="00933244">
        <w:t xml:space="preserve"> </w:t>
      </w:r>
      <w:r w:rsidR="00933244">
        <w:t>€,</w:t>
      </w:r>
      <w:r w:rsidR="00933244" w:rsidRPr="00933244">
        <w:t xml:space="preserve"> </w:t>
      </w:r>
      <w:r w:rsidR="005A1344">
        <w:t xml:space="preserve"> </w:t>
      </w:r>
      <w:r w:rsidR="00F1019A">
        <w:t>7</w:t>
      </w:r>
      <w:r w:rsidR="00F47B00">
        <w:t>0560</w:t>
      </w:r>
      <w:r w:rsidR="005A1344">
        <w:t>,- €</w:t>
      </w:r>
      <w:r w:rsidR="00933244">
        <w:t xml:space="preserve"> bola dotácia na Erasmus od Slovenskej akademickej asociácie</w:t>
      </w:r>
      <w:r w:rsidR="00933244" w:rsidRPr="00933244">
        <w:t xml:space="preserve"> pre medzinárodnú spoluprácu.</w:t>
      </w:r>
      <w:r w:rsidR="00933244">
        <w:t xml:space="preserve"> </w:t>
      </w:r>
      <w:r w:rsidR="00B70E56">
        <w:t xml:space="preserve">Od svojho zriaďovateľa VSOM, s.r.o. dostala Súkromná </w:t>
      </w:r>
      <w:r w:rsidR="00CC6521">
        <w:t>spojená škola</w:t>
      </w:r>
      <w:r w:rsidR="004A4D38">
        <w:t xml:space="preserve"> v roku 202</w:t>
      </w:r>
      <w:r w:rsidR="00F47B00">
        <w:t>5</w:t>
      </w:r>
      <w:r w:rsidR="004A4D38">
        <w:t xml:space="preserve"> </w:t>
      </w:r>
      <w:r w:rsidR="00E07AC7">
        <w:t>dotáciu</w:t>
      </w:r>
      <w:r w:rsidR="00986D2A">
        <w:t xml:space="preserve"> vo výške </w:t>
      </w:r>
      <w:r w:rsidR="00F1019A">
        <w:t>5</w:t>
      </w:r>
      <w:r w:rsidR="00F47B00">
        <w:t>3</w:t>
      </w:r>
      <w:r w:rsidR="00F1019A">
        <w:t>.</w:t>
      </w:r>
      <w:r w:rsidR="00F47B00">
        <w:t>558,60</w:t>
      </w:r>
      <w:r w:rsidR="00F85437">
        <w:t>,- €</w:t>
      </w:r>
      <w:r w:rsidR="004A4D38">
        <w:t>.</w:t>
      </w:r>
    </w:p>
    <w:p w:rsidR="004A4D38" w:rsidRPr="007128DD" w:rsidRDefault="004A4D38" w:rsidP="004A4D38">
      <w:pPr>
        <w:pStyle w:val="tl1"/>
      </w:pPr>
      <w:r>
        <w:t>(4</w:t>
      </w:r>
      <w:r w:rsidRPr="007128DD">
        <w:t>) Finančné pros</w:t>
      </w:r>
      <w:r>
        <w:t>triedky boli použité na krytie prevádzkových náklad</w:t>
      </w:r>
      <w:r w:rsidR="00F85437">
        <w:t>ov. Účtovná jednotka v roku 202</w:t>
      </w:r>
      <w:r w:rsidR="00F47B00">
        <w:t>5</w:t>
      </w:r>
      <w:r>
        <w:t xml:space="preserve"> realizovala</w:t>
      </w:r>
      <w:r w:rsidR="00F47B00">
        <w:t xml:space="preserve"> obnovu ihriska s umelou trávou vo výške 7940,50 €. Ďalej nakúpila server NexiGo vo výške 3.997,50</w:t>
      </w:r>
      <w:r w:rsidR="00F47B00" w:rsidRPr="00F47B00">
        <w:t xml:space="preserve"> </w:t>
      </w:r>
      <w:r w:rsidR="00F47B00">
        <w:t>€</w:t>
      </w:r>
      <w:r>
        <w:t xml:space="preserve"> </w:t>
      </w:r>
      <w:r w:rsidR="00F47B00">
        <w:t xml:space="preserve">a displey iiyama do učebne vo výške 2778,57 €. </w:t>
      </w:r>
    </w:p>
    <w:p w:rsidR="00B70E56" w:rsidRPr="00B70E56" w:rsidRDefault="004A4D38" w:rsidP="004A4D38">
      <w:pPr>
        <w:pStyle w:val="tl1"/>
      </w:pPr>
      <w:r>
        <w:t>(5</w:t>
      </w:r>
      <w:r w:rsidR="00DB1285" w:rsidRPr="00B70E56">
        <w:t xml:space="preserve">) </w:t>
      </w:r>
      <w:r w:rsidR="00B70E56" w:rsidRPr="00B70E56">
        <w:t>Ďalším</w:t>
      </w:r>
      <w:r>
        <w:t xml:space="preserve"> zdrojom príjmov bol</w:t>
      </w:r>
      <w:r w:rsidR="00F85437">
        <w:t>o</w:t>
      </w:r>
      <w:r>
        <w:t xml:space="preserve"> </w:t>
      </w:r>
      <w:r w:rsidR="00F85437">
        <w:t>nájomné</w:t>
      </w:r>
      <w:r w:rsidR="0066490A">
        <w:t xml:space="preserve"> </w:t>
      </w:r>
      <w:r>
        <w:t xml:space="preserve"> v hodnote </w:t>
      </w:r>
      <w:r w:rsidR="00754E3A">
        <w:t>5840,-</w:t>
      </w:r>
      <w:r w:rsidR="00F85437">
        <w:t xml:space="preserve"> €.</w:t>
      </w:r>
      <w:r>
        <w:t xml:space="preserve"> </w:t>
      </w:r>
      <w:r w:rsidR="00F85437">
        <w:t>B</w:t>
      </w:r>
      <w:r>
        <w:t>ol</w:t>
      </w:r>
      <w:r w:rsidR="00F85437">
        <w:t xml:space="preserve"> to</w:t>
      </w:r>
      <w:r>
        <w:t xml:space="preserve"> zdaniteľn</w:t>
      </w:r>
      <w:r w:rsidR="00F85437">
        <w:t>ý</w:t>
      </w:r>
      <w:r>
        <w:t xml:space="preserve"> príj</w:t>
      </w:r>
      <w:r w:rsidR="00F85437">
        <w:t>e</w:t>
      </w:r>
      <w:r>
        <w:t>m.</w:t>
      </w:r>
    </w:p>
    <w:p w:rsidR="00624714" w:rsidRPr="00BD615B" w:rsidRDefault="006F4A29" w:rsidP="00B70E56">
      <w:pPr>
        <w:pStyle w:val="tl1"/>
      </w:pPr>
      <w:r w:rsidRPr="00BD615B">
        <w:t xml:space="preserve">(6) </w:t>
      </w:r>
      <w:r w:rsidR="00B70E56">
        <w:t xml:space="preserve">Súkromná </w:t>
      </w:r>
      <w:r w:rsidR="00CC6521">
        <w:t>spojená škola</w:t>
      </w:r>
      <w:r w:rsidR="00B70E56">
        <w:t xml:space="preserve"> nie je prijímateľom </w:t>
      </w:r>
      <w:r w:rsidRPr="00BD615B">
        <w:t>podielu zaplatenej dane</w:t>
      </w:r>
      <w:r w:rsidR="00B70E56">
        <w:t>.</w:t>
      </w:r>
    </w:p>
    <w:p w:rsidR="00B70E56" w:rsidRDefault="00DB1285" w:rsidP="007128DD">
      <w:pPr>
        <w:pStyle w:val="tl1"/>
      </w:pPr>
      <w:r w:rsidRPr="00BD615B">
        <w:t>(</w:t>
      </w:r>
      <w:r w:rsidR="006F4A29" w:rsidRPr="00BD615B">
        <w:t>7</w:t>
      </w:r>
      <w:r w:rsidRPr="00BD615B">
        <w:t xml:space="preserve">) </w:t>
      </w:r>
      <w:r w:rsidR="00AB1D15">
        <w:t>Účtovná jednotka má ostatné</w:t>
      </w:r>
      <w:r w:rsidR="00B70E56">
        <w:t xml:space="preserve"> náklady vo výške </w:t>
      </w:r>
      <w:r w:rsidR="00754E3A">
        <w:t>2761,88</w:t>
      </w:r>
      <w:r w:rsidR="000500C5">
        <w:t xml:space="preserve"> </w:t>
      </w:r>
      <w:r w:rsidR="00B70E56">
        <w:t>€</w:t>
      </w:r>
      <w:r w:rsidR="00754E3A">
        <w:t>.</w:t>
      </w:r>
      <w:r w:rsidR="00B70E56">
        <w:t xml:space="preserve"> </w:t>
      </w:r>
    </w:p>
    <w:p w:rsidR="005C66EE" w:rsidRPr="00BD615B" w:rsidRDefault="0072048D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6F4A29" w:rsidRPr="00BD615B">
        <w:rPr>
          <w:rFonts w:ascii="Arial" w:hAnsi="Arial"/>
          <w:sz w:val="22"/>
          <w:szCs w:val="22"/>
        </w:rPr>
        <w:t>8</w:t>
      </w:r>
      <w:r w:rsidRPr="00BD615B">
        <w:rPr>
          <w:rFonts w:ascii="Arial" w:hAnsi="Arial"/>
          <w:sz w:val="22"/>
          <w:szCs w:val="22"/>
        </w:rPr>
        <w:t xml:space="preserve">) </w:t>
      </w:r>
      <w:r w:rsidR="005C66EE" w:rsidRPr="00BD615B">
        <w:rPr>
          <w:rFonts w:ascii="Arial" w:hAnsi="Arial"/>
          <w:sz w:val="22"/>
          <w:szCs w:val="22"/>
        </w:rPr>
        <w:t xml:space="preserve">Účtovná jednotka nemá povinnosť </w:t>
      </w:r>
      <w:r w:rsidRPr="00BD615B">
        <w:rPr>
          <w:rFonts w:ascii="Arial" w:hAnsi="Arial"/>
          <w:sz w:val="22"/>
          <w:szCs w:val="22"/>
        </w:rPr>
        <w:t>overenia účtovnej závierky audítorom</w:t>
      </w:r>
      <w:r w:rsidR="005C66EE" w:rsidRPr="00BD615B">
        <w:rPr>
          <w:rFonts w:ascii="Arial" w:hAnsi="Arial"/>
          <w:sz w:val="22"/>
          <w:szCs w:val="22"/>
        </w:rPr>
        <w:t>.</w:t>
      </w:r>
    </w:p>
    <w:p w:rsidR="005C66EE" w:rsidRDefault="005C66EE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:rsidR="00CC6521" w:rsidRDefault="00CC6521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:rsidR="00CC6521" w:rsidRPr="00BD615B" w:rsidRDefault="00CC6521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:rsidR="00DB1285" w:rsidRPr="007B6139" w:rsidRDefault="0046535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>Čl. V</w:t>
      </w:r>
    </w:p>
    <w:p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Opis údajov na podsúvahových účtoch</w:t>
      </w:r>
    </w:p>
    <w:p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:rsidR="00413FD5" w:rsidRPr="007E153A" w:rsidRDefault="00413FD5" w:rsidP="00413FD5">
      <w:pPr>
        <w:pStyle w:val="tl1"/>
        <w:ind w:left="0" w:firstLine="0"/>
      </w:pPr>
      <w:r w:rsidRPr="007E153A">
        <w:t>Účtovná jednotka nemá prenajatý majetok</w:t>
      </w:r>
      <w:r>
        <w:t>, ktorý eviduje vo svojom účtovníctve</w:t>
      </w:r>
      <w:r w:rsidRPr="007E153A">
        <w:t>, ani majetok prijatý do úschovy, ani pohľadávky a záväzky z opcií, ani odpísané pohľadávky, ani pohľadávky alebo záväzky z lízingu.</w:t>
      </w:r>
    </w:p>
    <w:p w:rsidR="007B6139" w:rsidRDefault="007B6139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color w:val="0000CC"/>
          <w:sz w:val="24"/>
        </w:rPr>
      </w:pPr>
    </w:p>
    <w:p w:rsidR="00CC6521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color w:val="0000CC"/>
          <w:sz w:val="24"/>
        </w:rPr>
      </w:pPr>
    </w:p>
    <w:p w:rsidR="00DB1285" w:rsidRPr="007B6139" w:rsidRDefault="00465353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 xml:space="preserve">Čl. </w:t>
      </w:r>
      <w:r w:rsidR="00DB1285" w:rsidRPr="007B6139">
        <w:rPr>
          <w:rFonts w:ascii="Arial" w:hAnsi="Arial"/>
          <w:b/>
          <w:bCs/>
          <w:sz w:val="24"/>
        </w:rPr>
        <w:t>VI</w:t>
      </w:r>
    </w:p>
    <w:p w:rsidR="00DB1285" w:rsidRDefault="00963659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Ďalšie informácie</w:t>
      </w:r>
    </w:p>
    <w:p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:rsidR="00F86825" w:rsidRPr="00BD615B" w:rsidRDefault="00F86825" w:rsidP="00301CDB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</w:rPr>
      </w:pPr>
      <w:r w:rsidRPr="00BD615B">
        <w:rPr>
          <w:rFonts w:ascii="Arial" w:hAnsi="Arial"/>
        </w:rPr>
        <w:t>Účtovná jednotka neeviduje iné aktíva, iné pasíva, ani ostatné finančné povinnosti, ktoré sa nesledujú v účtovníctve a neuvádzajú sa v súvahe.</w:t>
      </w:r>
    </w:p>
    <w:p w:rsidR="00F86825" w:rsidRPr="00BD615B" w:rsidRDefault="00F86825" w:rsidP="00301CDB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</w:rPr>
      </w:pPr>
      <w:r w:rsidRPr="00BD615B">
        <w:rPr>
          <w:rFonts w:ascii="Arial" w:hAnsi="Arial"/>
        </w:rPr>
        <w:t>Účtovná jednotka nemá v správe kultúrne pamiatky.</w:t>
      </w:r>
    </w:p>
    <w:p w:rsidR="008A403B" w:rsidRDefault="008A403B" w:rsidP="00301CDB">
      <w:pPr>
        <w:spacing w:before="0" w:after="0" w:line="240" w:lineRule="auto"/>
        <w:rPr>
          <w:rFonts w:ascii="Arial" w:hAnsi="Arial"/>
          <w:sz w:val="24"/>
        </w:rPr>
      </w:pPr>
    </w:p>
    <w:p w:rsidR="007A101B" w:rsidRDefault="007A101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7A101B" w:rsidRPr="007002DC" w:rsidRDefault="007A101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7A101B" w:rsidRPr="007002DC" w:rsidSect="00C71B04">
          <w:footerReference w:type="default" r:id="rId7"/>
          <w:pgSz w:w="11906" w:h="16838"/>
          <w:pgMar w:top="851" w:right="1134" w:bottom="851" w:left="1134" w:header="709" w:footer="709" w:gutter="0"/>
          <w:cols w:space="708"/>
          <w:docGrid w:linePitch="272"/>
        </w:sectPr>
      </w:pPr>
    </w:p>
    <w:p w:rsidR="00F139AD" w:rsidRPr="007002DC" w:rsidRDefault="007B613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7002DC">
        <w:rPr>
          <w:rFonts w:ascii="Arial" w:hAnsi="Arial"/>
          <w:b/>
          <w:szCs w:val="20"/>
        </w:rPr>
        <w:t xml:space="preserve">abuľka 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421149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421149" w:rsidRPr="007002DC">
        <w:rPr>
          <w:rFonts w:ascii="Arial" w:hAnsi="Arial"/>
          <w:b/>
          <w:szCs w:val="20"/>
        </w:rPr>
        <w:t xml:space="preserve"> III ods</w:t>
      </w:r>
      <w:r w:rsidR="00C07F8A" w:rsidRPr="007002DC">
        <w:rPr>
          <w:rFonts w:ascii="Arial" w:hAnsi="Arial"/>
          <w:b/>
          <w:szCs w:val="20"/>
        </w:rPr>
        <w:t>.</w:t>
      </w:r>
      <w:r w:rsidR="00421149" w:rsidRPr="007002DC">
        <w:rPr>
          <w:rFonts w:ascii="Arial" w:hAnsi="Arial"/>
          <w:b/>
          <w:szCs w:val="20"/>
        </w:rPr>
        <w:t xml:space="preserve"> 1</w:t>
      </w:r>
      <w:r w:rsidR="007A5F0A"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>o stave</w:t>
      </w:r>
      <w:r>
        <w:rPr>
          <w:rFonts w:ascii="Arial" w:hAnsi="Arial"/>
          <w:b/>
          <w:szCs w:val="20"/>
        </w:rPr>
        <w:t xml:space="preserve"> a pohybe dlhodobého</w:t>
      </w:r>
      <w:r w:rsidR="00421149" w:rsidRPr="007002DC">
        <w:rPr>
          <w:rFonts w:ascii="Arial" w:hAnsi="Arial"/>
          <w:b/>
          <w:szCs w:val="20"/>
        </w:rPr>
        <w:t> hmotného majetku</w:t>
      </w:r>
    </w:p>
    <w:tbl>
      <w:tblPr>
        <w:tblW w:w="1396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4"/>
        <w:gridCol w:w="961"/>
        <w:gridCol w:w="1134"/>
        <w:gridCol w:w="709"/>
        <w:gridCol w:w="32"/>
        <w:gridCol w:w="1244"/>
        <w:gridCol w:w="992"/>
        <w:gridCol w:w="1134"/>
        <w:gridCol w:w="851"/>
        <w:gridCol w:w="992"/>
        <w:gridCol w:w="1134"/>
        <w:gridCol w:w="1276"/>
        <w:gridCol w:w="1559"/>
      </w:tblGrid>
      <w:tr w:rsidR="00A13D6A" w:rsidRPr="007002DC" w:rsidTr="000500C5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61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13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41" w:type="dxa"/>
            <w:gridSpan w:val="2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13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851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99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7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55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2F015C" w:rsidRPr="007002DC" w:rsidTr="000500C5"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</w:tr>
      <w:tr w:rsidR="002F015C" w:rsidRPr="007002DC" w:rsidTr="000500C5">
        <w:trPr>
          <w:trHeight w:val="401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754E3A" w:rsidP="00754E3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14716,57</w:t>
            </w: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754E3A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14716,57</w:t>
            </w:r>
          </w:p>
        </w:tc>
      </w:tr>
      <w:tr w:rsidR="002F015C" w:rsidRPr="007002DC" w:rsidTr="000500C5">
        <w:trPr>
          <w:trHeight w:val="421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:rsidTr="000500C5">
        <w:trPr>
          <w:trHeight w:val="421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:rsidTr="000500C5"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754E3A" w:rsidP="00E46A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3242</w:t>
            </w:r>
            <w:r w:rsidR="00E46A0B"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,63</w:t>
            </w: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754E3A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54648,63</w:t>
            </w:r>
          </w:p>
        </w:tc>
      </w:tr>
      <w:tr w:rsidR="002F015C" w:rsidRPr="007002DC" w:rsidTr="000500C5"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E46A0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2120,71</w:t>
            </w: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E46A0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24344,71</w:t>
            </w:r>
          </w:p>
        </w:tc>
      </w:tr>
      <w:tr w:rsidR="002F015C" w:rsidRPr="007002DC" w:rsidTr="000500C5">
        <w:trPr>
          <w:trHeight w:val="426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E46A0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4740,65</w:t>
            </w: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E46A0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4740,65</w:t>
            </w:r>
          </w:p>
        </w:tc>
      </w:tr>
      <w:tr w:rsidR="002F015C" w:rsidRPr="007002DC" w:rsidTr="000500C5">
        <w:trPr>
          <w:trHeight w:val="439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:rsidTr="000500C5"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2F015C" w:rsidRPr="007002DC" w:rsidRDefault="00E46A0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25563,27</w:t>
            </w: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B6493D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47787,27</w:t>
            </w:r>
          </w:p>
        </w:tc>
      </w:tr>
      <w:tr w:rsidR="00560F86" w:rsidRPr="007002DC" w:rsidTr="000500C5">
        <w:tc>
          <w:tcPr>
            <w:tcW w:w="1944" w:type="dxa"/>
            <w:vAlign w:val="center"/>
          </w:tcPr>
          <w:p w:rsidR="00560F86" w:rsidRPr="007002DC" w:rsidRDefault="00560F86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6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:rsidTr="000500C5">
        <w:trPr>
          <w:trHeight w:val="309"/>
        </w:trPr>
        <w:tc>
          <w:tcPr>
            <w:tcW w:w="1944" w:type="dxa"/>
            <w:vAlign w:val="center"/>
          </w:tcPr>
          <w:p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:rsidTr="000500C5">
        <w:trPr>
          <w:trHeight w:val="337"/>
        </w:trPr>
        <w:tc>
          <w:tcPr>
            <w:tcW w:w="1944" w:type="dxa"/>
            <w:vAlign w:val="center"/>
          </w:tcPr>
          <w:p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:rsidTr="000500C5">
        <w:trPr>
          <w:trHeight w:val="337"/>
        </w:trPr>
        <w:tc>
          <w:tcPr>
            <w:tcW w:w="1944" w:type="dxa"/>
            <w:vAlign w:val="center"/>
          </w:tcPr>
          <w:p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C2548" w:rsidRPr="007002DC" w:rsidTr="00BD615B">
        <w:trPr>
          <w:trHeight w:val="361"/>
        </w:trPr>
        <w:tc>
          <w:tcPr>
            <w:tcW w:w="13962" w:type="dxa"/>
            <w:gridSpan w:val="13"/>
            <w:vAlign w:val="center"/>
          </w:tcPr>
          <w:p w:rsidR="008C2548" w:rsidRPr="007002DC" w:rsidRDefault="008C2548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2F015C" w:rsidRPr="007002DC" w:rsidTr="000500C5">
        <w:trPr>
          <w:trHeight w:val="361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bookmarkStart w:id="0" w:name="_GoBack" w:colFirst="11" w:colLast="11"/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0,00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0,00</w:t>
            </w:r>
          </w:p>
        </w:tc>
      </w:tr>
      <w:tr w:rsidR="002F015C" w:rsidRPr="007002DC" w:rsidTr="000500C5">
        <w:trPr>
          <w:trHeight w:val="361"/>
        </w:trPr>
        <w:tc>
          <w:tcPr>
            <w:tcW w:w="1944" w:type="dxa"/>
            <w:vAlign w:val="center"/>
          </w:tcPr>
          <w:p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    0,00</w:t>
            </w: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    0,00</w:t>
            </w:r>
          </w:p>
        </w:tc>
      </w:tr>
      <w:bookmarkEnd w:id="0"/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7002DC" w:rsidRPr="007002D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8E0" w:rsidRDefault="003F58E0" w:rsidP="00347C39">
      <w:pPr>
        <w:spacing w:before="0" w:after="0" w:line="240" w:lineRule="auto"/>
      </w:pPr>
      <w:r>
        <w:separator/>
      </w:r>
    </w:p>
  </w:endnote>
  <w:endnote w:type="continuationSeparator" w:id="1">
    <w:p w:rsidR="003F58E0" w:rsidRDefault="003F58E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B00" w:rsidRDefault="0050708E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F47B00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5F29E9">
      <w:rPr>
        <w:rStyle w:val="slostrany"/>
        <w:rFonts w:cs="Arial"/>
        <w:noProof/>
      </w:rPr>
      <w:t>7</w:t>
    </w:r>
    <w:r>
      <w:rPr>
        <w:rStyle w:val="slostrany"/>
        <w:rFonts w:cs="Arial"/>
      </w:rPr>
      <w:fldChar w:fldCharType="end"/>
    </w:r>
  </w:p>
  <w:p w:rsidR="00F47B00" w:rsidRDefault="00F47B00" w:rsidP="006F7222">
    <w:pPr>
      <w:pStyle w:val="Normlny1"/>
    </w:pPr>
    <w:r>
      <w:t>Poznámky k účtovnej závierke Súkromnej spojenej školy k 31.12.2025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8E0" w:rsidRDefault="003F58E0" w:rsidP="00347C39">
      <w:pPr>
        <w:spacing w:before="0" w:after="0" w:line="240" w:lineRule="auto"/>
      </w:pPr>
      <w:r>
        <w:separator/>
      </w:r>
    </w:p>
  </w:footnote>
  <w:footnote w:type="continuationSeparator" w:id="1">
    <w:p w:rsidR="003F58E0" w:rsidRDefault="003F58E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CA68B3"/>
    <w:multiLevelType w:val="singleLevel"/>
    <w:tmpl w:val="4E5A32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3F55C78"/>
    <w:multiLevelType w:val="singleLevel"/>
    <w:tmpl w:val="43824E5A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FEF24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7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E4181"/>
    <w:rsid w:val="0000240E"/>
    <w:rsid w:val="000109BB"/>
    <w:rsid w:val="000150C2"/>
    <w:rsid w:val="00020365"/>
    <w:rsid w:val="000205BD"/>
    <w:rsid w:val="0003706B"/>
    <w:rsid w:val="000500C5"/>
    <w:rsid w:val="00054FC8"/>
    <w:rsid w:val="00060214"/>
    <w:rsid w:val="00065DB7"/>
    <w:rsid w:val="00067E1D"/>
    <w:rsid w:val="000730DA"/>
    <w:rsid w:val="00075CB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9F3"/>
    <w:rsid w:val="000D20E1"/>
    <w:rsid w:val="000D2853"/>
    <w:rsid w:val="000E0E48"/>
    <w:rsid w:val="000F08FF"/>
    <w:rsid w:val="000F0B05"/>
    <w:rsid w:val="000F5B55"/>
    <w:rsid w:val="00111D83"/>
    <w:rsid w:val="00115F7E"/>
    <w:rsid w:val="00124B80"/>
    <w:rsid w:val="001313A2"/>
    <w:rsid w:val="001322DC"/>
    <w:rsid w:val="00137D7D"/>
    <w:rsid w:val="00151783"/>
    <w:rsid w:val="00153004"/>
    <w:rsid w:val="001622BD"/>
    <w:rsid w:val="00166358"/>
    <w:rsid w:val="001720C1"/>
    <w:rsid w:val="001729C4"/>
    <w:rsid w:val="00177903"/>
    <w:rsid w:val="001800E7"/>
    <w:rsid w:val="00195013"/>
    <w:rsid w:val="001A0486"/>
    <w:rsid w:val="001A0EE6"/>
    <w:rsid w:val="001B2ABE"/>
    <w:rsid w:val="001B426C"/>
    <w:rsid w:val="001B4A6D"/>
    <w:rsid w:val="001C4CBF"/>
    <w:rsid w:val="001D06CC"/>
    <w:rsid w:val="001D287B"/>
    <w:rsid w:val="001D6FA9"/>
    <w:rsid w:val="001E6140"/>
    <w:rsid w:val="001F3DF1"/>
    <w:rsid w:val="001F5A8E"/>
    <w:rsid w:val="001F67E7"/>
    <w:rsid w:val="00200B03"/>
    <w:rsid w:val="002139B0"/>
    <w:rsid w:val="00217AAD"/>
    <w:rsid w:val="002214A6"/>
    <w:rsid w:val="00231291"/>
    <w:rsid w:val="002449D7"/>
    <w:rsid w:val="002451AE"/>
    <w:rsid w:val="0025538D"/>
    <w:rsid w:val="00264EF1"/>
    <w:rsid w:val="0029167C"/>
    <w:rsid w:val="00293AE7"/>
    <w:rsid w:val="002945C6"/>
    <w:rsid w:val="0029746E"/>
    <w:rsid w:val="002A3FEA"/>
    <w:rsid w:val="002A4EDB"/>
    <w:rsid w:val="002B37AE"/>
    <w:rsid w:val="002B48CA"/>
    <w:rsid w:val="002B58C2"/>
    <w:rsid w:val="002C6F1A"/>
    <w:rsid w:val="002C78F8"/>
    <w:rsid w:val="002D3341"/>
    <w:rsid w:val="002D701F"/>
    <w:rsid w:val="002E4181"/>
    <w:rsid w:val="002E696F"/>
    <w:rsid w:val="002F015C"/>
    <w:rsid w:val="00301CDB"/>
    <w:rsid w:val="00311B78"/>
    <w:rsid w:val="00311D57"/>
    <w:rsid w:val="003159EB"/>
    <w:rsid w:val="003166FF"/>
    <w:rsid w:val="00322D87"/>
    <w:rsid w:val="0032390A"/>
    <w:rsid w:val="00326668"/>
    <w:rsid w:val="00330A8F"/>
    <w:rsid w:val="00336782"/>
    <w:rsid w:val="003405C8"/>
    <w:rsid w:val="00343989"/>
    <w:rsid w:val="00347C39"/>
    <w:rsid w:val="00347F69"/>
    <w:rsid w:val="0035067C"/>
    <w:rsid w:val="00350A9F"/>
    <w:rsid w:val="00361139"/>
    <w:rsid w:val="00366AD8"/>
    <w:rsid w:val="003764E6"/>
    <w:rsid w:val="003777A0"/>
    <w:rsid w:val="00390AC4"/>
    <w:rsid w:val="003912C4"/>
    <w:rsid w:val="003914DF"/>
    <w:rsid w:val="003B70D3"/>
    <w:rsid w:val="003C399D"/>
    <w:rsid w:val="003C3DA6"/>
    <w:rsid w:val="003C4612"/>
    <w:rsid w:val="003D135F"/>
    <w:rsid w:val="003D6571"/>
    <w:rsid w:val="003E6C63"/>
    <w:rsid w:val="003F58E0"/>
    <w:rsid w:val="003F6966"/>
    <w:rsid w:val="00401F3C"/>
    <w:rsid w:val="00413FD5"/>
    <w:rsid w:val="0041789F"/>
    <w:rsid w:val="00417B4D"/>
    <w:rsid w:val="00421149"/>
    <w:rsid w:val="00423248"/>
    <w:rsid w:val="00426E8F"/>
    <w:rsid w:val="00432D91"/>
    <w:rsid w:val="004334AB"/>
    <w:rsid w:val="004337D2"/>
    <w:rsid w:val="0043450C"/>
    <w:rsid w:val="00437F10"/>
    <w:rsid w:val="004425EF"/>
    <w:rsid w:val="00444ED9"/>
    <w:rsid w:val="004452B1"/>
    <w:rsid w:val="004535E0"/>
    <w:rsid w:val="004607EC"/>
    <w:rsid w:val="00465353"/>
    <w:rsid w:val="00480A0A"/>
    <w:rsid w:val="0048316A"/>
    <w:rsid w:val="00485E4A"/>
    <w:rsid w:val="004874E9"/>
    <w:rsid w:val="00491243"/>
    <w:rsid w:val="004914B1"/>
    <w:rsid w:val="00497978"/>
    <w:rsid w:val="004A0243"/>
    <w:rsid w:val="004A1577"/>
    <w:rsid w:val="004A32A4"/>
    <w:rsid w:val="004A4D38"/>
    <w:rsid w:val="004B091D"/>
    <w:rsid w:val="004B20C5"/>
    <w:rsid w:val="004B3408"/>
    <w:rsid w:val="004B4FEF"/>
    <w:rsid w:val="004C180F"/>
    <w:rsid w:val="004D5A99"/>
    <w:rsid w:val="004E0D0D"/>
    <w:rsid w:val="004E2B6C"/>
    <w:rsid w:val="004E2F7F"/>
    <w:rsid w:val="004E5699"/>
    <w:rsid w:val="004F0675"/>
    <w:rsid w:val="004F4338"/>
    <w:rsid w:val="004F74A8"/>
    <w:rsid w:val="00503A66"/>
    <w:rsid w:val="00503B33"/>
    <w:rsid w:val="005064F7"/>
    <w:rsid w:val="0050708E"/>
    <w:rsid w:val="00507837"/>
    <w:rsid w:val="00513C3F"/>
    <w:rsid w:val="00516408"/>
    <w:rsid w:val="00517DE9"/>
    <w:rsid w:val="00521969"/>
    <w:rsid w:val="005232E2"/>
    <w:rsid w:val="0053222A"/>
    <w:rsid w:val="00532997"/>
    <w:rsid w:val="00534942"/>
    <w:rsid w:val="00537619"/>
    <w:rsid w:val="00537983"/>
    <w:rsid w:val="00541FDC"/>
    <w:rsid w:val="00550A76"/>
    <w:rsid w:val="00557E46"/>
    <w:rsid w:val="00560F86"/>
    <w:rsid w:val="005711EE"/>
    <w:rsid w:val="00571906"/>
    <w:rsid w:val="005724D6"/>
    <w:rsid w:val="0057619A"/>
    <w:rsid w:val="00576E34"/>
    <w:rsid w:val="005772F5"/>
    <w:rsid w:val="00584420"/>
    <w:rsid w:val="00587A0B"/>
    <w:rsid w:val="005900DA"/>
    <w:rsid w:val="00595061"/>
    <w:rsid w:val="005A06D7"/>
    <w:rsid w:val="005A1344"/>
    <w:rsid w:val="005A15BD"/>
    <w:rsid w:val="005B1B68"/>
    <w:rsid w:val="005C0D84"/>
    <w:rsid w:val="005C478D"/>
    <w:rsid w:val="005C66EE"/>
    <w:rsid w:val="005D3B38"/>
    <w:rsid w:val="005E285B"/>
    <w:rsid w:val="005E7501"/>
    <w:rsid w:val="005F29E9"/>
    <w:rsid w:val="00600BE4"/>
    <w:rsid w:val="00603947"/>
    <w:rsid w:val="006106F3"/>
    <w:rsid w:val="00612CBD"/>
    <w:rsid w:val="00616774"/>
    <w:rsid w:val="0062291E"/>
    <w:rsid w:val="00624714"/>
    <w:rsid w:val="00626B80"/>
    <w:rsid w:val="00633387"/>
    <w:rsid w:val="00635FD2"/>
    <w:rsid w:val="00645BCA"/>
    <w:rsid w:val="00647C3B"/>
    <w:rsid w:val="0066065D"/>
    <w:rsid w:val="00661D7A"/>
    <w:rsid w:val="00662E43"/>
    <w:rsid w:val="00663221"/>
    <w:rsid w:val="0066490A"/>
    <w:rsid w:val="00666E29"/>
    <w:rsid w:val="00683E4A"/>
    <w:rsid w:val="00691DCC"/>
    <w:rsid w:val="006A112A"/>
    <w:rsid w:val="006A1D1E"/>
    <w:rsid w:val="006A42A8"/>
    <w:rsid w:val="006B1359"/>
    <w:rsid w:val="006B6BC6"/>
    <w:rsid w:val="006B74AA"/>
    <w:rsid w:val="006D598B"/>
    <w:rsid w:val="006D630A"/>
    <w:rsid w:val="006E4246"/>
    <w:rsid w:val="006F446F"/>
    <w:rsid w:val="006F47BA"/>
    <w:rsid w:val="006F4A29"/>
    <w:rsid w:val="006F7222"/>
    <w:rsid w:val="007002DC"/>
    <w:rsid w:val="00700624"/>
    <w:rsid w:val="00700BDB"/>
    <w:rsid w:val="007024E9"/>
    <w:rsid w:val="007128DD"/>
    <w:rsid w:val="0072048D"/>
    <w:rsid w:val="00732D9B"/>
    <w:rsid w:val="0073314E"/>
    <w:rsid w:val="0074467C"/>
    <w:rsid w:val="0075172B"/>
    <w:rsid w:val="00754E3A"/>
    <w:rsid w:val="007621A8"/>
    <w:rsid w:val="007713BE"/>
    <w:rsid w:val="00781B64"/>
    <w:rsid w:val="00783246"/>
    <w:rsid w:val="00792806"/>
    <w:rsid w:val="0079442F"/>
    <w:rsid w:val="00794C12"/>
    <w:rsid w:val="007A101B"/>
    <w:rsid w:val="007A1087"/>
    <w:rsid w:val="007A16A5"/>
    <w:rsid w:val="007A180F"/>
    <w:rsid w:val="007A5F0A"/>
    <w:rsid w:val="007B6139"/>
    <w:rsid w:val="007B6599"/>
    <w:rsid w:val="007C00B1"/>
    <w:rsid w:val="007C2ED2"/>
    <w:rsid w:val="007C4F3A"/>
    <w:rsid w:val="007D2EF0"/>
    <w:rsid w:val="007D326A"/>
    <w:rsid w:val="007E2351"/>
    <w:rsid w:val="007F6B7E"/>
    <w:rsid w:val="007F704D"/>
    <w:rsid w:val="00800315"/>
    <w:rsid w:val="00801336"/>
    <w:rsid w:val="008219CE"/>
    <w:rsid w:val="008260E8"/>
    <w:rsid w:val="0082707E"/>
    <w:rsid w:val="008278F1"/>
    <w:rsid w:val="008601BD"/>
    <w:rsid w:val="00863CBA"/>
    <w:rsid w:val="008648D0"/>
    <w:rsid w:val="0086660A"/>
    <w:rsid w:val="00867663"/>
    <w:rsid w:val="008807A2"/>
    <w:rsid w:val="008841F9"/>
    <w:rsid w:val="00886A8B"/>
    <w:rsid w:val="00886C89"/>
    <w:rsid w:val="00892387"/>
    <w:rsid w:val="00896744"/>
    <w:rsid w:val="008A019A"/>
    <w:rsid w:val="008A403B"/>
    <w:rsid w:val="008B61EE"/>
    <w:rsid w:val="008B6B05"/>
    <w:rsid w:val="008C2548"/>
    <w:rsid w:val="008C4390"/>
    <w:rsid w:val="008C4648"/>
    <w:rsid w:val="008C7870"/>
    <w:rsid w:val="008D1CF2"/>
    <w:rsid w:val="008D32EE"/>
    <w:rsid w:val="008E78DE"/>
    <w:rsid w:val="00900740"/>
    <w:rsid w:val="009045A6"/>
    <w:rsid w:val="00913895"/>
    <w:rsid w:val="00921EEB"/>
    <w:rsid w:val="00922A1B"/>
    <w:rsid w:val="00933244"/>
    <w:rsid w:val="00935EE7"/>
    <w:rsid w:val="009454EC"/>
    <w:rsid w:val="00953F35"/>
    <w:rsid w:val="00954CF3"/>
    <w:rsid w:val="00963659"/>
    <w:rsid w:val="00971A42"/>
    <w:rsid w:val="00975A7B"/>
    <w:rsid w:val="00986D2A"/>
    <w:rsid w:val="00990219"/>
    <w:rsid w:val="00991DAB"/>
    <w:rsid w:val="009A3F53"/>
    <w:rsid w:val="009B4F0F"/>
    <w:rsid w:val="009B6E6B"/>
    <w:rsid w:val="009C1A76"/>
    <w:rsid w:val="009C2700"/>
    <w:rsid w:val="009D2887"/>
    <w:rsid w:val="009D688F"/>
    <w:rsid w:val="009E383F"/>
    <w:rsid w:val="009E40F4"/>
    <w:rsid w:val="009E6DE6"/>
    <w:rsid w:val="009E7968"/>
    <w:rsid w:val="009F6851"/>
    <w:rsid w:val="00A02521"/>
    <w:rsid w:val="00A04C8A"/>
    <w:rsid w:val="00A05AA4"/>
    <w:rsid w:val="00A1016B"/>
    <w:rsid w:val="00A10FC7"/>
    <w:rsid w:val="00A13D6A"/>
    <w:rsid w:val="00A231FB"/>
    <w:rsid w:val="00A238CA"/>
    <w:rsid w:val="00A278F3"/>
    <w:rsid w:val="00A31253"/>
    <w:rsid w:val="00A318AD"/>
    <w:rsid w:val="00A364B2"/>
    <w:rsid w:val="00A40BE6"/>
    <w:rsid w:val="00A41401"/>
    <w:rsid w:val="00A52D44"/>
    <w:rsid w:val="00A5592F"/>
    <w:rsid w:val="00A56E35"/>
    <w:rsid w:val="00A71AC8"/>
    <w:rsid w:val="00A7413A"/>
    <w:rsid w:val="00A76253"/>
    <w:rsid w:val="00A81E92"/>
    <w:rsid w:val="00A92583"/>
    <w:rsid w:val="00AA5345"/>
    <w:rsid w:val="00AA694C"/>
    <w:rsid w:val="00AB1D15"/>
    <w:rsid w:val="00AC025C"/>
    <w:rsid w:val="00AD2CBD"/>
    <w:rsid w:val="00AD41FA"/>
    <w:rsid w:val="00AD6B7D"/>
    <w:rsid w:val="00AD6FB7"/>
    <w:rsid w:val="00AE0907"/>
    <w:rsid w:val="00AE32BA"/>
    <w:rsid w:val="00AE3F52"/>
    <w:rsid w:val="00AE5BA0"/>
    <w:rsid w:val="00B044E6"/>
    <w:rsid w:val="00B1081B"/>
    <w:rsid w:val="00B31455"/>
    <w:rsid w:val="00B40E90"/>
    <w:rsid w:val="00B46E31"/>
    <w:rsid w:val="00B47B28"/>
    <w:rsid w:val="00B514C1"/>
    <w:rsid w:val="00B52B78"/>
    <w:rsid w:val="00B54EAE"/>
    <w:rsid w:val="00B55729"/>
    <w:rsid w:val="00B6493D"/>
    <w:rsid w:val="00B6568B"/>
    <w:rsid w:val="00B70E56"/>
    <w:rsid w:val="00B7198A"/>
    <w:rsid w:val="00B81256"/>
    <w:rsid w:val="00B867C2"/>
    <w:rsid w:val="00B96695"/>
    <w:rsid w:val="00BA3365"/>
    <w:rsid w:val="00BB1114"/>
    <w:rsid w:val="00BC0DE4"/>
    <w:rsid w:val="00BC12F1"/>
    <w:rsid w:val="00BC16AB"/>
    <w:rsid w:val="00BC25AA"/>
    <w:rsid w:val="00BC4D8D"/>
    <w:rsid w:val="00BD1B88"/>
    <w:rsid w:val="00BD3B5B"/>
    <w:rsid w:val="00BD615B"/>
    <w:rsid w:val="00BE22DB"/>
    <w:rsid w:val="00BE73E5"/>
    <w:rsid w:val="00BF15D4"/>
    <w:rsid w:val="00BF4313"/>
    <w:rsid w:val="00BF60F1"/>
    <w:rsid w:val="00BF6F6B"/>
    <w:rsid w:val="00C02B1D"/>
    <w:rsid w:val="00C03F65"/>
    <w:rsid w:val="00C07F8A"/>
    <w:rsid w:val="00C113D7"/>
    <w:rsid w:val="00C1652E"/>
    <w:rsid w:val="00C20990"/>
    <w:rsid w:val="00C254A2"/>
    <w:rsid w:val="00C31D3C"/>
    <w:rsid w:val="00C36132"/>
    <w:rsid w:val="00C36753"/>
    <w:rsid w:val="00C43EF0"/>
    <w:rsid w:val="00C5436C"/>
    <w:rsid w:val="00C54A7E"/>
    <w:rsid w:val="00C71B04"/>
    <w:rsid w:val="00C72ECC"/>
    <w:rsid w:val="00C7447D"/>
    <w:rsid w:val="00C75A0B"/>
    <w:rsid w:val="00C817A8"/>
    <w:rsid w:val="00C953EB"/>
    <w:rsid w:val="00C96AEB"/>
    <w:rsid w:val="00CA17C9"/>
    <w:rsid w:val="00CA4F0B"/>
    <w:rsid w:val="00CA7479"/>
    <w:rsid w:val="00CB01AC"/>
    <w:rsid w:val="00CB5C41"/>
    <w:rsid w:val="00CB74BF"/>
    <w:rsid w:val="00CC1E71"/>
    <w:rsid w:val="00CC6521"/>
    <w:rsid w:val="00CC7A3D"/>
    <w:rsid w:val="00CD0EFC"/>
    <w:rsid w:val="00CD361E"/>
    <w:rsid w:val="00D061E9"/>
    <w:rsid w:val="00D12140"/>
    <w:rsid w:val="00D13015"/>
    <w:rsid w:val="00D203E4"/>
    <w:rsid w:val="00D22C90"/>
    <w:rsid w:val="00D419FA"/>
    <w:rsid w:val="00D440D5"/>
    <w:rsid w:val="00D44BC7"/>
    <w:rsid w:val="00D47269"/>
    <w:rsid w:val="00D52CBA"/>
    <w:rsid w:val="00D55242"/>
    <w:rsid w:val="00D60028"/>
    <w:rsid w:val="00D70035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4CA6"/>
    <w:rsid w:val="00DC6F49"/>
    <w:rsid w:val="00DD1B30"/>
    <w:rsid w:val="00DE30F1"/>
    <w:rsid w:val="00DE678D"/>
    <w:rsid w:val="00DF01D0"/>
    <w:rsid w:val="00E03790"/>
    <w:rsid w:val="00E058C0"/>
    <w:rsid w:val="00E07AC7"/>
    <w:rsid w:val="00E1056A"/>
    <w:rsid w:val="00E26AC0"/>
    <w:rsid w:val="00E26CD4"/>
    <w:rsid w:val="00E34541"/>
    <w:rsid w:val="00E46A0B"/>
    <w:rsid w:val="00E615E8"/>
    <w:rsid w:val="00E61F7A"/>
    <w:rsid w:val="00E661CD"/>
    <w:rsid w:val="00E664B8"/>
    <w:rsid w:val="00E70C34"/>
    <w:rsid w:val="00E71E4D"/>
    <w:rsid w:val="00E858A4"/>
    <w:rsid w:val="00EA03F5"/>
    <w:rsid w:val="00EB0722"/>
    <w:rsid w:val="00EB13F8"/>
    <w:rsid w:val="00EB232B"/>
    <w:rsid w:val="00EB7DD3"/>
    <w:rsid w:val="00EC3044"/>
    <w:rsid w:val="00EC748F"/>
    <w:rsid w:val="00EC7AC3"/>
    <w:rsid w:val="00ED293C"/>
    <w:rsid w:val="00ED33A3"/>
    <w:rsid w:val="00EE4B93"/>
    <w:rsid w:val="00EE4EC7"/>
    <w:rsid w:val="00F0295E"/>
    <w:rsid w:val="00F076CA"/>
    <w:rsid w:val="00F1019A"/>
    <w:rsid w:val="00F101CF"/>
    <w:rsid w:val="00F139AD"/>
    <w:rsid w:val="00F15028"/>
    <w:rsid w:val="00F16791"/>
    <w:rsid w:val="00F32940"/>
    <w:rsid w:val="00F33C07"/>
    <w:rsid w:val="00F34521"/>
    <w:rsid w:val="00F35DE7"/>
    <w:rsid w:val="00F47645"/>
    <w:rsid w:val="00F47B00"/>
    <w:rsid w:val="00F530C7"/>
    <w:rsid w:val="00F5717E"/>
    <w:rsid w:val="00F70305"/>
    <w:rsid w:val="00F722A3"/>
    <w:rsid w:val="00F73D0C"/>
    <w:rsid w:val="00F841CE"/>
    <w:rsid w:val="00F85437"/>
    <w:rsid w:val="00F86825"/>
    <w:rsid w:val="00F914BA"/>
    <w:rsid w:val="00F9577E"/>
    <w:rsid w:val="00F96B24"/>
    <w:rsid w:val="00FA0411"/>
    <w:rsid w:val="00FA3741"/>
    <w:rsid w:val="00FB0084"/>
    <w:rsid w:val="00FB513E"/>
    <w:rsid w:val="00FB606D"/>
    <w:rsid w:val="00FD4E5A"/>
    <w:rsid w:val="00FD5377"/>
    <w:rsid w:val="00FE1A4B"/>
    <w:rsid w:val="00FE2296"/>
    <w:rsid w:val="00FE2960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0295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0295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0295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94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4C12"/>
    <w:rPr>
      <w:rFonts w:ascii="Arial Narrow" w:hAnsi="Arial Narrow" w:cs="Arial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8A403B"/>
    <w:pPr>
      <w:spacing w:before="0" w:after="0" w:line="240" w:lineRule="auto"/>
      <w:ind w:firstLine="600"/>
    </w:pPr>
    <w:rPr>
      <w:rFonts w:ascii="Times New Roman" w:hAnsi="Times New Roman" w:cs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A403B"/>
    <w:rPr>
      <w:sz w:val="24"/>
      <w:szCs w:val="24"/>
    </w:rPr>
  </w:style>
  <w:style w:type="paragraph" w:customStyle="1" w:styleId="ods10pis">
    <w:name w:val="ods10pis"/>
    <w:rsid w:val="00301CDB"/>
    <w:pPr>
      <w:jc w:val="both"/>
    </w:pPr>
    <w:rPr>
      <w:sz w:val="24"/>
      <w:szCs w:val="24"/>
    </w:rPr>
  </w:style>
  <w:style w:type="paragraph" w:customStyle="1" w:styleId="tl1">
    <w:name w:val="Štýl1"/>
    <w:basedOn w:val="Normlny"/>
    <w:link w:val="tl1Char"/>
    <w:qFormat/>
    <w:rsid w:val="002B37AE"/>
    <w:pPr>
      <w:spacing w:before="0" w:after="0" w:line="240" w:lineRule="auto"/>
      <w:ind w:left="426" w:hanging="426"/>
    </w:pPr>
    <w:rPr>
      <w:rFonts w:ascii="Arial" w:hAnsi="Arial"/>
      <w:sz w:val="22"/>
      <w:szCs w:val="22"/>
    </w:rPr>
  </w:style>
  <w:style w:type="paragraph" w:customStyle="1" w:styleId="tl2">
    <w:name w:val="Štýl2"/>
    <w:basedOn w:val="Normlny"/>
    <w:link w:val="tl2Char"/>
    <w:qFormat/>
    <w:rsid w:val="002B37AE"/>
    <w:pPr>
      <w:spacing w:before="0" w:after="0" w:line="240" w:lineRule="auto"/>
      <w:ind w:left="426"/>
    </w:pPr>
    <w:rPr>
      <w:rFonts w:ascii="Arial" w:hAnsi="Arial"/>
      <w:sz w:val="22"/>
      <w:szCs w:val="22"/>
    </w:rPr>
  </w:style>
  <w:style w:type="character" w:customStyle="1" w:styleId="tl1Char">
    <w:name w:val="Štýl1 Char"/>
    <w:basedOn w:val="Predvolenpsmoodseku"/>
    <w:link w:val="tl1"/>
    <w:rsid w:val="002B37AE"/>
    <w:rPr>
      <w:rFonts w:ascii="Arial" w:hAnsi="Arial" w:cs="Arial"/>
      <w:sz w:val="22"/>
      <w:szCs w:val="22"/>
      <w:lang w:eastAsia="cs-CZ"/>
    </w:rPr>
  </w:style>
  <w:style w:type="paragraph" w:customStyle="1" w:styleId="tl3">
    <w:name w:val="Štýl3"/>
    <w:basedOn w:val="tl1"/>
    <w:link w:val="tl3Char"/>
    <w:qFormat/>
    <w:rsid w:val="00C5436C"/>
    <w:pPr>
      <w:ind w:firstLine="0"/>
    </w:pPr>
    <w:rPr>
      <w:b/>
      <w:i/>
    </w:rPr>
  </w:style>
  <w:style w:type="character" w:customStyle="1" w:styleId="tl2Char">
    <w:name w:val="Štýl2 Char"/>
    <w:basedOn w:val="Predvolenpsmoodseku"/>
    <w:link w:val="tl2"/>
    <w:rsid w:val="002B37AE"/>
    <w:rPr>
      <w:rFonts w:ascii="Arial" w:hAnsi="Arial" w:cs="Arial"/>
      <w:sz w:val="22"/>
      <w:szCs w:val="22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70E56"/>
    <w:pPr>
      <w:ind w:left="283"/>
    </w:pPr>
  </w:style>
  <w:style w:type="character" w:customStyle="1" w:styleId="tl3Char">
    <w:name w:val="Štýl3 Char"/>
    <w:basedOn w:val="tl1Char"/>
    <w:link w:val="tl3"/>
    <w:rsid w:val="00C5436C"/>
    <w:rPr>
      <w:rFonts w:ascii="Arial" w:hAnsi="Arial" w:cs="Arial"/>
      <w:b/>
      <w:i/>
      <w:sz w:val="22"/>
      <w:szCs w:val="22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70E56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27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905943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9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943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9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59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59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OA%20VSOM\Opatrenie%20-%20nov&#233;%20Pozn&#225;mky\Priloha%20pou&#382;ite&#318;n&#225;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 použiteľná</Template>
  <TotalTime>6</TotalTime>
  <Pages>8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Ing.Julia Janokova</dc:creator>
  <cp:lastModifiedBy>Andrea</cp:lastModifiedBy>
  <cp:revision>2</cp:revision>
  <cp:lastPrinted>2025-03-18T10:31:00Z</cp:lastPrinted>
  <dcterms:created xsi:type="dcterms:W3CDTF">2026-03-23T07:24:00Z</dcterms:created>
  <dcterms:modified xsi:type="dcterms:W3CDTF">2026-03-23T07:24:00Z</dcterms:modified>
</cp:coreProperties>
</file>