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2C5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52121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2FF6E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6C3C748F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26BA0CA7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5082CA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B66E81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12280208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2893" w14:textId="6C47515C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proofErr w:type="spellStart"/>
            <w:r w:rsidR="008A1B4B">
              <w:rPr>
                <w:sz w:val="22"/>
              </w:rPr>
              <w:t>iNEXIS</w:t>
            </w:r>
            <w:proofErr w:type="spellEnd"/>
            <w:r w:rsidR="008A1B4B">
              <w:rPr>
                <w:sz w:val="22"/>
              </w:rPr>
              <w:t xml:space="preserve">  </w:t>
            </w:r>
            <w:proofErr w:type="spellStart"/>
            <w:r w:rsidR="008A1B4B">
              <w:rPr>
                <w:sz w:val="22"/>
              </w:rPr>
              <w:t>s.r.o</w:t>
            </w:r>
            <w:proofErr w:type="spellEnd"/>
            <w:r w:rsidR="008A1B4B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157B4C" w14:textId="07C0A708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proofErr w:type="spellStart"/>
            <w:r w:rsidR="008A1B4B">
              <w:rPr>
                <w:sz w:val="22"/>
              </w:rPr>
              <w:t>A.Bernoláka</w:t>
            </w:r>
            <w:proofErr w:type="spellEnd"/>
            <w:r w:rsidR="008A1B4B">
              <w:rPr>
                <w:sz w:val="22"/>
              </w:rPr>
              <w:t xml:space="preserve"> 44, 01001, Žilina</w:t>
            </w:r>
          </w:p>
        </w:tc>
      </w:tr>
    </w:tbl>
    <w:p w14:paraId="23E2A4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C23AA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E51EC3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7E0E7D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2B948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EDBBF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F5099B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2250687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17819BF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78090C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A3ED45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7651AB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CBDF9A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FD3912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1E5C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D31B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01855F2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B58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65AC0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3994A5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80D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C7B5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61F3C6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8DE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7E277E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8EFCDD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5D009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5EBFA5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2B9BE01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ABAE5A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F0A42B0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7AD4B2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E2902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66590CE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663F6A6A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4FDFA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043707D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7FC11779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E24564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88CE1D8" w14:textId="2641143A" w:rsidR="008420B2" w:rsidRPr="00536B52" w:rsidRDefault="00A83554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2DAE6E6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CE1932" w14:textId="70E147C1" w:rsidR="0011611B" w:rsidRDefault="00A83554">
      <w:pPr>
        <w:rPr>
          <w:sz w:val="23"/>
          <w:szCs w:val="23"/>
        </w:rPr>
      </w:pPr>
      <w:r>
        <w:rPr>
          <w:sz w:val="23"/>
          <w:szCs w:val="23"/>
        </w:rPr>
        <w:t xml:space="preserve">Spoločnosť </w:t>
      </w:r>
      <w:proofErr w:type="spellStart"/>
      <w:r>
        <w:rPr>
          <w:sz w:val="23"/>
          <w:szCs w:val="23"/>
        </w:rPr>
        <w:t>Inexis</w:t>
      </w:r>
      <w:proofErr w:type="spellEnd"/>
      <w:r>
        <w:rPr>
          <w:sz w:val="23"/>
          <w:szCs w:val="23"/>
        </w:rPr>
        <w:t xml:space="preserve"> v roku 2025  nevykonávala obchodnú činnosť.</w:t>
      </w:r>
      <w:r w:rsidR="0011611B">
        <w:rPr>
          <w:sz w:val="23"/>
          <w:szCs w:val="23"/>
        </w:rPr>
        <w:br w:type="page"/>
      </w:r>
    </w:p>
    <w:p w14:paraId="58A95A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FBD13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E96E0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D3E222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3B038A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A79873A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334596F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FBD1B82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4D5104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09B7E2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DE93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E038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D482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CA4ECE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43D58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6315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D2983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0AA07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214C1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71A1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83ED8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CCA811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B9C8B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571BF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AD948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CC9DC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C643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19E1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FE204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4FA33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70D848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CA2C4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B4814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C2882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3492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E604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F5902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0C1F6E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EDFFD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7D5D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27A16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F230F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C28BC8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D64A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4F53C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B8E9A2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10D2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3552FD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618AC1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8BE07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D28AD4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C8BD8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BED50F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2A2D593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478A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A256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D548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53B4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7B9A5DC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C3639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CFCF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62C2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4D85D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46A1EA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0C2482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E176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826C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27C44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6175F4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270D78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3C60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4C19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8775C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9AEB3C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E32DD3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05D424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4C35EB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4AA2DA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15D8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1A5C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6D99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60C409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A6BD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C4BDE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8B5EB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E45E2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17BF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156E6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A39963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7716B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0F2CC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34C34D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A353CF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4C9BBD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35490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3EF78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2AB683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A388B0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3ADE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B6C65A9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884D159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A72E3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600BB7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AE30C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928F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1D8EC2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A4CEA5" w14:textId="04D489F8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8618B" w14:textId="68BD9B13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8E2BD8E" w14:textId="4CF319A5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AA54B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D91635" w14:textId="252B9E71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59865" w14:textId="156A242E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2240374" w14:textId="23FAA4FF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3F47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2594546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C34D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07EDF0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9B045C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20303E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8BA98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9748FB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FEC15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B933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FD34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AC844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25510AF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27C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35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753CF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2F4F5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11D5C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744C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E94F1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A8AA5B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4042E8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F7AC597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3FB210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42FB87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5C5087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2E2D0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ED942D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252F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4BDD0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0459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450F2D18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E5A9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A6DE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E7D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51BCE1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41D1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1993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A4B48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2254A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BE44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686D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D4A3D6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7FD5D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16B2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D399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1C346C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B7BDD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3AF8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4B53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3D61A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FBAE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874E2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1D34C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67E56B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7D25D1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9A13BC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49F95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EEA0F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AE513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802A2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DDC540" w14:textId="342D790F" w:rsidR="008420B2" w:rsidRPr="00E23D62" w:rsidRDefault="008A1B4B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3FE85C1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1A80A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C7111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B3C4F8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0213D3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6371C1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C5151D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4C7D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3340FE" w14:textId="7CF16E75" w:rsidR="008420B2" w:rsidRPr="00E23D62" w:rsidRDefault="008A1B4B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20D52B8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BCE7B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13209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864C9D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CF38D2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67A99A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DA0562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172683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22D367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DAC5774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B8F93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E14C3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7D23FE3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7A3AB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E998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8CAC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3661CF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E9A7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56B1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B7ADC6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E2C40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72A0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86131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198543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30D01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870D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1AA9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F0CE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BA1D5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ABC6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3E19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F52920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1B6DF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80589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83369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FD2FC0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5652E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1B74E4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0428B8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3F07BE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1BCF664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E928AB3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6DFF2F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8796E0F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5801E5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68850F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1921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2954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B6676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9669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47D0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1BE5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468C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8A65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9F4817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D990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7C2B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A410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1995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8F06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92032F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1898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AC30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C686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2ECF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D298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445F14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4F29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87C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969F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7D23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CA05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8B4F90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465F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CB88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32D26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61EF6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358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3F196C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1C379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30EC2E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57ABB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62CA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6EED86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A8BF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3322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AEE0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D773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814D3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7C32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C0E55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D684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AC4A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C2049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35EC3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B2F2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4EE2F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0019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E05C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55BFC9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4F562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DA47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A511CB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0AEF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270A8A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03088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69FD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35B4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52356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C7A9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BD26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7528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A5865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1F21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3DE71B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D886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B9C3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9532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B09A6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20B5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BD1D6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BD71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B2EE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07860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5178D8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CA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E1DC93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7BC2F4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96F4FE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E59FE5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D7FB8E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7E6749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F131DB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B68E2E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1D5B2C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1A85DD0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E3938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42AA1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294CD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96F556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239F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A4E8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70E3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D113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DD0A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E2A8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61BB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FE62F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2D5D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2E4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03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D95F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FFE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424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6B42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34A3A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EFA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225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827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4152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6F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B3E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1A62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5498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7E3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FA8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0D4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F378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93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049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5357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E3676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5D9E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23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829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CD50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3C6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293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22E6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6F3F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00234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9C76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7C51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D44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6E4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56F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8A30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E0FCE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54297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C800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EBC2D9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2DF93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BF448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EB568D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08463D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1F5FCA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4E96CB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0DB9C8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C0E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B31E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39972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3D5D3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1004F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9B342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E2B72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43A2C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1EC3C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4904E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C4CFAE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A1B2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C975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B17AB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7BCF22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8042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423D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48637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1CAF5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33F4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E7785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A4D22D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C3E46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036A1E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EDA32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9934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92804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04F669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11F063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4E3F677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172270F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35165E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C0427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68091D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EC385E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DF40C1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B0F098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8BE6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65C42B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C78382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3E1D3C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EE81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DE67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1261C6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97673E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981F6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FA218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6E4900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113E8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049151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BB322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E7EF1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259603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99282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A50D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016B6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AACE7F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CD81C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F7F6E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2C6AB7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EF4DF1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64CED7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03EC12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285B81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31E614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877D7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BE45A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6823C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32000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38123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71FBAB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74A1C0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121F8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F457806" w14:textId="77777777" w:rsidR="00CF073F" w:rsidRDefault="00CF073F" w:rsidP="005D536A">
      <w:pPr>
        <w:jc w:val="both"/>
      </w:pPr>
    </w:p>
    <w:sectPr w:rsidR="00CF073F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53668" w14:textId="77777777" w:rsidR="00D458F7" w:rsidRDefault="00D458F7" w:rsidP="00536B52">
      <w:pPr>
        <w:spacing w:after="0" w:line="240" w:lineRule="auto"/>
      </w:pPr>
      <w:r>
        <w:separator/>
      </w:r>
    </w:p>
  </w:endnote>
  <w:endnote w:type="continuationSeparator" w:id="0">
    <w:p w14:paraId="3B15F4CB" w14:textId="77777777" w:rsidR="00D458F7" w:rsidRDefault="00D458F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C678B" w14:textId="77777777" w:rsidR="00D458F7" w:rsidRDefault="00D458F7" w:rsidP="00536B52">
      <w:pPr>
        <w:spacing w:after="0" w:line="240" w:lineRule="auto"/>
      </w:pPr>
      <w:r>
        <w:separator/>
      </w:r>
    </w:p>
  </w:footnote>
  <w:footnote w:type="continuationSeparator" w:id="0">
    <w:p w14:paraId="4D281696" w14:textId="77777777" w:rsidR="00D458F7" w:rsidRDefault="00D458F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83554" w14:paraId="15FDB807" w14:textId="77777777" w:rsidTr="00185D24">
      <w:tc>
        <w:tcPr>
          <w:tcW w:w="3890" w:type="dxa"/>
        </w:tcPr>
        <w:p w14:paraId="004C39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74FF13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0E66204" w14:textId="58D94616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414B05CA" w14:textId="2262B254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629F8E0" w14:textId="3F600F6A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33D8D7B" w14:textId="633C399C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B6974F0" w14:textId="187B094A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07B7D915" w14:textId="432019C6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30FAF74" w14:textId="41899C1E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7BCAD126" w14:textId="573706E9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EC6A11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51F5DDB" w14:textId="7510F494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F605440" w14:textId="2683CD19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D8D1635" w14:textId="29601153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899CBF2" w14:textId="65855D70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0F31AA7B" w14:textId="485E8C0C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F65E08F" w14:textId="6E2F7396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264D0C7" w14:textId="2D72296B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70AA1B76" w14:textId="0FABC551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14:paraId="48EC6E69" w14:textId="4BBD66ED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31549C52" w14:textId="3C227C46" w:rsidR="00536B52" w:rsidRDefault="00A8355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4189ADE6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A1B4B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352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A1B4B"/>
    <w:rsid w:val="008C12FE"/>
    <w:rsid w:val="008D018D"/>
    <w:rsid w:val="00962DA0"/>
    <w:rsid w:val="009D09A4"/>
    <w:rsid w:val="00A65CD7"/>
    <w:rsid w:val="00A83554"/>
    <w:rsid w:val="00AD23CF"/>
    <w:rsid w:val="00B202C7"/>
    <w:rsid w:val="00BA61F6"/>
    <w:rsid w:val="00BB6695"/>
    <w:rsid w:val="00BD039E"/>
    <w:rsid w:val="00BE22EC"/>
    <w:rsid w:val="00CF073F"/>
    <w:rsid w:val="00D10215"/>
    <w:rsid w:val="00D20B35"/>
    <w:rsid w:val="00D458F7"/>
    <w:rsid w:val="00D73AA9"/>
    <w:rsid w:val="00E23D62"/>
    <w:rsid w:val="00E77D78"/>
    <w:rsid w:val="00E93DD4"/>
    <w:rsid w:val="00EA5B96"/>
    <w:rsid w:val="00EF5CB9"/>
    <w:rsid w:val="00F01409"/>
    <w:rsid w:val="00FA4436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1588"/>
  <w15:docId w15:val="{4B85C1F9-CA42-44EF-B768-9C408D12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3</TotalTime>
  <Pages>6</Pages>
  <Words>1426</Words>
  <Characters>8130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riama2@zoznam.sk</dc:creator>
  <cp:lastModifiedBy>riama2@zoznam.sk</cp:lastModifiedBy>
  <cp:revision>2</cp:revision>
  <dcterms:created xsi:type="dcterms:W3CDTF">2026-03-17T08:17:00Z</dcterms:created>
  <dcterms:modified xsi:type="dcterms:W3CDTF">2026-03-17T08:20:00Z</dcterms:modified>
</cp:coreProperties>
</file>