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A03B2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4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6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9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15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40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5A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7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A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F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0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9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12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F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3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D4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5A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3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F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EF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9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66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E17F6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6AF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B3A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D67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858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00E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874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3A3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AC0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C64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58F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25A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195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727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788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9C4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569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F02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D48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B5B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72F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1EB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404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531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F17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E0C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87F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002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283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D84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584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A31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353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F59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67749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14F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C48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005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96F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43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CB5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894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E7F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432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2F2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C1C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72D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902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E1C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A21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C29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CF6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E4C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532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E5B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E58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8C2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AB9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E14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F1B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1A7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D9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CAF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868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454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969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FD0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98C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D1A14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989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B2E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ADF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EF2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074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647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99E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AEE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EC2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8BA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911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708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F37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746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2E3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097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040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ACE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90C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520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F99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B11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ED9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8F0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BF9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B0D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1CC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7E4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A74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C58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9DB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A30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C5F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BF3EC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7B5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26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FD1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AB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7D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BA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FE4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55F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EEE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B3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CC8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B90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8B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BC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73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5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26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921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2B2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E1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3B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3C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F41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A6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B4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7B9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32D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95B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C7A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D83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2BD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D8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8C1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F9A29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D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43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9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E7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C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8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7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DE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E5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44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D5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41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C3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38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B5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D3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75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57B6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1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FE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D6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2B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94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B4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64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0B7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ACB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222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552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62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2DB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21D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F4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D4B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220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985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DBF90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E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49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B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50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B23A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8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B3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F3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4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FE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8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0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CE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4C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5C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AF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F353F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6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8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20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2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9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B3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9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86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6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0A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77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E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9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1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C7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190B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49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FA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53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AC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D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7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3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3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36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6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4F4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C7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91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75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E1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E8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3D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82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D0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E3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41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A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5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7C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15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7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E555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A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C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9D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2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B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F5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1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4689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22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175F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4825CF" w14:textId="7777777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F20D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9C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14BE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9574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6E6E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54C7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43B1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C4F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A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93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F7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C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E2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07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B11F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20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C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B0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B2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3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5D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AD7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F2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5F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044D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2F5AB3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B2F5AB3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F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C8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C86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644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4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07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B5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1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2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1D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7E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1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CC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AA27C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40D0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ECF80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96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22DE4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622DE4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D37C7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9D37C7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BCF4F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2BBCF4F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E0B8D9" w14:textId="77777777" w:rsidR="000B647F" w:rsidRDefault="000B647F" w:rsidP="00944C3D">
                                  <w:fldSimple w:instr=" MERGEFIELD  aDMOD  \* MERGEFORMAT ">
                                    <w:r w:rsidR="00F32ADD" w:rsidRPr="00F32AD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9E0B8D9" w14:textId="77777777" w:rsidR="000B647F" w:rsidRDefault="000B647F" w:rsidP="00944C3D">
                            <w:fldSimple w:instr=" MERGEFIELD  aDMOD  \* MERGEFORMAT ">
                              <w:r w:rsidR="00F32ADD" w:rsidRPr="00F32AD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D7715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32ADD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DD7715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32ADD" w:rsidRPr="005B10D8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51893" w14:textId="77777777" w:rsidR="000B647F" w:rsidRDefault="000B647F" w:rsidP="00944C3D">
                                  <w:fldSimple w:instr=" MERGEFIELD  aDRDO  \* MERGEFORMAT ">
                                    <w:r w:rsidR="00F32ADD" w:rsidRPr="00F32AD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CE51893" w14:textId="77777777" w:rsidR="000B647F" w:rsidRDefault="000B647F" w:rsidP="00944C3D">
                            <w:fldSimple w:instr=" MERGEFIELD  aDRDO  \* MERGEFORMAT ">
                              <w:r w:rsidR="00F32ADD" w:rsidRPr="00F32ADD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88CDF" w14:textId="77777777" w:rsidR="000B647F" w:rsidRDefault="000B647F" w:rsidP="00944C3D">
                                  <w:fldSimple w:instr=" MERGEFIELD  aDMDO  \* MERGEFORMAT ">
                                    <w:r w:rsidR="00F32ADD" w:rsidRPr="00F32AD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C588CDF" w14:textId="77777777" w:rsidR="000B647F" w:rsidRDefault="000B647F" w:rsidP="00944C3D">
                            <w:fldSimple w:instr=" MERGEFIELD  aDMDO  \* MERGEFORMAT ">
                              <w:r w:rsidR="00F32ADD" w:rsidRPr="00F32AD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2B7AC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312DD3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5BC8F0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D39E6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DD39E6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976D6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8976D6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8853F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58853F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0F0A4A" w14:textId="77777777" w:rsidR="000B647F" w:rsidRDefault="000B647F" w:rsidP="00944C3D">
                                  <w:fldSimple w:instr=" MERGEFIELD  aDRDOo  \* MERGEFORMAT ">
                                    <w:r w:rsidR="00F32ADD" w:rsidRPr="00F32AD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40F0A4A" w14:textId="77777777" w:rsidR="000B647F" w:rsidRDefault="000B647F" w:rsidP="00944C3D">
                            <w:fldSimple w:instr=" MERGEFIELD  aDRDOo  \* MERGEFORMAT ">
                              <w:r w:rsidR="00F32ADD" w:rsidRPr="00F32ADD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A3A34E" w14:textId="77777777" w:rsidR="000B647F" w:rsidRDefault="000B647F" w:rsidP="00944C3D">
                                  <w:fldSimple w:instr=" MERGEFIELD  aDMDO  \* MERGEFORMAT ">
                                    <w:r w:rsidR="00F32ADD" w:rsidRPr="00F32AD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CA3A34E" w14:textId="77777777" w:rsidR="000B647F" w:rsidRDefault="000B647F" w:rsidP="00944C3D">
                            <w:fldSimple w:instr=" MERGEFIELD  aDMDO  \* MERGEFORMAT ">
                              <w:r w:rsidR="00F32ADD" w:rsidRPr="00F32AD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7C084B" w14:textId="77777777" w:rsidR="000B647F" w:rsidRDefault="000B647F" w:rsidP="00944C3D">
                                  <w:fldSimple w:instr=" MERGEFIELD  aDRODo  \* MERGEFORMAT ">
                                    <w:r w:rsidR="00F32ADD" w:rsidRPr="00F32AD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37C084B" w14:textId="77777777" w:rsidR="000B647F" w:rsidRDefault="000B647F" w:rsidP="00944C3D">
                            <w:fldSimple w:instr=" MERGEFIELD  aDRODo  \* MERGEFORMAT ">
                              <w:r w:rsidR="00F32ADD" w:rsidRPr="00F32ADD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82311" w14:textId="77777777" w:rsidR="000B647F" w:rsidRDefault="000B647F" w:rsidP="00944C3D">
                                  <w:fldSimple w:instr=" MERGEFIELD  aDMOD  \* MERGEFORMAT ">
                                    <w:r w:rsidR="00F32ADD" w:rsidRPr="00F32AD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9882311" w14:textId="77777777" w:rsidR="000B647F" w:rsidRDefault="000B647F" w:rsidP="00944C3D">
                            <w:fldSimple w:instr=" MERGEFIELD  aDMOD  \* MERGEFORMAT ">
                              <w:r w:rsidR="00F32ADD" w:rsidRPr="00F32AD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C7941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C886DE7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1838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41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4F6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B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A4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31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DE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5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0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AB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A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2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CD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C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97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66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71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98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6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92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0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1A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40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1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9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E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1A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A593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2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4E2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4B9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FD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92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8B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B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53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6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C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89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60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60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75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18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E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2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BD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A483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27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5363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DBFA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9A2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484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096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A7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1B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1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2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F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DE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3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F6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1658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D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C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18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5E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A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FB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B3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BB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A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AC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6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8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CA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A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5D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17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70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9D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9E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C9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B401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07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3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95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2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F5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8E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7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83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F356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E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59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8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21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14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26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6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0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5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D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CC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F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AA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C3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C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B4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7C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EE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3C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7D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555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B7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46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7F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DA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44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C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20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04ED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5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72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33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C8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B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96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E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E2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23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35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FD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13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E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6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D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7B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C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C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8E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C6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60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9D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22F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A1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857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D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8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96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B2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4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2D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A5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5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F69C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80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F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F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1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7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8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75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5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2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C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5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01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F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F6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F7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7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DE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3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74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71C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A87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D11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68E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5B7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C00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3F3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FD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5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0C01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5A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19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00111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100111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DF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5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3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21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2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28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A8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5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8A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ECBF4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5ECBF4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11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92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41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2C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3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1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0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D8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1C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3E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B8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D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52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4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B0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6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1A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70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E6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1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77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0C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63AD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C33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40FF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9F8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5C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8136A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32ADD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36114979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48136A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32ADD" w:rsidRPr="005B10D8">
                              <w:rPr>
                                <w:rFonts w:ascii="Arial" w:hAnsi="Arial" w:cs="Arial"/>
                                <w:noProof/>
                              </w:rPr>
                              <w:t>36114979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6F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4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69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09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0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C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F1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2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C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1D7C0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32ADD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2021514286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21D7C0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32ADD" w:rsidRPr="005B10D8">
                              <w:rPr>
                                <w:rFonts w:ascii="Arial" w:hAnsi="Arial" w:cs="Arial"/>
                                <w:noProof/>
                              </w:rPr>
                              <w:t>2021514286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D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C9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2B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ED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1B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F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5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D8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91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DA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E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B5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1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94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2F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C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020B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A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F9ABF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B97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1D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4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1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FF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1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1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BE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3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A4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3B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F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B7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1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DB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77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3896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E9E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92D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67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645F0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32ADD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Karpatská 2609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A645F0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32ADD" w:rsidRPr="005B10D8">
                              <w:rPr>
                                <w:rFonts w:ascii="Arial" w:hAnsi="Arial" w:cs="Arial"/>
                                <w:noProof/>
                              </w:rPr>
                              <w:t>SVB Karpatská 2609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8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D8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74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14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A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D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EE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C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F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C6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6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10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DB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7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72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E9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FB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55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C2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74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95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A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B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5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5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C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82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AA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02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D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08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2A87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E2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094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FBAE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54F5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95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9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8C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2C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8E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C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9B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0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B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BE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75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C7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0D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B1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4A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FA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4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D6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4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2E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6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98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37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8F091F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B6A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DC13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32ADD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Karpatská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3ADC13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32ADD" w:rsidRPr="005B10D8">
                              <w:rPr>
                                <w:rFonts w:ascii="Arial" w:hAnsi="Arial" w:cs="Arial"/>
                                <w:noProof/>
                              </w:rPr>
                              <w:t>Karpatská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88D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F1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9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A4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2D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4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C1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4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C3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1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A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F8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D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16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6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7D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2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00126C" w14:textId="77777777" w:rsidR="000B647F" w:rsidRDefault="000B647F" w:rsidP="00944C3D">
                                  <w:fldSimple w:instr=" MERGEFIELD  aSUB_ULICA_CISLO  \* MERGEFORMAT ">
                                    <w:r w:rsidR="00F32ADD" w:rsidRPr="00F32AD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56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300126C" w14:textId="77777777" w:rsidR="000B647F" w:rsidRDefault="000B647F" w:rsidP="00944C3D">
                            <w:fldSimple w:instr=" MERGEFIELD  aSUB_ULICA_CISLO  \* MERGEFORMAT ">
                              <w:r w:rsidR="00F32ADD" w:rsidRPr="00F32ADD">
                                <w:rPr>
                                  <w:rFonts w:ascii="Arial" w:hAnsi="Arial" w:cs="Arial"/>
                                  <w:noProof/>
                                </w:rPr>
                                <w:t>56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16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16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2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31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E9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13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F129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B8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787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830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2380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A04A0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7AE1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32ADD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A97AE1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32ADD" w:rsidRPr="005B10D8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D7687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32ADD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ED7687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32ADD" w:rsidRPr="005B10D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88D3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301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13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B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621C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C6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A877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3C201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E3C201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AA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5F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A21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81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2E3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9D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EE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710AB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59DBD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157E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C8157E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87A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CB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03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6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D9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C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03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A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A495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E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C0A5A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A0C6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FE7134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0EDDB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A0EDDB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DAC8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4FB9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99D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E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6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FC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F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5D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A8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9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4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DC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08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C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17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4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21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4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D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B3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F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8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C0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D3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1A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EC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35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B7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D9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1181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16A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0D6946" w14:textId="37DFE474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32ADD">
              <w:rPr>
                <w:rFonts w:ascii="Arial" w:hAnsi="Arial"/>
                <w:lang w:eastAsia="sk-SK"/>
              </w:rPr>
              <w:t>23.3.2026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8C6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A26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E02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9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5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2AA6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A96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96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1B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FC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EF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0F0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C3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54F6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376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14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02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F2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29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5607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1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FB87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8F4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63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5C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82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B1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9E4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72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29DE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97C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BB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F5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B9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4C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162B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86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E081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4F1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19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D4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A9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75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DE8A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AA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FE63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C5B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3D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09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86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8C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308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AE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3B68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466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2F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89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6A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7C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8A6D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52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C12E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3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4B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D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C3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C1E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FEC3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AE3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8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4F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B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3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6E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76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4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08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8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C6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EB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D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E3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FC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D0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1F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7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CC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B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67B4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4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AF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62EFEC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3F181EB" w14:textId="77777777" w:rsidR="00944C3D" w:rsidRDefault="00944C3D" w:rsidP="00944C3D">
      <w:pPr>
        <w:rPr>
          <w:rFonts w:ascii="Arial" w:hAnsi="Arial"/>
        </w:rPr>
      </w:pPr>
    </w:p>
    <w:p w14:paraId="4311FBD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3F787C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A1FBB5F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E64178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0E89FF1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74CB5F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7C65139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4EDC7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011051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A2083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6875644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CAC9391" w14:textId="48ACBBA1" w:rsidR="00944C3D" w:rsidRPr="008D0433" w:rsidRDefault="00F32AD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Nedoba Dušan</w:t>
            </w:r>
          </w:p>
        </w:tc>
        <w:tc>
          <w:tcPr>
            <w:tcW w:w="3260" w:type="dxa"/>
            <w:vAlign w:val="center"/>
          </w:tcPr>
          <w:p w14:paraId="13A5FF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238C2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DBEB0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1054E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3B123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9F49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2FC823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29D3C3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C0F71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78B9D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1DA414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22C8A6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1C67AF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669397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DCF5AB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6D8AE7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1AA191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5909B7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7A8C22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423F233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502C31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A7A6A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55539F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5A87F5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20F4E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5043FC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B3830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B4B74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C2A81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05A4C1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CA07B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597EC5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6E89B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3497D7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041F4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915BE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D610F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FA33D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48CBF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7F977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6E2954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D86D2C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8524A9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804FC7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255569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E89D8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CF00B61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FF138B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419B254" w14:textId="25A6E25C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F32ADD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38DAFF1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47895C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B010D61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117DD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6B8ACD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6FD35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893091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26B32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587F5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BF171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8115F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BD03A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E52D3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A79D2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B39BD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93463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9E367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3F3A2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6F33C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A22C9A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9F4D36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161CAE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FB2329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24CDF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A31528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1379CD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D89E7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E90BC6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197F72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DF1A7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AB4B2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12CAA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9849B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F3B268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B4175C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950861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134498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DF512D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DE16DD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C3EDA5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7A2E3AD3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124B3F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BD7BF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4ECFB7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11C2D3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6FAAFC8" w14:textId="77777777" w:rsidTr="00503750">
        <w:trPr>
          <w:trHeight w:val="302"/>
        </w:trPr>
        <w:tc>
          <w:tcPr>
            <w:tcW w:w="4510" w:type="dxa"/>
          </w:tcPr>
          <w:p w14:paraId="5A9399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B84FA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79965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2CA53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53CC13" w14:textId="77777777" w:rsidTr="00503750">
        <w:trPr>
          <w:trHeight w:val="302"/>
        </w:trPr>
        <w:tc>
          <w:tcPr>
            <w:tcW w:w="4510" w:type="dxa"/>
          </w:tcPr>
          <w:p w14:paraId="7A3661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350E8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1EBCA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DC1A1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42906D" w14:textId="77777777" w:rsidTr="00503750">
        <w:trPr>
          <w:trHeight w:val="302"/>
        </w:trPr>
        <w:tc>
          <w:tcPr>
            <w:tcW w:w="4510" w:type="dxa"/>
          </w:tcPr>
          <w:p w14:paraId="01C8B4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BCD8D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7B807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A1366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2F4949" w14:textId="77777777" w:rsidTr="00503750">
        <w:trPr>
          <w:trHeight w:val="302"/>
        </w:trPr>
        <w:tc>
          <w:tcPr>
            <w:tcW w:w="4510" w:type="dxa"/>
          </w:tcPr>
          <w:p w14:paraId="15AB90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1D41F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1DA7A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5A411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04D3C5" w14:textId="77777777" w:rsidTr="00503750">
        <w:trPr>
          <w:trHeight w:val="327"/>
        </w:trPr>
        <w:tc>
          <w:tcPr>
            <w:tcW w:w="4510" w:type="dxa"/>
          </w:tcPr>
          <w:p w14:paraId="4B1B51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20DEA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AEDF3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5961D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3D0BA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7F4CC67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55250E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1F589D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B5456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C358EB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DB1CA3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8A78CDA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ED35E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CE4CFC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E6C403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6ABD148" w14:textId="77777777" w:rsidTr="00503750">
        <w:tc>
          <w:tcPr>
            <w:tcW w:w="2302" w:type="dxa"/>
            <w:vAlign w:val="center"/>
          </w:tcPr>
          <w:p w14:paraId="29E7F0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21056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7D934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D28C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25592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7D460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998E7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9F713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563EF87" w14:textId="77777777" w:rsidTr="00503750">
        <w:tc>
          <w:tcPr>
            <w:tcW w:w="15593" w:type="dxa"/>
            <w:gridSpan w:val="8"/>
            <w:vAlign w:val="center"/>
          </w:tcPr>
          <w:p w14:paraId="088871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9FB331B" w14:textId="77777777" w:rsidTr="00503750">
        <w:tc>
          <w:tcPr>
            <w:tcW w:w="2302" w:type="dxa"/>
            <w:vAlign w:val="center"/>
          </w:tcPr>
          <w:p w14:paraId="15E908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80282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47CD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92AF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6F7F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7F1A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3AAF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5C60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DDC8F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4E44B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43A6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5210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5E72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58FF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487F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4F41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81CE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63B07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3B2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A91D6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D4FB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AE90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FA06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E862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0F0F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DF80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911AC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B74AC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61149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0409F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3BE7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19DB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0DF6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AFFD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9699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83FA16D" w14:textId="77777777" w:rsidTr="00503750">
        <w:tc>
          <w:tcPr>
            <w:tcW w:w="2302" w:type="dxa"/>
            <w:vAlign w:val="center"/>
          </w:tcPr>
          <w:p w14:paraId="3FBCCA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8B1E0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F8B1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C1BF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EEB6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E226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FAED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6A4E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26EA14" w14:textId="77777777" w:rsidTr="00503750">
        <w:tc>
          <w:tcPr>
            <w:tcW w:w="15593" w:type="dxa"/>
            <w:gridSpan w:val="8"/>
            <w:vAlign w:val="center"/>
          </w:tcPr>
          <w:p w14:paraId="3C20D8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A1B3FB9" w14:textId="77777777" w:rsidTr="00503750">
        <w:tc>
          <w:tcPr>
            <w:tcW w:w="2302" w:type="dxa"/>
            <w:vAlign w:val="center"/>
          </w:tcPr>
          <w:p w14:paraId="16EED5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39215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4BF9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B3FD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0300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3178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E1FD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B830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52CB4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2687E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DDB8C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AF51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CE31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5F9F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7607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180B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8542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1BE90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C4D68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09F19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A58A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C2FA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0588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6336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2258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9BC6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815D03" w14:textId="77777777" w:rsidTr="00503750">
        <w:tc>
          <w:tcPr>
            <w:tcW w:w="2302" w:type="dxa"/>
            <w:vAlign w:val="center"/>
          </w:tcPr>
          <w:p w14:paraId="2EC7B6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EACF6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67C4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D958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346D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59FB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01D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7794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1DED6E" w14:textId="77777777" w:rsidTr="00503750">
        <w:tc>
          <w:tcPr>
            <w:tcW w:w="15593" w:type="dxa"/>
            <w:gridSpan w:val="8"/>
            <w:vAlign w:val="center"/>
          </w:tcPr>
          <w:p w14:paraId="3FDA0C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BF164AD" w14:textId="77777777" w:rsidTr="00503750">
        <w:tc>
          <w:tcPr>
            <w:tcW w:w="2302" w:type="dxa"/>
            <w:vAlign w:val="center"/>
          </w:tcPr>
          <w:p w14:paraId="362A5C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22C1F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C8F7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CC1C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5FF9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E14F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B844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2BB5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C3A4D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6B042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2FE7E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4A7C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8FB1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919F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956B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EBB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8A90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D2592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C98DA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F0052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5C71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845C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CEB9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AC4B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E718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B14C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041D1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8B3BD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2724E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43E7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122B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2DC5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EF41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B18B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7FE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CB682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8DC7D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BEBFEB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F6810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6550C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CC64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3109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3A2B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AEA4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E78E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6392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E4754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797DD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8152B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33D0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E404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9120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A7DD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F083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ECDC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72C31C" w14:textId="77777777" w:rsidR="00944C3D" w:rsidRDefault="00944C3D" w:rsidP="00944C3D">
      <w:pPr>
        <w:rPr>
          <w:rFonts w:ascii="Arial" w:hAnsi="Arial"/>
          <w:b/>
        </w:rPr>
      </w:pPr>
    </w:p>
    <w:p w14:paraId="31B3DF1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8558270" w14:textId="77777777" w:rsidTr="00503750">
        <w:tc>
          <w:tcPr>
            <w:tcW w:w="1944" w:type="dxa"/>
            <w:vAlign w:val="center"/>
          </w:tcPr>
          <w:p w14:paraId="5C8359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60CF7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A74B4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A3F48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C201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5D0D7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7F309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1AFC3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EE100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8D761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9CBE4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DFD45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F7958FE" w14:textId="77777777" w:rsidTr="00503750">
        <w:tc>
          <w:tcPr>
            <w:tcW w:w="15685" w:type="dxa"/>
            <w:gridSpan w:val="12"/>
            <w:vAlign w:val="center"/>
          </w:tcPr>
          <w:p w14:paraId="2379B7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004DBB8" w14:textId="77777777" w:rsidTr="00503750">
        <w:tc>
          <w:tcPr>
            <w:tcW w:w="1944" w:type="dxa"/>
            <w:vAlign w:val="center"/>
          </w:tcPr>
          <w:p w14:paraId="3D57CA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BF54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A98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F5A5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C6F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9B0A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EDD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25E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379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8DA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AAC0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A36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3F226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56E10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A73B6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4341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E2B0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898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CE5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49F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8469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CC3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657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83C5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2DDB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FA6A9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7185C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CA0AC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B17F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17B7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AFC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74A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7117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9FB9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A7F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A31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9CA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D74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3C0ED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BD79D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9D4A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1C8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4BA3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76DD7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BF54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B409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73D07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B4A3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A82C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73F6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774AD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6C242E9" w14:textId="77777777" w:rsidTr="00503750">
        <w:tc>
          <w:tcPr>
            <w:tcW w:w="1944" w:type="dxa"/>
            <w:vAlign w:val="center"/>
          </w:tcPr>
          <w:p w14:paraId="35128D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3C47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2473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186F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8B8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744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731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9CE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8D0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9185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B2A3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B41C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D52624" w14:textId="77777777" w:rsidTr="00503750">
        <w:tc>
          <w:tcPr>
            <w:tcW w:w="15685" w:type="dxa"/>
            <w:gridSpan w:val="12"/>
            <w:vAlign w:val="center"/>
          </w:tcPr>
          <w:p w14:paraId="358D9D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9D0CAE2" w14:textId="77777777" w:rsidTr="00503750">
        <w:tc>
          <w:tcPr>
            <w:tcW w:w="1944" w:type="dxa"/>
            <w:vAlign w:val="center"/>
          </w:tcPr>
          <w:p w14:paraId="502500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69BB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3B2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645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DE1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292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E882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D1B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741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C39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98898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413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E97BA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A0416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9EB49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2757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A3D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5A1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3BF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1ADA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354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0DB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919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EC4FE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667F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75ACA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139DD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3EAF9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788E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3FDC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790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089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B8C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8137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345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021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926C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EE60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D2640E" w14:textId="77777777" w:rsidTr="00503750">
        <w:tc>
          <w:tcPr>
            <w:tcW w:w="1944" w:type="dxa"/>
            <w:vAlign w:val="center"/>
          </w:tcPr>
          <w:p w14:paraId="226C2E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B456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CB9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B15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B79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7B1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A08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C33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4E4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DC3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916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6FE1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23637F" w14:textId="77777777" w:rsidTr="00503750">
        <w:tc>
          <w:tcPr>
            <w:tcW w:w="15685" w:type="dxa"/>
            <w:gridSpan w:val="12"/>
            <w:vAlign w:val="center"/>
          </w:tcPr>
          <w:p w14:paraId="2E556C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26EAA15" w14:textId="77777777" w:rsidTr="00503750">
        <w:tc>
          <w:tcPr>
            <w:tcW w:w="1944" w:type="dxa"/>
            <w:vAlign w:val="center"/>
          </w:tcPr>
          <w:p w14:paraId="4EACC9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5BF7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DEAF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3028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3192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C0D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437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85A6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582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93F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CF51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6A9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D3B65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A7FE8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80D5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160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2FD50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F8C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F54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05A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ED4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310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DA4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232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414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D8E41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506F7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73FB6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2386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AF9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A1B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799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C52E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909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42E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D20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38FB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1EF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7E9E5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DB423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2C67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C7BF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0E8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E63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BE4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154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D42D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D62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68C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26E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9F301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AFB961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8E0DA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F4C9EA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A67B1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6FF3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F57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C32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CFA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8F7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E315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C1C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4D3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C47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266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5A1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F112F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97017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C501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BE95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8788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3C9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E055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4A0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8C1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468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ADA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7E8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BEB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7296C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10325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67A405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E3FC18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A0C36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618249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916DF0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EF076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A0266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D2983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D780F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51E82B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527E0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2675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2711C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0DCB0B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1FBAB0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5804F3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3354F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14E634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D3D62AC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742E6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7C9711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A8AE3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2AF622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46FF38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82577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05547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D7B024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D5549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BE75F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63B66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20096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08D09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DB91F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1F34E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160B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B7140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A1B3BF0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08980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610D4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EC46C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08AD8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9A49A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AC386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C856BE1" w14:textId="77777777" w:rsidTr="00503750">
        <w:trPr>
          <w:trHeight w:val="1073"/>
        </w:trPr>
        <w:tc>
          <w:tcPr>
            <w:tcW w:w="3614" w:type="dxa"/>
            <w:vMerge/>
          </w:tcPr>
          <w:p w14:paraId="41D72E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730BB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39DAE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33485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0F575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39C32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A5225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B05E6E2" w14:textId="77777777" w:rsidTr="00503750">
        <w:trPr>
          <w:trHeight w:val="283"/>
        </w:trPr>
        <w:tc>
          <w:tcPr>
            <w:tcW w:w="3614" w:type="dxa"/>
          </w:tcPr>
          <w:p w14:paraId="258889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1C63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62F9A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B3CA2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3F5D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0169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34437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9C381CA" w14:textId="77777777" w:rsidTr="00503750">
        <w:trPr>
          <w:trHeight w:val="283"/>
        </w:trPr>
        <w:tc>
          <w:tcPr>
            <w:tcW w:w="3614" w:type="dxa"/>
          </w:tcPr>
          <w:p w14:paraId="3C7739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EB95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CD08E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7E580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A6E66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6FD4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53693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9E5E9A8" w14:textId="77777777" w:rsidTr="00503750">
        <w:trPr>
          <w:trHeight w:val="283"/>
        </w:trPr>
        <w:tc>
          <w:tcPr>
            <w:tcW w:w="3614" w:type="dxa"/>
          </w:tcPr>
          <w:p w14:paraId="7C56E2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C2E95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25B8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C3069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85B37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70FE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FE972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4419AE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3E1B8E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716FFDE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57FA6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D2A01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F7A37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EAAC5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86B5E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A066F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3E025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90625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BCAE2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5AF187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06B76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8B384D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94B98E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4369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8A39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D42A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74D2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C17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0FA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CC7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56F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F48A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FBB6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884B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71F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6E7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F8B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BA5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22EC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C4E8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205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85C35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420A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0AAE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F47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83C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9BA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41E1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867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DA2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E952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D0813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A4A1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7D56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15CA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99B8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F323A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4E90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A2E6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11FE5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FC612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47893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F9C52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A0DC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93B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D1D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917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84E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45E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F99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0D1F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7538A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0CF58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3C00A2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0AC41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910A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EDF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B87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6AB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7C4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156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854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BE9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74FFE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51FF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9B7B4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9FC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9DC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5F5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7158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72D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52C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29F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D67EB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89C1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1CEF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E5B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57D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2D6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91AA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388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891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05D4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735AC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C7FB1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2F863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10C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FA0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548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43DD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950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F5B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480A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0C269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F6E06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402810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3016D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BE8F6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3B94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CDD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662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C42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4DCB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76C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8FC5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98562F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F1BE6B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C6EF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BF2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40F7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5EAA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AD1F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9AF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CFF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F76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2F0EC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55FF7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E36740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A0D73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19A7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3DB1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D611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67DC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8289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DBB7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2CF4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A597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BB6F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BCD7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96B8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247B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9CFF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0FB4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83A9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FBBF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DE8B14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A8A612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9BEA5D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1ECB5D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79C57B6E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7108F4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7F9EE5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0DD310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536BD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501CBE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631AE60" w14:textId="77777777" w:rsidTr="00503750">
        <w:trPr>
          <w:trHeight w:val="437"/>
        </w:trPr>
        <w:tc>
          <w:tcPr>
            <w:tcW w:w="2594" w:type="dxa"/>
          </w:tcPr>
          <w:p w14:paraId="281D34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03864B2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1FD624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0AFC1C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1A947B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C1A1F7F" w14:textId="77777777" w:rsidTr="00503750">
        <w:trPr>
          <w:trHeight w:val="420"/>
        </w:trPr>
        <w:tc>
          <w:tcPr>
            <w:tcW w:w="2594" w:type="dxa"/>
          </w:tcPr>
          <w:p w14:paraId="3AFB45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549337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EB3684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3B3557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1E3680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E45D68C" w14:textId="77777777" w:rsidTr="00503750">
        <w:trPr>
          <w:trHeight w:val="630"/>
        </w:trPr>
        <w:tc>
          <w:tcPr>
            <w:tcW w:w="2594" w:type="dxa"/>
          </w:tcPr>
          <w:p w14:paraId="61370D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181D1B5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FADDD2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C08E14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BB733A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5E28D9" w14:textId="77777777" w:rsidTr="00503750">
        <w:trPr>
          <w:trHeight w:val="420"/>
        </w:trPr>
        <w:tc>
          <w:tcPr>
            <w:tcW w:w="2594" w:type="dxa"/>
          </w:tcPr>
          <w:p w14:paraId="5844B8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5F5CCDE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6541D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401E6A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7FB93B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F2F842D" w14:textId="77777777" w:rsidTr="00503750">
        <w:trPr>
          <w:trHeight w:val="437"/>
        </w:trPr>
        <w:tc>
          <w:tcPr>
            <w:tcW w:w="2594" w:type="dxa"/>
          </w:tcPr>
          <w:p w14:paraId="3C51D9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2B02DD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7FAC7B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ACC684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EC88F5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85BB2B1" w14:textId="77777777" w:rsidTr="00503750">
        <w:trPr>
          <w:trHeight w:val="420"/>
        </w:trPr>
        <w:tc>
          <w:tcPr>
            <w:tcW w:w="2594" w:type="dxa"/>
          </w:tcPr>
          <w:p w14:paraId="7CEE732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62C4CA4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291E7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25AD4D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1A314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0E30558" w14:textId="77777777" w:rsidR="00944C3D" w:rsidRDefault="00944C3D" w:rsidP="00944C3D">
      <w:pPr>
        <w:rPr>
          <w:rFonts w:ascii="Arial" w:hAnsi="Arial"/>
          <w:b/>
        </w:rPr>
      </w:pPr>
    </w:p>
    <w:p w14:paraId="1050E10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ECBA305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09D59E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632081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10E3A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49E60E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19C03C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0F4CE31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539E5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79312A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E30ED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62051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6CA6C0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A96EB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1AD141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8B7BB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B9A31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C18120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0445DF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0790A4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2FE28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B61B0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25CBB2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33839FD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5B97AE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505DC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CE1F9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046BD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9AAF56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21397F6" w14:textId="77777777" w:rsidTr="00503750">
        <w:tc>
          <w:tcPr>
            <w:tcW w:w="2835" w:type="dxa"/>
            <w:vAlign w:val="center"/>
          </w:tcPr>
          <w:p w14:paraId="5E9504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5C930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26301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B2FB0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FA233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CAB48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4DBA91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4B9B5E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3830F5F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F15D71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9A9F2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D8729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B1A38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F56DB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9F2CD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2D18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DA0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BBB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A46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9749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E075A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B7F08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36E7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F3B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C50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AEC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C10C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555DB0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30D9A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BE44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BC3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23A8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F5FD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0A7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88157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9F7EF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7A11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4AB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67F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511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4007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5352C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FAB63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D1B8C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DFA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6E6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3AA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A0B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E78F4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89B085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E9CA57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56D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D0213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96F2E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F0688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E70C7D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7AFB1FE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A4C0ECC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2E0AAC9" w14:textId="77777777" w:rsidR="00944C3D" w:rsidRDefault="00944C3D" w:rsidP="00944C3D">
      <w:pPr>
        <w:rPr>
          <w:rFonts w:ascii="Arial" w:hAnsi="Arial"/>
          <w:b/>
        </w:rPr>
      </w:pPr>
    </w:p>
    <w:p w14:paraId="1004B278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321BE10" w14:textId="77777777" w:rsidTr="00503750">
        <w:tc>
          <w:tcPr>
            <w:tcW w:w="2835" w:type="dxa"/>
            <w:vAlign w:val="center"/>
          </w:tcPr>
          <w:p w14:paraId="1F3F6A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ED55B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3A31AB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1E8126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BC13D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F53F6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4A7A8B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0855F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7AAB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1EB2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AC1F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3C7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C2E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831FA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F016E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4ED40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D3C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407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377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9CC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AF60A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9631A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A06D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C74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FBC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A12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7D9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E0FD8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C1AEB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FC31C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35E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2C3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3752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531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EAD72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E6A57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0B8B75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5F1F9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4C7F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CE187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8D185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A4C08E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1FF09D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3E89D6AB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02981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35CEA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B5A3DC3" w14:textId="77777777" w:rsidTr="00503750">
        <w:trPr>
          <w:trHeight w:val="699"/>
        </w:trPr>
        <w:tc>
          <w:tcPr>
            <w:tcW w:w="3502" w:type="dxa"/>
            <w:vMerge/>
          </w:tcPr>
          <w:p w14:paraId="48FD41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6CE59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541E0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836F64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00056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80365A9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55FD33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7FB233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F9270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FE980D9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C00DBC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B0438E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8823C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74BBD0E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FA07D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C0741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562D8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3410C2B5" w14:textId="77777777" w:rsidTr="00503750">
        <w:trPr>
          <w:trHeight w:val="593"/>
        </w:trPr>
        <w:tc>
          <w:tcPr>
            <w:tcW w:w="3497" w:type="dxa"/>
          </w:tcPr>
          <w:p w14:paraId="7E1CEC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6A908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DA954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3E9BAA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0A75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6579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08E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301AD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AA8B2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A96C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AE8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B33BF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82E14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0A4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FD3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875EE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10A3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A5139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0F7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7945A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50266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3DDD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2DCF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EBCE7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72F9D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E81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F97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1D9DA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5DD5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5DA1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B23E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BAA8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368E1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F73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D69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3429D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94D4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459F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0829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32BCD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836F6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FAAB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A9F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D24EB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846CF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E54EA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C11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2EC71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B234CE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44AF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E4C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99D471" w14:textId="77777777" w:rsidR="00944C3D" w:rsidRDefault="00944C3D" w:rsidP="00944C3D">
      <w:pPr>
        <w:rPr>
          <w:rFonts w:ascii="Arial" w:hAnsi="Arial"/>
          <w:b/>
        </w:rPr>
      </w:pPr>
    </w:p>
    <w:p w14:paraId="7E77C744" w14:textId="77777777" w:rsidR="00944C3D" w:rsidRDefault="00944C3D" w:rsidP="00944C3D">
      <w:pPr>
        <w:rPr>
          <w:rFonts w:ascii="Arial" w:hAnsi="Arial"/>
          <w:b/>
        </w:rPr>
      </w:pPr>
    </w:p>
    <w:p w14:paraId="54248233" w14:textId="77777777" w:rsidR="00944C3D" w:rsidRDefault="00944C3D" w:rsidP="00944C3D">
      <w:pPr>
        <w:rPr>
          <w:rFonts w:ascii="Arial" w:hAnsi="Arial"/>
          <w:b/>
        </w:rPr>
      </w:pPr>
    </w:p>
    <w:p w14:paraId="17A3BA2B" w14:textId="77777777" w:rsidR="00944C3D" w:rsidRDefault="00944C3D" w:rsidP="00944C3D">
      <w:pPr>
        <w:rPr>
          <w:rFonts w:ascii="Arial" w:hAnsi="Arial"/>
          <w:b/>
        </w:rPr>
      </w:pPr>
    </w:p>
    <w:p w14:paraId="7F29BCB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630"/>
        <w:gridCol w:w="1204"/>
        <w:gridCol w:w="1198"/>
        <w:gridCol w:w="1194"/>
        <w:gridCol w:w="1572"/>
      </w:tblGrid>
      <w:tr w:rsidR="00944C3D" w:rsidRPr="00050529" w14:paraId="12DBDC47" w14:textId="77777777" w:rsidTr="00503750">
        <w:tc>
          <w:tcPr>
            <w:tcW w:w="2622" w:type="dxa"/>
            <w:vAlign w:val="center"/>
          </w:tcPr>
          <w:p w14:paraId="7F39A2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10ACA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602B6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1163B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CF727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0A8AC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1FBAC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F2759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38FE8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FC945B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79E52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042B82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8573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59C6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031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7770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138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7CC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FCEE7" w14:textId="77777777" w:rsidTr="00503750">
        <w:tc>
          <w:tcPr>
            <w:tcW w:w="2622" w:type="dxa"/>
            <w:vAlign w:val="center"/>
          </w:tcPr>
          <w:p w14:paraId="0AA0B0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1B043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2157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139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4A1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08E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9D8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3C4DC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5D163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CF3B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BB4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260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B6DD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54C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588F4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80C7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5705F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17C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408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CD1C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C980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A660FB" w14:textId="77777777" w:rsidTr="00503750">
        <w:tc>
          <w:tcPr>
            <w:tcW w:w="2622" w:type="dxa"/>
            <w:vAlign w:val="center"/>
          </w:tcPr>
          <w:p w14:paraId="327EAC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0BEE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39142.00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A0D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4408.00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FE2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1606.00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3AA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775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41944.00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96CED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1E35A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A128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B45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430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987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2FF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CE688B" w14:textId="77777777" w:rsidTr="00503750">
        <w:tc>
          <w:tcPr>
            <w:tcW w:w="2622" w:type="dxa"/>
            <w:vAlign w:val="center"/>
          </w:tcPr>
          <w:p w14:paraId="6D88A7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E852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ACF7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B2A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F92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C37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A3653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28D593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438688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E6F0C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54FD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C74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4CD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35E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89F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7B970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30EBA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71AF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7DCC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15C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BB83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AF55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6E416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15EB8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9C77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CE6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33E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420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159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CEC9AE" w14:textId="77777777" w:rsidTr="00503750">
        <w:tc>
          <w:tcPr>
            <w:tcW w:w="2622" w:type="dxa"/>
            <w:vAlign w:val="center"/>
          </w:tcPr>
          <w:p w14:paraId="5FCF1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7E03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626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489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152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D32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102CAF" w14:textId="77777777" w:rsidTr="00503750">
        <w:tc>
          <w:tcPr>
            <w:tcW w:w="2622" w:type="dxa"/>
            <w:vAlign w:val="center"/>
          </w:tcPr>
          <w:p w14:paraId="571BFA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7639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3FA85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ED3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065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8FD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BD1451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F8F1C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04ED02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39142.00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9489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4408.00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711C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1606.00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6949E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45977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41944.00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6546EE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2E7A6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1B866C2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21A213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F78775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89035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F0A8C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187FA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B49D7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F5C01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2FFF9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08F7C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E1768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C20A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15FB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36416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1588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230DF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DB88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927F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2C9F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7FCF6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3F6F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2901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11AFBE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F93D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B636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06551A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0437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C55A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33A98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CC60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C4AE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A7014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099A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AF61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A34B4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BFE8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80D0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2DE85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C7BC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355DB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859E5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BC4B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89FB3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75020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B90A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8D891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BA63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0BD02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83D60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9356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7C25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7B172F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0A84F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685DE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6E674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041F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9B39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5FE25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2A59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2F808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06301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94C2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AB2C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1D8C89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9FCE43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CC513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53D9F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DDE64D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54D1C5A" w14:textId="77777777" w:rsidTr="00503750">
        <w:tc>
          <w:tcPr>
            <w:tcW w:w="2835" w:type="dxa"/>
            <w:vAlign w:val="center"/>
          </w:tcPr>
          <w:p w14:paraId="07CEC9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30395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B89FA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763AA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59590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5E09F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8D4F95A" w14:textId="77777777" w:rsidTr="00503750">
        <w:tc>
          <w:tcPr>
            <w:tcW w:w="2835" w:type="dxa"/>
            <w:vAlign w:val="center"/>
          </w:tcPr>
          <w:p w14:paraId="3A4583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7D01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4B2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029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C31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7B8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E77D02" w14:textId="77777777" w:rsidTr="00503750">
        <w:tc>
          <w:tcPr>
            <w:tcW w:w="2835" w:type="dxa"/>
            <w:vAlign w:val="center"/>
          </w:tcPr>
          <w:p w14:paraId="3D6EAE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A2D8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21D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344F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C7D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541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0DD0A5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CB36A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A02DFA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49BF1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339CA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0DBCB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0C75B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851B5D7" w14:textId="77777777" w:rsidTr="00503750">
        <w:tc>
          <w:tcPr>
            <w:tcW w:w="2835" w:type="dxa"/>
            <w:vAlign w:val="center"/>
          </w:tcPr>
          <w:p w14:paraId="6609FC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82945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4C8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F804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C827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A50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01BF7A" w14:textId="77777777" w:rsidTr="00503750">
        <w:tc>
          <w:tcPr>
            <w:tcW w:w="2835" w:type="dxa"/>
            <w:vAlign w:val="center"/>
          </w:tcPr>
          <w:p w14:paraId="21B9E1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2FDA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020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68A0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EDA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D630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1653B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91B82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F68CC3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6F7B0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CE961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613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1CEF5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660A1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E956F8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5E4C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38F0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724F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5E1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AC2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9E989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1505FB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31A430A5" w14:textId="77777777" w:rsidTr="00503750">
        <w:tc>
          <w:tcPr>
            <w:tcW w:w="2552" w:type="dxa"/>
            <w:vAlign w:val="center"/>
          </w:tcPr>
          <w:p w14:paraId="637617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44705F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612F8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40D882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4D14CA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982B076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02EB02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0CBDA42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250135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693.00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501C10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693.00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F57772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7FAFF61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25B89F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36DAE5F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6B4088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3B8ACF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ED04BD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323F88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601B65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BF70B3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ABD38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82845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C18FD99" w14:textId="77777777" w:rsidTr="00503750">
        <w:tc>
          <w:tcPr>
            <w:tcW w:w="4395" w:type="dxa"/>
            <w:vMerge/>
          </w:tcPr>
          <w:p w14:paraId="2F76F7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20004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5AF95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8C5003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5C5B1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C334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7732E5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ECB052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A624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8D54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  <w:lang w:eastAsia="sk-SK"/>
              </w:rPr>
              <w:t>1581.37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439C2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452C48F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D9243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F42A88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1581.37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4796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8EA3AA3" w14:textId="77777777" w:rsidTr="00503750">
        <w:tc>
          <w:tcPr>
            <w:tcW w:w="4395" w:type="dxa"/>
            <w:vAlign w:val="center"/>
          </w:tcPr>
          <w:p w14:paraId="564B89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AD86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28810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93AE75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CD864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48C6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25DA7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1FAF76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3CAB65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2C24C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0A01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929600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3F17E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29AAFFB" w14:textId="7777777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13140.00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35E06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356FEFC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B80D3C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2FC89EB4" w14:textId="77777777" w:rsidTr="00503750">
        <w:tc>
          <w:tcPr>
            <w:tcW w:w="4395" w:type="dxa"/>
            <w:vAlign w:val="center"/>
          </w:tcPr>
          <w:p w14:paraId="184A398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28E237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1F49A1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C50C6C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E7D2F4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38B0F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D707B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03A3D79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1E6E0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14A8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26CB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D294AAF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55527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ED61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5AD8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56BCA7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422DF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8D7FB9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DBA593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45A66F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34273A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75B60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7A231B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B2BF22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F4E03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4B4E9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7FFF83A" w14:textId="77777777" w:rsidTr="00503750">
        <w:tc>
          <w:tcPr>
            <w:tcW w:w="1843" w:type="dxa"/>
            <w:vAlign w:val="center"/>
          </w:tcPr>
          <w:p w14:paraId="2411D25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ABE256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BAD87D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B40BEA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DE0244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ADC966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B83BD3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D969F41" w14:textId="77777777" w:rsidTr="00503750">
        <w:tc>
          <w:tcPr>
            <w:tcW w:w="1843" w:type="dxa"/>
            <w:vAlign w:val="center"/>
          </w:tcPr>
          <w:p w14:paraId="01E270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704ED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0D84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9900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C42E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2F3E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70C7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B843E2A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6875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07097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6288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1AB9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93A87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713B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0915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9C884A9" w14:textId="77777777" w:rsidTr="00503750">
        <w:tc>
          <w:tcPr>
            <w:tcW w:w="1843" w:type="dxa"/>
            <w:vAlign w:val="center"/>
          </w:tcPr>
          <w:p w14:paraId="6B5194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3B6B6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9503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BC0D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5F8E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DED6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DF76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B34BB56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C963A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A5160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F9C0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48A6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20EF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8D1F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0EBB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C5A914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103B2D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5F027A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2E648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D3324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3BF60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5B360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34743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9845F4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6491F9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28F42036" w14:textId="77777777" w:rsidTr="00503750">
        <w:trPr>
          <w:trHeight w:val="664"/>
        </w:trPr>
        <w:tc>
          <w:tcPr>
            <w:tcW w:w="3372" w:type="dxa"/>
          </w:tcPr>
          <w:p w14:paraId="2E4E693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126DF5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B51B7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603D7F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8847EA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DFB8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8F5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D78B2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C81F89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12AF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64E5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DB008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C0311A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CC8A7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D59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698871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0B04B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6561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749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A615B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A41B5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7B89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BC2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C929E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89C8A8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87AA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439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59583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398F80A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42287303" w14:textId="77777777" w:rsidTr="00503750">
        <w:tc>
          <w:tcPr>
            <w:tcW w:w="2835" w:type="dxa"/>
            <w:vAlign w:val="center"/>
          </w:tcPr>
          <w:p w14:paraId="5E705F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81A7F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B87C59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2B35B5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5C2EDC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73FB794" w14:textId="77777777" w:rsidTr="00503750">
        <w:tc>
          <w:tcPr>
            <w:tcW w:w="2835" w:type="dxa"/>
          </w:tcPr>
          <w:p w14:paraId="24D108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24A1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4A4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93E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72D1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4160DC" w14:textId="77777777" w:rsidTr="00503750">
        <w:tc>
          <w:tcPr>
            <w:tcW w:w="2835" w:type="dxa"/>
          </w:tcPr>
          <w:p w14:paraId="42727F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DA1C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7A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789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9F0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AAF825" w14:textId="77777777" w:rsidTr="00503750">
        <w:tc>
          <w:tcPr>
            <w:tcW w:w="2835" w:type="dxa"/>
          </w:tcPr>
          <w:p w14:paraId="462DD02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696F3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FC2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75B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BF8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8A9B78" w14:textId="77777777" w:rsidTr="00503750">
        <w:tc>
          <w:tcPr>
            <w:tcW w:w="2835" w:type="dxa"/>
            <w:vAlign w:val="center"/>
          </w:tcPr>
          <w:p w14:paraId="46FE97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0015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95E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615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D71A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7BFA5F" w14:textId="77777777" w:rsidTr="00503750">
        <w:tc>
          <w:tcPr>
            <w:tcW w:w="2835" w:type="dxa"/>
            <w:vAlign w:val="center"/>
          </w:tcPr>
          <w:p w14:paraId="6F7B3CE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5DD7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2C5D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05F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9F3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63A6FC" w14:textId="77777777" w:rsidTr="00503750">
        <w:tc>
          <w:tcPr>
            <w:tcW w:w="2835" w:type="dxa"/>
          </w:tcPr>
          <w:p w14:paraId="3C4110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73490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927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FE4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2E28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767953" w14:textId="77777777" w:rsidTr="00503750">
        <w:tc>
          <w:tcPr>
            <w:tcW w:w="2835" w:type="dxa"/>
          </w:tcPr>
          <w:p w14:paraId="1809EF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03BDF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F10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DB0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D243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D75CE4" w14:textId="77777777" w:rsidTr="00503750">
        <w:tc>
          <w:tcPr>
            <w:tcW w:w="2835" w:type="dxa"/>
          </w:tcPr>
          <w:p w14:paraId="2A193DB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5618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FD8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2A9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5AA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138C2B" w14:textId="77777777" w:rsidR="00944C3D" w:rsidRDefault="00944C3D" w:rsidP="00944C3D">
      <w:pPr>
        <w:rPr>
          <w:rFonts w:ascii="Arial" w:hAnsi="Arial"/>
          <w:b/>
        </w:rPr>
      </w:pPr>
    </w:p>
    <w:p w14:paraId="25F5125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446173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5CD10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6EC015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6FCD7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CECC1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1DA71A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8712032" w14:textId="77777777" w:rsidTr="00503750">
        <w:trPr>
          <w:trHeight w:val="443"/>
        </w:trPr>
        <w:tc>
          <w:tcPr>
            <w:tcW w:w="2560" w:type="dxa"/>
          </w:tcPr>
          <w:p w14:paraId="0FF557C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2350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6B36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257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359D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DEF62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6ECE6F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9668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E4B1D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2B6B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7943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6F8D93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396AD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6827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74CD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8FB9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69753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BBA22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096E4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7BE0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0C9B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4CD5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4B8E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47B81C" w14:textId="77777777" w:rsidR="00944C3D" w:rsidRDefault="00944C3D" w:rsidP="00944C3D">
      <w:pPr>
        <w:rPr>
          <w:rFonts w:ascii="Arial" w:hAnsi="Arial"/>
          <w:b/>
        </w:rPr>
      </w:pPr>
    </w:p>
    <w:p w14:paraId="236EE835" w14:textId="77777777" w:rsidR="00944C3D" w:rsidRDefault="00944C3D" w:rsidP="00944C3D">
      <w:pPr>
        <w:rPr>
          <w:rFonts w:ascii="Arial" w:hAnsi="Arial"/>
          <w:b/>
        </w:rPr>
      </w:pPr>
    </w:p>
    <w:p w14:paraId="70CF118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2DFF41B" w14:textId="77777777" w:rsidR="00944C3D" w:rsidRDefault="00944C3D" w:rsidP="00944C3D">
      <w:pPr>
        <w:rPr>
          <w:rFonts w:ascii="Arial" w:hAnsi="Arial"/>
          <w:b/>
        </w:rPr>
      </w:pPr>
    </w:p>
    <w:p w14:paraId="74A4931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68F479B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8ABA6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C264C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44F15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018805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5EE39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2FEC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CA0CE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39F839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700BE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29E20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75930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C2D932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98834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95FCE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B88DA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B73EF1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9A7A1E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F3093C2" w14:textId="77777777" w:rsidTr="00503750">
        <w:trPr>
          <w:trHeight w:val="677"/>
        </w:trPr>
        <w:tc>
          <w:tcPr>
            <w:tcW w:w="3358" w:type="dxa"/>
          </w:tcPr>
          <w:p w14:paraId="0EFB6B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E4A3BD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0E57E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DCD61E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A16A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C6FF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0E8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EC823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318A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6AC5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91E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A0F43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A4D7F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A14EE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1A7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FFE43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3C63F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7751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E17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99EEE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3E4109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F5C4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69D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8F6E3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56F39C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7099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614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835F9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4F7CFA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E75821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1E5BD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59209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D11E25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D0DA3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F38B2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3A0D67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2245D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82B63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911B0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C514E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63E78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AC61F3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DA8C57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EAB63E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025802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CA889B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9B2E2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E9E183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21437A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B98E7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8B80F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82C9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2C7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1BAF5B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39C1D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72E9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9E4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18A33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722EF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24BF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E02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112C6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C3B37D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6DA4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E5E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1B08D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E06B9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E8C5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0C0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2F78A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334500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0A0B39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8EFAA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D75C7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A85F8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6F5835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015DB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1A11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C5D6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4CE82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3BD0B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66C5E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7F3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AB74F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37406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534C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CA0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75910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4B2E8F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EA13A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3FE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A984D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94943B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B85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24E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5A305A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FFDDD6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CA51B2A" w14:textId="77777777" w:rsidTr="00503750">
        <w:tc>
          <w:tcPr>
            <w:tcW w:w="3686" w:type="dxa"/>
            <w:vAlign w:val="center"/>
          </w:tcPr>
          <w:p w14:paraId="6922FF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EC3BC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613B2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617D84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50FF4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01714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07F13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6EE79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BD17D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ECA6E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70E58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1F4A43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5B71D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CEC6C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5023D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A89816C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14C449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5EF5B2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836EF4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86C8A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6310E1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3CD19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E521A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EDF439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034329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2F643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C78F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EEE7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4C052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D8535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A53F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9A5F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8CD38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16EB5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F38F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791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C65D8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D9AEF6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BDF1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D01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FD34B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7FF2C1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34BF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8673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DBAF7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E631A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70AD472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08393B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584BC8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04274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FA81A7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2C70F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9B7EA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984FE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F0CA8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3B616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ED5D2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3DA0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03DF5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5F4A6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41AFA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A176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6B63D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5B677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422F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4AB64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1E2235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B71D02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53F2997" w14:textId="77777777" w:rsidR="00944C3D" w:rsidRDefault="00944C3D" w:rsidP="00944C3D">
      <w:pPr>
        <w:rPr>
          <w:sz w:val="22"/>
          <w:szCs w:val="22"/>
        </w:rPr>
      </w:pPr>
    </w:p>
    <w:p w14:paraId="132B6C5C" w14:textId="77777777" w:rsidR="00944C3D" w:rsidRDefault="00944C3D" w:rsidP="00944C3D">
      <w:pPr>
        <w:rPr>
          <w:sz w:val="22"/>
          <w:szCs w:val="22"/>
        </w:rPr>
      </w:pPr>
    </w:p>
    <w:p w14:paraId="03E8CB7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4D3012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DE01C57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9AC3A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486FF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8FCDA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601D2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82C3B4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D4B96F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7EA8EB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C71E35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7DF75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3EBF4F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E220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3D40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0F334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2B98E8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39EAD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6B9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AC046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52F8D3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C49C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74D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D9F38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F31EEA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99CA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1C7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12865A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45FC7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981B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6F3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A62D3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BB8DF1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E528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228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08525F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D20797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1E144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A1BC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4CD3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4AE54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9C17DE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249EEE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95E797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866C5D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742F07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F0735B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2A3CB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0BEE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265BE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1033A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E9AD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4F1FA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F46E9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49F7A1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51AA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9C26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8BF0F7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C42844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EDA2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1FE6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50E45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4C26C9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1CC4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4502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6412B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755460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D6C8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842E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05D86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F2DE7F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F28D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9FF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2ADD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4C8C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B2943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8EC2105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5BBBB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0FFD6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6796D1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B5A5A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4070DD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736B60F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8F34D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E9FD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B033D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9C13BA9" w14:textId="77777777" w:rsidR="00944C3D" w:rsidRPr="003607F0" w:rsidRDefault="00944C3D" w:rsidP="00944C3D"/>
    <w:p w14:paraId="151A8EC0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C1C00" w14:textId="77777777" w:rsidR="00F3009D" w:rsidRDefault="00F3009D">
      <w:r>
        <w:separator/>
      </w:r>
    </w:p>
  </w:endnote>
  <w:endnote w:type="continuationSeparator" w:id="0">
    <w:p w14:paraId="12A80227" w14:textId="77777777" w:rsidR="00F3009D" w:rsidRDefault="00F3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9F2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E9C6719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5A2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B6E53C7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72E90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0502487F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E754D" w14:textId="77777777" w:rsidR="00F3009D" w:rsidRDefault="00F3009D">
      <w:r>
        <w:separator/>
      </w:r>
    </w:p>
  </w:footnote>
  <w:footnote w:type="continuationSeparator" w:id="0">
    <w:p w14:paraId="6B0B54EB" w14:textId="77777777" w:rsidR="00F3009D" w:rsidRDefault="00F30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018193">
    <w:abstractNumId w:val="13"/>
  </w:num>
  <w:num w:numId="2" w16cid:durableId="617418495">
    <w:abstractNumId w:val="17"/>
  </w:num>
  <w:num w:numId="3" w16cid:durableId="1818456480">
    <w:abstractNumId w:val="8"/>
  </w:num>
  <w:num w:numId="4" w16cid:durableId="1147625630">
    <w:abstractNumId w:val="7"/>
  </w:num>
  <w:num w:numId="5" w16cid:durableId="156848857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532919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0159689">
    <w:abstractNumId w:val="20"/>
  </w:num>
  <w:num w:numId="8" w16cid:durableId="672992865">
    <w:abstractNumId w:val="10"/>
  </w:num>
  <w:num w:numId="9" w16cid:durableId="1515803225">
    <w:abstractNumId w:val="0"/>
  </w:num>
  <w:num w:numId="10" w16cid:durableId="392318330">
    <w:abstractNumId w:val="19"/>
  </w:num>
  <w:num w:numId="11" w16cid:durableId="586499439">
    <w:abstractNumId w:val="6"/>
  </w:num>
  <w:num w:numId="12" w16cid:durableId="252010439">
    <w:abstractNumId w:val="9"/>
  </w:num>
  <w:num w:numId="13" w16cid:durableId="1110857022">
    <w:abstractNumId w:val="12"/>
  </w:num>
  <w:num w:numId="14" w16cid:durableId="1230578050">
    <w:abstractNumId w:val="15"/>
  </w:num>
  <w:num w:numId="15" w16cid:durableId="124853227">
    <w:abstractNumId w:val="14"/>
  </w:num>
  <w:num w:numId="16" w16cid:durableId="1145198178">
    <w:abstractNumId w:val="2"/>
  </w:num>
  <w:num w:numId="17" w16cid:durableId="291837089">
    <w:abstractNumId w:val="4"/>
  </w:num>
  <w:num w:numId="18" w16cid:durableId="2022658704">
    <w:abstractNumId w:val="11"/>
  </w:num>
  <w:num w:numId="19" w16cid:durableId="666203246">
    <w:abstractNumId w:val="5"/>
  </w:num>
  <w:num w:numId="20" w16cid:durableId="434057775">
    <w:abstractNumId w:val="18"/>
  </w:num>
  <w:num w:numId="21" w16cid:durableId="1101291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84"/>
    <w:docVar w:name="arg2" w:val="Driver=asa17;DBF=D:\anasoft\data\tebys.db;DBN=tebys;ENG=SQL17;commlinks=TCPIP{ip=192.168.1.241};uid=kostelna;con=finus(12.0);pwd=Marec2023"/>
    <w:docVar w:name="arg3" w:val="788510"/>
    <w:docVar w:name="arg4" w:val="C:\Users\kostelna\AppData\Local\Temp\20687594.doc"/>
    <w:docVar w:name="arg5" w:val="6"/>
  </w:docVars>
  <w:rsids>
    <w:rsidRoot w:val="00F32ADD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349D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3009D"/>
    <w:rsid w:val="00F32ADD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9C7BA"/>
  <w15:docId w15:val="{8C19AA60-321B-42F4-A5A0-44B64A97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5334</Words>
  <Characters>30408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2026-03-23T12:36:00Z</dcterms:created>
  <dcterms:modified xsi:type="dcterms:W3CDTF">2026-03-23T12:37:00Z</dcterms:modified>
</cp:coreProperties>
</file>