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A03B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4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6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9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15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40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A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7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A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F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0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9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F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3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D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A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6F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F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9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66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E17F6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6A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B3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D6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85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00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87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3A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AC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C6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58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25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19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72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78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9C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56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F0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D4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B5B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72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1EB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40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53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F1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E0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87F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002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28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D8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58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A3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35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F5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7749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14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C4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00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96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74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CB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89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E7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43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2F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C1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72D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90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E1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A2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C2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CF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E4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53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E5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E5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8C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AB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E1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F1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1A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D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CA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86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45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96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FD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98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1A14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989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B2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AD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EF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07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64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99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AE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EC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8B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91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70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F3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74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2E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09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04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A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90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52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F9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B1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ED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8F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BF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0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1C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7E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A7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C5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9D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A3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C5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F3EC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B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2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FD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A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D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B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FE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5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E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B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C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B9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8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B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73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5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2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2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B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E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3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3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F4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A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B4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B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2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5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C7A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8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2B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D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8C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F9A29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D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43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9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7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8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7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E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5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4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5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1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8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B5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775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7B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FE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D6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4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4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64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B7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CB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22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552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62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D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21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F4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D4B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20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985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DBF90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E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9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B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0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23A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8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B3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3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4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E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8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0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4C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C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F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F353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8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0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2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9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3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9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6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6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A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7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E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1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7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90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49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AC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D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7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3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3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6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6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4F4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C7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5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E1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8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3D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82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0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41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5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7C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15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7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555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A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7C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9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5B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5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1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468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22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175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825CF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20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9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4B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57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6E6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4C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43B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C4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93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7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C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2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7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11F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0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B0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2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3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5D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AD7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F2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5F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044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2F5AB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B2F5AB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F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BC8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C8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44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4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07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1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2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1D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7E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1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C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AA27C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0D0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CF80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96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22DE4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622DE4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D37C7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9D37C7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CF4F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BBCF4F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E0B8D9" w14:textId="77777777" w:rsidR="000B647F" w:rsidRDefault="000B647F" w:rsidP="00944C3D">
                                  <w:fldSimple w:instr=" MERGEFIELD  aDMOD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9E0B8D9" w14:textId="77777777" w:rsidR="000B647F" w:rsidRDefault="000B647F" w:rsidP="00944C3D">
                            <w:fldSimple w:instr=" MERGEFIELD  aDMOD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D7715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D7715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51893" w14:textId="77777777" w:rsidR="000B647F" w:rsidRDefault="000B647F" w:rsidP="00944C3D">
                                  <w:fldSimple w:instr=" MERGEFIELD  aDRD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CE51893" w14:textId="77777777" w:rsidR="000B647F" w:rsidRDefault="000B647F" w:rsidP="00944C3D">
                            <w:fldSimple w:instr=" MERGEFIELD  aDRD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88CDF" w14:textId="77777777" w:rsidR="000B647F" w:rsidRDefault="000B647F" w:rsidP="00944C3D">
                                  <w:fldSimple w:instr=" MERGEFIELD  aDMD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C588CDF" w14:textId="77777777" w:rsidR="000B647F" w:rsidRDefault="000B647F" w:rsidP="00944C3D">
                            <w:fldSimple w:instr=" MERGEFIELD  aDMD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2B7AC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312DD3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BC8F0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39E6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DD39E6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976D6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8976D6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8853F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58853F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0F0A4A" w14:textId="77777777" w:rsidR="000B647F" w:rsidRDefault="000B647F" w:rsidP="00944C3D">
                                  <w:fldSimple w:instr=" MERGEFIELD  aDRDO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40F0A4A" w14:textId="77777777" w:rsidR="000B647F" w:rsidRDefault="000B647F" w:rsidP="00944C3D">
                            <w:fldSimple w:instr=" MERGEFIELD  aDRDO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3A34E" w14:textId="77777777" w:rsidR="000B647F" w:rsidRDefault="000B647F" w:rsidP="00944C3D">
                                  <w:fldSimple w:instr=" MERGEFIELD  aDMD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CA3A34E" w14:textId="77777777" w:rsidR="000B647F" w:rsidRDefault="000B647F" w:rsidP="00944C3D">
                            <w:fldSimple w:instr=" MERGEFIELD  aDMD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C084B" w14:textId="77777777" w:rsidR="000B647F" w:rsidRDefault="000B647F" w:rsidP="00944C3D">
                                  <w:fldSimple w:instr=" MERGEFIELD  aDROD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37C084B" w14:textId="77777777" w:rsidR="000B647F" w:rsidRDefault="000B647F" w:rsidP="00944C3D">
                            <w:fldSimple w:instr=" MERGEFIELD  aDROD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82311" w14:textId="77777777" w:rsidR="000B647F" w:rsidRDefault="000B647F" w:rsidP="00944C3D">
                                  <w:fldSimple w:instr=" MERGEFIELD  aDMOD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9882311" w14:textId="77777777" w:rsidR="000B647F" w:rsidRDefault="000B647F" w:rsidP="00944C3D">
                            <w:fldSimple w:instr=" MERGEFIELD  aDMOD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C7941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886DE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1838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41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4F6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B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A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1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DE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5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0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A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2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CD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9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66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1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8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6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92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0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A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40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9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1A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593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2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E2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B9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D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2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B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B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53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6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1C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89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60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60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5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E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D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A48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27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36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BF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9A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48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096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7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B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2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DE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3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6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658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D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C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18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E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B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B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AC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8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A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A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D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7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9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9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401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07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3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5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2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F5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E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37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356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E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14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6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0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ED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C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F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A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3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C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EE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3C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7D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5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7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46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7F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A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4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C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20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04ED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5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2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33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8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AB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96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E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E2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35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F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13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E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0D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7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C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8E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8C6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6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99D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22F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5A1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857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88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6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B2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4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5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5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F69C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80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F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1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7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8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75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2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C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01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F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6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7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7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DE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3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74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71C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A87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D1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8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B7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0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F3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D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5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C01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A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19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0111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00111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DF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5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3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1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2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28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5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8A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CBF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5ECBF4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1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2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41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C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3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0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D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C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E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8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52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4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6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A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7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6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1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7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C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63AD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C33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40FF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9F8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8136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36114979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48136A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36114979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F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4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9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9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0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7C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1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2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C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D7C0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2021514286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21D7C0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2021514286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D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C9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B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D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B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F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5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8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1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A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E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5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1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94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2F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C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20B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F9ABF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B97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D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1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F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1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1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BE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4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3B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F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B7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1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DB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77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896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9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92D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7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645F0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Karpatská 2609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A645F0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SVB Karpatská 2609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8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4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4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A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D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EE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F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6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6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0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B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7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2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E9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B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5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C2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74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95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A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B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5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5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C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2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A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02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D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8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A87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E2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7094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BAE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54F5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5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C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2C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E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C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9B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0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B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5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C7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D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1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4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A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4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E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8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7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8F091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6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DC13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Karpatská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3ADC13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Karpatská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88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F1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9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4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D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4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4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3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1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8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6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7D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2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0126C" w14:textId="77777777" w:rsidR="000B647F" w:rsidRDefault="000B647F" w:rsidP="00944C3D">
                                  <w:fldSimple w:instr=" MERGEFIELD  aSUB_ULICA_CISLO  \* MERGEFORMAT ">
                                    <w:r w:rsidR="00F32ADD" w:rsidRPr="00F32A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300126C" w14:textId="77777777" w:rsidR="000B647F" w:rsidRDefault="000B647F" w:rsidP="00944C3D">
                            <w:fldSimple w:instr=" MERGEFIELD  aSUB_ULICA_CISLO  \* MERGEFORMAT ">
                              <w:r w:rsidR="00F32ADD" w:rsidRPr="00F32ADD">
                                <w:rPr>
                                  <w:rFonts w:ascii="Arial" w:hAnsi="Arial" w:cs="Arial"/>
                                  <w:noProof/>
                                </w:rPr>
                                <w:t>56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6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1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2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31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E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12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DB8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78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830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2380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A04A0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7AE1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97AE1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7687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2ADD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ED7687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2ADD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88D3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301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3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9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621C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C6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877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C20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E3C20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AA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5F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21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881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E3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9D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CE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710AB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9DBD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157E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C8157E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87A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B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0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6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A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A495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E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C0A5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A0C6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FE713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EDD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A0EDDB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DAC8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4FB9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99D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C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F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D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A8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9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4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D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8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C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1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4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D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B3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8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C0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D3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1A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5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D9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1181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16A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0D6946" w14:textId="37DFE47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32ADD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8C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A26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E02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5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2AA6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9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96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31B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FC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EF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0F0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3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54F6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376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14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02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F2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629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607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1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B87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8F4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63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5C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82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B1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9E4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2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9DE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97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BB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BF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B9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E4C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62B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6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E08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F1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19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D4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A9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75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E8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AA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E63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C5B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33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09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86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8C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308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E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B68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466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2F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89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6A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7C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A6D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52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C12E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3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B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D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C3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C1E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FEC3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AE3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B8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F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B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3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6E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6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4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8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8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C6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D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3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C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D0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F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C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B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67B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F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62EFEC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3F181EB" w14:textId="77777777" w:rsidR="00944C3D" w:rsidRDefault="00944C3D" w:rsidP="00944C3D">
      <w:pPr>
        <w:rPr>
          <w:rFonts w:ascii="Arial" w:hAnsi="Arial"/>
        </w:rPr>
      </w:pPr>
    </w:p>
    <w:p w14:paraId="4311FBD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F787C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A1FBB5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E6417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0E89FF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74CB5F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C65139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4EDC7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11051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A2083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87564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CAC9391" w14:textId="48ACBBA1" w:rsidR="00944C3D" w:rsidRPr="008D0433" w:rsidRDefault="00F32AD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Nedoba Dušan</w:t>
            </w:r>
          </w:p>
        </w:tc>
        <w:tc>
          <w:tcPr>
            <w:tcW w:w="3260" w:type="dxa"/>
            <w:vAlign w:val="center"/>
          </w:tcPr>
          <w:p w14:paraId="13A5F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238C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DBEB0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1054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B123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9F4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FC82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9D3C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C0F71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78B9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DA41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22C8A6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C67A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66939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CF5A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6D8AE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AA19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5909B7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A8C22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23F23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02C31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A7A6A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5539F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5A87F5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20F4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043F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B383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B4B74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C2A8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5A4C1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CA07B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597EC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6E89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497D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041F4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15BE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D610F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FA33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48CB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7F97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E2954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86D2C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8524A9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804FC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55569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E89D8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CF00B6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FF138B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19B254" w14:textId="25A6E25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F32AD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8DAFF1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47895C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B010D61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117DD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B8ACD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6FD35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89309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26B3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587F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BF17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115F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BD03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E52D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A79D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39BD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93463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9E36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3F3A2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6F33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22C9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9F4D3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161CA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B232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24CDF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A3152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1379C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D89E7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E90BC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197F7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DF1A7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AB4B2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12CAA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9849B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F3B26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B4175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95086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13449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DF512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DE16D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3EDA5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A2E3AD3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24B3F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D7BF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ECFB7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1C2D3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6FAAFC8" w14:textId="77777777" w:rsidTr="00503750">
        <w:trPr>
          <w:trHeight w:val="302"/>
        </w:trPr>
        <w:tc>
          <w:tcPr>
            <w:tcW w:w="4510" w:type="dxa"/>
          </w:tcPr>
          <w:p w14:paraId="5A9399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B84FA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7996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2CA5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53CC13" w14:textId="77777777" w:rsidTr="00503750">
        <w:trPr>
          <w:trHeight w:val="302"/>
        </w:trPr>
        <w:tc>
          <w:tcPr>
            <w:tcW w:w="4510" w:type="dxa"/>
          </w:tcPr>
          <w:p w14:paraId="7A366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350E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1EBC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DC1A1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42906D" w14:textId="77777777" w:rsidTr="00503750">
        <w:trPr>
          <w:trHeight w:val="302"/>
        </w:trPr>
        <w:tc>
          <w:tcPr>
            <w:tcW w:w="4510" w:type="dxa"/>
          </w:tcPr>
          <w:p w14:paraId="01C8B4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CD8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7B80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1366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2F4949" w14:textId="77777777" w:rsidTr="00503750">
        <w:trPr>
          <w:trHeight w:val="302"/>
        </w:trPr>
        <w:tc>
          <w:tcPr>
            <w:tcW w:w="4510" w:type="dxa"/>
          </w:tcPr>
          <w:p w14:paraId="15AB9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1D41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DA7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5A41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04D3C5" w14:textId="77777777" w:rsidTr="00503750">
        <w:trPr>
          <w:trHeight w:val="327"/>
        </w:trPr>
        <w:tc>
          <w:tcPr>
            <w:tcW w:w="4510" w:type="dxa"/>
          </w:tcPr>
          <w:p w14:paraId="4B1B5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0DEA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AEDF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5961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3D0BA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F4CC6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55250E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1F589D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B5456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358EB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DB1CA3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8A78CD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ED35E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E4CF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E6C403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ABD148" w14:textId="77777777" w:rsidTr="00503750">
        <w:tc>
          <w:tcPr>
            <w:tcW w:w="2302" w:type="dxa"/>
            <w:vAlign w:val="center"/>
          </w:tcPr>
          <w:p w14:paraId="29E7F0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21056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7D934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D28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2559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7D46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998E7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9F713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63EF87" w14:textId="77777777" w:rsidTr="00503750">
        <w:tc>
          <w:tcPr>
            <w:tcW w:w="15593" w:type="dxa"/>
            <w:gridSpan w:val="8"/>
            <w:vAlign w:val="center"/>
          </w:tcPr>
          <w:p w14:paraId="088871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FB331B" w14:textId="77777777" w:rsidTr="00503750">
        <w:tc>
          <w:tcPr>
            <w:tcW w:w="2302" w:type="dxa"/>
            <w:vAlign w:val="center"/>
          </w:tcPr>
          <w:p w14:paraId="15E908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028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47CD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2AF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F7F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F1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AAF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C60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DC8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E44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43A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5210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E7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8F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87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F4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1C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3B0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3B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91D6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4FB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E9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A06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86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F0F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DF8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11AC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74A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61149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0409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3BE7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19D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DF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AFFD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9699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3FA16D" w14:textId="77777777" w:rsidTr="00503750">
        <w:tc>
          <w:tcPr>
            <w:tcW w:w="2302" w:type="dxa"/>
            <w:vAlign w:val="center"/>
          </w:tcPr>
          <w:p w14:paraId="3FBCC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B1E0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F8B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1B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EB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226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AED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A4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6EA14" w14:textId="77777777" w:rsidTr="00503750">
        <w:tc>
          <w:tcPr>
            <w:tcW w:w="15593" w:type="dxa"/>
            <w:gridSpan w:val="8"/>
            <w:vAlign w:val="center"/>
          </w:tcPr>
          <w:p w14:paraId="3C20D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A1B3FB9" w14:textId="77777777" w:rsidTr="00503750">
        <w:tc>
          <w:tcPr>
            <w:tcW w:w="2302" w:type="dxa"/>
            <w:vAlign w:val="center"/>
          </w:tcPr>
          <w:p w14:paraId="16EED5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9215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4BF9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3FD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300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178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E1FD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B83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2CB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687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DB8C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AF51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E3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F9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607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180B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8542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BE90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4D6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9F19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A58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2FA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588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336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225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9BC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15D03" w14:textId="77777777" w:rsidTr="00503750">
        <w:tc>
          <w:tcPr>
            <w:tcW w:w="2302" w:type="dxa"/>
            <w:vAlign w:val="center"/>
          </w:tcPr>
          <w:p w14:paraId="2EC7B6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EACF6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67C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958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46D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9F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01D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779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DED6E" w14:textId="77777777" w:rsidTr="00503750">
        <w:tc>
          <w:tcPr>
            <w:tcW w:w="15593" w:type="dxa"/>
            <w:gridSpan w:val="8"/>
            <w:vAlign w:val="center"/>
          </w:tcPr>
          <w:p w14:paraId="3FDA0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F164AD" w14:textId="77777777" w:rsidTr="00503750">
        <w:tc>
          <w:tcPr>
            <w:tcW w:w="2302" w:type="dxa"/>
            <w:vAlign w:val="center"/>
          </w:tcPr>
          <w:p w14:paraId="362A5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2C1F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C8F7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C1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FF9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14F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844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BB5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3A4D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6B04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2FE7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4A7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FB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19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56B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B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A90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2592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C98D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F005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5C71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45C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CEB9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C4B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71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14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41D1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B3B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724E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43E7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22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DC5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F41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18B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7FE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B682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8DC7D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EBFEB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681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6550C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CC64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10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A2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AEA4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78E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39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E4754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797D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152B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33D0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40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120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7DD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08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CDC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72C31C" w14:textId="77777777" w:rsidR="00944C3D" w:rsidRDefault="00944C3D" w:rsidP="00944C3D">
      <w:pPr>
        <w:rPr>
          <w:rFonts w:ascii="Arial" w:hAnsi="Arial"/>
          <w:b/>
        </w:rPr>
      </w:pPr>
    </w:p>
    <w:p w14:paraId="31B3DF1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8558270" w14:textId="77777777" w:rsidTr="00503750">
        <w:tc>
          <w:tcPr>
            <w:tcW w:w="1944" w:type="dxa"/>
            <w:vAlign w:val="center"/>
          </w:tcPr>
          <w:p w14:paraId="5C8359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60CF7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A74B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A3F4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C20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D0D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7F30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1AFC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EE100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D76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9CBE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DFD45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F7958FE" w14:textId="77777777" w:rsidTr="00503750">
        <w:tc>
          <w:tcPr>
            <w:tcW w:w="15685" w:type="dxa"/>
            <w:gridSpan w:val="12"/>
            <w:vAlign w:val="center"/>
          </w:tcPr>
          <w:p w14:paraId="2379B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04DBB8" w14:textId="77777777" w:rsidTr="00503750">
        <w:tc>
          <w:tcPr>
            <w:tcW w:w="1944" w:type="dxa"/>
            <w:vAlign w:val="center"/>
          </w:tcPr>
          <w:p w14:paraId="3D57C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F54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A98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5A5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C6F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9B0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EDD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25E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379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8DA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AC0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A36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F22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56E1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73B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341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2B0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898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CE5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49F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846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CC3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657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83C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DD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A6A9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185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CA0A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17F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7B7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AFC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74A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711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FB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7F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A31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9CA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D74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C0ED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BD79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9D4A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1C8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BA3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76DD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BF54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B409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73D0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B4A3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A82C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3F6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74A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C242E9" w14:textId="77777777" w:rsidTr="00503750">
        <w:tc>
          <w:tcPr>
            <w:tcW w:w="1944" w:type="dxa"/>
            <w:vAlign w:val="center"/>
          </w:tcPr>
          <w:p w14:paraId="35128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C47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473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86F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8B8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744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731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9CE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8D0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918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B2A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41C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52624" w14:textId="77777777" w:rsidTr="00503750">
        <w:tc>
          <w:tcPr>
            <w:tcW w:w="15685" w:type="dxa"/>
            <w:gridSpan w:val="12"/>
            <w:vAlign w:val="center"/>
          </w:tcPr>
          <w:p w14:paraId="358D9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D0CAE2" w14:textId="77777777" w:rsidTr="00503750">
        <w:tc>
          <w:tcPr>
            <w:tcW w:w="1944" w:type="dxa"/>
            <w:vAlign w:val="center"/>
          </w:tcPr>
          <w:p w14:paraId="50250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9BB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3B2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645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E1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292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E88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D1B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741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C3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889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413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E97BA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A041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EB4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757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A3D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5A1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3BF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1AD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354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0DB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919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C4F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67F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5ACA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139D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3EAF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788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FDC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90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089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B8C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813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345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021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26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EE60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2640E" w14:textId="77777777" w:rsidTr="00503750">
        <w:tc>
          <w:tcPr>
            <w:tcW w:w="1944" w:type="dxa"/>
            <w:vAlign w:val="center"/>
          </w:tcPr>
          <w:p w14:paraId="226C2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456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CB9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B15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B79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B1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A0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C33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4E4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DC3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916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FE1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3637F" w14:textId="77777777" w:rsidTr="00503750">
        <w:tc>
          <w:tcPr>
            <w:tcW w:w="15685" w:type="dxa"/>
            <w:gridSpan w:val="12"/>
            <w:vAlign w:val="center"/>
          </w:tcPr>
          <w:p w14:paraId="2E556C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26EAA15" w14:textId="77777777" w:rsidTr="00503750">
        <w:tc>
          <w:tcPr>
            <w:tcW w:w="1944" w:type="dxa"/>
            <w:vAlign w:val="center"/>
          </w:tcPr>
          <w:p w14:paraId="4EACC9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BF7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DEA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028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319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C0D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437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85A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582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93F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CF5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6A9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3B65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A7FE8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0D5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160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FD5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F8C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F54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05A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ED4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310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DA4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232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414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8E41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06F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73FB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386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AF9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A1B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799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C52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909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2E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D20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38F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1EF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E9E5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B423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67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C7B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0E8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E63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BE4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54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D42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D62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68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26E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F30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FB96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8E0D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F4C9EA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67B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FF3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F57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C32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CFA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8F7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E31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C1C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4D3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C47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26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A1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112F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701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501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BE9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788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3C9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E05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4A0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8C1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468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ADA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7E8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BEB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7296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1032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67A40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E3FC18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A0C36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1824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916DF0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F07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A0266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2983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D780F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1E82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527E0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2675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2711C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0DCB0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FBAB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804F3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3354F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4E63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3D62A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42E6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C9711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A8AE3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2AF622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6FF3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8257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5547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7B02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D554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E75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63B66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20096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08D0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DB91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1F34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60B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7140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A1B3BF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0898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610D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C46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08AD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9A49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AC386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C856BE1" w14:textId="77777777" w:rsidTr="00503750">
        <w:trPr>
          <w:trHeight w:val="1073"/>
        </w:trPr>
        <w:tc>
          <w:tcPr>
            <w:tcW w:w="3614" w:type="dxa"/>
            <w:vMerge/>
          </w:tcPr>
          <w:p w14:paraId="41D72E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730B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39DAE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3348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0F57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39C3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A522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B05E6E2" w14:textId="77777777" w:rsidTr="00503750">
        <w:trPr>
          <w:trHeight w:val="283"/>
        </w:trPr>
        <w:tc>
          <w:tcPr>
            <w:tcW w:w="3614" w:type="dxa"/>
          </w:tcPr>
          <w:p w14:paraId="25888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1C6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62F9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B3CA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3F5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016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443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C381CA" w14:textId="77777777" w:rsidTr="00503750">
        <w:trPr>
          <w:trHeight w:val="283"/>
        </w:trPr>
        <w:tc>
          <w:tcPr>
            <w:tcW w:w="3614" w:type="dxa"/>
          </w:tcPr>
          <w:p w14:paraId="3C773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EB9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CD08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E58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6E6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6FD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369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E5E9A8" w14:textId="77777777" w:rsidTr="00503750">
        <w:trPr>
          <w:trHeight w:val="283"/>
        </w:trPr>
        <w:tc>
          <w:tcPr>
            <w:tcW w:w="3614" w:type="dxa"/>
          </w:tcPr>
          <w:p w14:paraId="7C56E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2E9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25B8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306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5B37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70F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E97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419AE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E1B8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16FFDE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7FA6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D2A0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7A3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EAAC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86B5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A066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3E02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90625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BCAE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5AF187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6B76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B384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4B98E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4369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A3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42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4D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C17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FA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C7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56F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F48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FBB6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84B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1F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E7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F8B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A5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2E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4E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205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5C3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420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0AAE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47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3C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BA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1E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67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A2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952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081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A4A1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7D56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5CA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9B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323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E9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2E6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1FE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C61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47893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F9C5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0DC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3B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1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917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4E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5E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99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0D1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538A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0CF58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C00A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0AC4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10A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DF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87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AB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C4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56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5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BE9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4FF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51F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B7B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FC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DC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5F5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15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72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2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29F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67E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89C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1CEF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5B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7D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D6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1A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88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91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5D4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35A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C7FB1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F86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0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A0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48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3D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50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5B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80A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C26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6E06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0281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3016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BE8F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3B9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DD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62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42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DC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6C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FC5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8562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F1BE6B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6EF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F2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0F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EA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D1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AF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FF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F76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2F0E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55FF7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E3674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A0D73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19A7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3DB1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D611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7D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8289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DBB7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2CF4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A597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B6F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BCD7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6B8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247B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CFF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0FB4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83A9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FBBF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E8B1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8A61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BEA5D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1ECB5D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9C57B6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108F4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F9EE5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DD310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536BD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01CBE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31AE60" w14:textId="77777777" w:rsidTr="00503750">
        <w:trPr>
          <w:trHeight w:val="437"/>
        </w:trPr>
        <w:tc>
          <w:tcPr>
            <w:tcW w:w="2594" w:type="dxa"/>
          </w:tcPr>
          <w:p w14:paraId="281D3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3864B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1FD62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AFC1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A947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1A1F7F" w14:textId="77777777" w:rsidTr="00503750">
        <w:trPr>
          <w:trHeight w:val="420"/>
        </w:trPr>
        <w:tc>
          <w:tcPr>
            <w:tcW w:w="2594" w:type="dxa"/>
          </w:tcPr>
          <w:p w14:paraId="3AFB4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49337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EB368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B355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1E368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45D68C" w14:textId="77777777" w:rsidTr="00503750">
        <w:trPr>
          <w:trHeight w:val="630"/>
        </w:trPr>
        <w:tc>
          <w:tcPr>
            <w:tcW w:w="2594" w:type="dxa"/>
          </w:tcPr>
          <w:p w14:paraId="61370D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81D1B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FADDD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C08E1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B733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5E28D9" w14:textId="77777777" w:rsidTr="00503750">
        <w:trPr>
          <w:trHeight w:val="420"/>
        </w:trPr>
        <w:tc>
          <w:tcPr>
            <w:tcW w:w="2594" w:type="dxa"/>
          </w:tcPr>
          <w:p w14:paraId="5844B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F5CCD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541D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401E6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7FB93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2F842D" w14:textId="77777777" w:rsidTr="00503750">
        <w:trPr>
          <w:trHeight w:val="437"/>
        </w:trPr>
        <w:tc>
          <w:tcPr>
            <w:tcW w:w="2594" w:type="dxa"/>
          </w:tcPr>
          <w:p w14:paraId="3C51D9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B02DD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FAC7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ACC68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C88F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5BB2B1" w14:textId="77777777" w:rsidTr="00503750">
        <w:trPr>
          <w:trHeight w:val="420"/>
        </w:trPr>
        <w:tc>
          <w:tcPr>
            <w:tcW w:w="2594" w:type="dxa"/>
          </w:tcPr>
          <w:p w14:paraId="7CEE732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2C4CA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291E7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25AD4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A314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0E30558" w14:textId="77777777" w:rsidR="00944C3D" w:rsidRDefault="00944C3D" w:rsidP="00944C3D">
      <w:pPr>
        <w:rPr>
          <w:rFonts w:ascii="Arial" w:hAnsi="Arial"/>
          <w:b/>
        </w:rPr>
      </w:pPr>
    </w:p>
    <w:p w14:paraId="1050E10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ECBA305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9D59E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32081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10E3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9E60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9C03C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F4CE3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539E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9312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E30E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6205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6CA6C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A96E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AD14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8B7B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B9A3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C1812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445D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790A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2FE2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B61B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25CBB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3839FD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B97AE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05D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CE1F9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046BD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AAF5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21397F6" w14:textId="77777777" w:rsidTr="00503750">
        <w:tc>
          <w:tcPr>
            <w:tcW w:w="2835" w:type="dxa"/>
            <w:vAlign w:val="center"/>
          </w:tcPr>
          <w:p w14:paraId="5E950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C93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26301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B2FB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FA233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CAB4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4DBA91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4B9B5E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3830F5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15D7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A9F2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8729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B1A38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56DB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9F2C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2D18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A0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BB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46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974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075A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7F0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36E7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3B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50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AEC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10C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55DB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30D9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BE44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C3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3A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5F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0A7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8157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9F7E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7A11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AB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7F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511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007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352C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AB6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D1B8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FA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E6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AA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0B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78F4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9B08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E9CA5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56D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021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96F2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F068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70C7D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AFB1F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A4C0EC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E0AAC9" w14:textId="77777777" w:rsidR="00944C3D" w:rsidRDefault="00944C3D" w:rsidP="00944C3D">
      <w:pPr>
        <w:rPr>
          <w:rFonts w:ascii="Arial" w:hAnsi="Arial"/>
          <w:b/>
        </w:rPr>
      </w:pPr>
    </w:p>
    <w:p w14:paraId="1004B27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321BE10" w14:textId="77777777" w:rsidTr="00503750">
        <w:tc>
          <w:tcPr>
            <w:tcW w:w="2835" w:type="dxa"/>
            <w:vAlign w:val="center"/>
          </w:tcPr>
          <w:p w14:paraId="1F3F6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ED55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A31AB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E812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BC13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F53F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4A7A8B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0855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7AAB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EB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C1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C7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C2E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31F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016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4ED4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3C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07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377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9CC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F60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631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A06D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C74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BC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A12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7D9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0FD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1AEB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FC31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35E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2C3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75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531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AD72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E6A57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0B8B7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F1F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4C7F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CE18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8D18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4C08E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FF09D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E89D6A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298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35CE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5A3DC3" w14:textId="77777777" w:rsidTr="00503750">
        <w:trPr>
          <w:trHeight w:val="699"/>
        </w:trPr>
        <w:tc>
          <w:tcPr>
            <w:tcW w:w="3502" w:type="dxa"/>
            <w:vMerge/>
          </w:tcPr>
          <w:p w14:paraId="48FD4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6CE5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541E0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836F64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005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0365A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5FD3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FB23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927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FE980D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C00DB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0438E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8823C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74BBD0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A07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0741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62D8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410C2B5" w14:textId="77777777" w:rsidTr="00503750">
        <w:trPr>
          <w:trHeight w:val="593"/>
        </w:trPr>
        <w:tc>
          <w:tcPr>
            <w:tcW w:w="3497" w:type="dxa"/>
          </w:tcPr>
          <w:p w14:paraId="7E1CE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6A90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A95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3E9BA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0A75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6579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8E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01A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AA8B2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96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E8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33B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82E1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0A4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FD3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75E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10A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A513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0F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945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5026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DDD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2DC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BCE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72F9D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E81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F97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D9D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5DD5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5DA1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B23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AA8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368E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F73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D69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3429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94D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459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82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2BCD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836F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FAAB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A9F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D24E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846C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54E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C11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EC71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234CE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4AF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E4C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99D471" w14:textId="77777777" w:rsidR="00944C3D" w:rsidRDefault="00944C3D" w:rsidP="00944C3D">
      <w:pPr>
        <w:rPr>
          <w:rFonts w:ascii="Arial" w:hAnsi="Arial"/>
          <w:b/>
        </w:rPr>
      </w:pPr>
    </w:p>
    <w:p w14:paraId="7E77C744" w14:textId="77777777" w:rsidR="00944C3D" w:rsidRDefault="00944C3D" w:rsidP="00944C3D">
      <w:pPr>
        <w:rPr>
          <w:rFonts w:ascii="Arial" w:hAnsi="Arial"/>
          <w:b/>
        </w:rPr>
      </w:pPr>
    </w:p>
    <w:p w14:paraId="54248233" w14:textId="77777777" w:rsidR="00944C3D" w:rsidRDefault="00944C3D" w:rsidP="00944C3D">
      <w:pPr>
        <w:rPr>
          <w:rFonts w:ascii="Arial" w:hAnsi="Arial"/>
          <w:b/>
        </w:rPr>
      </w:pPr>
    </w:p>
    <w:p w14:paraId="17A3BA2B" w14:textId="77777777" w:rsidR="00944C3D" w:rsidRDefault="00944C3D" w:rsidP="00944C3D">
      <w:pPr>
        <w:rPr>
          <w:rFonts w:ascii="Arial" w:hAnsi="Arial"/>
          <w:b/>
        </w:rPr>
      </w:pPr>
    </w:p>
    <w:p w14:paraId="7F29BCB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12DBDC47" w14:textId="77777777" w:rsidTr="00503750">
        <w:tc>
          <w:tcPr>
            <w:tcW w:w="2622" w:type="dxa"/>
            <w:vAlign w:val="center"/>
          </w:tcPr>
          <w:p w14:paraId="7F39A2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10ACA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602B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1163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CF72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0A8A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FBAC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F275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38FE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C945B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9E5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042B8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857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59C6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031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777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38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7CC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FCEE7" w14:textId="77777777" w:rsidTr="00503750">
        <w:tc>
          <w:tcPr>
            <w:tcW w:w="2622" w:type="dxa"/>
            <w:vAlign w:val="center"/>
          </w:tcPr>
          <w:p w14:paraId="0AA0B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1B043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2157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139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4A1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8E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D8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C4D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D16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CF3B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BB4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260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B6D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4C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88F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80C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5705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17C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408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CD1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C98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A660FB" w14:textId="77777777" w:rsidTr="00503750">
        <w:tc>
          <w:tcPr>
            <w:tcW w:w="2622" w:type="dxa"/>
            <w:vAlign w:val="center"/>
          </w:tcPr>
          <w:p w14:paraId="327EA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0BEE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39142.00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A0D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4408.00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FE2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1606.00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3AA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775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41944.00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6CE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E35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A128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B45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30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987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FF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E688B" w14:textId="77777777" w:rsidTr="00503750">
        <w:tc>
          <w:tcPr>
            <w:tcW w:w="2622" w:type="dxa"/>
            <w:vAlign w:val="center"/>
          </w:tcPr>
          <w:p w14:paraId="6D88A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E852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ACF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2A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F92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C37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3653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8D593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43868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6F0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54FD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C74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4CD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5E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9F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B97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0EB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71AF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7DC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15C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BB8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AF5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E416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5EB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9C7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CE6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33E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420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159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EC9AE" w14:textId="77777777" w:rsidTr="00503750">
        <w:tc>
          <w:tcPr>
            <w:tcW w:w="2622" w:type="dxa"/>
            <w:vAlign w:val="center"/>
          </w:tcPr>
          <w:p w14:paraId="5FCF1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7E03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626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489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15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D32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02CAF" w14:textId="77777777" w:rsidTr="00503750">
        <w:tc>
          <w:tcPr>
            <w:tcW w:w="2622" w:type="dxa"/>
            <w:vAlign w:val="center"/>
          </w:tcPr>
          <w:p w14:paraId="571BF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7639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FA8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ED3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065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8FD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D145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8F1C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04ED0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39142.00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9489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4408.00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11C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1606.00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6949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4597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41944.00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546E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E7A6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B866C2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21A213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F78775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89035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F0A8C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87FA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B49D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F5C01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2FFF9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08F7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E1768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C20A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15FB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36416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588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230D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DB88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927F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2C9F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7FCF6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3F6F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901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11AFB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F93D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B636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06551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0437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C55A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33A98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CC60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C4AE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A7014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099A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F61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A34B4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BFE8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80D0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DE85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C7B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355DB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859E5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BC4B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9FB3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75020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90A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8D891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A63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0BD0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83D60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9356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7C25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7B172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0A84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685D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6E674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041F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9B39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5FE25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2A59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2F80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06301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94C2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B2C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1D8C8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9FCE4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CC51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53D9F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DDE64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54D1C5A" w14:textId="77777777" w:rsidTr="00503750">
        <w:tc>
          <w:tcPr>
            <w:tcW w:w="2835" w:type="dxa"/>
            <w:vAlign w:val="center"/>
          </w:tcPr>
          <w:p w14:paraId="07CEC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3039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B89F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763AA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59590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5E09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D4F95A" w14:textId="77777777" w:rsidTr="00503750">
        <w:tc>
          <w:tcPr>
            <w:tcW w:w="2835" w:type="dxa"/>
            <w:vAlign w:val="center"/>
          </w:tcPr>
          <w:p w14:paraId="3A458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7D01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B2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29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C31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7B8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77D02" w14:textId="77777777" w:rsidTr="00503750">
        <w:tc>
          <w:tcPr>
            <w:tcW w:w="2835" w:type="dxa"/>
            <w:vAlign w:val="center"/>
          </w:tcPr>
          <w:p w14:paraId="3D6EA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A2D8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1D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44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7D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541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DD0A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CB36A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A02DF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9BF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39C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DBC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0C75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851B5D7" w14:textId="77777777" w:rsidTr="00503750">
        <w:tc>
          <w:tcPr>
            <w:tcW w:w="2835" w:type="dxa"/>
            <w:vAlign w:val="center"/>
          </w:tcPr>
          <w:p w14:paraId="6609FC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8294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C8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F80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82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A50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1BF7A" w14:textId="77777777" w:rsidTr="00503750">
        <w:tc>
          <w:tcPr>
            <w:tcW w:w="2835" w:type="dxa"/>
            <w:vAlign w:val="center"/>
          </w:tcPr>
          <w:p w14:paraId="21B9E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2FDA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20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8A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DA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D63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653B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91B82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F68CC3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6F7B0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E961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13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1CEF5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60A1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E956F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5E4C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38F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724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E1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AC2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9E989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505F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31A430A5" w14:textId="77777777" w:rsidTr="00503750">
        <w:tc>
          <w:tcPr>
            <w:tcW w:w="2552" w:type="dxa"/>
            <w:vAlign w:val="center"/>
          </w:tcPr>
          <w:p w14:paraId="637617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4705F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612F8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0D882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D14C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982B076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2EB0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CBDA42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25013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693.00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501C10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693.00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F57772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FAFF6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5B89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6DAE5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6B4088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3B8ACF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ED04BD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323F88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601B65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BF70B3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ABD3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82845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C18FD99" w14:textId="77777777" w:rsidTr="00503750">
        <w:tc>
          <w:tcPr>
            <w:tcW w:w="4395" w:type="dxa"/>
            <w:vMerge/>
          </w:tcPr>
          <w:p w14:paraId="2F76F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2000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5AF9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8C500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C5B1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C334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732E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ECB052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A62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8D54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1581.37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439C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452C48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D9243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F42A8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1581.37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479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EA3AA3" w14:textId="77777777" w:rsidTr="00503750">
        <w:tc>
          <w:tcPr>
            <w:tcW w:w="4395" w:type="dxa"/>
            <w:vAlign w:val="center"/>
          </w:tcPr>
          <w:p w14:paraId="564B8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AD8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2881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93AE75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CD86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48C6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25DA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1FAF76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3CAB6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2C24C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0A01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929600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F17E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29AAFFB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13140.00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5E06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56FEF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B80D3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FC89EB4" w14:textId="77777777" w:rsidTr="00503750">
        <w:tc>
          <w:tcPr>
            <w:tcW w:w="4395" w:type="dxa"/>
            <w:vAlign w:val="center"/>
          </w:tcPr>
          <w:p w14:paraId="184A39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28E23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1F49A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50C6C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E7D2F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8B0F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D707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03A3D7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E6E0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4A8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26C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D294AA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55527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ED61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AD8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56BCA7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422DF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8D7FB9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DBA59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45A66F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34273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75B60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A231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2BF2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F4E0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4B4E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7FFF83A" w14:textId="77777777" w:rsidTr="00503750">
        <w:tc>
          <w:tcPr>
            <w:tcW w:w="1843" w:type="dxa"/>
            <w:vAlign w:val="center"/>
          </w:tcPr>
          <w:p w14:paraId="2411D2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ABE25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BAD87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B40BE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DE024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ADC96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B83BD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D969F41" w14:textId="77777777" w:rsidTr="00503750">
        <w:tc>
          <w:tcPr>
            <w:tcW w:w="1843" w:type="dxa"/>
            <w:vAlign w:val="center"/>
          </w:tcPr>
          <w:p w14:paraId="01E270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704ED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0D84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990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C42E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2F3E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70C7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843E2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687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07097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6288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1AB9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3A8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713B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0915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C884A9" w14:textId="77777777" w:rsidTr="00503750">
        <w:tc>
          <w:tcPr>
            <w:tcW w:w="1843" w:type="dxa"/>
            <w:vAlign w:val="center"/>
          </w:tcPr>
          <w:p w14:paraId="6B5194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B6B6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9503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BC0D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5F8E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DED6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DF7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34BB5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C963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A516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F9C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48A6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20EF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8D1F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0EBB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5A914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103B2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F027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2E64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D332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BF6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5B36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3474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845F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491F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8F42036" w14:textId="77777777" w:rsidTr="00503750">
        <w:trPr>
          <w:trHeight w:val="664"/>
        </w:trPr>
        <w:tc>
          <w:tcPr>
            <w:tcW w:w="3372" w:type="dxa"/>
          </w:tcPr>
          <w:p w14:paraId="2E4E69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126DF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B51B7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603D7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847E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DFB8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F5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D78B2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C81F89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2AF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64E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DB008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0311A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C8A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D59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69887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0B04B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6561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749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A615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A41B5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B89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BC2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C929E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89C8A8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7AA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439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59583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98F80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2287303" w14:textId="77777777" w:rsidTr="00503750">
        <w:tc>
          <w:tcPr>
            <w:tcW w:w="2835" w:type="dxa"/>
            <w:vAlign w:val="center"/>
          </w:tcPr>
          <w:p w14:paraId="5E705F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81A7F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B87C5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B35B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5C2ED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3FB794" w14:textId="77777777" w:rsidTr="00503750">
        <w:tc>
          <w:tcPr>
            <w:tcW w:w="2835" w:type="dxa"/>
          </w:tcPr>
          <w:p w14:paraId="24D108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24A1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4A4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93E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2D1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4160DC" w14:textId="77777777" w:rsidTr="00503750">
        <w:tc>
          <w:tcPr>
            <w:tcW w:w="2835" w:type="dxa"/>
          </w:tcPr>
          <w:p w14:paraId="42727F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DA1C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7A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789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9F0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AAF825" w14:textId="77777777" w:rsidTr="00503750">
        <w:tc>
          <w:tcPr>
            <w:tcW w:w="2835" w:type="dxa"/>
          </w:tcPr>
          <w:p w14:paraId="462DD0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696F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FC2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75B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BF8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8A9B78" w14:textId="77777777" w:rsidTr="00503750">
        <w:tc>
          <w:tcPr>
            <w:tcW w:w="2835" w:type="dxa"/>
            <w:vAlign w:val="center"/>
          </w:tcPr>
          <w:p w14:paraId="46FE9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0015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95E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615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71A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7BFA5F" w14:textId="77777777" w:rsidTr="00503750">
        <w:tc>
          <w:tcPr>
            <w:tcW w:w="2835" w:type="dxa"/>
            <w:vAlign w:val="center"/>
          </w:tcPr>
          <w:p w14:paraId="6F7B3C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5DD7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2C5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05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9F3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63A6FC" w14:textId="77777777" w:rsidTr="00503750">
        <w:tc>
          <w:tcPr>
            <w:tcW w:w="2835" w:type="dxa"/>
          </w:tcPr>
          <w:p w14:paraId="3C4110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7349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27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FE4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E28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67953" w14:textId="77777777" w:rsidTr="00503750">
        <w:tc>
          <w:tcPr>
            <w:tcW w:w="2835" w:type="dxa"/>
          </w:tcPr>
          <w:p w14:paraId="1809EF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03BD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F10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DB0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D24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D75CE4" w14:textId="77777777" w:rsidTr="00503750">
        <w:tc>
          <w:tcPr>
            <w:tcW w:w="2835" w:type="dxa"/>
          </w:tcPr>
          <w:p w14:paraId="2A193D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5618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FD8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2A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5AA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138C2B" w14:textId="77777777" w:rsidR="00944C3D" w:rsidRDefault="00944C3D" w:rsidP="00944C3D">
      <w:pPr>
        <w:rPr>
          <w:rFonts w:ascii="Arial" w:hAnsi="Arial"/>
          <w:b/>
        </w:rPr>
      </w:pPr>
    </w:p>
    <w:p w14:paraId="25F5125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446173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5CD10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6EC01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6FCD7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CECC1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1DA71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8712032" w14:textId="77777777" w:rsidTr="00503750">
        <w:trPr>
          <w:trHeight w:val="443"/>
        </w:trPr>
        <w:tc>
          <w:tcPr>
            <w:tcW w:w="2560" w:type="dxa"/>
          </w:tcPr>
          <w:p w14:paraId="0FF557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2350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B36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257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59D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DEF62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ECE6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9668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4B1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B6B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94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6F8D9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396AD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6827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4CD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FB9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975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BBA22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096E4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7BE0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C9B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CD5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B8E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47B81C" w14:textId="77777777" w:rsidR="00944C3D" w:rsidRDefault="00944C3D" w:rsidP="00944C3D">
      <w:pPr>
        <w:rPr>
          <w:rFonts w:ascii="Arial" w:hAnsi="Arial"/>
          <w:b/>
        </w:rPr>
      </w:pPr>
    </w:p>
    <w:p w14:paraId="236EE835" w14:textId="77777777" w:rsidR="00944C3D" w:rsidRDefault="00944C3D" w:rsidP="00944C3D">
      <w:pPr>
        <w:rPr>
          <w:rFonts w:ascii="Arial" w:hAnsi="Arial"/>
          <w:b/>
        </w:rPr>
      </w:pPr>
    </w:p>
    <w:p w14:paraId="70CF118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2DFF41B" w14:textId="77777777" w:rsidR="00944C3D" w:rsidRDefault="00944C3D" w:rsidP="00944C3D">
      <w:pPr>
        <w:rPr>
          <w:rFonts w:ascii="Arial" w:hAnsi="Arial"/>
          <w:b/>
        </w:rPr>
      </w:pPr>
    </w:p>
    <w:p w14:paraId="74A493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8F479B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8ABA6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C264C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44F15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18805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EE39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2FEC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A0CE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9F839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00BE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9E2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593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2D93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8834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5FCE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88DA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73EF1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9A7A1E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F3093C2" w14:textId="77777777" w:rsidTr="00503750">
        <w:trPr>
          <w:trHeight w:val="677"/>
        </w:trPr>
        <w:tc>
          <w:tcPr>
            <w:tcW w:w="3358" w:type="dxa"/>
          </w:tcPr>
          <w:p w14:paraId="0EFB6B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E4A3B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E57E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CD61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A16A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6FF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0E8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EC82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318A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6AC5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91E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0F43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4D7F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14E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1A7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FFE4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C63F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7751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E17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99EEE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E410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5C4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69D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8F6E3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56F39C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099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614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835F9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F7CF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E75821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1E5BD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59209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D11E2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D0DA3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F38B2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A0D67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245D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2B63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911B0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C514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63E78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C61F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A8C57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AB63E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2580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CA889B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9B2E2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9E18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1437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B98E7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B80F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82C9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2C7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BAF5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39C1D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72E9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9E4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18A33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22EF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24BF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E02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112C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3B37D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DA4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E5E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1B08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E06B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8C5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0C0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2F78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3450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0A0B39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8EFAA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D75C7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85F8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F583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15DB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1A11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5D6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CE8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BD0B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66C5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7F3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B74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7406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534C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CA0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75910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B2E8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A13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3FE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984D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94943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B85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24E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5A305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FDDD6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CA51B2A" w14:textId="77777777" w:rsidTr="00503750">
        <w:tc>
          <w:tcPr>
            <w:tcW w:w="3686" w:type="dxa"/>
            <w:vAlign w:val="center"/>
          </w:tcPr>
          <w:p w14:paraId="6922FF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C3BC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613B2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617D84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50FF4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1714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07F13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6EE79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D17D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CA6E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70E5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F4A43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5B71D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EC6C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023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89816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4C44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EF5B2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36EF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86C8A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6310E1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3CD19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E521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EDF43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34329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F643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C78F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EEE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C052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853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A53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9A5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8CD38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6EB5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F38F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791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C65D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D9AEF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DF1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D01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FD34B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7FF2C1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4BF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867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DBAF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E631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0AD47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08393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84BC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4274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A81A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C70F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9B7E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984F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0CA8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3B61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ED5D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3DA0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03DF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5F4A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1AFA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A17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6B63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B677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422F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4AB6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E2235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B71D0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3F2997" w14:textId="77777777" w:rsidR="00944C3D" w:rsidRDefault="00944C3D" w:rsidP="00944C3D">
      <w:pPr>
        <w:rPr>
          <w:sz w:val="22"/>
          <w:szCs w:val="22"/>
        </w:rPr>
      </w:pPr>
    </w:p>
    <w:p w14:paraId="132B6C5C" w14:textId="77777777" w:rsidR="00944C3D" w:rsidRDefault="00944C3D" w:rsidP="00944C3D">
      <w:pPr>
        <w:rPr>
          <w:sz w:val="22"/>
          <w:szCs w:val="22"/>
        </w:rPr>
      </w:pPr>
    </w:p>
    <w:p w14:paraId="03E8CB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4D3012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DE01C5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9AC3A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486FF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8FCDA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601D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82C3B4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D4B96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7EA8E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C71E3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7DF75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3EBF4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E220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3D4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0F334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B98E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39EA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6B9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C04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2F8D3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C49C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74D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D9F3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31EE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99CA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1C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12865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45FC7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981B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6F3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A62D3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B8DF1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E528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228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08525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D20797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1E14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1BC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4CD3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4AE54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9C17DE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49EEE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5E797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66C5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742F0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0735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A3C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BEE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265B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1033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9AD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F1F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F46E9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9F7A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51AA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C26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BF0F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4284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EDA2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FE6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50E4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C26C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1CC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502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6412B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55460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D6C8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42E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05D86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F2DE7F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28D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9FF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2ADD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4C8C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B2943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8EC210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5BBBB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FFD6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6796D1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B5A5A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4070D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736B60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8F34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E9FD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B033D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9C13BA9" w14:textId="77777777" w:rsidR="00944C3D" w:rsidRPr="003607F0" w:rsidRDefault="00944C3D" w:rsidP="00944C3D"/>
    <w:p w14:paraId="151A8EC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C1C00" w14:textId="77777777" w:rsidR="00F3009D" w:rsidRDefault="00F3009D">
      <w:r>
        <w:separator/>
      </w:r>
    </w:p>
  </w:endnote>
  <w:endnote w:type="continuationSeparator" w:id="0">
    <w:p w14:paraId="12A80227" w14:textId="77777777" w:rsidR="00F3009D" w:rsidRDefault="00F30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99F2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E9C671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65A2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B6E53C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2E9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502487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E754D" w14:textId="77777777" w:rsidR="00F3009D" w:rsidRDefault="00F3009D">
      <w:r>
        <w:separator/>
      </w:r>
    </w:p>
  </w:footnote>
  <w:footnote w:type="continuationSeparator" w:id="0">
    <w:p w14:paraId="6B0B54EB" w14:textId="77777777" w:rsidR="00F3009D" w:rsidRDefault="00F300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4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20687594.doc"/>
    <w:docVar w:name="arg5" w:val="6"/>
  </w:docVars>
  <w:rsids>
    <w:rsidRoot w:val="00F32AD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009D"/>
    <w:rsid w:val="00F32ADD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A9C7BA"/>
  <w15:docId w15:val="{8C19AA60-321B-42F4-A5A0-44B64A97C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5334</Words>
  <Characters>30408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2026-03-23T12:36:00Z</dcterms:created>
  <dcterms:modified xsi:type="dcterms:W3CDTF">2026-03-23T12:37:00Z</dcterms:modified>
</cp:coreProperties>
</file>