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FEE57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C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D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DB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34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C4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D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E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0C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82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0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B9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6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F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E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49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B5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4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5A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39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CD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92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137BD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E8E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CED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055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3B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B78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9AB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780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C76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BD1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DD5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200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DEB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C2A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218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A16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091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965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540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6D5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34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CE0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E14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779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5B8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B10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6B0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803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99C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1BB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C3C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2D6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CD0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6FD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4BCAC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9E3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D5B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614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00C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B3A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771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31F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DE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E98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13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09E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63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36F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A5F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6DF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A39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913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D7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F99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1E5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050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DD5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BEA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D49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760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435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160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0A2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FBF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B69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933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FD2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A5C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45BC0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EC6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8C7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053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724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188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D94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229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838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E4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36E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4CF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181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1E0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791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4D2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A25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D88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215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9D8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DCB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2D6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6C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B71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D53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EF8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230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E2D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729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B88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C6C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199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7E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1B7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30B00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D2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69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AB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31D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7D8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1B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90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C05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8C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96C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7F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1C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6D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5FF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260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7F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9F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350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7F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F9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A0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E2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E7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C9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35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20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8F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4C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669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88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BD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C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891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97A46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8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1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8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5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E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C0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3F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12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C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6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6B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68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B3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2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0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7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0A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7E5F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1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F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2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F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F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70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E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DC1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01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A4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25C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589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B4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410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F57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39C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AEB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FA2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20D08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D3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5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9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3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1A3D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D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E1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6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84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F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9C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3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7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5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3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6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E0F56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F4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85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8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1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F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11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A4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6B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B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19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E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F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B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4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6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B679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5A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A3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7B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A2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EF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12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EC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A7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EA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D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5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2D2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8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C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F0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0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D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0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2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E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E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1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8C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B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95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56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E4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00CB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83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1E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5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B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94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5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5E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62C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C5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F63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81769" w14:textId="4FEAB71F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6EDE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EA8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D93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F83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F24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9672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8A8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043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2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E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1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5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0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39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2DC5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C2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5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4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8A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7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D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FF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76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96A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5F3D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BFA2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DEBFA2F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7F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8A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76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B55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D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0E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4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B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0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9E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4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06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9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9E161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103D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BD6C5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0F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02D5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5902D5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AFED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19DAFED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3CB94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83CB94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1F4950" w14:textId="5F9D6667" w:rsidR="000B647F" w:rsidRDefault="000B647F" w:rsidP="00944C3D">
                                  <w:fldSimple w:instr=" MERGEFIELD  aDMOD  \* MERGEFORMAT ">
                                    <w:r w:rsidR="005C366F" w:rsidRPr="005C366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401F4950" w14:textId="5F9D6667" w:rsidR="000B647F" w:rsidRDefault="000B647F" w:rsidP="00944C3D">
                            <w:fldSimple w:instr=" MERGEFIELD  aDMOD  \* MERGEFORMAT ">
                              <w:r w:rsidR="005C366F" w:rsidRPr="005C366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A3AC2A" w14:textId="2644B8A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C366F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BA3AC2A" w14:textId="2644B8A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C366F" w:rsidRPr="005B10D8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BD15EC" w14:textId="2C631C71" w:rsidR="000B647F" w:rsidRDefault="000B647F" w:rsidP="00944C3D">
                                  <w:fldSimple w:instr=" MERGEFIELD  aDRDO  \* MERGEFORMAT ">
                                    <w:r w:rsidR="005C366F" w:rsidRPr="005C366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FBD15EC" w14:textId="2C631C71" w:rsidR="000B647F" w:rsidRDefault="000B647F" w:rsidP="00944C3D">
                            <w:fldSimple w:instr=" MERGEFIELD  aDRDO  \* MERGEFORMAT ">
                              <w:r w:rsidR="005C366F" w:rsidRPr="005C366F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017F2" w14:textId="5231FDA8" w:rsidR="000B647F" w:rsidRDefault="000B647F" w:rsidP="00944C3D">
                                  <w:fldSimple w:instr=" MERGEFIELD  aDMDO  \* MERGEFORMAT ">
                                    <w:r w:rsidR="005C366F" w:rsidRPr="005C366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3CA017F2" w14:textId="5231FDA8" w:rsidR="000B647F" w:rsidRDefault="000B647F" w:rsidP="00944C3D">
                            <w:fldSimple w:instr=" MERGEFIELD  aDMDO  \* MERGEFORMAT ">
                              <w:r w:rsidR="005C366F" w:rsidRPr="005C366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CC17B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2B7C67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F449E9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279F5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9279F5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59305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359305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9F249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99F249A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34A7EF" w14:textId="6509E8A2" w:rsidR="000B647F" w:rsidRDefault="000B647F" w:rsidP="00944C3D">
                                  <w:fldSimple w:instr=" MERGEFIELD  aDRDOo  \* MERGEFORMAT ">
                                    <w:r w:rsidR="005C366F" w:rsidRPr="005C366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734A7EF" w14:textId="6509E8A2" w:rsidR="000B647F" w:rsidRDefault="000B647F" w:rsidP="00944C3D">
                            <w:fldSimple w:instr=" MERGEFIELD  aDRDOo  \* MERGEFORMAT ">
                              <w:r w:rsidR="005C366F" w:rsidRPr="005C366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C4C7BC" w14:textId="004C958D" w:rsidR="000B647F" w:rsidRDefault="000B647F" w:rsidP="00944C3D">
                                  <w:fldSimple w:instr=" MERGEFIELD  aDMDO  \* MERGEFORMAT ">
                                    <w:r w:rsidR="005C366F" w:rsidRPr="005C366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DC4C7BC" w14:textId="004C958D" w:rsidR="000B647F" w:rsidRDefault="000B647F" w:rsidP="00944C3D">
                            <w:fldSimple w:instr=" MERGEFIELD  aDMDO  \* MERGEFORMAT ">
                              <w:r w:rsidR="005C366F" w:rsidRPr="005C366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4B88C4" w14:textId="2DAA2FB0" w:rsidR="000B647F" w:rsidRDefault="000B647F" w:rsidP="00944C3D">
                                  <w:fldSimple w:instr=" MERGEFIELD  aDRODo  \* MERGEFORMAT ">
                                    <w:r w:rsidR="005C366F" w:rsidRPr="005C366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E4B88C4" w14:textId="2DAA2FB0" w:rsidR="000B647F" w:rsidRDefault="000B647F" w:rsidP="00944C3D">
                            <w:fldSimple w:instr=" MERGEFIELD  aDRODo  \* MERGEFORMAT ">
                              <w:r w:rsidR="005C366F" w:rsidRPr="005C366F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1A9772" w14:textId="2271E51C" w:rsidR="000B647F" w:rsidRDefault="000B647F" w:rsidP="00944C3D">
                                  <w:fldSimple w:instr=" MERGEFIELD  aDMOD  \* MERGEFORMAT ">
                                    <w:r w:rsidR="005C366F" w:rsidRPr="005C366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1A9772" w14:textId="2271E51C" w:rsidR="000B647F" w:rsidRDefault="000B647F" w:rsidP="00944C3D">
                            <w:fldSimple w:instr=" MERGEFIELD  aDMOD  \* MERGEFORMAT ">
                              <w:r w:rsidR="005C366F" w:rsidRPr="005C366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85C46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4CC7551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0ED0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C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D40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2F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CA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35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3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1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A0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57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8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3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3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C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0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7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2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80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3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5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A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5E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E9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F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6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47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FC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E892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3D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49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AE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8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A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F0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2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D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CA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C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5A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A5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F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1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A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A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7D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33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7154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808E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640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C3FC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89F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485F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7E1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F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C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6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D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C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88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34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0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9600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BD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2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2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0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67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D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9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1F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0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F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0F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2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67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53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79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7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D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83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FF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1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AD57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EF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D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6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3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6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D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8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EC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BF62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A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4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D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E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B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C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8D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84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7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FB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7F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B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1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7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2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9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C3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F8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7F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1F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610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C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4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A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D2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6C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89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C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8E28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28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0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1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4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F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4D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C0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3B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A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3F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5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00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EB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A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FF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3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2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88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45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86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7D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2A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F1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73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AC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79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E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1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28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F1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67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98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0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5B6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D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B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AC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4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C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D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08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7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B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5F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A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D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38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9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7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8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E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F9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0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59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50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35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12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B9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B8B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8AC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7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5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812A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3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F4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62C6A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B62C6A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3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E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B6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E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41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6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0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A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9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8310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BF8310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2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5C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C4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FA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5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3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16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E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84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B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1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D6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C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2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7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3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3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F9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A8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5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84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FC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5B64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013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1A6C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B9B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36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9870ED" w14:textId="635E66B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C366F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34057838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789870ED" w14:textId="635E66B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C366F" w:rsidRPr="005B10D8">
                              <w:rPr>
                                <w:rFonts w:ascii="Arial" w:hAnsi="Arial" w:cs="Arial"/>
                                <w:noProof/>
                              </w:rPr>
                              <w:t>34057838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1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67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B4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A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A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2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D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C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E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710290" w14:textId="52F4FA6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C366F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2021462091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9710290" w14:textId="52F4FA6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C366F" w:rsidRPr="005B10D8">
                              <w:rPr>
                                <w:rFonts w:ascii="Arial" w:hAnsi="Arial" w:cs="Arial"/>
                                <w:noProof/>
                              </w:rPr>
                              <w:t>2021462091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9C0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F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C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10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05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C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C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B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A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F7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34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01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A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B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7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1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47D6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E8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4D226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1D0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B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DD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4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0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7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F9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6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A2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A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B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33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34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D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8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8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F2EF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CF7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AB53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FA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2DEE88" w14:textId="41A090A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C366F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VB kpt. Nálepku 1681/2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C2DEE88" w14:textId="41A090A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C366F" w:rsidRPr="005B10D8">
                              <w:rPr>
                                <w:rFonts w:ascii="Arial" w:hAnsi="Arial" w:cs="Arial"/>
                                <w:noProof/>
                              </w:rPr>
                              <w:t>Spoločenstvo VB kpt. Nálepku 1681/2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C3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C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72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D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2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F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F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53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7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3A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2F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B7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4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5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F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0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5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DF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3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E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0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A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D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71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BF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4D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42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26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26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0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9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0928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9C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578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DB3E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7EB1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AA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D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10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7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F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57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0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39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B7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68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F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B1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C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48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87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E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AA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C9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2F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E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2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E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C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29342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1A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81E396" w14:textId="6F0D9C4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C366F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kpt. Nálepku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381E396" w14:textId="6F0D9C4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C366F" w:rsidRPr="005B10D8">
                              <w:rPr>
                                <w:rFonts w:ascii="Arial" w:hAnsi="Arial" w:cs="Arial"/>
                                <w:noProof/>
                              </w:rPr>
                              <w:t>kpt. Nálepku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921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1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E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8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8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9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77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DF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69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2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E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DC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9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C3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69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C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7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56EC5" w14:textId="473FFF24" w:rsidR="000B647F" w:rsidRDefault="000B647F" w:rsidP="00944C3D">
                                  <w:fldSimple w:instr=" MERGEFIELD  aSUB_ULICA_CISLO  \* MERGEFORMAT ">
                                    <w:r w:rsidR="005C366F" w:rsidRPr="005C366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1681/2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AA56EC5" w14:textId="473FFF24" w:rsidR="000B647F" w:rsidRDefault="000B647F" w:rsidP="00944C3D">
                            <w:fldSimple w:instr=" MERGEFIELD  aSUB_ULICA_CISLO  \* MERGEFORMAT ">
                              <w:r w:rsidR="005C366F" w:rsidRPr="005C366F">
                                <w:rPr>
                                  <w:rFonts w:ascii="Arial" w:hAnsi="Arial" w:cs="Arial"/>
                                  <w:noProof/>
                                </w:rPr>
                                <w:t>1681/2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15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8A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F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1A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B6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F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F961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52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E97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3F2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D6F3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43DAD7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12C98" w14:textId="70F8384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C366F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6212C98" w14:textId="70F8384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C366F" w:rsidRPr="005B10D8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3D3C52" w14:textId="52E5947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5C366F" w:rsidRPr="005B10D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23D3C52" w14:textId="52E5947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5C366F" w:rsidRPr="005B10D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35A8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815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B1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88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39D1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0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C870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C7C874" w14:textId="5EB1F57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8C7C874" w14:textId="5EB1F57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D1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CF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E7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66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529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FE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347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956EE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71AA5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74EAEB" w14:textId="6C22D86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774EAEB" w14:textId="6C22D86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396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C9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7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4C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A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B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3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B8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E1E8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F0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B008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5120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360CD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E47B39" w14:textId="0FD3EEA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BE47B39" w14:textId="0FD3EEA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C4B3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30AB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203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A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4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58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C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0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8B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A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2E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5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88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1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3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5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2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5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E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B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F8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FB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23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9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9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E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9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7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C6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8232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A10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DD7B25" w14:textId="58BB560F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5C366F">
              <w:rPr>
                <w:rFonts w:ascii="Arial" w:hAnsi="Arial"/>
                <w:lang w:eastAsia="sk-SK"/>
              </w:rPr>
              <w:t>23.3.2026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CA1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F1C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423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2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4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411B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E8A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1A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8E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E7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A3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F73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3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8DD30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BB5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E0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0B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8F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E6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8633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6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1730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E51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24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5F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12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92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CBAC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1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63A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9C4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C6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0B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73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6B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B6D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91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A46D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144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A5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E6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AE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8D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10B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E5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8FEE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196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F8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BF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21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4C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AECD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7B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5623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C06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F9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DB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19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CD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E52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1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546F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9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4D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9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0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18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5843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61AA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A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7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B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C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3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2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DC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7D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8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2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1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C5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1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EE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C8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F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3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2F8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2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2827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93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67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147CB9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A5B0EA3" w14:textId="77777777" w:rsidR="00944C3D" w:rsidRDefault="00944C3D" w:rsidP="00944C3D">
      <w:pPr>
        <w:rPr>
          <w:rFonts w:ascii="Arial" w:hAnsi="Arial"/>
        </w:rPr>
      </w:pPr>
    </w:p>
    <w:p w14:paraId="124D83C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2C5D0E5" w14:textId="1CEF2EF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EBCC57" w14:textId="1EEAAB34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60AF5B5" w14:textId="2BB6B71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D80DAE7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35A819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023064C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22A8E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15A85A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76B02F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C88640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AB57FD4" w14:textId="6C0F10BE" w:rsidR="00944C3D" w:rsidRPr="008D0433" w:rsidRDefault="005C366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Sandanus Milan </w:t>
            </w:r>
          </w:p>
        </w:tc>
        <w:tc>
          <w:tcPr>
            <w:tcW w:w="3260" w:type="dxa"/>
            <w:vAlign w:val="center"/>
          </w:tcPr>
          <w:p w14:paraId="5FF5C945" w14:textId="5190159D" w:rsidR="00944C3D" w:rsidRPr="008D0433" w:rsidRDefault="005C366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vAlign w:val="center"/>
          </w:tcPr>
          <w:p w14:paraId="733753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2235E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77120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09F9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BA320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561A58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177B88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93A55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DE117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3D7B4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2AF66C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E06B02A" w14:textId="1B99E4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1A12D3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F50C82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91CA32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AAC7846" w14:textId="79DE622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58ECC2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39D86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CF390E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02F5C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73F5E0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3ABFD8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3D208EC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70B2D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62D520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53BD7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99357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BAD03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276B2C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599C1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6BD34D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EA3BF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2AF022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95C13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853E9F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0F9609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09FE81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3AE65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C033F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96CBF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21BD43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0AA1E9F" w14:textId="636933F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9659A4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9DC211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CEEF30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5EF4FA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8CFA55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106D53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E2DA9DF" w14:textId="1F9A132F" w:rsidR="00944C3D" w:rsidRPr="0029467C" w:rsidRDefault="005C366F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x</w:t>
      </w:r>
    </w:p>
    <w:p w14:paraId="08DA872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08A2BD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427FFD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433657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16CDCE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FEF33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FC04A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EE937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3F382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D19FD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6A69E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10C10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6F436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B60AD0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1ED17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F9B21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D5958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C9B1A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DB1BA6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47B2C5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7A1E46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8C3AC5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5B761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725E6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40A1C3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2E858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693F7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58332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52D589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7AD52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F31C6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3A510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E7E75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4752E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E8EC7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68F087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844CE8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2B37F8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B2F8B3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4BCFAF0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9FDD4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9D75A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25AD88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0D4C86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C358C26" w14:textId="77777777" w:rsidTr="00503750">
        <w:trPr>
          <w:trHeight w:val="302"/>
        </w:trPr>
        <w:tc>
          <w:tcPr>
            <w:tcW w:w="4510" w:type="dxa"/>
          </w:tcPr>
          <w:p w14:paraId="797AFF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EB16E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E4DA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1ACC6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4A3A55" w14:textId="77777777" w:rsidTr="00503750">
        <w:trPr>
          <w:trHeight w:val="302"/>
        </w:trPr>
        <w:tc>
          <w:tcPr>
            <w:tcW w:w="4510" w:type="dxa"/>
          </w:tcPr>
          <w:p w14:paraId="2D4E81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DBE9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A94AD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4DBF4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E1EE94" w14:textId="77777777" w:rsidTr="00503750">
        <w:trPr>
          <w:trHeight w:val="302"/>
        </w:trPr>
        <w:tc>
          <w:tcPr>
            <w:tcW w:w="4510" w:type="dxa"/>
          </w:tcPr>
          <w:p w14:paraId="0BAC7F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3AA33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38231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4A898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17E205" w14:textId="77777777" w:rsidTr="00503750">
        <w:trPr>
          <w:trHeight w:val="302"/>
        </w:trPr>
        <w:tc>
          <w:tcPr>
            <w:tcW w:w="4510" w:type="dxa"/>
          </w:tcPr>
          <w:p w14:paraId="508A78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B3DFD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43D7A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57E79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ED212F" w14:textId="77777777" w:rsidTr="00503750">
        <w:trPr>
          <w:trHeight w:val="327"/>
        </w:trPr>
        <w:tc>
          <w:tcPr>
            <w:tcW w:w="4510" w:type="dxa"/>
          </w:tcPr>
          <w:p w14:paraId="0F46B5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6B782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90638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EBAC3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1EF8E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84017F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DE4AC08" w14:textId="55FC2A1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8A8A36C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922B0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A892EE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BD9A78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7FC4AF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4D5DC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79C9E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A42CEB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7E6FDAC" w14:textId="77777777" w:rsidTr="00503750">
        <w:tc>
          <w:tcPr>
            <w:tcW w:w="2302" w:type="dxa"/>
            <w:vAlign w:val="center"/>
          </w:tcPr>
          <w:p w14:paraId="40007C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DB7DB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16074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C5CE8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362AC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B8C9A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C0773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4D985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3B0CAB3" w14:textId="77777777" w:rsidTr="00503750">
        <w:tc>
          <w:tcPr>
            <w:tcW w:w="15593" w:type="dxa"/>
            <w:gridSpan w:val="8"/>
            <w:vAlign w:val="center"/>
          </w:tcPr>
          <w:p w14:paraId="039E87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DBBCBD5" w14:textId="77777777" w:rsidTr="00503750">
        <w:tc>
          <w:tcPr>
            <w:tcW w:w="2302" w:type="dxa"/>
            <w:vAlign w:val="center"/>
          </w:tcPr>
          <w:p w14:paraId="605D3D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4065C36" w14:textId="1CC818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30C7343" w14:textId="0C010C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E9DB0" w14:textId="38973A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E46CA9" w14:textId="5DF749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975D3" w14:textId="616232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99DEBE" w14:textId="3B4C21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02F69E" w14:textId="5B17BE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24E91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887B2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8DE59E8" w14:textId="275F78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2C08EE" w14:textId="1B4472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5F3874" w14:textId="735DF8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057124" w14:textId="19F458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D231FE" w14:textId="0703A9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D4B4C9" w14:textId="597E68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288937" w14:textId="6C48B3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30AC8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60FA0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096CDD3" w14:textId="319633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62FCF4" w14:textId="325E06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8F0CA9" w14:textId="76EC17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E57826" w14:textId="10B9AA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3F31F4" w14:textId="11308F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6C49EA" w14:textId="643F53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5C5B8B" w14:textId="3F9B31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7FBB9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0587A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D6F0B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827F0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5017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A7C1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C0AE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E7D7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3DAF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3A3F5F9" w14:textId="77777777" w:rsidTr="00503750">
        <w:tc>
          <w:tcPr>
            <w:tcW w:w="2302" w:type="dxa"/>
            <w:vAlign w:val="center"/>
          </w:tcPr>
          <w:p w14:paraId="5B4D80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73942C3" w14:textId="50BC6F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C30555" w14:textId="24A732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B08D8F" w14:textId="33DBC9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336E34" w14:textId="77E3EC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17B720" w14:textId="7F7744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D93898" w14:textId="5FFB84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CDD55" w14:textId="6DCE39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A2E5DE" w14:textId="77777777" w:rsidTr="00503750">
        <w:tc>
          <w:tcPr>
            <w:tcW w:w="15593" w:type="dxa"/>
            <w:gridSpan w:val="8"/>
            <w:vAlign w:val="center"/>
          </w:tcPr>
          <w:p w14:paraId="042021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CC6E853" w14:textId="77777777" w:rsidTr="00503750">
        <w:tc>
          <w:tcPr>
            <w:tcW w:w="2302" w:type="dxa"/>
            <w:vAlign w:val="center"/>
          </w:tcPr>
          <w:p w14:paraId="075966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BBAD883" w14:textId="215DE8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10D190" w14:textId="6BCD7F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444F17" w14:textId="75A79A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9AEDA9" w14:textId="6C6162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9C51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E00A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07F822" w14:textId="659133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5C1F5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5CB85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BDDD167" w14:textId="1CD1D2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B7435F" w14:textId="434E3A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A05D2B" w14:textId="7B61C6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23034C" w14:textId="5B4AA1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4282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8802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D9F36B" w14:textId="1DE6A6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B8890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02C4E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ED195DD" w14:textId="00294A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6F002C" w14:textId="12A330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667D5C" w14:textId="48B729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E42969" w14:textId="2DAA3E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1565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EB8B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64AFCA" w14:textId="5E50EA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1EA4C7" w14:textId="77777777" w:rsidTr="00503750">
        <w:tc>
          <w:tcPr>
            <w:tcW w:w="2302" w:type="dxa"/>
            <w:vAlign w:val="center"/>
          </w:tcPr>
          <w:p w14:paraId="556D0D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3AC10C3" w14:textId="09D84E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0BEF32" w14:textId="2E584F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E40949" w14:textId="0957AC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45113B" w14:textId="5F76D9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B2EA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E8DF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CE3D9E" w14:textId="7EA429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77AC7F" w14:textId="77777777" w:rsidTr="00503750">
        <w:tc>
          <w:tcPr>
            <w:tcW w:w="15593" w:type="dxa"/>
            <w:gridSpan w:val="8"/>
            <w:vAlign w:val="center"/>
          </w:tcPr>
          <w:p w14:paraId="75A419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2FC0992" w14:textId="77777777" w:rsidTr="00503750">
        <w:tc>
          <w:tcPr>
            <w:tcW w:w="2302" w:type="dxa"/>
            <w:vAlign w:val="center"/>
          </w:tcPr>
          <w:p w14:paraId="112165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94A040B" w14:textId="6E60DA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89ECCB" w14:textId="01E22D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4DF692" w14:textId="0D4FFA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F91C2C" w14:textId="3074A8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BABBB7" w14:textId="25D670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C065B8" w14:textId="3ACACF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0B48FF" w14:textId="700EA5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DEDC7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A0802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66071B" w14:textId="4D4BF6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2B870E" w14:textId="1FEFB6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E8DB75" w14:textId="248117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37FA43" w14:textId="63632E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889F41" w14:textId="3E747E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523BF5" w14:textId="37EAF2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D2FA73" w14:textId="5087CE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D739F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8BC1D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3BE6C39" w14:textId="5CB6FE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4A837A" w14:textId="17EF30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A29EB5" w14:textId="50B279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AF7938" w14:textId="747755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CA2FA9" w14:textId="3D925C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9349D2" w14:textId="1E4424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83FEEB" w14:textId="11C3A5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699ED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CD876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74F92E9" w14:textId="427E11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C3F093" w14:textId="150214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F12206" w14:textId="3263E3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32C3A" w14:textId="0F1FF7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B48436" w14:textId="460EB4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40EEF8" w14:textId="39CFEB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1C9AC0" w14:textId="68591A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8C8E1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6FFE8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76F9ED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5337F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3ACD449" w14:textId="1A83EC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858E43C" w14:textId="74A259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38CB56" w14:textId="61BD9A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DD4754" w14:textId="62B56E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065E59" w14:textId="111BDF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5E477D" w14:textId="5E6515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94101" w14:textId="1259A3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14898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02DE2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B5F784C" w14:textId="414E8D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96D213" w14:textId="28D3AC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061445" w14:textId="6061DA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446E16" w14:textId="2EA813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4025B9" w14:textId="21FDC9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F3FAFB" w14:textId="3C97F0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F041AE" w14:textId="1E3D7C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ECC74D" w14:textId="77777777" w:rsidR="00944C3D" w:rsidRDefault="00944C3D" w:rsidP="00944C3D">
      <w:pPr>
        <w:rPr>
          <w:rFonts w:ascii="Arial" w:hAnsi="Arial"/>
          <w:b/>
        </w:rPr>
      </w:pPr>
    </w:p>
    <w:p w14:paraId="42A6A4D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2E8BF3E" w14:textId="77777777" w:rsidTr="00503750">
        <w:tc>
          <w:tcPr>
            <w:tcW w:w="1944" w:type="dxa"/>
            <w:vAlign w:val="center"/>
          </w:tcPr>
          <w:p w14:paraId="0E0EE47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C5E5A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ACB7A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B2ED2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E4EA8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AB48F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BFF77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2A143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FA5C9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6311A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4DA63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92246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DD3C35A" w14:textId="77777777" w:rsidTr="00503750">
        <w:tc>
          <w:tcPr>
            <w:tcW w:w="15685" w:type="dxa"/>
            <w:gridSpan w:val="12"/>
            <w:vAlign w:val="center"/>
          </w:tcPr>
          <w:p w14:paraId="65FD9F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8AD083F" w14:textId="77777777" w:rsidTr="00503750">
        <w:tc>
          <w:tcPr>
            <w:tcW w:w="1944" w:type="dxa"/>
            <w:vAlign w:val="center"/>
          </w:tcPr>
          <w:p w14:paraId="4FFA30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2D4CE1" w14:textId="58D0E8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0EB3BBE" w14:textId="3D7E6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B5F9FFE" w14:textId="654E82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89C769" w14:textId="7348F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B40148" w14:textId="5221A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A1DDA1" w14:textId="608C6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C04559" w14:textId="495C9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315BB3" w14:textId="6C0A4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9798DF" w14:textId="00A5D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3D0A1B8" w14:textId="0CB566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D8C93C" w14:textId="04A285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842A6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1221F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526BC17" w14:textId="7F36D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A0AA2AF" w14:textId="1A97A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50FF5BC" w14:textId="277DFA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52DED4" w14:textId="5B3C5E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3B20F7" w14:textId="363025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6C752D" w14:textId="532908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D82A31" w14:textId="1C853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D79AC1" w14:textId="05B41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58A8D1" w14:textId="4E190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513770" w14:textId="0F2E1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C89189" w14:textId="5D53BB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212F0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15BB8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6C2668A" w14:textId="4B28E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AE473A8" w14:textId="51751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935BE5C" w14:textId="1F96A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D4B074" w14:textId="292F8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823498" w14:textId="013717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289EFB" w14:textId="13AF98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67F573" w14:textId="10440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4016B1" w14:textId="58D1E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B35CF1" w14:textId="007894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015ED3" w14:textId="02CDE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9F6CE3" w14:textId="16CDB1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5863E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41730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8A05D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3C7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B93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0FCF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467E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0BB8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4B0C5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C94B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10E6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18CC7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CE9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A3487F6" w14:textId="77777777" w:rsidTr="00503750">
        <w:tc>
          <w:tcPr>
            <w:tcW w:w="1944" w:type="dxa"/>
            <w:vAlign w:val="center"/>
          </w:tcPr>
          <w:p w14:paraId="06FE56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43F5E7" w14:textId="5A146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83D8562" w14:textId="13B865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B32D652" w14:textId="3FCF46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54D9D5" w14:textId="047FB3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35BC9C" w14:textId="1FFAF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918CCE" w14:textId="75D03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D39666" w14:textId="4C327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3D9F8B" w14:textId="14E55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1E8530" w14:textId="771FC5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E87FA4" w14:textId="73945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75A480" w14:textId="5F189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A805ED" w14:textId="77777777" w:rsidTr="00503750">
        <w:tc>
          <w:tcPr>
            <w:tcW w:w="15685" w:type="dxa"/>
            <w:gridSpan w:val="12"/>
            <w:vAlign w:val="center"/>
          </w:tcPr>
          <w:p w14:paraId="0C50AA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3AED460" w14:textId="77777777" w:rsidTr="00503750">
        <w:tc>
          <w:tcPr>
            <w:tcW w:w="1944" w:type="dxa"/>
            <w:vAlign w:val="center"/>
          </w:tcPr>
          <w:p w14:paraId="01F80A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3AA1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5B7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23E9BB" w14:textId="2AE09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CA96C2" w14:textId="36B8A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065291" w14:textId="17DABB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A4019" w14:textId="61CC7A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99B421" w14:textId="336B4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A046E9" w14:textId="27759C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CD01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CFE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C7EB33B" w14:textId="7DF4F4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75CDC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5162D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EE35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3C067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48E3AB" w14:textId="02B54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531560" w14:textId="24DDA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67E044" w14:textId="1DC77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1342C2" w14:textId="1A0C0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F4CCD7" w14:textId="50458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632F11" w14:textId="1F19C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3118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34D7E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EF0E45E" w14:textId="35AD79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46502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46521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6C86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12BC2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C25096" w14:textId="7F5CB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9A6EF8" w14:textId="4D72F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A0102F" w14:textId="78909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99D116" w14:textId="6526F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F71621" w14:textId="34D545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18C15C" w14:textId="228BD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BECA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063C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F6365D4" w14:textId="0B295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2760D2" w14:textId="77777777" w:rsidTr="00503750">
        <w:tc>
          <w:tcPr>
            <w:tcW w:w="1944" w:type="dxa"/>
            <w:vAlign w:val="center"/>
          </w:tcPr>
          <w:p w14:paraId="1B7DD5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57C96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7A223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3FFAF9" w14:textId="0C162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BC260" w14:textId="2FFB4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ACC540" w14:textId="51C12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181A11" w14:textId="49384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ACD4B7" w14:textId="2584F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6968D1" w14:textId="1ECCD4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E6E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D7EC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3541BA" w14:textId="2BF0F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15691F" w14:textId="77777777" w:rsidTr="00503750">
        <w:tc>
          <w:tcPr>
            <w:tcW w:w="15685" w:type="dxa"/>
            <w:gridSpan w:val="12"/>
            <w:vAlign w:val="center"/>
          </w:tcPr>
          <w:p w14:paraId="03BA59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11A6DC1" w14:textId="77777777" w:rsidTr="00503750">
        <w:tc>
          <w:tcPr>
            <w:tcW w:w="1944" w:type="dxa"/>
            <w:vAlign w:val="center"/>
          </w:tcPr>
          <w:p w14:paraId="136E7F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12B0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B206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B11DF8" w14:textId="53EA8A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D78F54" w14:textId="41ECC6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A27A5B" w14:textId="0AFF3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3CE42E" w14:textId="5197C0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0A7A7F" w14:textId="11975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0A466A" w14:textId="2F43A9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3BEFAF" w14:textId="28AA3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66AF44" w14:textId="6DCC4E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5EACDE" w14:textId="098E57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28C25E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DF16C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1D431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73D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3E7A75" w14:textId="7C9CE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ECBF95" w14:textId="4F5F85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7E9252" w14:textId="7187E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C00970" w14:textId="4F45E5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36E99F" w14:textId="7551AE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AD7419" w14:textId="6D314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4B95D0" w14:textId="7EFE78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BEFEEA" w14:textId="32C6E3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46333E" w14:textId="549AE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7E86D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B558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01AB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046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D7CE6FB" w14:textId="7DE231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B6023F" w14:textId="24EAB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812DA4" w14:textId="01E27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C09EB4" w14:textId="11A29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954D15" w14:textId="78893E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BB1BD6" w14:textId="7FDDA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27A83A" w14:textId="7D456C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6D777C" w14:textId="51B8F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8DB5A7" w14:textId="70967B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97C7A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70777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4911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DA6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45F879" w14:textId="4DA60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59E7AA" w14:textId="5CC2E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1936F6" w14:textId="54623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5E2973" w14:textId="64DEF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68EF75" w14:textId="6D981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B70FCE" w14:textId="13E20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E6236E" w14:textId="7554A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EA2BBF" w14:textId="738BF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9D10BB" w14:textId="3C2F4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30703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9D407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49681C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B4D1E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8A87877" w14:textId="74CB1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2222534" w14:textId="0FCA5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2FA09AB" w14:textId="7A452E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51AD6D" w14:textId="0A1D6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77134E" w14:textId="6F2B44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2C4F9B" w14:textId="4DF3B5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F6D6F5" w14:textId="545FA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A15EA6" w14:textId="467F1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B90ADA" w14:textId="455AD4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E23379" w14:textId="57F69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8DD8079" w14:textId="6CDFD1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884FF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CFE08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896734D" w14:textId="404B6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D216CE" w14:textId="528E7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CC1C1C4" w14:textId="12BE52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334960" w14:textId="65219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92EB85" w14:textId="00E147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625310" w14:textId="24FE1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196F7E" w14:textId="2B8F2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D71728" w14:textId="6C100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A01FF6" w14:textId="6ACA8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F716AF" w14:textId="01D4E0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2DE3C7" w14:textId="5220E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6F93C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84770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D83E6A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9A4324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BDF29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1B410D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BD872A7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296B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F124B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2BC5E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9B31F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7C679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54DD3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E54CB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5609DC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D744A1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79B895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395E5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70D45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E8DFCC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193391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826E7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477DED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51995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F02506F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080162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82F5E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C4DC8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D868C0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6D474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F8B61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129BA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FF2967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13779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8343F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61FB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E42D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A16DB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CB72F2B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AFAFA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966AF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36D2A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E0B11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9AF2A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FF388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0D801C0" w14:textId="77777777" w:rsidTr="00503750">
        <w:trPr>
          <w:trHeight w:val="1073"/>
        </w:trPr>
        <w:tc>
          <w:tcPr>
            <w:tcW w:w="3614" w:type="dxa"/>
            <w:vMerge/>
          </w:tcPr>
          <w:p w14:paraId="0A9953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71D59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C0B33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4CF95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AAE8D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568FF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80DB4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5C22A29" w14:textId="77777777" w:rsidTr="00503750">
        <w:trPr>
          <w:trHeight w:val="283"/>
        </w:trPr>
        <w:tc>
          <w:tcPr>
            <w:tcW w:w="3614" w:type="dxa"/>
          </w:tcPr>
          <w:p w14:paraId="79C7D4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221C4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47709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5A1A1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4AFC5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4746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7759A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D43E94F" w14:textId="77777777" w:rsidTr="00503750">
        <w:trPr>
          <w:trHeight w:val="283"/>
        </w:trPr>
        <w:tc>
          <w:tcPr>
            <w:tcW w:w="3614" w:type="dxa"/>
          </w:tcPr>
          <w:p w14:paraId="74D82A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3E844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8A26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EFFD3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5B08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5729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F064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9E60A3D" w14:textId="77777777" w:rsidTr="00503750">
        <w:trPr>
          <w:trHeight w:val="283"/>
        </w:trPr>
        <w:tc>
          <w:tcPr>
            <w:tcW w:w="3614" w:type="dxa"/>
          </w:tcPr>
          <w:p w14:paraId="115A5C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A454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5464D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520CA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60F6D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F394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A271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237D0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17F8E1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7CB71F1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57A01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4A90C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4610D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A4B07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B7320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AA6BA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9419A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4D9C2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11564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E47D0F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830AC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A3C70E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296EC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48C6FBD" w14:textId="690030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A76128" w14:textId="7A08E1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46F78D" w14:textId="37192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93A2A8" w14:textId="76350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D3D6FC" w14:textId="04C22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B2DC0" w14:textId="75782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472566" w14:textId="2646D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727D43" w14:textId="7C107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E4DE8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C4D1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8AD69D7" w14:textId="29B75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C21E37" w14:textId="039E8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0E1E43" w14:textId="5E0789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ABDAF7" w14:textId="77AA18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FBFB69" w14:textId="504A4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E8E881" w14:textId="3B29B8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2C4BFE" w14:textId="6E3F3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6C32C8" w14:textId="76112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ADA2A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3999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1C41B53" w14:textId="5C65F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5910F9" w14:textId="0DEA0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ED07C9" w14:textId="78180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507013" w14:textId="64B65E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882BC" w14:textId="660A1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EC4D9F" w14:textId="76089B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6AB92F" w14:textId="012E91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4F138B" w14:textId="10F6EB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11E8F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467E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481C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749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E783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A12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16ED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4C11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DCC33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DE59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B403FB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447F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FEAAE72" w14:textId="4B2BD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3316B7" w14:textId="3C494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FB5961" w14:textId="21836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A08B1F" w14:textId="1094F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05F688" w14:textId="69FFA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CFAA2D" w14:textId="20D5F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C07A54" w14:textId="598CA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121DDA1" w14:textId="0ADC6D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6931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AD9C56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BA8FA9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2F5228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139B090" w14:textId="7E96C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376E43" w14:textId="3AD0D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8DD42F" w14:textId="3C92A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11F2BA" w14:textId="197CEF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99B9BD" w14:textId="15377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775E5B" w14:textId="00DC8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6B829B" w14:textId="3E9C0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7E3AF8" w14:textId="0C64F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F23C0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A212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0B43E6F" w14:textId="11745E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CC0743" w14:textId="782DB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3F4E22" w14:textId="5DD5C3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A5626B" w14:textId="3D63D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BD6436" w14:textId="67EBE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BA2E16" w14:textId="68FEC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86AA87" w14:textId="4E176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48E126" w14:textId="747D4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1B713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0F6C9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696E9F2" w14:textId="3CEF4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99AC80" w14:textId="40A6E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7B89B2" w14:textId="1CDF2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5E5611" w14:textId="25AEA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18B34C" w14:textId="2ABD6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A364BF" w14:textId="3A6FAF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5CA9B5" w14:textId="3E706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E7790C" w14:textId="707F2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6482D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0D40D9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21B6C4B" w14:textId="1A488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1669CA" w14:textId="13967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E53DA0" w14:textId="2255A5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7A1BC3" w14:textId="427BEC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87CC66" w14:textId="678D4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B9469C" w14:textId="65C1DE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D6BB8C" w14:textId="632010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1E59A7E" w14:textId="718050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22AD9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AFBDB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07D953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69DC2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430D39D" w14:textId="154D4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2EE19" w14:textId="36C9B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E51A8A" w14:textId="2E50C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37D15D" w14:textId="7AA750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679D3A" w14:textId="72AD1A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0775A4" w14:textId="4A73E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38D790" w14:textId="26BEBE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B297FD" w14:textId="27F79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F5E3D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CD2EDD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2FB6995" w14:textId="24AFF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0E6B78" w14:textId="7DE5E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3DBB79" w14:textId="6E49B2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4E0BD8" w14:textId="220F27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90CC0" w14:textId="6D755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DAECD5" w14:textId="22BE0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C6683" w14:textId="6FFD8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B5511F" w14:textId="3E95D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31DC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F4A68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3A507EB" w14:textId="30686CA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D2DA6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63E3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0A63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A885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0799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A065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4FD6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EB28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8CE4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1AB6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E15E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F07F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6292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9306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5B69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E572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6AF7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B2778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EA0450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58495A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A6EE4E9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8C71FC6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0B50C1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341DD7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77F15E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01B72F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6B9406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E97F28B" w14:textId="77777777" w:rsidTr="00503750">
        <w:trPr>
          <w:trHeight w:val="437"/>
        </w:trPr>
        <w:tc>
          <w:tcPr>
            <w:tcW w:w="2594" w:type="dxa"/>
          </w:tcPr>
          <w:p w14:paraId="7A1AC4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6FFF85F6" w14:textId="370279A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8C31E63" w14:textId="5C893C4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07184B9" w14:textId="274468D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DFD6EFF" w14:textId="5789420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C12114" w14:textId="77777777" w:rsidTr="00503750">
        <w:trPr>
          <w:trHeight w:val="420"/>
        </w:trPr>
        <w:tc>
          <w:tcPr>
            <w:tcW w:w="2594" w:type="dxa"/>
          </w:tcPr>
          <w:p w14:paraId="3640AA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69D5ADBF" w14:textId="608B7AE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577560C" w14:textId="145C67C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E2CE626" w14:textId="69AF254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B8606D6" w14:textId="2CA4A52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3FA8A8F" w14:textId="77777777" w:rsidTr="00503750">
        <w:trPr>
          <w:trHeight w:val="630"/>
        </w:trPr>
        <w:tc>
          <w:tcPr>
            <w:tcW w:w="2594" w:type="dxa"/>
          </w:tcPr>
          <w:p w14:paraId="7F1EAD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5703E0CC" w14:textId="4DE91AF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AD3E1D4" w14:textId="468185D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D8B5530" w14:textId="6E1E72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54FDDBE" w14:textId="01CEC1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4076D26" w14:textId="77777777" w:rsidTr="00503750">
        <w:trPr>
          <w:trHeight w:val="420"/>
        </w:trPr>
        <w:tc>
          <w:tcPr>
            <w:tcW w:w="2594" w:type="dxa"/>
          </w:tcPr>
          <w:p w14:paraId="3DA23C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140489A7" w14:textId="3131F85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D219015" w14:textId="1062EC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BA122E2" w14:textId="6C93993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FC42D37" w14:textId="40CBF8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58E530" w14:textId="77777777" w:rsidTr="00503750">
        <w:trPr>
          <w:trHeight w:val="437"/>
        </w:trPr>
        <w:tc>
          <w:tcPr>
            <w:tcW w:w="2594" w:type="dxa"/>
          </w:tcPr>
          <w:p w14:paraId="1BF320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592AE71D" w14:textId="6CBC991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DF125C4" w14:textId="35BBD15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742AF11" w14:textId="117C765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442D101" w14:textId="3A7D23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FDA8BAF" w14:textId="77777777" w:rsidTr="00503750">
        <w:trPr>
          <w:trHeight w:val="420"/>
        </w:trPr>
        <w:tc>
          <w:tcPr>
            <w:tcW w:w="2594" w:type="dxa"/>
          </w:tcPr>
          <w:p w14:paraId="175D236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6B23EC66" w14:textId="01483A9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C30F7EB" w14:textId="1101F1E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DA3DDBE" w14:textId="38BAF17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27EA706" w14:textId="03C369B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E2DB82C" w14:textId="77777777" w:rsidR="00944C3D" w:rsidRDefault="00944C3D" w:rsidP="00944C3D">
      <w:pPr>
        <w:rPr>
          <w:rFonts w:ascii="Arial" w:hAnsi="Arial"/>
          <w:b/>
        </w:rPr>
      </w:pPr>
    </w:p>
    <w:p w14:paraId="3AFF7D1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21264B3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766E1C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795917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9EC39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2664F9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0ABF90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DF10E62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6AE1F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20F041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C1EA6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EF592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5D0D9D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3C1A3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6AF7C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54753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C5A2C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A4D8D8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3EE02F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398952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43A5E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E3EF7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CE000C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0F1FAE7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4D73BB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BF0F6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63290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E4895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B7615F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7BC2E25" w14:textId="77777777" w:rsidTr="00503750">
        <w:tc>
          <w:tcPr>
            <w:tcW w:w="2835" w:type="dxa"/>
            <w:vAlign w:val="center"/>
          </w:tcPr>
          <w:p w14:paraId="5C3672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FC394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D2108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742F7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F1B8F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F547F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187691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942F7C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927E822" w14:textId="6CA3BEB3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01103B" w14:textId="4195BE1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D883E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48C79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1D3502" w14:textId="77FF0F7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72B9FB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2D674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84A3088" w14:textId="0667C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34CD7E" w14:textId="472B6A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BC0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508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2603F5" w14:textId="56E86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5621F3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3557B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17FC6E0" w14:textId="6689DF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FD7DC7" w14:textId="7FAF92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CF2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E2E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E73E84" w14:textId="276F7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48CFF3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26132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5DB66CA" w14:textId="6AE199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032ABF" w14:textId="69543C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8BD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297D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B92EE4" w14:textId="77FBF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FF070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25E5F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974B4F4" w14:textId="5D302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4EDC6C" w14:textId="7C025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6AD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85E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4B9E27" w14:textId="0BF08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5F6E0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EBC53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9E5FB44" w14:textId="795DE3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E5259C" w14:textId="671DE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E0B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D55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E19D62" w14:textId="17AF3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B5DE0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30CC9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C9DEDBC" w14:textId="43255F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B61D43" w14:textId="6E3EBF6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8D76A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0C7F1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745A37" w14:textId="0D869AB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14100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CB7DA0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4434E1CA" w14:textId="79CA287F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BC6DDA5" w14:textId="77777777" w:rsidR="00944C3D" w:rsidRDefault="00944C3D" w:rsidP="00944C3D">
      <w:pPr>
        <w:rPr>
          <w:rFonts w:ascii="Arial" w:hAnsi="Arial"/>
          <w:b/>
        </w:rPr>
      </w:pPr>
    </w:p>
    <w:p w14:paraId="5731E5EC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5A16A6F" w14:textId="77777777" w:rsidTr="00503750">
        <w:tc>
          <w:tcPr>
            <w:tcW w:w="2835" w:type="dxa"/>
            <w:vAlign w:val="center"/>
          </w:tcPr>
          <w:p w14:paraId="304E66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AC104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9D904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584A8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D541C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EDFAA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0D06E6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C7CE1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0DEB1414" w14:textId="414170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6DEF8D" w14:textId="759BA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8BB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AFD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369D9" w14:textId="5A479B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4EF81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27D3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DF871F9" w14:textId="78FA1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393460" w14:textId="1B6B3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9B1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8DF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827854" w14:textId="4E0BEE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8B88B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9098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642890D" w14:textId="0C51F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908162" w14:textId="27E650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C03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8C9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1A3C64" w14:textId="22A483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E0284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A0939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EE431DE" w14:textId="2B827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59F17C" w14:textId="574F8A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91E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8DD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C88D43" w14:textId="0A9C7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3BCC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75AC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95DA3D0" w14:textId="759F7CC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621B82" w14:textId="23DE0F9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C625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A76E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505899" w14:textId="0A48133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24EC86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36C1A7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60B4564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54161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84A97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05E5379" w14:textId="77777777" w:rsidTr="00503750">
        <w:trPr>
          <w:trHeight w:val="699"/>
        </w:trPr>
        <w:tc>
          <w:tcPr>
            <w:tcW w:w="3502" w:type="dxa"/>
            <w:vMerge/>
          </w:tcPr>
          <w:p w14:paraId="015E34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60F70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96846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AF0F97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DB53A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C8E350B" w14:textId="69698BD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695C69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DD2C2E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99ECC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C174F64" w14:textId="77DD3C8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54D9ED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8B0DC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98C89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F720C0A" w14:textId="40EA3E04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544B9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9C4A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D2E9B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05E4EE5A" w14:textId="77777777" w:rsidTr="00503750">
        <w:trPr>
          <w:trHeight w:val="593"/>
        </w:trPr>
        <w:tc>
          <w:tcPr>
            <w:tcW w:w="3497" w:type="dxa"/>
          </w:tcPr>
          <w:p w14:paraId="655CBC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1A98C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06D23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4AEFBB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98B8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FE6383C" w14:textId="17F54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0804DB" w14:textId="77C71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9E875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FC1B4A" w14:textId="5273F1C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AF9E02" w14:textId="4F983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4D6814" w14:textId="683BC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664BC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DBA86F8" w14:textId="7B0BC2A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7D8AFB0" w14:textId="79EDF1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D8B361" w14:textId="781F8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D7E7B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7707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E5B7EE7" w14:textId="2A5F2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201BD0" w14:textId="0848B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7734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6E1E3B9" w14:textId="758E62C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2EA148A" w14:textId="183691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22ADED" w14:textId="76A520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6CD9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38AA39" w14:textId="1138107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E71E27" w14:textId="745C1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CA904" w14:textId="56902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5F7A9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CF45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0AEE1AB" w14:textId="19DFC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142F18" w14:textId="185D4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B20D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EFE381" w14:textId="7082FF3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F7991D" w14:textId="217E8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B9D1CA" w14:textId="5E245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8D3CD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BF760C" w14:textId="0FB792A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020ACA8" w14:textId="59792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8CA470" w14:textId="6B8D4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B4CEE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B631F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4C9C6B0" w14:textId="420D1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D81546" w14:textId="27617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493E3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728820" w14:textId="685758B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DD1868" w14:textId="26A91E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FE0D18" w14:textId="781773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6EA211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FE49E6B" w14:textId="7B993D6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09E51ED" w14:textId="3DBA9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B9D008" w14:textId="43A233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4C33E0" w14:textId="77777777" w:rsidR="00944C3D" w:rsidRDefault="00944C3D" w:rsidP="00944C3D">
      <w:pPr>
        <w:rPr>
          <w:rFonts w:ascii="Arial" w:hAnsi="Arial"/>
          <w:b/>
        </w:rPr>
      </w:pPr>
    </w:p>
    <w:p w14:paraId="386F0014" w14:textId="77777777" w:rsidR="00944C3D" w:rsidRDefault="00944C3D" w:rsidP="00944C3D">
      <w:pPr>
        <w:rPr>
          <w:rFonts w:ascii="Arial" w:hAnsi="Arial"/>
          <w:b/>
        </w:rPr>
      </w:pPr>
    </w:p>
    <w:p w14:paraId="1562C1BB" w14:textId="77777777" w:rsidR="00944C3D" w:rsidRDefault="00944C3D" w:rsidP="00944C3D">
      <w:pPr>
        <w:rPr>
          <w:rFonts w:ascii="Arial" w:hAnsi="Arial"/>
          <w:b/>
        </w:rPr>
      </w:pPr>
    </w:p>
    <w:p w14:paraId="08AEDAD5" w14:textId="77777777" w:rsidR="00944C3D" w:rsidRDefault="00944C3D" w:rsidP="00944C3D">
      <w:pPr>
        <w:rPr>
          <w:rFonts w:ascii="Arial" w:hAnsi="Arial"/>
          <w:b/>
        </w:rPr>
      </w:pPr>
    </w:p>
    <w:p w14:paraId="370DE43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1629"/>
        <w:gridCol w:w="1212"/>
        <w:gridCol w:w="1213"/>
        <w:gridCol w:w="1189"/>
        <w:gridCol w:w="1572"/>
      </w:tblGrid>
      <w:tr w:rsidR="00944C3D" w:rsidRPr="00050529" w14:paraId="1C862355" w14:textId="77777777" w:rsidTr="00503750">
        <w:tc>
          <w:tcPr>
            <w:tcW w:w="2622" w:type="dxa"/>
            <w:vAlign w:val="center"/>
          </w:tcPr>
          <w:p w14:paraId="2AF7D1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03AEF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0073C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09CFB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170A0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8B9CC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AE7FF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13F00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90694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79BB7A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1063E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83F91F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E0DC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C75373C" w14:textId="3B9A6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D4D960" w14:textId="5FF4E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A43D3F" w14:textId="1DED97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CE8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11E308" w14:textId="081111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823502" w14:textId="77777777" w:rsidTr="00503750">
        <w:tc>
          <w:tcPr>
            <w:tcW w:w="2622" w:type="dxa"/>
            <w:vAlign w:val="center"/>
          </w:tcPr>
          <w:p w14:paraId="19D02F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2BA98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B688CDC" w14:textId="4C9CF6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F08EBD" w14:textId="3770E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A0D90D" w14:textId="0CA714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B3B3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F04489" w14:textId="6D28C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EF1DF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6383D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68F008C" w14:textId="519550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14CC9C" w14:textId="2B30F1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FA36AA" w14:textId="0FCB3E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100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186533" w14:textId="4173D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FE1BB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5E18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1EB2D0C" w14:textId="65FC2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2BE965" w14:textId="4AB8DE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A59ED5" w14:textId="4B3821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CB3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B2E4BD" w14:textId="0888F7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31E524" w14:textId="77777777" w:rsidTr="00503750">
        <w:tc>
          <w:tcPr>
            <w:tcW w:w="2622" w:type="dxa"/>
            <w:vAlign w:val="center"/>
          </w:tcPr>
          <w:p w14:paraId="6B7971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CF997C3" w14:textId="7EEBE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104350.00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3FD7A5" w14:textId="2CB2D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34602.00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40E3E7" w14:textId="0DC5F6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22715.00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740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E2B477" w14:textId="28CC1A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116237.00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20D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305A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E0C4108" w14:textId="34D969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279EA7" w14:textId="2F2DFB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FE6933" w14:textId="4E09CD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169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E52611" w14:textId="6105F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E798D7" w14:textId="77777777" w:rsidTr="00503750">
        <w:tc>
          <w:tcPr>
            <w:tcW w:w="2622" w:type="dxa"/>
            <w:vAlign w:val="center"/>
          </w:tcPr>
          <w:p w14:paraId="580851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21B63C7" w14:textId="3A22CB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CF9844" w14:textId="337E9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1153C6" w14:textId="384DD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C7C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7D6DBC" w14:textId="2D2AF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2F978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0DF5E4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E55B8E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D55E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48DA448" w14:textId="2EA07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E40844" w14:textId="01AAB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1DF5B0" w14:textId="3F4376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674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AAFA6A" w14:textId="0E102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3EBE2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9A374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EBDD785" w14:textId="22378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01E867" w14:textId="2777C3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3D7E27" w14:textId="718A87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1D6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83D994" w14:textId="35535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CFDC5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F12EC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40741F6" w14:textId="6E9F27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7A704F" w14:textId="5B8E5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33366E" w14:textId="66691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BBE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D2C4AC" w14:textId="49E6F3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925BDB" w14:textId="77777777" w:rsidTr="00503750">
        <w:tc>
          <w:tcPr>
            <w:tcW w:w="2622" w:type="dxa"/>
            <w:vAlign w:val="center"/>
          </w:tcPr>
          <w:p w14:paraId="0444D7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01ECB57" w14:textId="57F15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6BBEEC" w14:textId="1D3C1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880FF0" w14:textId="44545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D87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6D84F5" w14:textId="5F20C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BA8B8A" w14:textId="77777777" w:rsidTr="00503750">
        <w:tc>
          <w:tcPr>
            <w:tcW w:w="2622" w:type="dxa"/>
            <w:vAlign w:val="center"/>
          </w:tcPr>
          <w:p w14:paraId="45DACA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5A61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ECE14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FFE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30A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237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E3E504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A880B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03567FB" w14:textId="29550B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104350.00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E2EA7D" w14:textId="4F51799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34602.00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4AA33D" w14:textId="6348C4D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22715.00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652F3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D1BCA1" w14:textId="70D5E7F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116237.00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79B24F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5E6CC4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6E18355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237E63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587695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4743E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7811F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D572D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62434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A99F5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BE09F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BB1E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09B96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B325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4CE6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843FFA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F2BF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BFC58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A0ABC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BE4E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B33E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E6FE5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0ABF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E266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87CFD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5E5F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6C3A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C0232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E1F0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8D1B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6705E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BFE1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DEE2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6B56A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0E2F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356E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0DCE3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E6EF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48FB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6E2B2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1264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757C2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D28174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CB6E7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A98DF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EDF1E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5A60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4E2DD2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0E1D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AC6F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244AF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CBFD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9C88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8404CB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C750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C9A6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C05EF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48F1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6EDE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759E23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FACF5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67EC2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0DBF2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ADE2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F1F2C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CFCC8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1D05C4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70C64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72FA9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C035AA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7BCE6FC0" w14:textId="77777777" w:rsidTr="00503750">
        <w:tc>
          <w:tcPr>
            <w:tcW w:w="2835" w:type="dxa"/>
            <w:vAlign w:val="center"/>
          </w:tcPr>
          <w:p w14:paraId="77BA7C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83623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007DC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89810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CABEB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A8502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7CB63C9" w14:textId="77777777" w:rsidTr="00503750">
        <w:tc>
          <w:tcPr>
            <w:tcW w:w="2835" w:type="dxa"/>
            <w:vAlign w:val="center"/>
          </w:tcPr>
          <w:p w14:paraId="39A20C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8BE5052" w14:textId="6C574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1C20AC" w14:textId="6489E9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1E39E1" w14:textId="206F0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9F4C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57C271" w14:textId="3B025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4C0FA9" w14:textId="77777777" w:rsidTr="00503750">
        <w:tc>
          <w:tcPr>
            <w:tcW w:w="2835" w:type="dxa"/>
            <w:vAlign w:val="center"/>
          </w:tcPr>
          <w:p w14:paraId="10BFDD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BAFBBA2" w14:textId="7208D1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BE06DA" w14:textId="5D63EB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199A3D" w14:textId="1CBD0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3EB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DBDA21" w14:textId="09CA1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132F7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001A0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986CE4F" w14:textId="63A2C0D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A560FF" w14:textId="400C620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70E98" w14:textId="0AC241C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47D60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E9B6B7" w14:textId="6A5FD74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DF3092C" w14:textId="77777777" w:rsidTr="00503750">
        <w:tc>
          <w:tcPr>
            <w:tcW w:w="2835" w:type="dxa"/>
            <w:vAlign w:val="center"/>
          </w:tcPr>
          <w:p w14:paraId="7811EA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26349D7" w14:textId="670E1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149E71" w14:textId="3B107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0F06A8" w14:textId="08EF0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7F1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C6929A" w14:textId="7AD85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0FFDCC" w14:textId="77777777" w:rsidTr="00503750">
        <w:tc>
          <w:tcPr>
            <w:tcW w:w="2835" w:type="dxa"/>
            <w:vAlign w:val="center"/>
          </w:tcPr>
          <w:p w14:paraId="3FB38D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64F7552" w14:textId="27D7C8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54C992" w14:textId="3046EA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C5A666" w14:textId="0CFF0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8D9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1BAEDB" w14:textId="29411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040680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18846B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40D9886" w14:textId="3B6D711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A10F72" w14:textId="4EAA525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DA35D1" w14:textId="794803D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4F9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3965D2" w14:textId="5684E15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C953DC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97A34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049FBDC" w14:textId="3C3BC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502C5E" w14:textId="61B44C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C2FF51" w14:textId="70217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C9B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D3574F" w14:textId="0AF154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A2D09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02967D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1CC0B39F" w14:textId="77777777" w:rsidTr="00503750">
        <w:tc>
          <w:tcPr>
            <w:tcW w:w="2552" w:type="dxa"/>
            <w:vAlign w:val="center"/>
          </w:tcPr>
          <w:p w14:paraId="1F811F9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7A582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6394ED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3595F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76B870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F836F02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7B79B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49D27512" w14:textId="246791C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-25.00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9E21087" w14:textId="05C4927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256.00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0A0CE7A" w14:textId="4D4A25B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231.00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41E0A72" w14:textId="5979BE3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6B0101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04697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3F2A8DE0" w14:textId="49DBD83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E91AD34" w14:textId="0DE004F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15AE9423" w14:textId="5237005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575B9EF" w14:textId="6015628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41274E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31ABCC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9287AF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3C8B4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5AF17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B51010E" w14:textId="77777777" w:rsidTr="00503750">
        <w:tc>
          <w:tcPr>
            <w:tcW w:w="4395" w:type="dxa"/>
            <w:vMerge/>
          </w:tcPr>
          <w:p w14:paraId="2101DB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F5FD6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AA5F2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2CD75C8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A253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76542D2" w14:textId="5FDA90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  <w:lang w:eastAsia="sk-SK"/>
              </w:rPr>
              <w:t>496.72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C14DE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73BF15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D069D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1C8051C" w14:textId="482B5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  <w:lang w:eastAsia="sk-SK"/>
              </w:rPr>
              <w:t>879.40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178ED7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F7A444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1A54B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D41D144" w14:textId="09DE4BA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1376.12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0608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D419719" w14:textId="77777777" w:rsidTr="00503750">
        <w:tc>
          <w:tcPr>
            <w:tcW w:w="4395" w:type="dxa"/>
            <w:vAlign w:val="center"/>
          </w:tcPr>
          <w:p w14:paraId="509A0F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14D40A0" w14:textId="410C4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B5170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C785F9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84E8A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81D6FE3" w14:textId="22D095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5A3A3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4EA4C4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0F912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E3B4A20" w14:textId="7D4EF8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9778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084714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B7D62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43CEF90" w14:textId="75A4622A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76639.00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BF28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F9D35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22E36D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3525FFD4" w14:textId="77777777" w:rsidTr="00503750">
        <w:tc>
          <w:tcPr>
            <w:tcW w:w="4395" w:type="dxa"/>
            <w:vAlign w:val="center"/>
          </w:tcPr>
          <w:p w14:paraId="31FB3F8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EC030C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E1CE26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41E82E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DD4384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17F50C9" w14:textId="0A7F370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C4AFED2" w14:textId="0C96A35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555B33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19180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5F24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B765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7B48A28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3C911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39F4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0938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5293BD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424E4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658C636" w14:textId="522490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B8A89D" w14:textId="69A0B14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CBB70E2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9E998C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196AC75" w14:textId="692179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62FE1D" w14:textId="2F1EEC7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DE6597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03933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32414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D8C7B72" w14:textId="77777777" w:rsidTr="00503750">
        <w:tc>
          <w:tcPr>
            <w:tcW w:w="1843" w:type="dxa"/>
            <w:vAlign w:val="center"/>
          </w:tcPr>
          <w:p w14:paraId="47FEF4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AE52D2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5010A6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3F7F85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AFEF7E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279FC2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CCBB28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8979E82" w14:textId="77777777" w:rsidTr="00503750">
        <w:tc>
          <w:tcPr>
            <w:tcW w:w="1843" w:type="dxa"/>
            <w:vAlign w:val="center"/>
          </w:tcPr>
          <w:p w14:paraId="5168AA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75500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098F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D3EB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CEF6C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1FC1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47A5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7B449E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BA8DD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83932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45EE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D36A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7B6B1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CE89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71E0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AEF9382" w14:textId="77777777" w:rsidTr="00503750">
        <w:tc>
          <w:tcPr>
            <w:tcW w:w="1843" w:type="dxa"/>
            <w:vAlign w:val="center"/>
          </w:tcPr>
          <w:p w14:paraId="7A849A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C2180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3F1B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0875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9759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635D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F5B3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8D2815C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3FAEB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C2658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120D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AF99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4B2B0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3C90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92DA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8BF3F10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EB9605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8B1D31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FC830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3C9E8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9A975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AD50A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FB10C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BE33F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0500A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39FC09AF" w14:textId="77777777" w:rsidTr="00503750">
        <w:trPr>
          <w:trHeight w:val="664"/>
        </w:trPr>
        <w:tc>
          <w:tcPr>
            <w:tcW w:w="3372" w:type="dxa"/>
          </w:tcPr>
          <w:p w14:paraId="62F7E3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ACCAE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957D7B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251BF2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0C560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54CB052" w14:textId="699FA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4FD9A" w14:textId="7203D3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46869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520376E" w14:textId="0596081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FB4A21" w14:textId="15CD5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57C5A8" w14:textId="6E0ACA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4EAE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CA5158F" w14:textId="0B34100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438E139" w14:textId="175E0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5250C1F" w14:textId="3E545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481460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A89F3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93EA958" w14:textId="47CA53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F36A77" w14:textId="066CA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A0661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44262BE" w14:textId="1E735B9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1D2F1E2" w14:textId="21C96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496434A" w14:textId="0E39C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24C3E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B788180" w14:textId="4E03EB0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90CF7D8" w14:textId="67C7D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8D0C7B" w14:textId="198AF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7CE42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E49F85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29E2A25" w14:textId="77777777" w:rsidTr="00503750">
        <w:tc>
          <w:tcPr>
            <w:tcW w:w="2835" w:type="dxa"/>
            <w:vAlign w:val="center"/>
          </w:tcPr>
          <w:p w14:paraId="26C9470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2B7739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2DA7F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349516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EC5501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C0741F4" w14:textId="77777777" w:rsidTr="00503750">
        <w:tc>
          <w:tcPr>
            <w:tcW w:w="2835" w:type="dxa"/>
          </w:tcPr>
          <w:p w14:paraId="58C392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1CD8B2B" w14:textId="79032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60D121" w14:textId="73943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43B708" w14:textId="720FA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D171CA" w14:textId="6BC38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E5668D" w14:textId="77777777" w:rsidTr="00503750">
        <w:tc>
          <w:tcPr>
            <w:tcW w:w="2835" w:type="dxa"/>
          </w:tcPr>
          <w:p w14:paraId="7D79F2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A674EEB" w14:textId="62292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4B7B96" w14:textId="1E1D3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D1311E" w14:textId="624F9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55F6AF" w14:textId="2CE40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E17542" w14:textId="77777777" w:rsidTr="00503750">
        <w:tc>
          <w:tcPr>
            <w:tcW w:w="2835" w:type="dxa"/>
          </w:tcPr>
          <w:p w14:paraId="259C0A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E5C5940" w14:textId="15411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D8D1B3" w14:textId="4E7390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F1BE23" w14:textId="70F5F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C17ECB9" w14:textId="60955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A76978" w14:textId="77777777" w:rsidTr="00503750">
        <w:tc>
          <w:tcPr>
            <w:tcW w:w="2835" w:type="dxa"/>
            <w:vAlign w:val="center"/>
          </w:tcPr>
          <w:p w14:paraId="205C4F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0554D7C" w14:textId="37495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8A3802" w14:textId="0F3C3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9373C6" w14:textId="5DE52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CD64F9" w14:textId="403C73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DE54E8" w14:textId="77777777" w:rsidTr="00503750">
        <w:tc>
          <w:tcPr>
            <w:tcW w:w="2835" w:type="dxa"/>
            <w:vAlign w:val="center"/>
          </w:tcPr>
          <w:p w14:paraId="0E85DF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0D1D4F1" w14:textId="3B2F7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E30637" w14:textId="15453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725A47" w14:textId="076456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FE17A9" w14:textId="20C44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85C3AD" w14:textId="77777777" w:rsidTr="00503750">
        <w:tc>
          <w:tcPr>
            <w:tcW w:w="2835" w:type="dxa"/>
          </w:tcPr>
          <w:p w14:paraId="336C30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87C78F4" w14:textId="656A6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3909C0" w14:textId="39356B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37CDD0" w14:textId="3AC426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DF6DD8" w14:textId="0B6AC8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CBE0A1" w14:textId="77777777" w:rsidTr="00503750">
        <w:tc>
          <w:tcPr>
            <w:tcW w:w="2835" w:type="dxa"/>
          </w:tcPr>
          <w:p w14:paraId="30B06CE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B4EEECC" w14:textId="0919B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2C053E" w14:textId="095B0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D1DC30" w14:textId="6199C6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2F8EDEA" w14:textId="7A9D44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83EFD7" w14:textId="77777777" w:rsidTr="00503750">
        <w:tc>
          <w:tcPr>
            <w:tcW w:w="2835" w:type="dxa"/>
          </w:tcPr>
          <w:p w14:paraId="22756A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D7B5EA5" w14:textId="52C93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EA978A" w14:textId="1949D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C45A6E" w14:textId="4D3571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CE0ADF" w14:textId="6E05F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894FB5A" w14:textId="77777777" w:rsidR="00944C3D" w:rsidRDefault="00944C3D" w:rsidP="00944C3D">
      <w:pPr>
        <w:rPr>
          <w:rFonts w:ascii="Arial" w:hAnsi="Arial"/>
          <w:b/>
        </w:rPr>
      </w:pPr>
    </w:p>
    <w:p w14:paraId="767B62E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A68EB7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68EA63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98A70F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F1C21A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544A5F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59EDBF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86502D2" w14:textId="77777777" w:rsidTr="00503750">
        <w:trPr>
          <w:trHeight w:val="443"/>
        </w:trPr>
        <w:tc>
          <w:tcPr>
            <w:tcW w:w="2560" w:type="dxa"/>
          </w:tcPr>
          <w:p w14:paraId="761E2D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EC5E3E4" w14:textId="3A5787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8C49D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9D0E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E381406" w14:textId="1B0A3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417A4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62A078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570C78C" w14:textId="2B7205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2A43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07D2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BD62B21" w14:textId="64B0E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3F99AC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4FC3E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BE806AE" w14:textId="388C5A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F54E5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6F16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762395F" w14:textId="277C1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4B5DA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8F743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0D66B07" w14:textId="7941D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D4C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AECC3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816085C" w14:textId="0DB44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53C9C5" w14:textId="77777777" w:rsidR="00944C3D" w:rsidRDefault="00944C3D" w:rsidP="00944C3D">
      <w:pPr>
        <w:rPr>
          <w:rFonts w:ascii="Arial" w:hAnsi="Arial"/>
          <w:b/>
        </w:rPr>
      </w:pPr>
    </w:p>
    <w:p w14:paraId="07707412" w14:textId="77777777" w:rsidR="00944C3D" w:rsidRDefault="00944C3D" w:rsidP="00944C3D">
      <w:pPr>
        <w:rPr>
          <w:rFonts w:ascii="Arial" w:hAnsi="Arial"/>
          <w:b/>
        </w:rPr>
      </w:pPr>
    </w:p>
    <w:p w14:paraId="0021806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0489DAE" w14:textId="77777777" w:rsidR="00944C3D" w:rsidRDefault="00944C3D" w:rsidP="00944C3D">
      <w:pPr>
        <w:rPr>
          <w:rFonts w:ascii="Arial" w:hAnsi="Arial"/>
          <w:b/>
        </w:rPr>
      </w:pPr>
    </w:p>
    <w:p w14:paraId="1CD5EC0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422CD5C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5CC02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E79CF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29A1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428332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D12CC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53C18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D8D63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BDBECC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53E59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40A94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4F0FB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5DE39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F184E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286E4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BF7ED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9F01CC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B8BBAE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E08F6C3" w14:textId="77777777" w:rsidTr="00503750">
        <w:trPr>
          <w:trHeight w:val="677"/>
        </w:trPr>
        <w:tc>
          <w:tcPr>
            <w:tcW w:w="3358" w:type="dxa"/>
          </w:tcPr>
          <w:p w14:paraId="1A8D39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6F1E0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82B3E7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BC0993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8EF56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0E5C160" w14:textId="00DB9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38311B" w14:textId="61652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AF0C3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6C3F3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65A6277" w14:textId="723A1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4802242" w14:textId="7AFB8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1F30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073F2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2B306FEC" w14:textId="612A2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426B66" w14:textId="2A90C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101A7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6A2CE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7EE933DC" w14:textId="7C725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776FFD" w14:textId="5FFEB0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08320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CD54EF6" w14:textId="1C3FB82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E42D828" w14:textId="66E163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6B577E" w14:textId="40D673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81A3C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74D5D2" w14:textId="673DB81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03B9C80" w14:textId="01D05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EFB1B7" w14:textId="6BC67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75E60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105C23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81F0F5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4F818D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CDCA7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42FF66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A9C2D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4802C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DFCCD5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F0C16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DBC5B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0AFB42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65F87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9DA8F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F9E22D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0AC601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FEE0F3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ACB97A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71789F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F861BF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6EAB5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54019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BFA480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D14D7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3A0B127" w14:textId="2DEB7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B8D619" w14:textId="2150B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26CEF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BA967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CE6B7EF" w14:textId="258AC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2AF5DD" w14:textId="59276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A7ED1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4DDBB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95FE68F" w14:textId="2F386F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1CB711" w14:textId="6416C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93117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43EF34F" w14:textId="54CCF39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E08C568" w14:textId="4D316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8A3153" w14:textId="7DD10C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EC04C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E112984" w14:textId="062C2E1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3728465" w14:textId="684C7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4DEF8F" w14:textId="5777DB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7F6F1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7D51B9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40F68C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59176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868FCF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EBEAD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DEF7AC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E32F5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41267CE" w14:textId="5073F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2545B2" w14:textId="25331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28199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74713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CB3521D" w14:textId="1FB90C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61DB54" w14:textId="7F1417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CC285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46A2A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7EEDFEE" w14:textId="4FC1B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11613C" w14:textId="75DB4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FA5EF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6348105" w14:textId="7E1E098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46A0D7" w14:textId="2EDE7C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95340B" w14:textId="474F9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D43B6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11A02D2" w14:textId="5D26088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DEB0B01" w14:textId="2BF8F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120199" w14:textId="021C2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F88D5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8539DD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AED4C07" w14:textId="77777777" w:rsidTr="00503750">
        <w:tc>
          <w:tcPr>
            <w:tcW w:w="3686" w:type="dxa"/>
            <w:vAlign w:val="center"/>
          </w:tcPr>
          <w:p w14:paraId="0ADB53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B2865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7CCE8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D3CB57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C8A5E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34979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4D512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89E5F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D09DF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EE28C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44469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7A8140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8488A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1F912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B4E58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1F9BE0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61545A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91E143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4FBA9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9B910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CDB74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C174B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4C1E3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D540F4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4BC31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A0E85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A12ABBE" w14:textId="5A279A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53936E" w14:textId="0EDD47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06980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3884B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EBCE1A6" w14:textId="005C3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2964A2" w14:textId="3C049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4CB18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2043F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7F1F52F" w14:textId="2ABABA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57F488" w14:textId="69961A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C5470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643D472" w14:textId="407299A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33A070A" w14:textId="59C25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2CBFC3" w14:textId="47DA3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365BE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2419675" w14:textId="37B17E4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35B69C" w14:textId="6BFBB8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AB49AE" w14:textId="351BA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6F54A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10427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6D1E1D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C918DC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D1A11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11DBAB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596504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F99A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09EC271" w14:textId="52B86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33922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2937F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F8F3010" w14:textId="4963E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9BB1F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79DE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A51C913" w14:textId="062E7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6D029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6076F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6533D8C" w14:textId="7AB559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6B7C4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B0865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C22C84F" w14:textId="2E626C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61372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8B9A1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9A44113" w14:textId="1FACC80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58E281D" w14:textId="77777777" w:rsidR="00944C3D" w:rsidRDefault="00944C3D" w:rsidP="00944C3D">
      <w:pPr>
        <w:rPr>
          <w:sz w:val="22"/>
          <w:szCs w:val="22"/>
        </w:rPr>
      </w:pPr>
    </w:p>
    <w:p w14:paraId="29A5C2EB" w14:textId="77777777" w:rsidR="00944C3D" w:rsidRDefault="00944C3D" w:rsidP="00944C3D">
      <w:pPr>
        <w:rPr>
          <w:sz w:val="22"/>
          <w:szCs w:val="22"/>
        </w:rPr>
      </w:pPr>
    </w:p>
    <w:p w14:paraId="573377C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C87E9C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5209697" w14:textId="405C2338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E3DFF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778AF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41AA1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9FB8F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3C8CA9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688DE5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BC7537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8D94F6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7F10500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9119D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3D65D75" w14:textId="4E07E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1CBF133" w14:textId="78BD3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09E61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45991D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B3BB6F9" w14:textId="723DF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E74333" w14:textId="465E7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0FEDB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9CC4BF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D8BB74C" w14:textId="6DAC3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403B3A8" w14:textId="671DF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DB717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71FCD2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A0EA0DE" w14:textId="51ECC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E3E51F8" w14:textId="463B1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B18E67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89C719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4BE90C3" w14:textId="51789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DC459B1" w14:textId="179354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4F7BB6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6B0DA9C" w14:textId="15A428D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9BF80AA" w14:textId="46A75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2B7EC79" w14:textId="466BA0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2CD1F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EDCD893" w14:textId="08F2F80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96D52CD" w14:textId="2EDC0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20E3C51" w14:textId="6271AF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7F78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39C29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7877E1A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8EAA17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C40920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42E8A2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75E653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A1970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D0F2904" w14:textId="1451C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A55944" w14:textId="5F3C4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712C3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B5E9F5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8139FB4" w14:textId="0FEE7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3E280BA" w14:textId="4C60A9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E95B7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7BA599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30B5890" w14:textId="705EC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513EF7" w14:textId="48EDB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565AE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B6737A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1CFD851" w14:textId="0A257C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DAA67A0" w14:textId="3F2372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134DE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4EA8B2A" w14:textId="4C7318A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4E9A119" w14:textId="64ED95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1D629EE" w14:textId="17C16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BA386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F9F6FFA" w14:textId="00E6CCC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297AF59" w14:textId="52973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2EC7F8" w14:textId="4600C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73AEC0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C11BF6D" w14:textId="4D41BE2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FE97870" w14:textId="7A848C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BE313B" w14:textId="72FE2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5C366F" w:rsidRPr="005B10D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03E1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F1BEE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235C9CF" w14:textId="5285164A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48BE9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985B3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DF03E33" w14:textId="56B4FAA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48EEF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8B1FA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649CCF8" w14:textId="78000C50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848F9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8FA8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35A2F1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0B8EAA5" w14:textId="77777777" w:rsidR="00944C3D" w:rsidRPr="003607F0" w:rsidRDefault="00944C3D" w:rsidP="00944C3D"/>
    <w:p w14:paraId="210E866C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9D631" w14:textId="77777777" w:rsidR="00630907" w:rsidRDefault="00630907">
      <w:r>
        <w:separator/>
      </w:r>
    </w:p>
  </w:endnote>
  <w:endnote w:type="continuationSeparator" w:id="0">
    <w:p w14:paraId="1D5D1A31" w14:textId="77777777" w:rsidR="00630907" w:rsidRDefault="0063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D4B9C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9FA733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5ECE9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CEEA220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6B325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2A43493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C38BB" w14:textId="77777777" w:rsidR="00630907" w:rsidRDefault="00630907">
      <w:r>
        <w:separator/>
      </w:r>
    </w:p>
  </w:footnote>
  <w:footnote w:type="continuationSeparator" w:id="0">
    <w:p w14:paraId="7A57BF02" w14:textId="77777777" w:rsidR="00630907" w:rsidRDefault="00630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018193">
    <w:abstractNumId w:val="13"/>
  </w:num>
  <w:num w:numId="2" w16cid:durableId="617418495">
    <w:abstractNumId w:val="17"/>
  </w:num>
  <w:num w:numId="3" w16cid:durableId="1818456480">
    <w:abstractNumId w:val="8"/>
  </w:num>
  <w:num w:numId="4" w16cid:durableId="1147625630">
    <w:abstractNumId w:val="7"/>
  </w:num>
  <w:num w:numId="5" w16cid:durableId="156848857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53291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0159689">
    <w:abstractNumId w:val="20"/>
  </w:num>
  <w:num w:numId="8" w16cid:durableId="672992865">
    <w:abstractNumId w:val="10"/>
  </w:num>
  <w:num w:numId="9" w16cid:durableId="1515803225">
    <w:abstractNumId w:val="0"/>
  </w:num>
  <w:num w:numId="10" w16cid:durableId="392318330">
    <w:abstractNumId w:val="19"/>
  </w:num>
  <w:num w:numId="11" w16cid:durableId="586499439">
    <w:abstractNumId w:val="6"/>
  </w:num>
  <w:num w:numId="12" w16cid:durableId="252010439">
    <w:abstractNumId w:val="9"/>
  </w:num>
  <w:num w:numId="13" w16cid:durableId="1110857022">
    <w:abstractNumId w:val="12"/>
  </w:num>
  <w:num w:numId="14" w16cid:durableId="1230578050">
    <w:abstractNumId w:val="15"/>
  </w:num>
  <w:num w:numId="15" w16cid:durableId="124853227">
    <w:abstractNumId w:val="14"/>
  </w:num>
  <w:num w:numId="16" w16cid:durableId="1145198178">
    <w:abstractNumId w:val="2"/>
  </w:num>
  <w:num w:numId="17" w16cid:durableId="291837089">
    <w:abstractNumId w:val="4"/>
  </w:num>
  <w:num w:numId="18" w16cid:durableId="2022658704">
    <w:abstractNumId w:val="11"/>
  </w:num>
  <w:num w:numId="19" w16cid:durableId="666203246">
    <w:abstractNumId w:val="5"/>
  </w:num>
  <w:num w:numId="20" w16cid:durableId="434057775">
    <w:abstractNumId w:val="18"/>
  </w:num>
  <w:num w:numId="21" w16cid:durableId="1101291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681"/>
    <w:docVar w:name="arg2" w:val="Driver=asa17;DBF=D:\anasoft\data\tebys.db;DBN=tebys;ENG=SQL17;commlinks=TCPIP{ip=192.168.1.241};uid=kostelna;con=finus(12.0);pwd=Marec2023"/>
    <w:docVar w:name="arg3" w:val="788510"/>
    <w:docVar w:name="arg4" w:val="C:\Users\kostelna\AppData\Local\Temp\4797766.doc"/>
    <w:docVar w:name="arg5" w:val="1"/>
  </w:docVars>
  <w:rsids>
    <w:rsidRoot w:val="005C366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349D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366F"/>
    <w:rsid w:val="005C6EF7"/>
    <w:rsid w:val="005D44A5"/>
    <w:rsid w:val="005E5613"/>
    <w:rsid w:val="0060758C"/>
    <w:rsid w:val="00614891"/>
    <w:rsid w:val="0062543C"/>
    <w:rsid w:val="00630907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FA10F"/>
  <w15:docId w15:val="{2B41A72D-F06E-4AC5-BDE4-68A58140E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30427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2026-03-23T08:11:00Z</dcterms:created>
  <dcterms:modified xsi:type="dcterms:W3CDTF">2026-03-23T08:12:00Z</dcterms:modified>
</cp:coreProperties>
</file>