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EE57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C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D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DB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4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C4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D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CE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0C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2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0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B9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F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4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5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4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39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C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92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137BD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E8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CE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05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3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B7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9A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78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C7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BD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DD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20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DE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C2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21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A1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09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96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54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6D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34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CE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E1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77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5B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B1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6B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80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99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1B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C3C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2D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D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6F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BCAC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9E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D5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61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00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B3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771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31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DE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E9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1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09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63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36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A5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6D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A3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91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D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F9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1E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05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DD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BE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D4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76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43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16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0A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FB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B6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93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FD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A5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5BC0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EC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8C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053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72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18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D94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22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83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E4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36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4C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18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1E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79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4D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A2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D88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21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9D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DC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2D6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6C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B7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D5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EF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23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E2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72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B8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6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19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7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1B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30B00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D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6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A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1D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D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1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90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C05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8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96C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7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1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6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5F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6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7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19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35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7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F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A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E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E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C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3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2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8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4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6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8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B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6C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9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97A46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8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1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8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3F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12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6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68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3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2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0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C7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A0A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E5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1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3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2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F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F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70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E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C1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0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A4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25C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89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B4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1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57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39C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E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FA2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20D08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3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5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9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B3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1A3D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D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E1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6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4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C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3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7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5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93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6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9E0F5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F4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85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8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1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F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11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4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6B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9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FF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AB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4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96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B679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A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3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7B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A2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E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12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EC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7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A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D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5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D2D2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C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F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0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2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E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1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C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B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95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56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4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00CB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83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E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75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B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4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E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62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C5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F6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81769" w14:textId="4FEAB71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ED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EA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D9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FF8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F2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967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8A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04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2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1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5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0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9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2DC5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C2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5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4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A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D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8FF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B76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6A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A5F3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BFA2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DEBFA2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7F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8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76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B55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D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E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B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0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E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4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9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E161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103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D6C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0F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902D5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5902D5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AFED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9DAFED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CB94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83CB94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F4950" w14:textId="5F9D6667" w:rsidR="000B647F" w:rsidRDefault="000B647F" w:rsidP="00944C3D">
                                  <w:fldSimple w:instr=" MERGEFIELD  aDMOD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01F4950" w14:textId="5F9D6667" w:rsidR="000B647F" w:rsidRDefault="000B647F" w:rsidP="00944C3D">
                            <w:fldSimple w:instr=" MERGEFIELD  aDMOD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3AC2A" w14:textId="2644B8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BA3AC2A" w14:textId="2644B8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BD15EC" w14:textId="2C631C71" w:rsidR="000B647F" w:rsidRDefault="000B647F" w:rsidP="00944C3D">
                                  <w:fldSimple w:instr=" MERGEFIELD  aDRD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FBD15EC" w14:textId="2C631C71" w:rsidR="000B647F" w:rsidRDefault="000B647F" w:rsidP="00944C3D">
                            <w:fldSimple w:instr=" MERGEFIELD  aDRD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A017F2" w14:textId="5231FDA8" w:rsidR="000B647F" w:rsidRDefault="000B647F" w:rsidP="00944C3D">
                                  <w:fldSimple w:instr=" MERGEFIELD  aDMD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CA017F2" w14:textId="5231FDA8" w:rsidR="000B647F" w:rsidRDefault="000B647F" w:rsidP="00944C3D">
                            <w:fldSimple w:instr=" MERGEFIELD  aDMD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CC17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B7C67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F449E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79F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9279F5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59305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359305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9F249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99F249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34A7EF" w14:textId="6509E8A2" w:rsidR="000B647F" w:rsidRDefault="000B647F" w:rsidP="00944C3D">
                                  <w:fldSimple w:instr=" MERGEFIELD  aDRDO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734A7EF" w14:textId="6509E8A2" w:rsidR="000B647F" w:rsidRDefault="000B647F" w:rsidP="00944C3D">
                            <w:fldSimple w:instr=" MERGEFIELD  aDRDO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C4C7BC" w14:textId="004C958D" w:rsidR="000B647F" w:rsidRDefault="000B647F" w:rsidP="00944C3D">
                                  <w:fldSimple w:instr=" MERGEFIELD  aDMD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DC4C7BC" w14:textId="004C958D" w:rsidR="000B647F" w:rsidRDefault="000B647F" w:rsidP="00944C3D">
                            <w:fldSimple w:instr=" MERGEFIELD  aDMD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4B88C4" w14:textId="2DAA2FB0" w:rsidR="000B647F" w:rsidRDefault="000B647F" w:rsidP="00944C3D">
                                  <w:fldSimple w:instr=" MERGEFIELD  aDROD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E4B88C4" w14:textId="2DAA2FB0" w:rsidR="000B647F" w:rsidRDefault="000B647F" w:rsidP="00944C3D">
                            <w:fldSimple w:instr=" MERGEFIELD  aDROD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1A9772" w14:textId="2271E51C" w:rsidR="000B647F" w:rsidRDefault="000B647F" w:rsidP="00944C3D">
                                  <w:fldSimple w:instr=" MERGEFIELD  aDMOD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1A9772" w14:textId="2271E51C" w:rsidR="000B647F" w:rsidRDefault="000B647F" w:rsidP="00944C3D">
                            <w:fldSimple w:instr=" MERGEFIELD  aDMOD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85C46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4CC755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ED0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2C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D40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F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A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35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3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1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A0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57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68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3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3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EC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37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2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3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5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FA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5E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E9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3F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6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FC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E892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D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849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5A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8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A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2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D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CA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C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A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A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F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1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A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7D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33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15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08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64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C3F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89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85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7E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F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C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6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D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C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88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34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0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9600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D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2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2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7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4D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99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1F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7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2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67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53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9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7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4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3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FF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AD57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D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6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3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E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8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C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F62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A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4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D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E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B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C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8D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4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B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7F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B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1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7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2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9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3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F8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7F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1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4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A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2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6C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89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E28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0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1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C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F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4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C0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3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A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F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5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B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A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FF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D3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82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88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C45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8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37D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2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F1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D73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AC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79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1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F1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0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5B6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D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B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C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84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C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8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7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B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F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A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D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8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9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7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8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2E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9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0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759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5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3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1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B9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B8B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8AC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7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812A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3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4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62C6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B62C6A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3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6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E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41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9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0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A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9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8310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BF8310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2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5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4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FA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5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E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4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D6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C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2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7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3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3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F9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8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0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4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C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B64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13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1A6C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B9B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6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9870ED" w14:textId="635E66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34057838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89870ED" w14:textId="635E66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34057838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1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7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B4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A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2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7D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C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E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710290" w14:textId="52F4FA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2021462091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9710290" w14:textId="52F4FA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2021462091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9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F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C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05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C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C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B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A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7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4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1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B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A7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7D6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D226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1D0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B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D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4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7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9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2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9A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6B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33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34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D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38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2EF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CF7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B53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F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DEE88" w14:textId="41A090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VB kpt. Nálepku 1681/2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C2DEE88" w14:textId="41A090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Spoločenstvo VB kpt. Nálepku 1681/2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3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C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72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D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2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F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3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7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3A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F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7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4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5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F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0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3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7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0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A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D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71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F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4D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42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26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0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9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0928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0578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DB3E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7EB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AA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D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10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87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F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7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0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39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7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68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2F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1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0C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8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87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E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A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9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2F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5E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2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C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9342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1A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81E396" w14:textId="6F0D9C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kpt. Nálepku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381E396" w14:textId="6F0D9C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kpt. Nálepku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921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8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8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59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77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F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69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72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9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C3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9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9C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7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56EC5" w14:textId="473FFF24" w:rsidR="000B647F" w:rsidRDefault="000B647F" w:rsidP="00944C3D">
                                  <w:fldSimple w:instr=" MERGEFIELD  aSUB_ULICA_CISLO  \* MERGEFORMAT ">
                                    <w:r w:rsidR="005C366F" w:rsidRPr="005C366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1681/2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AA56EC5" w14:textId="473FFF24" w:rsidR="000B647F" w:rsidRDefault="000B647F" w:rsidP="00944C3D">
                            <w:fldSimple w:instr=" MERGEFIELD  aSUB_ULICA_CISLO  \* MERGEFORMAT ">
                              <w:r w:rsidR="005C366F" w:rsidRPr="005C366F">
                                <w:rPr>
                                  <w:rFonts w:ascii="Arial" w:hAnsi="Arial" w:cs="Arial"/>
                                  <w:noProof/>
                                </w:rPr>
                                <w:t>1681/2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15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8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1A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6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F961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52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E97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F2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D6F3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43DAD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12C98" w14:textId="70F8384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6212C98" w14:textId="70F8384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3D3C52" w14:textId="52E594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C366F" w:rsidRPr="005B10D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23D3C52" w14:textId="52E594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C366F" w:rsidRPr="005B10D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35A8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815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B1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8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9D1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0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C870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C7C874" w14:textId="5EB1F5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8C7C874" w14:textId="5EB1F5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1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6C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E7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66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529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5FE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34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956EE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71AA5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4EAEB" w14:textId="6C22D8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774EAEB" w14:textId="6C22D8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396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7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4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A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B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3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8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E1E8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F0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B008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5120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60CD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E47B39" w14:textId="0FD3EE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BE47B39" w14:textId="0FD3EE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C4B3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30AB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203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4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8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C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0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2E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5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88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1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3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5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8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FB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3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9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9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9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7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C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232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A10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DD7B25" w14:textId="58BB560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C366F">
              <w:rPr>
                <w:rFonts w:ascii="Arial" w:hAnsi="Arial"/>
                <w:lang w:eastAsia="sk-SK"/>
              </w:rPr>
              <w:t>23.3.2026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CA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F1C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42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04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411B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E8A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1A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8E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7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BA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F73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DD3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BB5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E0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0B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8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BE6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633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D6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1730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E51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F24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D5F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1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492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BAC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1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63A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9C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C6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0B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73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6B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B6D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1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A46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144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A5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EE6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AE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8D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10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E5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8FEE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196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2F8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DBF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21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4C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ECD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B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5623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C06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F9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DB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19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0CD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52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1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46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9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D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9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0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18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5843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1AA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A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7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B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C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3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2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D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8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2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1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5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1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EE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8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F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2F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2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282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67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147CB9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A5B0EA3" w14:textId="77777777" w:rsidR="00944C3D" w:rsidRDefault="00944C3D" w:rsidP="00944C3D">
      <w:pPr>
        <w:rPr>
          <w:rFonts w:ascii="Arial" w:hAnsi="Arial"/>
        </w:rPr>
      </w:pPr>
    </w:p>
    <w:p w14:paraId="124D83C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2C5D0E5" w14:textId="1CEF2EF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EBCC57" w14:textId="1EEAAB3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60AF5B5" w14:textId="2BB6B71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D80DAE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35A819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023064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22A8E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5A85A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6B02F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C88640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AB57FD4" w14:textId="6C0F10BE" w:rsidR="00944C3D" w:rsidRPr="008D0433" w:rsidRDefault="005C366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Sandanus Milan </w:t>
            </w:r>
          </w:p>
        </w:tc>
        <w:tc>
          <w:tcPr>
            <w:tcW w:w="3260" w:type="dxa"/>
            <w:vAlign w:val="center"/>
          </w:tcPr>
          <w:p w14:paraId="5FF5C945" w14:textId="5190159D" w:rsidR="00944C3D" w:rsidRPr="008D0433" w:rsidRDefault="005C366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73375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2235E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7712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09F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BA32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561A58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77B88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93A5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DE11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3D7B4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2AF66C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06B02A" w14:textId="1B99E4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1A12D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50C8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91CA3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AC7846" w14:textId="79DE622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58ECC2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39D8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CF390E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02F5C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3F5E0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3ABFD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3D208E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70B2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2D52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53BD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99357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BAD03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76B2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599C1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BD34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A3B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AF02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95C13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853E9F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F960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9FE81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3AE6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C033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6CBF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1BD43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0AA1E9F" w14:textId="636933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9659A4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DC211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EEF30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5EF4FA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8CFA55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106D53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E2DA9DF" w14:textId="1F9A132F" w:rsidR="00944C3D" w:rsidRPr="0029467C" w:rsidRDefault="005C366F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x</w:t>
      </w:r>
    </w:p>
    <w:p w14:paraId="08DA872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08A2BD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27FFD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33657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6CDC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FEF33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FC04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EE937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3F382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19FD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6A69E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10C1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6F43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60AD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1ED1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F9B2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D595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C9B1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B1BA6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47B2C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7A1E4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8C3AC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B761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725E6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40A1C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2E858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693F7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58332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52D58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AD52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F31C6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3A510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E7E75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4752E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E8EC7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68F08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44CE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2B37F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2F8B3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BCFAF0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9FDD4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9D75A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5AD88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D4C86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C358C26" w14:textId="77777777" w:rsidTr="00503750">
        <w:trPr>
          <w:trHeight w:val="302"/>
        </w:trPr>
        <w:tc>
          <w:tcPr>
            <w:tcW w:w="4510" w:type="dxa"/>
          </w:tcPr>
          <w:p w14:paraId="797AF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B16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E4D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1ACC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A3A55" w14:textId="77777777" w:rsidTr="00503750">
        <w:trPr>
          <w:trHeight w:val="302"/>
        </w:trPr>
        <w:tc>
          <w:tcPr>
            <w:tcW w:w="4510" w:type="dxa"/>
          </w:tcPr>
          <w:p w14:paraId="2D4E8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DBE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94AD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4DBF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E1EE94" w14:textId="77777777" w:rsidTr="00503750">
        <w:trPr>
          <w:trHeight w:val="302"/>
        </w:trPr>
        <w:tc>
          <w:tcPr>
            <w:tcW w:w="4510" w:type="dxa"/>
          </w:tcPr>
          <w:p w14:paraId="0BAC7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AA3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823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4A898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17E205" w14:textId="77777777" w:rsidTr="00503750">
        <w:trPr>
          <w:trHeight w:val="302"/>
        </w:trPr>
        <w:tc>
          <w:tcPr>
            <w:tcW w:w="4510" w:type="dxa"/>
          </w:tcPr>
          <w:p w14:paraId="508A7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B3DFD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43D7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57E79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ED212F" w14:textId="77777777" w:rsidTr="00503750">
        <w:trPr>
          <w:trHeight w:val="327"/>
        </w:trPr>
        <w:tc>
          <w:tcPr>
            <w:tcW w:w="4510" w:type="dxa"/>
          </w:tcPr>
          <w:p w14:paraId="0F46B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6B78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90638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EBAC3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1EF8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4017F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DE4AC08" w14:textId="55FC2A1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8A8A36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922B0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A892EE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BD9A78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FC4AF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4D5DC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9C9E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A42CEB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7E6FDAC" w14:textId="77777777" w:rsidTr="00503750">
        <w:tc>
          <w:tcPr>
            <w:tcW w:w="2302" w:type="dxa"/>
            <w:vAlign w:val="center"/>
          </w:tcPr>
          <w:p w14:paraId="40007C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DB7DB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1607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5CE8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362A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B8C9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C077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4D985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3B0CAB3" w14:textId="77777777" w:rsidTr="00503750">
        <w:tc>
          <w:tcPr>
            <w:tcW w:w="15593" w:type="dxa"/>
            <w:gridSpan w:val="8"/>
            <w:vAlign w:val="center"/>
          </w:tcPr>
          <w:p w14:paraId="039E8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BBCBD5" w14:textId="77777777" w:rsidTr="00503750">
        <w:tc>
          <w:tcPr>
            <w:tcW w:w="2302" w:type="dxa"/>
            <w:vAlign w:val="center"/>
          </w:tcPr>
          <w:p w14:paraId="605D3D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065C36" w14:textId="1CC818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0C7343" w14:textId="0C010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E9DB0" w14:textId="38973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46CA9" w14:textId="5DF749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975D3" w14:textId="61623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9DEBE" w14:textId="3B4C21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2F69E" w14:textId="5B17BE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4E9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87B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DE59E8" w14:textId="275F7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C08EE" w14:textId="1B4472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F3874" w14:textId="735DF8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57124" w14:textId="19F458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231FE" w14:textId="0703A9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4B4C9" w14:textId="597E68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88937" w14:textId="6C48B3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30AC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0FA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96CDD3" w14:textId="319633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62FCF4" w14:textId="325E0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F0CA9" w14:textId="76EC1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57826" w14:textId="10B9AA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F31F4" w14:textId="11308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C49EA" w14:textId="643F53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C5B8B" w14:textId="3F9B31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FBB9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587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D6F0B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827F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501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A7C1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C0AE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E7D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3DAF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A3F5F9" w14:textId="77777777" w:rsidTr="00503750">
        <w:tc>
          <w:tcPr>
            <w:tcW w:w="2302" w:type="dxa"/>
            <w:vAlign w:val="center"/>
          </w:tcPr>
          <w:p w14:paraId="5B4D8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3942C3" w14:textId="50BC6F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30555" w14:textId="24A732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08D8F" w14:textId="33DBC9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36E34" w14:textId="77E3E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7B720" w14:textId="7F774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93898" w14:textId="5FFB84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CDD55" w14:textId="6DCE39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2E5DE" w14:textId="77777777" w:rsidTr="00503750">
        <w:tc>
          <w:tcPr>
            <w:tcW w:w="15593" w:type="dxa"/>
            <w:gridSpan w:val="8"/>
            <w:vAlign w:val="center"/>
          </w:tcPr>
          <w:p w14:paraId="04202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CC6E853" w14:textId="77777777" w:rsidTr="00503750">
        <w:tc>
          <w:tcPr>
            <w:tcW w:w="2302" w:type="dxa"/>
            <w:vAlign w:val="center"/>
          </w:tcPr>
          <w:p w14:paraId="075966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BAD883" w14:textId="215DE8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10D190" w14:textId="6BCD7F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44F17" w14:textId="75A79A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AEDA9" w14:textId="6C6162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C5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E00A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07F822" w14:textId="65913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C1F5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5CB8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DDD167" w14:textId="1CD1D2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B7435F" w14:textId="434E3A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05D2B" w14:textId="7B61C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3034C" w14:textId="5B4AA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428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8802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D9F36B" w14:textId="1DE6A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8890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2C4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D195DD" w14:textId="00294A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6F002C" w14:textId="12A33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67D5C" w14:textId="48B72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42969" w14:textId="2DAA3E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565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EB8B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64AFCA" w14:textId="5E50EA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EA4C7" w14:textId="77777777" w:rsidTr="00503750">
        <w:tc>
          <w:tcPr>
            <w:tcW w:w="2302" w:type="dxa"/>
            <w:vAlign w:val="center"/>
          </w:tcPr>
          <w:p w14:paraId="556D0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AC10C3" w14:textId="09D84E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0BEF32" w14:textId="2E584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40949" w14:textId="0957AC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5113B" w14:textId="5F76D9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2EA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E8D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CE3D9E" w14:textId="7EA429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7AC7F" w14:textId="77777777" w:rsidTr="00503750">
        <w:tc>
          <w:tcPr>
            <w:tcW w:w="15593" w:type="dxa"/>
            <w:gridSpan w:val="8"/>
            <w:vAlign w:val="center"/>
          </w:tcPr>
          <w:p w14:paraId="75A41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FC0992" w14:textId="77777777" w:rsidTr="00503750">
        <w:tc>
          <w:tcPr>
            <w:tcW w:w="2302" w:type="dxa"/>
            <w:vAlign w:val="center"/>
          </w:tcPr>
          <w:p w14:paraId="112165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4A040B" w14:textId="6E60DA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89ECCB" w14:textId="01E22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DF692" w14:textId="0D4FFA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91C2C" w14:textId="3074A8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ABBB7" w14:textId="25D670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065B8" w14:textId="3ACACF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B48FF" w14:textId="700EA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EDC7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A080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66071B" w14:textId="4D4BF6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2B870E" w14:textId="1FEFB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8DB75" w14:textId="24811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7FA43" w14:textId="63632E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89F41" w14:textId="3E747E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23BF5" w14:textId="37EAF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2FA73" w14:textId="5087CE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739F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8BC1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BE6C39" w14:textId="5CB6FE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4A837A" w14:textId="17EF30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29EB5" w14:textId="50B279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AF7938" w14:textId="747755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A2FA9" w14:textId="3D925C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349D2" w14:textId="1E4424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3FEEB" w14:textId="11C3A5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99ED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D87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4F92E9" w14:textId="427E1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C3F093" w14:textId="150214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12206" w14:textId="3263E3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32C3A" w14:textId="0F1FF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48436" w14:textId="460EB4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0EEF8" w14:textId="39CFEB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C9AC0" w14:textId="68591A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C8E1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6FFE8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76F9ED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5337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ACD449" w14:textId="1A83EC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58E43C" w14:textId="74A25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8CB56" w14:textId="61BD9A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D4754" w14:textId="62B56E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65E59" w14:textId="111BD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E477D" w14:textId="5E6515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94101" w14:textId="1259A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4898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02DE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5F784C" w14:textId="414E8D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96D213" w14:textId="28D3A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61445" w14:textId="6061D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46E16" w14:textId="2EA813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025B9" w14:textId="21FDC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3FAFB" w14:textId="3C97F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041AE" w14:textId="1E3D7C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ECC74D" w14:textId="77777777" w:rsidR="00944C3D" w:rsidRDefault="00944C3D" w:rsidP="00944C3D">
      <w:pPr>
        <w:rPr>
          <w:rFonts w:ascii="Arial" w:hAnsi="Arial"/>
          <w:b/>
        </w:rPr>
      </w:pPr>
    </w:p>
    <w:p w14:paraId="42A6A4D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2E8BF3E" w14:textId="77777777" w:rsidTr="00503750">
        <w:tc>
          <w:tcPr>
            <w:tcW w:w="1944" w:type="dxa"/>
            <w:vAlign w:val="center"/>
          </w:tcPr>
          <w:p w14:paraId="0E0EE4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C5E5A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CB7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2ED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E4EA8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AB48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BFF7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A14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FA5C9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6311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4DA6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9224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DD3C35A" w14:textId="77777777" w:rsidTr="00503750">
        <w:tc>
          <w:tcPr>
            <w:tcW w:w="15685" w:type="dxa"/>
            <w:gridSpan w:val="12"/>
            <w:vAlign w:val="center"/>
          </w:tcPr>
          <w:p w14:paraId="65FD9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AD083F" w14:textId="77777777" w:rsidTr="00503750">
        <w:tc>
          <w:tcPr>
            <w:tcW w:w="1944" w:type="dxa"/>
            <w:vAlign w:val="center"/>
          </w:tcPr>
          <w:p w14:paraId="4FFA3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2D4CE1" w14:textId="58D0E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EB3BBE" w14:textId="3D7E6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5F9FFE" w14:textId="654E8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89C769" w14:textId="7348F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B40148" w14:textId="5221A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A1DDA1" w14:textId="608C6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C04559" w14:textId="495C9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315BB3" w14:textId="6C0A4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9798DF" w14:textId="00A5D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D0A1B8" w14:textId="0CB56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D8C93C" w14:textId="04A28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42A6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1221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26BC17" w14:textId="7F36D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0AA2AF" w14:textId="1A97A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0FF5BC" w14:textId="277DF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52DED4" w14:textId="5B3C5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3B20F7" w14:textId="36302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6C752D" w14:textId="53290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D82A31" w14:textId="1C853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D79AC1" w14:textId="05B41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8A8D1" w14:textId="4E190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513770" w14:textId="0F2E1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C89189" w14:textId="5D53B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12F0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5BB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6C2668A" w14:textId="4B28E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E473A8" w14:textId="51751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35BE5C" w14:textId="1F96A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D4B074" w14:textId="292F8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23498" w14:textId="01371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289EFB" w14:textId="13AF9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67F573" w14:textId="10440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4016B1" w14:textId="58D1E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B35CF1" w14:textId="00789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015ED3" w14:textId="02CDE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9F6CE3" w14:textId="16CDB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863E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173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8A05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3C7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B93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FCF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467E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0BB8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4B0C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C94B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10E6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8CC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CE9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3487F6" w14:textId="77777777" w:rsidTr="00503750">
        <w:tc>
          <w:tcPr>
            <w:tcW w:w="1944" w:type="dxa"/>
            <w:vAlign w:val="center"/>
          </w:tcPr>
          <w:p w14:paraId="06FE5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43F5E7" w14:textId="5A146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3D8562" w14:textId="13B86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32D652" w14:textId="3FCF4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54D9D5" w14:textId="047FB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35BC9C" w14:textId="1FFAF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18CCE" w14:textId="75D03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D39666" w14:textId="4C327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3D9F8B" w14:textId="14E55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E8530" w14:textId="771FC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E87FA4" w14:textId="73945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75A480" w14:textId="5F189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805ED" w14:textId="77777777" w:rsidTr="00503750">
        <w:tc>
          <w:tcPr>
            <w:tcW w:w="15685" w:type="dxa"/>
            <w:gridSpan w:val="12"/>
            <w:vAlign w:val="center"/>
          </w:tcPr>
          <w:p w14:paraId="0C50A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3AED460" w14:textId="77777777" w:rsidTr="00503750">
        <w:tc>
          <w:tcPr>
            <w:tcW w:w="1944" w:type="dxa"/>
            <w:vAlign w:val="center"/>
          </w:tcPr>
          <w:p w14:paraId="01F80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AA1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5B7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23E9BB" w14:textId="2AE09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CA96C2" w14:textId="36B8A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065291" w14:textId="17DAB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A4019" w14:textId="61CC7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99B421" w14:textId="336B4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A046E9" w14:textId="27759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CD0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CFE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7EB33B" w14:textId="7DF4F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5CDC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5162D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E35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C06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48E3AB" w14:textId="02B54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531560" w14:textId="24DDA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67E044" w14:textId="1DC77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1342C2" w14:textId="1A0C0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F4CCD7" w14:textId="50458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632F11" w14:textId="1F19C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118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4D7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F0E45E" w14:textId="35AD7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6502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652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6C86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2B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C25096" w14:textId="7F5CB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9A6EF8" w14:textId="4D72F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A0102F" w14:textId="78909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99D116" w14:textId="6526F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F71621" w14:textId="34D54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18C15C" w14:textId="228BD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BE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63C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6365D4" w14:textId="0B295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760D2" w14:textId="77777777" w:rsidTr="00503750">
        <w:tc>
          <w:tcPr>
            <w:tcW w:w="1944" w:type="dxa"/>
            <w:vAlign w:val="center"/>
          </w:tcPr>
          <w:p w14:paraId="1B7DD5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7C9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A22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3FFAF9" w14:textId="0C16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BC260" w14:textId="2FFB4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ACC540" w14:textId="51C12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181A11" w14:textId="49384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ACD4B7" w14:textId="2584F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6968D1" w14:textId="1ECCD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E6E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7EC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541BA" w14:textId="2BF0F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5691F" w14:textId="77777777" w:rsidTr="00503750">
        <w:tc>
          <w:tcPr>
            <w:tcW w:w="15685" w:type="dxa"/>
            <w:gridSpan w:val="12"/>
            <w:vAlign w:val="center"/>
          </w:tcPr>
          <w:p w14:paraId="03BA5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1A6DC1" w14:textId="77777777" w:rsidTr="00503750">
        <w:tc>
          <w:tcPr>
            <w:tcW w:w="1944" w:type="dxa"/>
            <w:vAlign w:val="center"/>
          </w:tcPr>
          <w:p w14:paraId="136E7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2B0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206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B11DF8" w14:textId="53EA8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D78F54" w14:textId="41ECC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A27A5B" w14:textId="0AFF3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3CE42E" w14:textId="5197C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0A7A7F" w14:textId="11975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0A466A" w14:textId="2F43A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3BEFAF" w14:textId="28AA3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66AF44" w14:textId="6DCC4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5EACDE" w14:textId="098E5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8C25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DF16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D43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73D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3E7A75" w14:textId="7C9CE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ECBF95" w14:textId="4F5F8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7E9252" w14:textId="7187E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C00970" w14:textId="4F45E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36E99F" w14:textId="7551A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D7419" w14:textId="6D314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4B95D0" w14:textId="7EFE7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BEFEEA" w14:textId="32C6E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46333E" w14:textId="549AE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E86D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B55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1AB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046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7CE6FB" w14:textId="7DE23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B6023F" w14:textId="24EAB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812DA4" w14:textId="01E27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09EB4" w14:textId="11A29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954D15" w14:textId="78893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BB1BD6" w14:textId="7FDDA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27A83A" w14:textId="7D456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6D777C" w14:textId="51B8F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8DB5A7" w14:textId="70967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7C7A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077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4911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DA6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45F879" w14:textId="4DA60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9E7AA" w14:textId="5CC2E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1936F6" w14:textId="54623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5E2973" w14:textId="64DEF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8EF75" w14:textId="6D981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B70FCE" w14:textId="13E20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E6236E" w14:textId="7554A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EA2BBF" w14:textId="738BF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9D10BB" w14:textId="3C2F4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30703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9D407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9681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B4D1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A87877" w14:textId="74CB1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222534" w14:textId="0FCA5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FA09AB" w14:textId="7A452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51AD6D" w14:textId="0A1D6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77134E" w14:textId="6F2B4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2C4F9B" w14:textId="4DF3B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F6D6F5" w14:textId="545FA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A15EA6" w14:textId="467F1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B90ADA" w14:textId="455AD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E23379" w14:textId="57F69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DD8079" w14:textId="6CDFD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84FF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FE08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96734D" w14:textId="404B6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D216CE" w14:textId="528E7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C1C1C4" w14:textId="12BE5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334960" w14:textId="65219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92EB85" w14:textId="00E14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625310" w14:textId="24FE1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196F7E" w14:textId="2B8F2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D71728" w14:textId="6C100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A01FF6" w14:textId="6ACA8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F716AF" w14:textId="01D4E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2DE3C7" w14:textId="5220E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6F93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8477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D83E6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9A4324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BDF29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B410D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BD872A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296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F124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2BC5E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9B31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7C67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54DD3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E54C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609D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D744A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9B89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95E5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70D45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8DFCC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193391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826E7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77DED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51995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F02506F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8016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82F5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4DC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D868C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6D47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F8B6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129B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F296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1377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343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61F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E42D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16DB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CB72F2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AFAFA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966A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6D2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E0B1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AF2A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FF38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D801C0" w14:textId="77777777" w:rsidTr="00503750">
        <w:trPr>
          <w:trHeight w:val="1073"/>
        </w:trPr>
        <w:tc>
          <w:tcPr>
            <w:tcW w:w="3614" w:type="dxa"/>
            <w:vMerge/>
          </w:tcPr>
          <w:p w14:paraId="0A995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71D5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C0B33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CF9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AAE8D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568F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0DB4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5C22A29" w14:textId="77777777" w:rsidTr="00503750">
        <w:trPr>
          <w:trHeight w:val="283"/>
        </w:trPr>
        <w:tc>
          <w:tcPr>
            <w:tcW w:w="3614" w:type="dxa"/>
          </w:tcPr>
          <w:p w14:paraId="79C7D4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21C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770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A1A1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AFC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4746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759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D43E94F" w14:textId="77777777" w:rsidTr="00503750">
        <w:trPr>
          <w:trHeight w:val="283"/>
        </w:trPr>
        <w:tc>
          <w:tcPr>
            <w:tcW w:w="3614" w:type="dxa"/>
          </w:tcPr>
          <w:p w14:paraId="74D82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E84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8A26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FFD3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5B08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572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F06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E60A3D" w14:textId="77777777" w:rsidTr="00503750">
        <w:trPr>
          <w:trHeight w:val="283"/>
        </w:trPr>
        <w:tc>
          <w:tcPr>
            <w:tcW w:w="3614" w:type="dxa"/>
          </w:tcPr>
          <w:p w14:paraId="115A5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A45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5464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520CA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0F6D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F39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71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237D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7F8E1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CB71F1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57A0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4A90C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610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A4B0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B732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AA6B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419A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4D9C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1156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E47D0F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30AC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3C70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296E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48C6FBD" w14:textId="69003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76128" w14:textId="7A08E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6F78D" w14:textId="37192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3A2A8" w14:textId="76350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3D6FC" w14:textId="04C22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B2DC0" w14:textId="75782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72566" w14:textId="2646D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727D43" w14:textId="7C107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4DE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C4D1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AD69D7" w14:textId="29B75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21E37" w14:textId="039E8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E1E43" w14:textId="5E078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BDAF7" w14:textId="77AA1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BFB69" w14:textId="504A4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8E881" w14:textId="3B29B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C4BFE" w14:textId="6E3F3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6C32C8" w14:textId="76112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DA2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399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C41B53" w14:textId="5C65F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910F9" w14:textId="0DEA0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D07C9" w14:textId="78180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07013" w14:textId="64B65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882BC" w14:textId="660A1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C4D9F" w14:textId="76089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6AB92F" w14:textId="012E9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4F138B" w14:textId="10F6E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1E8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467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481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749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783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A12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6ED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C11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CC3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DE59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403F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447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FEAAE72" w14:textId="4B2BD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3316B7" w14:textId="3C494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B5961" w14:textId="21836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08B1F" w14:textId="1094F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5F688" w14:textId="69FFA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FAA2D" w14:textId="20D5F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07A54" w14:textId="598CA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21DDA1" w14:textId="0ADC6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693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D9C5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A8FA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F522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39B090" w14:textId="7E96C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76E43" w14:textId="3AD0D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8DD42F" w14:textId="3C92A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11F2BA" w14:textId="197CE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9B9BD" w14:textId="15377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75E5B" w14:textId="00DC8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B829B" w14:textId="3E9C0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7E3AF8" w14:textId="0C64F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23C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A21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B43E6F" w14:textId="11745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C0743" w14:textId="782DB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F4E22" w14:textId="5DD5C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5626B" w14:textId="3D63D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D6436" w14:textId="67EBE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A2E16" w14:textId="68FEC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6AA87" w14:textId="4E176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48E126" w14:textId="747D4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B71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F6C9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96E9F2" w14:textId="3CEF4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9AC80" w14:textId="40A6E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B89B2" w14:textId="1CDF2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E5611" w14:textId="25AEA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8B34C" w14:textId="2ABD6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364BF" w14:textId="3A6FA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CA9B5" w14:textId="3E706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E7790C" w14:textId="707F2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482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D40D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1B6C4B" w14:textId="1A488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669CA" w14:textId="13967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53DA0" w14:textId="2255A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A1BC3" w14:textId="427BE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87CC66" w14:textId="678D4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9469C" w14:textId="65C1D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6BB8C" w14:textId="63201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E59A7E" w14:textId="71805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2AD9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FBDB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7D95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69DC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430D39D" w14:textId="154D4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2EE19" w14:textId="36C9B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51A8A" w14:textId="2E50C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7D15D" w14:textId="7AA75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79D3A" w14:textId="72AD1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775A4" w14:textId="4A73E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8D790" w14:textId="26BEB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B297FD" w14:textId="27F79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5E3D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CD2E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2FB6995" w14:textId="24AFF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0E6B78" w14:textId="7DE5E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DBB79" w14:textId="6E49B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E0BD8" w14:textId="220F2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90CC0" w14:textId="6D755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AECD5" w14:textId="22BE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C6683" w14:textId="6FFD8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B5511F" w14:textId="3E95D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31DC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F4A68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3A507EB" w14:textId="30686CA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D2DA6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3E3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0A6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885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79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065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FD6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EB28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CE4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1AB6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15E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07F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6292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9306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5B69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E572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AF7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B2778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A0450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58495A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6EE4E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8C71FC6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B50C1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41DD7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7F15E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1B72F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B940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E97F28B" w14:textId="77777777" w:rsidTr="00503750">
        <w:trPr>
          <w:trHeight w:val="437"/>
        </w:trPr>
        <w:tc>
          <w:tcPr>
            <w:tcW w:w="2594" w:type="dxa"/>
          </w:tcPr>
          <w:p w14:paraId="7A1AC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FFF85F6" w14:textId="370279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8C31E63" w14:textId="5C893C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07184B9" w14:textId="274468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DFD6EFF" w14:textId="578942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C12114" w14:textId="77777777" w:rsidTr="00503750">
        <w:trPr>
          <w:trHeight w:val="420"/>
        </w:trPr>
        <w:tc>
          <w:tcPr>
            <w:tcW w:w="2594" w:type="dxa"/>
          </w:tcPr>
          <w:p w14:paraId="3640A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9D5ADBF" w14:textId="608B7A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577560C" w14:textId="145C67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E2CE626" w14:textId="69AF25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B8606D6" w14:textId="2CA4A5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FA8A8F" w14:textId="77777777" w:rsidTr="00503750">
        <w:trPr>
          <w:trHeight w:val="630"/>
        </w:trPr>
        <w:tc>
          <w:tcPr>
            <w:tcW w:w="2594" w:type="dxa"/>
          </w:tcPr>
          <w:p w14:paraId="7F1EA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703E0CC" w14:textId="4DE91A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AD3E1D4" w14:textId="468185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D8B5530" w14:textId="6E1E72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4FDDBE" w14:textId="01CEC1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076D26" w14:textId="77777777" w:rsidTr="00503750">
        <w:trPr>
          <w:trHeight w:val="420"/>
        </w:trPr>
        <w:tc>
          <w:tcPr>
            <w:tcW w:w="2594" w:type="dxa"/>
          </w:tcPr>
          <w:p w14:paraId="3DA23C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40489A7" w14:textId="3131F8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D219015" w14:textId="1062EC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A122E2" w14:textId="6C9399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C42D37" w14:textId="40CBF8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58E530" w14:textId="77777777" w:rsidTr="00503750">
        <w:trPr>
          <w:trHeight w:val="437"/>
        </w:trPr>
        <w:tc>
          <w:tcPr>
            <w:tcW w:w="2594" w:type="dxa"/>
          </w:tcPr>
          <w:p w14:paraId="1BF32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92AE71D" w14:textId="6CBC99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F125C4" w14:textId="35BBD1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742AF11" w14:textId="117C76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42D101" w14:textId="3A7D23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DA8BAF" w14:textId="77777777" w:rsidTr="00503750">
        <w:trPr>
          <w:trHeight w:val="420"/>
        </w:trPr>
        <w:tc>
          <w:tcPr>
            <w:tcW w:w="2594" w:type="dxa"/>
          </w:tcPr>
          <w:p w14:paraId="175D236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B23EC66" w14:textId="01483A9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C30F7EB" w14:textId="1101F1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DA3DDBE" w14:textId="38BAF1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27EA706" w14:textId="03C369B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E2DB82C" w14:textId="77777777" w:rsidR="00944C3D" w:rsidRDefault="00944C3D" w:rsidP="00944C3D">
      <w:pPr>
        <w:rPr>
          <w:rFonts w:ascii="Arial" w:hAnsi="Arial"/>
          <w:b/>
        </w:rPr>
      </w:pPr>
    </w:p>
    <w:p w14:paraId="3AFF7D1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21264B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66E1C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9591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9EC39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664F9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ABF90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DF10E6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6AE1F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0F04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C1EA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EF592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5D0D9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3C1A3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6AF7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54753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5A2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A4D8D8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EE02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9895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43A5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E3EF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CE000C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F1FAE7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D73B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BF0F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3290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E4895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7615F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BC2E25" w14:textId="77777777" w:rsidTr="00503750">
        <w:tc>
          <w:tcPr>
            <w:tcW w:w="2835" w:type="dxa"/>
            <w:vAlign w:val="center"/>
          </w:tcPr>
          <w:p w14:paraId="5C3672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FC39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D210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742F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F1B8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F547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87691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942F7C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927E822" w14:textId="6CA3BEB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1103B" w14:textId="4195BE1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883E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48C79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1D3502" w14:textId="77FF0F7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2B9F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2D674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84A3088" w14:textId="0667C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4CD7E" w14:textId="472B6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C0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0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2603F5" w14:textId="56E86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621F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3557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17FC6E0" w14:textId="6689D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D7DC7" w14:textId="7FAF9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F2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E2E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E73E84" w14:textId="276F7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8CFF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2613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5DB66CA" w14:textId="6AE19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032ABF" w14:textId="69543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BD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297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B92EE4" w14:textId="77FBF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F070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25E5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74B4F4" w14:textId="5D302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4EDC6C" w14:textId="7C025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AD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5E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4B9E27" w14:textId="0BF08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F6E0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EBC5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9E5FB44" w14:textId="795DE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E5259C" w14:textId="671DE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E0B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55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E19D62" w14:textId="17AF3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5DE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0CC9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C9DEDBC" w14:textId="43255F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61D43" w14:textId="6E3EBF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D76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C7F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745A37" w14:textId="0D869A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14100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B7DA0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434E1CA" w14:textId="79CA287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BC6DDA5" w14:textId="77777777" w:rsidR="00944C3D" w:rsidRDefault="00944C3D" w:rsidP="00944C3D">
      <w:pPr>
        <w:rPr>
          <w:rFonts w:ascii="Arial" w:hAnsi="Arial"/>
          <w:b/>
        </w:rPr>
      </w:pPr>
    </w:p>
    <w:p w14:paraId="5731E5E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5A16A6F" w14:textId="77777777" w:rsidTr="00503750">
        <w:tc>
          <w:tcPr>
            <w:tcW w:w="2835" w:type="dxa"/>
            <w:vAlign w:val="center"/>
          </w:tcPr>
          <w:p w14:paraId="304E66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AC104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D90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584A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D541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EDFAA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0D06E6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C7CE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DEB1414" w14:textId="41417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DEF8D" w14:textId="759BA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BB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AFD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369D9" w14:textId="5A479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EF81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27D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DF871F9" w14:textId="78FA1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93460" w14:textId="1B6B3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B1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8DF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827854" w14:textId="4E0BE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B88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909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642890D" w14:textId="0C51F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08162" w14:textId="27E65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03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8C9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1A3C64" w14:textId="22A48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0284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0939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EE431DE" w14:textId="2B827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9F17C" w14:textId="574F8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1E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8DD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C88D43" w14:textId="0A9C7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3BC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75AC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95DA3D0" w14:textId="759F7C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21B82" w14:textId="23DE0F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625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A76E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505899" w14:textId="0A4813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4EC8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36C1A7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0B4564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5416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84A9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5E5379" w14:textId="77777777" w:rsidTr="00503750">
        <w:trPr>
          <w:trHeight w:val="699"/>
        </w:trPr>
        <w:tc>
          <w:tcPr>
            <w:tcW w:w="3502" w:type="dxa"/>
            <w:vMerge/>
          </w:tcPr>
          <w:p w14:paraId="015E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60F70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9684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F0F97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B53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C8E350B" w14:textId="69698BD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95C69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D2C2E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99EC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C174F64" w14:textId="77DD3C8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4D9E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8B0DC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8C89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720C0A" w14:textId="40EA3E0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44B9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C4A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2E9B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5E4EE5A" w14:textId="77777777" w:rsidTr="00503750">
        <w:trPr>
          <w:trHeight w:val="593"/>
        </w:trPr>
        <w:tc>
          <w:tcPr>
            <w:tcW w:w="3497" w:type="dxa"/>
          </w:tcPr>
          <w:p w14:paraId="655CB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A98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06D2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4AEFB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98B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FE6383C" w14:textId="17F54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804DB" w14:textId="77C71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E87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FC1B4A" w14:textId="5273F1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AF9E02" w14:textId="4F983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4D6814" w14:textId="683BC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64B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BA86F8" w14:textId="7B0BC2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D8AFB0" w14:textId="79EDF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D8B361" w14:textId="781F8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7E7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7707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5B7EE7" w14:textId="2A5F2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01BD0" w14:textId="0848B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734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E1E3B9" w14:textId="758E62C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EA148A" w14:textId="18369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22ADED" w14:textId="76A52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CD9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38AA39" w14:textId="1138107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E71E27" w14:textId="745C1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CA904" w14:textId="56902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F7A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CF4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0AEE1AB" w14:textId="19DFC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142F18" w14:textId="185D4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20D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EFE381" w14:textId="7082FF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F7991D" w14:textId="217E8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9D1CA" w14:textId="5E245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D3C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BF760C" w14:textId="0FB792A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20ACA8" w14:textId="59792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8CA470" w14:textId="6B8D4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4CEE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B631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C9C6B0" w14:textId="420D1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81546" w14:textId="27617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93E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728820" w14:textId="685758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DD1868" w14:textId="26A91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FE0D18" w14:textId="78177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EA21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FE49E6B" w14:textId="7B993D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9E51ED" w14:textId="3DBA9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9D008" w14:textId="43A23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4C33E0" w14:textId="77777777" w:rsidR="00944C3D" w:rsidRDefault="00944C3D" w:rsidP="00944C3D">
      <w:pPr>
        <w:rPr>
          <w:rFonts w:ascii="Arial" w:hAnsi="Arial"/>
          <w:b/>
        </w:rPr>
      </w:pPr>
    </w:p>
    <w:p w14:paraId="386F0014" w14:textId="77777777" w:rsidR="00944C3D" w:rsidRDefault="00944C3D" w:rsidP="00944C3D">
      <w:pPr>
        <w:rPr>
          <w:rFonts w:ascii="Arial" w:hAnsi="Arial"/>
          <w:b/>
        </w:rPr>
      </w:pPr>
    </w:p>
    <w:p w14:paraId="1562C1BB" w14:textId="77777777" w:rsidR="00944C3D" w:rsidRDefault="00944C3D" w:rsidP="00944C3D">
      <w:pPr>
        <w:rPr>
          <w:rFonts w:ascii="Arial" w:hAnsi="Arial"/>
          <w:b/>
        </w:rPr>
      </w:pPr>
    </w:p>
    <w:p w14:paraId="08AEDAD5" w14:textId="77777777" w:rsidR="00944C3D" w:rsidRDefault="00944C3D" w:rsidP="00944C3D">
      <w:pPr>
        <w:rPr>
          <w:rFonts w:ascii="Arial" w:hAnsi="Arial"/>
          <w:b/>
        </w:rPr>
      </w:pPr>
    </w:p>
    <w:p w14:paraId="370DE4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1629"/>
        <w:gridCol w:w="1212"/>
        <w:gridCol w:w="1213"/>
        <w:gridCol w:w="1189"/>
        <w:gridCol w:w="1572"/>
      </w:tblGrid>
      <w:tr w:rsidR="00944C3D" w:rsidRPr="00050529" w14:paraId="1C862355" w14:textId="77777777" w:rsidTr="00503750">
        <w:tc>
          <w:tcPr>
            <w:tcW w:w="2622" w:type="dxa"/>
            <w:vAlign w:val="center"/>
          </w:tcPr>
          <w:p w14:paraId="2AF7D1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03AEF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0073C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9CFB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170A0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8B9C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AE7F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13F0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9069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79BB7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063E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83F91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E0D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C75373C" w14:textId="3B9A6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D4D960" w14:textId="5FF4E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A43D3F" w14:textId="1DED9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CE8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11E308" w14:textId="08111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23502" w14:textId="77777777" w:rsidTr="00503750">
        <w:tc>
          <w:tcPr>
            <w:tcW w:w="2622" w:type="dxa"/>
            <w:vAlign w:val="center"/>
          </w:tcPr>
          <w:p w14:paraId="19D02F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2BA9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B688CDC" w14:textId="4C9CF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F08EBD" w14:textId="3770E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A0D90D" w14:textId="0CA71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3B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F04489" w14:textId="6D28C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F1D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383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68F008C" w14:textId="51955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14CC9C" w14:textId="2B30F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FA36AA" w14:textId="0FCB3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100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186533" w14:textId="4173D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E1B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5E18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1EB2D0C" w14:textId="65FC2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2BE965" w14:textId="4AB8D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A59ED5" w14:textId="4B382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CB3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B2E4BD" w14:textId="0888F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1E524" w14:textId="77777777" w:rsidTr="00503750">
        <w:tc>
          <w:tcPr>
            <w:tcW w:w="2622" w:type="dxa"/>
            <w:vAlign w:val="center"/>
          </w:tcPr>
          <w:p w14:paraId="6B797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CF997C3" w14:textId="7EEBE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104350.00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3FD7A5" w14:textId="2CB2D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34602.00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40E3E7" w14:textId="0DC5F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22715.00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740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E2B477" w14:textId="28CC1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116237.00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0D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305A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0C4108" w14:textId="34D96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279EA7" w14:textId="2F2DF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FE6933" w14:textId="4E09C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169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E52611" w14:textId="6105F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798D7" w14:textId="77777777" w:rsidTr="00503750">
        <w:tc>
          <w:tcPr>
            <w:tcW w:w="2622" w:type="dxa"/>
            <w:vAlign w:val="center"/>
          </w:tcPr>
          <w:p w14:paraId="58085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21B63C7" w14:textId="3A22C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CF9844" w14:textId="337E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1153C6" w14:textId="384DD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C7C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7D6DBC" w14:textId="2D2AF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F978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0DF5E4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E55B8E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D55E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48DA448" w14:textId="2EA07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E40844" w14:textId="01AAB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1DF5B0" w14:textId="3F437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674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AAFA6A" w14:textId="0E102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EBE2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A37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EBDD785" w14:textId="22378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01E867" w14:textId="2777C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3D7E27" w14:textId="718A8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1D6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83D994" w14:textId="35535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FDC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12E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40741F6" w14:textId="6E9F2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7A704F" w14:textId="5B8E5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33366E" w14:textId="66691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BBE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D2C4AC" w14:textId="49E6F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25BDB" w14:textId="77777777" w:rsidTr="00503750">
        <w:tc>
          <w:tcPr>
            <w:tcW w:w="2622" w:type="dxa"/>
            <w:vAlign w:val="center"/>
          </w:tcPr>
          <w:p w14:paraId="0444D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01ECB57" w14:textId="57F15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6BBEEC" w14:textId="1D3C1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880FF0" w14:textId="44545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D87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6D84F5" w14:textId="5F20C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A8B8A" w14:textId="77777777" w:rsidTr="00503750">
        <w:tc>
          <w:tcPr>
            <w:tcW w:w="2622" w:type="dxa"/>
            <w:vAlign w:val="center"/>
          </w:tcPr>
          <w:p w14:paraId="45DACA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5A61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CE1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FFE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30A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37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3E50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880B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03567FB" w14:textId="29550B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104350.00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E2EA7D" w14:textId="4F5179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34602.00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AA33D" w14:textId="6348C4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22715.00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652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D1BCA1" w14:textId="70D5E7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116237.00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9B24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E6CC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6E1835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237E63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587695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743E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7811F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D572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62434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99F5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BE09F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BB1E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09B96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B325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4CE6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43FF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F2BF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BFC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A0ABC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BE4E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B33E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E6FE5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0ABF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E266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87CFD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5E5F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C3A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C0232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E1F0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D1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6705E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BFE1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DEE2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6B56A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0E2F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356E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DCE3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E6EF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48FB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E2B2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264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757C2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D2817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CB6E7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98DF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EDF1E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5A60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E2DD2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E1D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AC6F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244AF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BFD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9C88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404C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C750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C9A6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C05EF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8F1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6EDE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59E2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FACF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67EC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0DBF2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ADE2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F1F2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CFCC8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1D05C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70C6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72FA9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C035A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BCE6FC0" w14:textId="77777777" w:rsidTr="00503750">
        <w:tc>
          <w:tcPr>
            <w:tcW w:w="2835" w:type="dxa"/>
            <w:vAlign w:val="center"/>
          </w:tcPr>
          <w:p w14:paraId="77BA7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362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07D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981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CABEB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A8502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CB63C9" w14:textId="77777777" w:rsidTr="00503750">
        <w:tc>
          <w:tcPr>
            <w:tcW w:w="2835" w:type="dxa"/>
            <w:vAlign w:val="center"/>
          </w:tcPr>
          <w:p w14:paraId="39A20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8BE5052" w14:textId="6C574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C20AC" w14:textId="6489E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E39E1" w14:textId="206F0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F4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57C271" w14:textId="3B025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C0FA9" w14:textId="77777777" w:rsidTr="00503750">
        <w:tc>
          <w:tcPr>
            <w:tcW w:w="2835" w:type="dxa"/>
            <w:vAlign w:val="center"/>
          </w:tcPr>
          <w:p w14:paraId="10BFD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BAFBBA2" w14:textId="7208D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E06DA" w14:textId="5D63E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99A3D" w14:textId="1CBD0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EB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DBDA21" w14:textId="09CA1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32F7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001A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986CE4F" w14:textId="63A2C0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560FF" w14:textId="400C62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70E98" w14:textId="0AC241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47D6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9B6B7" w14:textId="6A5FD7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DF3092C" w14:textId="77777777" w:rsidTr="00503750">
        <w:tc>
          <w:tcPr>
            <w:tcW w:w="2835" w:type="dxa"/>
            <w:vAlign w:val="center"/>
          </w:tcPr>
          <w:p w14:paraId="7811E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26349D7" w14:textId="670E1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49E71" w14:textId="3B107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0F06A8" w14:textId="08EF0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7F1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C6929A" w14:textId="7AD85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FFDCC" w14:textId="77777777" w:rsidTr="00503750">
        <w:tc>
          <w:tcPr>
            <w:tcW w:w="2835" w:type="dxa"/>
            <w:vAlign w:val="center"/>
          </w:tcPr>
          <w:p w14:paraId="3FB38D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64F7552" w14:textId="27D7C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4C992" w14:textId="3046E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5A666" w14:textId="0CFF0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D9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BAEDB" w14:textId="29411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4068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18846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40D9886" w14:textId="3B6D711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10F72" w14:textId="4EAA525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DA35D1" w14:textId="794803D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F9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3965D2" w14:textId="5684E1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953D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7A34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049FBDC" w14:textId="3C3BC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02C5E" w14:textId="61B44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2FF51" w14:textId="70217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9B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3574F" w14:textId="0AF15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A2D0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2967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1CC0B39F" w14:textId="77777777" w:rsidTr="00503750">
        <w:tc>
          <w:tcPr>
            <w:tcW w:w="2552" w:type="dxa"/>
            <w:vAlign w:val="center"/>
          </w:tcPr>
          <w:p w14:paraId="1F811F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7A582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394ED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3595F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6B870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836F0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7B79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9D27512" w14:textId="246791C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-25.00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9E21087" w14:textId="05C4927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256.00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0A0CE7A" w14:textId="4D4A25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231.00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41E0A72" w14:textId="5979BE3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6B010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0469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F2A8DE0" w14:textId="49DBD83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E91AD34" w14:textId="0DE004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5AE9423" w14:textId="523700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575B9EF" w14:textId="601562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41274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1ABCC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287AF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3C8B4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5AF17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B51010E" w14:textId="77777777" w:rsidTr="00503750">
        <w:tc>
          <w:tcPr>
            <w:tcW w:w="4395" w:type="dxa"/>
            <w:vMerge/>
          </w:tcPr>
          <w:p w14:paraId="2101DB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F5FD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AA5F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CD75C8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A25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6542D2" w14:textId="5FDA9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496.72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C14D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73BF15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D069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1C8051C" w14:textId="482B5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  <w:lang w:eastAsia="sk-SK"/>
              </w:rPr>
              <w:t>879.40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78ED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F7A444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1A54B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41D144" w14:textId="09DE4B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1376.12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060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419719" w14:textId="77777777" w:rsidTr="00503750">
        <w:tc>
          <w:tcPr>
            <w:tcW w:w="4395" w:type="dxa"/>
            <w:vAlign w:val="center"/>
          </w:tcPr>
          <w:p w14:paraId="509A0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14D40A0" w14:textId="410C4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B5170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C785F9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84E8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81D6FE3" w14:textId="22D09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5A3A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EA4C4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0F91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E3B4A20" w14:textId="7D4EF8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977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08471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B7D62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43CEF90" w14:textId="75A4622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76639.00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BF2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F9D35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22E36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525FFD4" w14:textId="77777777" w:rsidTr="00503750">
        <w:tc>
          <w:tcPr>
            <w:tcW w:w="4395" w:type="dxa"/>
            <w:vAlign w:val="center"/>
          </w:tcPr>
          <w:p w14:paraId="31FB3F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EC030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1CE2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41E82E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D438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17F50C9" w14:textId="0A7F37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4AFED2" w14:textId="0C96A3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555B33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9180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5F24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765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7B48A2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C911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39F4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938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293BD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424E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658C636" w14:textId="522490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B8A89D" w14:textId="69A0B14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CBB70E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9E998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196AC75" w14:textId="692179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62FE1D" w14:textId="2F1EEC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E659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0393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3241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D8C7B72" w14:textId="77777777" w:rsidTr="00503750">
        <w:tc>
          <w:tcPr>
            <w:tcW w:w="1843" w:type="dxa"/>
            <w:vAlign w:val="center"/>
          </w:tcPr>
          <w:p w14:paraId="47FEF4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AE52D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010A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F7F8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AFEF7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279FC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CCBB2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8979E82" w14:textId="77777777" w:rsidTr="00503750">
        <w:tc>
          <w:tcPr>
            <w:tcW w:w="1843" w:type="dxa"/>
            <w:vAlign w:val="center"/>
          </w:tcPr>
          <w:p w14:paraId="5168AA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75500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098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D3EB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EF6C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1FC1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47A5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B449E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BA8DD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83932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45EE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D36A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B6B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CE89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71E0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AEF9382" w14:textId="77777777" w:rsidTr="00503750">
        <w:tc>
          <w:tcPr>
            <w:tcW w:w="1843" w:type="dxa"/>
            <w:vAlign w:val="center"/>
          </w:tcPr>
          <w:p w14:paraId="7A849A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C2180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3F1B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875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9759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635D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F5B3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8D2815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3FAEB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265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120D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AF99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B2B0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3C9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92DA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BF3F1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B960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8B1D3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FC83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3C9E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9A97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AD50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FB10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E33F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0500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9FC09AF" w14:textId="77777777" w:rsidTr="00503750">
        <w:trPr>
          <w:trHeight w:val="664"/>
        </w:trPr>
        <w:tc>
          <w:tcPr>
            <w:tcW w:w="3372" w:type="dxa"/>
          </w:tcPr>
          <w:p w14:paraId="62F7E3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ACCAE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957D7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251BF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0C56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54CB052" w14:textId="699FA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4FD9A" w14:textId="7203D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46869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20376E" w14:textId="0596081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FB4A21" w14:textId="15CD5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7C5A8" w14:textId="6E0AC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4EAE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A5158F" w14:textId="0B34100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438E139" w14:textId="175E0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250C1F" w14:textId="3E545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48146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89F3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93EA958" w14:textId="47CA5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F36A77" w14:textId="066C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A066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4262BE" w14:textId="1E735B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D2F1E2" w14:textId="21C96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96434A" w14:textId="0E39C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24C3E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B788180" w14:textId="4E03EB0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0CF7D8" w14:textId="67C7D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8D0C7B" w14:textId="198AF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CE42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E49F85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29E2A25" w14:textId="77777777" w:rsidTr="00503750">
        <w:tc>
          <w:tcPr>
            <w:tcW w:w="2835" w:type="dxa"/>
            <w:vAlign w:val="center"/>
          </w:tcPr>
          <w:p w14:paraId="26C947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2B773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2DA7F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4951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EC550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0741F4" w14:textId="77777777" w:rsidTr="00503750">
        <w:tc>
          <w:tcPr>
            <w:tcW w:w="2835" w:type="dxa"/>
          </w:tcPr>
          <w:p w14:paraId="58C392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1CD8B2B" w14:textId="79032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60D121" w14:textId="73943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3B708" w14:textId="720FA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D171CA" w14:textId="6BC38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E5668D" w14:textId="77777777" w:rsidTr="00503750">
        <w:tc>
          <w:tcPr>
            <w:tcW w:w="2835" w:type="dxa"/>
          </w:tcPr>
          <w:p w14:paraId="7D79F2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A674EEB" w14:textId="62292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4B7B96" w14:textId="1E1D3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D1311E" w14:textId="624F9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55F6AF" w14:textId="2CE40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E17542" w14:textId="77777777" w:rsidTr="00503750">
        <w:tc>
          <w:tcPr>
            <w:tcW w:w="2835" w:type="dxa"/>
          </w:tcPr>
          <w:p w14:paraId="259C0A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E5C5940" w14:textId="15411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D8D1B3" w14:textId="4E739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F1BE23" w14:textId="70F5F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17ECB9" w14:textId="60955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A76978" w14:textId="77777777" w:rsidTr="00503750">
        <w:tc>
          <w:tcPr>
            <w:tcW w:w="2835" w:type="dxa"/>
            <w:vAlign w:val="center"/>
          </w:tcPr>
          <w:p w14:paraId="205C4F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0554D7C" w14:textId="37495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8A3802" w14:textId="0F3C3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9373C6" w14:textId="5DE52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D64F9" w14:textId="403C7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DE54E8" w14:textId="77777777" w:rsidTr="00503750">
        <w:tc>
          <w:tcPr>
            <w:tcW w:w="2835" w:type="dxa"/>
            <w:vAlign w:val="center"/>
          </w:tcPr>
          <w:p w14:paraId="0E85DF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0D1D4F1" w14:textId="3B2F7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E30637" w14:textId="15453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725A47" w14:textId="07645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FE17A9" w14:textId="20C44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85C3AD" w14:textId="77777777" w:rsidTr="00503750">
        <w:tc>
          <w:tcPr>
            <w:tcW w:w="2835" w:type="dxa"/>
          </w:tcPr>
          <w:p w14:paraId="336C30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87C78F4" w14:textId="656A6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3909C0" w14:textId="39356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37CDD0" w14:textId="3AC42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DF6DD8" w14:textId="0B6AC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CBE0A1" w14:textId="77777777" w:rsidTr="00503750">
        <w:tc>
          <w:tcPr>
            <w:tcW w:w="2835" w:type="dxa"/>
          </w:tcPr>
          <w:p w14:paraId="30B06C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B4EEECC" w14:textId="0919B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2C053E" w14:textId="095B0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D1DC30" w14:textId="6199C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F8EDEA" w14:textId="7A9D4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83EFD7" w14:textId="77777777" w:rsidTr="00503750">
        <w:tc>
          <w:tcPr>
            <w:tcW w:w="2835" w:type="dxa"/>
          </w:tcPr>
          <w:p w14:paraId="22756A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D7B5EA5" w14:textId="52C93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EA978A" w14:textId="1949D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C45A6E" w14:textId="4D357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CE0ADF" w14:textId="6E05F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4FB5A" w14:textId="77777777" w:rsidR="00944C3D" w:rsidRDefault="00944C3D" w:rsidP="00944C3D">
      <w:pPr>
        <w:rPr>
          <w:rFonts w:ascii="Arial" w:hAnsi="Arial"/>
          <w:b/>
        </w:rPr>
      </w:pPr>
    </w:p>
    <w:p w14:paraId="767B62E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A68EB7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68EA6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98A70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F1C21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544A5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59EDB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86502D2" w14:textId="77777777" w:rsidTr="00503750">
        <w:trPr>
          <w:trHeight w:val="443"/>
        </w:trPr>
        <w:tc>
          <w:tcPr>
            <w:tcW w:w="2560" w:type="dxa"/>
          </w:tcPr>
          <w:p w14:paraId="761E2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EC5E3E4" w14:textId="3A578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C49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D0E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381406" w14:textId="1B0A3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417A4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62A07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70C78C" w14:textId="2B720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A43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7D2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D62B21" w14:textId="64B0E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3F99A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4FC3E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E806AE" w14:textId="388C5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54E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F16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62395F" w14:textId="277C1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4B5DA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8F743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0D66B07" w14:textId="7941D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D4C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ECC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16085C" w14:textId="0DB44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53C9C5" w14:textId="77777777" w:rsidR="00944C3D" w:rsidRDefault="00944C3D" w:rsidP="00944C3D">
      <w:pPr>
        <w:rPr>
          <w:rFonts w:ascii="Arial" w:hAnsi="Arial"/>
          <w:b/>
        </w:rPr>
      </w:pPr>
    </w:p>
    <w:p w14:paraId="07707412" w14:textId="77777777" w:rsidR="00944C3D" w:rsidRDefault="00944C3D" w:rsidP="00944C3D">
      <w:pPr>
        <w:rPr>
          <w:rFonts w:ascii="Arial" w:hAnsi="Arial"/>
          <w:b/>
        </w:rPr>
      </w:pPr>
    </w:p>
    <w:p w14:paraId="0021806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0489DAE" w14:textId="77777777" w:rsidR="00944C3D" w:rsidRDefault="00944C3D" w:rsidP="00944C3D">
      <w:pPr>
        <w:rPr>
          <w:rFonts w:ascii="Arial" w:hAnsi="Arial"/>
          <w:b/>
        </w:rPr>
      </w:pPr>
    </w:p>
    <w:p w14:paraId="1CD5EC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22CD5C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CC02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E79CF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29A1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2833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12CC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3C1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8D6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DBEC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3E59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0A94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F0FB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5DE39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F184E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86E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F7ED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F01CC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B8BBA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E08F6C3" w14:textId="77777777" w:rsidTr="00503750">
        <w:trPr>
          <w:trHeight w:val="677"/>
        </w:trPr>
        <w:tc>
          <w:tcPr>
            <w:tcW w:w="3358" w:type="dxa"/>
          </w:tcPr>
          <w:p w14:paraId="1A8D39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6F1E0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82B3E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C099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EF5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0E5C160" w14:textId="00DB9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38311B" w14:textId="61652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AF0C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C3F3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65A6277" w14:textId="723A1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802242" w14:textId="7AFB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F30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73F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B306FEC" w14:textId="612A2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426B66" w14:textId="2A90C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01A7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A2C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EE933DC" w14:textId="7C725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776FFD" w14:textId="5FFEB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832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D54EF6" w14:textId="1C3FB8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42D828" w14:textId="66E16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6B577E" w14:textId="40D67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1A3C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74D5D2" w14:textId="673DB8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3B9C80" w14:textId="01D05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FB1B7" w14:textId="6BC67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5E60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05C23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81F0F5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4F818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CDCA7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42FF66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9C2D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802C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FCCD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F0C16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DBC5B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AFB42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65F87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DA8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9E22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AC601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EE0F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CB97A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71789F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861B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6EAB5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54019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FA480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14D7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A0B127" w14:textId="2DEB7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8D619" w14:textId="2150B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6CEF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BA96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CE6B7EF" w14:textId="258AC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2AF5DD" w14:textId="59276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7ED1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DDBB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5FE68F" w14:textId="2F386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1CB711" w14:textId="6416C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93117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43EF34F" w14:textId="54CCF3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08C568" w14:textId="4D316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8A3153" w14:textId="7DD10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EC04C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112984" w14:textId="062C2E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728465" w14:textId="684C7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4DEF8F" w14:textId="5777D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7F6F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D51B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40F68C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59176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868FC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EBEAD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EF7AC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E32F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41267CE" w14:textId="5073F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2545B2" w14:textId="25331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2819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4713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B3521D" w14:textId="1FB90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1DB54" w14:textId="7F141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CC28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6A2A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7EEDFEE" w14:textId="4FC1B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11613C" w14:textId="75DB4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FA5E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348105" w14:textId="7E1E09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46A0D7" w14:textId="2EDE7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95340B" w14:textId="474F9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D43B6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11A02D2" w14:textId="5D26088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EB0B01" w14:textId="2BF8F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120199" w14:textId="021C2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F88D5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539DD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AED4C07" w14:textId="77777777" w:rsidTr="00503750">
        <w:tc>
          <w:tcPr>
            <w:tcW w:w="3686" w:type="dxa"/>
            <w:vAlign w:val="center"/>
          </w:tcPr>
          <w:p w14:paraId="0ADB53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B2865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CCE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D3CB57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8A5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4979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D51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89E5F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09D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E28C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4446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A8140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8488A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F912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4E58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F9BE0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61545A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91E143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FBA9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9B910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CDB74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174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4C1E3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D540F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4BC3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A0E85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12ABBE" w14:textId="5A279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53936E" w14:textId="0EDD4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06980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884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EBCE1A6" w14:textId="005C3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964A2" w14:textId="3C049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4CB18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2043F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7F1F52F" w14:textId="2ABAB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57F488" w14:textId="69961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5470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43D472" w14:textId="407299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3A070A" w14:textId="59C25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2CBFC3" w14:textId="47DA3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365BE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2419675" w14:textId="37B17E4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35B69C" w14:textId="6BFBB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AB49AE" w14:textId="351BA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F54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10427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D1E1D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C918D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D1A11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1DBA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59650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F99A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09EC271" w14:textId="52B86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3392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937F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F8F3010" w14:textId="4963E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9BB1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79DE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A51C913" w14:textId="062E7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D02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076F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6533D8C" w14:textId="7AB55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B7C4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0865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C22C84F" w14:textId="2E626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6137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8B9A1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9A44113" w14:textId="1FACC8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8E281D" w14:textId="77777777" w:rsidR="00944C3D" w:rsidRDefault="00944C3D" w:rsidP="00944C3D">
      <w:pPr>
        <w:rPr>
          <w:sz w:val="22"/>
          <w:szCs w:val="22"/>
        </w:rPr>
      </w:pPr>
    </w:p>
    <w:p w14:paraId="29A5C2EB" w14:textId="77777777" w:rsidR="00944C3D" w:rsidRDefault="00944C3D" w:rsidP="00944C3D">
      <w:pPr>
        <w:rPr>
          <w:sz w:val="22"/>
          <w:szCs w:val="22"/>
        </w:rPr>
      </w:pPr>
    </w:p>
    <w:p w14:paraId="573377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C87E9C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5209697" w14:textId="405C233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E3DFF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778AF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41AA1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FB8F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3C8CA9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688DE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C753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D94F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F1050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9119D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3D65D75" w14:textId="4E07E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CBF133" w14:textId="78BD3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09E61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5991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B3BB6F9" w14:textId="723DF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E74333" w14:textId="465E7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0FED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CC4B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D8BB74C" w14:textId="6DAC3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03B3A8" w14:textId="671DF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DB717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1FCD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A0EA0DE" w14:textId="51ECC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3E51F8" w14:textId="463B1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B18E6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89C71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4BE90C3" w14:textId="51789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C459B1" w14:textId="17935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F7BB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B0DA9C" w14:textId="15A428D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9BF80AA" w14:textId="46A75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B7EC79" w14:textId="466BA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2CD1F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EDCD893" w14:textId="08F2F80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6D52CD" w14:textId="2EDC0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0E3C51" w14:textId="6271A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7F78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9C2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877E1A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8EAA1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C4092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42E8A2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5E65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1970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D0F2904" w14:textId="1451C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A55944" w14:textId="5F3C4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12C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B5E9F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8139FB4" w14:textId="0FEE7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E280BA" w14:textId="4C60A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E95B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BA59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30B5890" w14:textId="705EC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513EF7" w14:textId="48EDB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565A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6737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1CFD851" w14:textId="0A257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AA67A0" w14:textId="3F237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134D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EA8B2A" w14:textId="4C7318A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4E9A119" w14:textId="64ED9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D629EE" w14:textId="17C16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BA38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9F6FFA" w14:textId="00E6CCC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97AF59" w14:textId="52973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2EC7F8" w14:textId="4600C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3AEC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C11BF6D" w14:textId="4D41BE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E97870" w14:textId="7A848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BE313B" w14:textId="72FE2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C366F" w:rsidRPr="005B10D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03E1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F1BE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235C9CF" w14:textId="5285164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8BE9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85B3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DF03E33" w14:textId="56B4FAA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48EEF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B1FA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649CCF8" w14:textId="78000C5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848F9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FA8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35A2F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0B8EAA5" w14:textId="77777777" w:rsidR="00944C3D" w:rsidRPr="003607F0" w:rsidRDefault="00944C3D" w:rsidP="00944C3D"/>
    <w:p w14:paraId="210E866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9D631" w14:textId="77777777" w:rsidR="00630907" w:rsidRDefault="00630907">
      <w:r>
        <w:separator/>
      </w:r>
    </w:p>
  </w:endnote>
  <w:endnote w:type="continuationSeparator" w:id="0">
    <w:p w14:paraId="1D5D1A31" w14:textId="77777777" w:rsidR="00630907" w:rsidRDefault="0063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6D4B9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9FA733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5ECE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EEA22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6B32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A43493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C38BB" w14:textId="77777777" w:rsidR="00630907" w:rsidRDefault="00630907">
      <w:r>
        <w:separator/>
      </w:r>
    </w:p>
  </w:footnote>
  <w:footnote w:type="continuationSeparator" w:id="0">
    <w:p w14:paraId="7A57BF02" w14:textId="77777777" w:rsidR="00630907" w:rsidRDefault="006309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018193">
    <w:abstractNumId w:val="13"/>
  </w:num>
  <w:num w:numId="2" w16cid:durableId="617418495">
    <w:abstractNumId w:val="17"/>
  </w:num>
  <w:num w:numId="3" w16cid:durableId="1818456480">
    <w:abstractNumId w:val="8"/>
  </w:num>
  <w:num w:numId="4" w16cid:durableId="1147625630">
    <w:abstractNumId w:val="7"/>
  </w:num>
  <w:num w:numId="5" w16cid:durableId="1568488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329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0159689">
    <w:abstractNumId w:val="20"/>
  </w:num>
  <w:num w:numId="8" w16cid:durableId="672992865">
    <w:abstractNumId w:val="10"/>
  </w:num>
  <w:num w:numId="9" w16cid:durableId="1515803225">
    <w:abstractNumId w:val="0"/>
  </w:num>
  <w:num w:numId="10" w16cid:durableId="392318330">
    <w:abstractNumId w:val="19"/>
  </w:num>
  <w:num w:numId="11" w16cid:durableId="586499439">
    <w:abstractNumId w:val="6"/>
  </w:num>
  <w:num w:numId="12" w16cid:durableId="252010439">
    <w:abstractNumId w:val="9"/>
  </w:num>
  <w:num w:numId="13" w16cid:durableId="1110857022">
    <w:abstractNumId w:val="12"/>
  </w:num>
  <w:num w:numId="14" w16cid:durableId="1230578050">
    <w:abstractNumId w:val="15"/>
  </w:num>
  <w:num w:numId="15" w16cid:durableId="124853227">
    <w:abstractNumId w:val="14"/>
  </w:num>
  <w:num w:numId="16" w16cid:durableId="1145198178">
    <w:abstractNumId w:val="2"/>
  </w:num>
  <w:num w:numId="17" w16cid:durableId="291837089">
    <w:abstractNumId w:val="4"/>
  </w:num>
  <w:num w:numId="18" w16cid:durableId="2022658704">
    <w:abstractNumId w:val="11"/>
  </w:num>
  <w:num w:numId="19" w16cid:durableId="666203246">
    <w:abstractNumId w:val="5"/>
  </w:num>
  <w:num w:numId="20" w16cid:durableId="434057775">
    <w:abstractNumId w:val="18"/>
  </w:num>
  <w:num w:numId="21" w16cid:durableId="1101291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681"/>
    <w:docVar w:name="arg2" w:val="Driver=asa17;DBF=D:\anasoft\data\tebys.db;DBN=tebys;ENG=SQL17;commlinks=TCPIP{ip=192.168.1.241};uid=kostelna;con=finus(12.0);pwd=Marec2023"/>
    <w:docVar w:name="arg3" w:val="788510"/>
    <w:docVar w:name="arg4" w:val="C:\Users\kostelna\AppData\Local\Temp\4797766.doc"/>
    <w:docVar w:name="arg5" w:val="1"/>
  </w:docVars>
  <w:rsids>
    <w:rsidRoot w:val="005C366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49D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366F"/>
    <w:rsid w:val="005C6EF7"/>
    <w:rsid w:val="005D44A5"/>
    <w:rsid w:val="005E5613"/>
    <w:rsid w:val="0060758C"/>
    <w:rsid w:val="00614891"/>
    <w:rsid w:val="0062543C"/>
    <w:rsid w:val="00630907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1FA10F"/>
  <w15:docId w15:val="{2B41A72D-F06E-4AC5-BDE4-68A58140E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2026-03-23T08:11:00Z</dcterms:created>
  <dcterms:modified xsi:type="dcterms:W3CDTF">2026-03-23T08:12:00Z</dcterms:modified>
</cp:coreProperties>
</file>