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22A426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0F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83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6F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CC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3F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08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9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ED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D8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CE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46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C7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2D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DD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5C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280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90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E9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72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2C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00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2713CD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4131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3A5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5A9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956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AB7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55B5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F65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A944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D0F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6A2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65D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48E4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C48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E524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236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943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6044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3B1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C6E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E74D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9FAF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2428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DA1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11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37D6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7F7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5155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5002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A5A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099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B951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0F0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B78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C6261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3729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F56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0F5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8357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E02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8FD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3733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CB14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64C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3DC6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51C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8135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7B1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BC1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6DC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8A34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407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4D1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A8D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418F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8C3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3DB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836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7BF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5CF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B6F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44D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3F2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693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831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DED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AF29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DD4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9BA2E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35C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4E83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E1A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8ED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E15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1F1B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22E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4D0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BA4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8A5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AF7C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61B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BA6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116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3F3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82D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1F0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1E4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AFA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0C83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0DC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0E5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C38E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E27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88E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081F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713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358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48F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953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E5C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A97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4FD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FA2FFB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848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DD9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089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B85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306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764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324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C59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E3F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9E1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87D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24F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E5F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9B9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BD5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78E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E2B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AAE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FAB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1E1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ABA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A63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683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80E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92D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795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916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C7E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BDB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6AE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990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864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AF7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2E5081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A1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09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AB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D6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69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F7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40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0D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4F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AE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B7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35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94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91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F1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9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A7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A4D9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1B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B0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238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FC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78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96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18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B3D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83D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256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79C8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019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1A2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2CD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E5A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804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3FD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630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1F83D6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17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CE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CE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A6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34BD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9C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9D1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A2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11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36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9F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F7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89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BF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B0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DB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CA671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A2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4F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C6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A2C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91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0F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5E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97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AE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463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C2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7C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8A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BC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88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AEACF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45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D7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23E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EF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3D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C5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CF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71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2F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29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B7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847D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9F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A8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5A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89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B7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017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19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C0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D6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619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CA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3E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12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6E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B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5115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E6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19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3B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11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BC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BC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32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3CDE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EAE4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166D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A3EA3F" w14:textId="3E5EF469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E7B6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11CD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B8E8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80D5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487D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C16A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DCC7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9321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29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42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4A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BB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7B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EE4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1A76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5E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ACC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9D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1F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98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FB2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D92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4B8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60C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9E03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0D21E0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710D21E0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B5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048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F86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D11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9E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0F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5C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B3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78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00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CD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C3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35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AD98C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230C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18783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B974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8DB48C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58DB48C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87DDDE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3787DDDE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6095A1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1E6095A1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6FBCC4" w14:textId="13490902" w:rsidR="000B647F" w:rsidRDefault="000B647F" w:rsidP="00944C3D">
                                  <w:fldSimple w:instr=" MERGEFIELD  aDMOD  \* MERGEFORMAT ">
                                    <w:r w:rsidR="00665389" w:rsidRPr="0066538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416FBCC4" w14:textId="13490902" w:rsidR="000B647F" w:rsidRDefault="000B647F" w:rsidP="00944C3D">
                            <w:fldSimple w:instr=" MERGEFIELD  aDMOD  \* MERGEFORMAT ">
                              <w:r w:rsidR="00665389" w:rsidRPr="00665389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1FD727" w14:textId="65A47D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65389" w:rsidRPr="006009C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F1FD727" w14:textId="65A47D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65389" w:rsidRPr="006009C0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2115D9" w14:textId="3675D18E" w:rsidR="000B647F" w:rsidRDefault="000B647F" w:rsidP="00944C3D">
                                  <w:fldSimple w:instr=" MERGEFIELD  aDRDO  \* MERGEFORMAT ">
                                    <w:r w:rsidR="00665389" w:rsidRPr="0066538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522115D9" w14:textId="3675D18E" w:rsidR="000B647F" w:rsidRDefault="000B647F" w:rsidP="00944C3D">
                            <w:fldSimple w:instr=" MERGEFIELD  aDRDO  \* MERGEFORMAT ">
                              <w:r w:rsidR="00665389" w:rsidRPr="00665389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558F12" w14:textId="49B59D2B" w:rsidR="000B647F" w:rsidRDefault="000B647F" w:rsidP="00944C3D">
                                  <w:fldSimple w:instr=" MERGEFIELD  aDMDO  \* MERGEFORMAT ">
                                    <w:r w:rsidR="00665389" w:rsidRPr="0066538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48558F12" w14:textId="49B59D2B" w:rsidR="000B647F" w:rsidRDefault="000B647F" w:rsidP="00944C3D">
                            <w:fldSimple w:instr=" MERGEFIELD  aDMDO  \* MERGEFORMAT ">
                              <w:r w:rsidR="00665389" w:rsidRPr="00665389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777A8C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493C63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42834F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575AB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68575ABB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91B7A6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1E91B7A6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F8345C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2CF8345C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274A73" w14:textId="504216BC" w:rsidR="000B647F" w:rsidRDefault="000B647F" w:rsidP="00944C3D">
                                  <w:fldSimple w:instr=" MERGEFIELD  aDRDOo  \* MERGEFORMAT ">
                                    <w:r w:rsidR="00665389" w:rsidRPr="0066538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E274A73" w14:textId="504216BC" w:rsidR="000B647F" w:rsidRDefault="000B647F" w:rsidP="00944C3D">
                            <w:fldSimple w:instr=" MERGEFIELD  aDRDOo  \* MERGEFORMAT ">
                              <w:r w:rsidR="00665389" w:rsidRPr="00665389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586059" w14:textId="10E2A1CC" w:rsidR="000B647F" w:rsidRDefault="000B647F" w:rsidP="00944C3D">
                                  <w:fldSimple w:instr=" MERGEFIELD  aDMDO  \* MERGEFORMAT ">
                                    <w:r w:rsidR="00665389" w:rsidRPr="0066538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6D586059" w14:textId="10E2A1CC" w:rsidR="000B647F" w:rsidRDefault="000B647F" w:rsidP="00944C3D">
                            <w:fldSimple w:instr=" MERGEFIELD  aDMDO  \* MERGEFORMAT ">
                              <w:r w:rsidR="00665389" w:rsidRPr="00665389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7DC5BF" w14:textId="69DCB3BC" w:rsidR="000B647F" w:rsidRDefault="000B647F" w:rsidP="00944C3D">
                                  <w:fldSimple w:instr=" MERGEFIELD  aDRODo  \* MERGEFORMAT ">
                                    <w:r w:rsidR="00665389" w:rsidRPr="0066538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147DC5BF" w14:textId="69DCB3BC" w:rsidR="000B647F" w:rsidRDefault="000B647F" w:rsidP="00944C3D">
                            <w:fldSimple w:instr=" MERGEFIELD  aDRODo  \* MERGEFORMAT ">
                              <w:r w:rsidR="00665389" w:rsidRPr="00665389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7C27BD" w14:textId="2D36AB42" w:rsidR="000B647F" w:rsidRDefault="000B647F" w:rsidP="00944C3D">
                                  <w:fldSimple w:instr=" MERGEFIELD  aDMOD  \* MERGEFORMAT ">
                                    <w:r w:rsidR="00665389" w:rsidRPr="0066538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77C27BD" w14:textId="2D36AB42" w:rsidR="000B647F" w:rsidRDefault="000B647F" w:rsidP="00944C3D">
                            <w:fldSimple w:instr=" MERGEFIELD  aDMOD  \* MERGEFORMAT ">
                              <w:r w:rsidR="00665389" w:rsidRPr="00665389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84299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A3D55FD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23D6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9B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4ADF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C5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856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23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14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DB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F2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E13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C4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F9E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C54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60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4B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FA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9A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80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F8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E5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9F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D1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52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14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46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E5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68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6AE6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947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77C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80A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BC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9D1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F5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DE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F1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A5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42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91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FA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47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A9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D5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D6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C6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B1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4FE1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55BE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37DB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9C1C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C888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D64B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DFF5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8D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4D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DA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45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C5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A6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E1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659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AA57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A5B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B0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9B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97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1D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74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EF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89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76B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37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E6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E4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214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64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27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FC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B0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26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77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0B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8933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06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FA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04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CA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C2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D9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4C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72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2154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592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42C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68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09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3E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3C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8A8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72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12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CE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02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23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E3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0D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8F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37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E5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8E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13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EA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F4A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B5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54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BE0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9C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BA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FD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41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9F3C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28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68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8A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75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47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5C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04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D2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4E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ED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D7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5F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59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3D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07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DA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5C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C1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6E6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8C5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1CB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AA7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9B8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803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E2A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27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C9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40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88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F18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F9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2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CF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691E4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25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74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46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CA2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CA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EE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44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1A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19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88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0D0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31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463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6D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4B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8F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2E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0C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5A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ED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2B9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CBD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A757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E42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8A61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DC2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B7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CD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C619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A77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9C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0675B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300675B4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77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D70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0F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23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0B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AF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40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92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73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A0A32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21A0A32A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DB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B8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EC5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21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40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70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42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0A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13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17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2F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CD9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24C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76A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A8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907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FA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89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39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35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CB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DC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50681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C437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D7619F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6CE9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E9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591AFF" w14:textId="417D75A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65389" w:rsidRPr="006009C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36124851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64591AFF" w14:textId="417D75A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65389" w:rsidRPr="006009C0">
                              <w:rPr>
                                <w:rFonts w:ascii="Arial" w:hAnsi="Arial" w:cs="Arial"/>
                                <w:noProof/>
                              </w:rPr>
                              <w:t>36124851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3F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91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21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CF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E5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5E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5E9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C0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EF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9D012C" w14:textId="167AD0E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65389" w:rsidRPr="006009C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2021688768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0D9D012C" w14:textId="167AD0E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65389" w:rsidRPr="006009C0">
                              <w:rPr>
                                <w:rFonts w:ascii="Arial" w:hAnsi="Arial" w:cs="Arial"/>
                                <w:noProof/>
                              </w:rPr>
                              <w:t>2021688768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B8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51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D0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88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95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39B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1CA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FC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86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19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C2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B9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B3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7F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C7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2C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5892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74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B3541D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52C6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8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7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865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99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96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03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91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3D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C8A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37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34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6F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CA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82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83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57E0C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5441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117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278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F537AC" w14:textId="028F391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65389" w:rsidRPr="006009C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1105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5F537AC" w14:textId="028F391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65389" w:rsidRPr="006009C0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1105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3F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7B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E9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9A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6C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172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D8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C2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1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F8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6B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44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C9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57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FF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525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7F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93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21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1A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A79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A7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0A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E1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E70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4D9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87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58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43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55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E3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43345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64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2237F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FC9594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A726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09D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E3D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B8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58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BD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E1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D3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2D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31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04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7E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85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70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FE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F4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24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54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10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3F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36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268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DFD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57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491322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BE27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780E2F" w14:textId="5FE35C6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65389" w:rsidRPr="006009C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Soblahovská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11780E2F" w14:textId="5FE35C6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65389" w:rsidRPr="006009C0">
                              <w:rPr>
                                <w:rFonts w:ascii="Arial" w:hAnsi="Arial" w:cs="Arial"/>
                                <w:noProof/>
                              </w:rPr>
                              <w:t>Soblahovská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26CE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CA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F2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9F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E6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04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5A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87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82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E6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67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68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DB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5B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4BD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850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BF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3FFE32" w14:textId="0457BB62" w:rsidR="000B647F" w:rsidRDefault="000B647F" w:rsidP="00944C3D">
                                  <w:fldSimple w:instr=" MERGEFIELD  aSUB_ULICA_CISLO  \* MERGEFORMAT ">
                                    <w:r w:rsidR="00665389" w:rsidRPr="0066538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1105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2D3FFE32" w14:textId="0457BB62" w:rsidR="000B647F" w:rsidRDefault="000B647F" w:rsidP="00944C3D">
                            <w:fldSimple w:instr=" MERGEFIELD  aSUB_ULICA_CISLO  \* MERGEFORMAT ">
                              <w:r w:rsidR="00665389" w:rsidRPr="00665389">
                                <w:rPr>
                                  <w:rFonts w:ascii="Arial" w:hAnsi="Arial" w:cs="Arial"/>
                                  <w:noProof/>
                                </w:rPr>
                                <w:t>1105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AF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4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54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AA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4B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E6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BD79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FEBF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BD7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813F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43445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0A0EA3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A6115" w14:textId="31850FE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65389" w:rsidRPr="006009C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3B3A6115" w14:textId="31850FE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65389" w:rsidRPr="006009C0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CE32AB" w14:textId="437971C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65389" w:rsidRPr="006009C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49CE32AB" w14:textId="437971C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65389" w:rsidRPr="006009C0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845ED2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DA82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E5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31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62BD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05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570D1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DF2449" w14:textId="25B4D7F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2CDF2449" w14:textId="25B4D7F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983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A811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C1F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575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B88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B88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15C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496038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A12594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3A6454" w14:textId="25CF032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4F3A6454" w14:textId="25CF032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CF85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DF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D7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9C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608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A6B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4C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A8C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2861C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D97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B7D81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2E8FBD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4F121DA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C49E54" w14:textId="11B93E9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24C49E54" w14:textId="11B93E9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0872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1D626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540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07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AB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C7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30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90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8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CE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EA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EB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77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405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4C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89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6F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5F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A0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B94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E9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C8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B4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20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D7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CC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0B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3D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8B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68C6F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3CB5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FF90F21" w14:textId="2967E093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665389">
              <w:rPr>
                <w:rFonts w:ascii="Arial" w:hAnsi="Arial"/>
                <w:lang w:eastAsia="sk-SK"/>
              </w:rPr>
              <w:t>19.3.2026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0C63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EA1D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0DB74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0E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0D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E23DC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A59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9B3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63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87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8B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26445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ED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AECA1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67A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C2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29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09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80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9C9D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A6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C6C92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8CD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F5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36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31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AF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FE54B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491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D1B0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20C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6E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78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873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D6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17F18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AFB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293A2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6D7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E3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806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F0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FA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7AB14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7A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78ED2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A97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C4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8D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87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20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A58C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7C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B60A2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2FA3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DA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45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FD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4D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7C89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AF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4C26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19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7F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1D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39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504B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D61CB7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C6C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6B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A2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B6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97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AED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35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B6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BA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D2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D0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21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CF1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C0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E2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A4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70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696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BB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5DB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65A3D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0D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73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45A8274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3F4B5550" w14:textId="77777777" w:rsidR="00944C3D" w:rsidRDefault="00944C3D" w:rsidP="00944C3D">
      <w:pPr>
        <w:rPr>
          <w:rFonts w:ascii="Arial" w:hAnsi="Arial"/>
        </w:rPr>
      </w:pPr>
    </w:p>
    <w:p w14:paraId="4814A83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5B87259E" w14:textId="4EFA460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ABB0918" w14:textId="725D313D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458D0BC" w14:textId="7C36E1E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7E4C8F2A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A1D3A6A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2D74A950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2E56CD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531A3F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30FB22D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F9FD07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6F902AAA" w14:textId="718EDD2A" w:rsidR="00944C3D" w:rsidRPr="008D0433" w:rsidRDefault="0066538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Renata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Kucková</w:t>
            </w:r>
            <w:proofErr w:type="spellEnd"/>
          </w:p>
        </w:tc>
        <w:tc>
          <w:tcPr>
            <w:tcW w:w="3260" w:type="dxa"/>
            <w:vAlign w:val="center"/>
          </w:tcPr>
          <w:p w14:paraId="08C1BC57" w14:textId="2B85C3CA" w:rsidR="00944C3D" w:rsidRPr="008D0433" w:rsidRDefault="0066538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štatutár</w:t>
            </w:r>
          </w:p>
        </w:tc>
        <w:tc>
          <w:tcPr>
            <w:tcW w:w="2835" w:type="dxa"/>
            <w:vAlign w:val="center"/>
          </w:tcPr>
          <w:p w14:paraId="0B62FD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3F26DEE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610DA8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402F1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FF5CE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3635B3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367033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970DE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A1A2C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FB703D2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0B1A696E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F4B6825" w14:textId="6086292C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5AE71C5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F37520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3853C71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10A9043" w14:textId="15E6625E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D4CFCF6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D9119B2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A234FBA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2293AD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166387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034571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94B40D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57B649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073F9C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2E5C62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932FD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7023F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3C5B7B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C9EE3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925878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79DFE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7346C5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D07B4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5AF05B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858CB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171F1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3B3C8F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4C3A36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05FB5A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2C8935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33C98258" w14:textId="42585A68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49A289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914BCD1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B9C7717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C918D09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6DC90D3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6ACC08C" w14:textId="45B4EC42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665389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5C63A927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765D2564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D071FD5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E7060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683582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7E0256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BEE091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55CF2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9C404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FDBBC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B32B0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65DF36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F2A9A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0667C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A0220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285F5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8344A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90A1A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145BAB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B18A7F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BF18707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BD5E38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786463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753FE70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F8F8D0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31212A8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068EAE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3408C82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FF291D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27D309D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662CE07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62ACC00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185085B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6427ADC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614195E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1FF7F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17871A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4AE0DD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455744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D59AD3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500A072C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5456FB6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27F6C7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4158FE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0E222C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4243A3F" w14:textId="77777777" w:rsidTr="00503750">
        <w:trPr>
          <w:trHeight w:val="302"/>
        </w:trPr>
        <w:tc>
          <w:tcPr>
            <w:tcW w:w="4510" w:type="dxa"/>
          </w:tcPr>
          <w:p w14:paraId="2BC1F9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B8302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C04FA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615F9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AD191A" w14:textId="77777777" w:rsidTr="00503750">
        <w:trPr>
          <w:trHeight w:val="302"/>
        </w:trPr>
        <w:tc>
          <w:tcPr>
            <w:tcW w:w="4510" w:type="dxa"/>
          </w:tcPr>
          <w:p w14:paraId="2CDB6C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8EB21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F745B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DD98A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885EF7" w14:textId="77777777" w:rsidTr="00503750">
        <w:trPr>
          <w:trHeight w:val="302"/>
        </w:trPr>
        <w:tc>
          <w:tcPr>
            <w:tcW w:w="4510" w:type="dxa"/>
          </w:tcPr>
          <w:p w14:paraId="74A8F8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15127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173A8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D086E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65F3A5" w14:textId="77777777" w:rsidTr="00503750">
        <w:trPr>
          <w:trHeight w:val="302"/>
        </w:trPr>
        <w:tc>
          <w:tcPr>
            <w:tcW w:w="4510" w:type="dxa"/>
          </w:tcPr>
          <w:p w14:paraId="55B013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EDBAE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CCE2D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CBE87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72BBD39" w14:textId="77777777" w:rsidTr="00503750">
        <w:trPr>
          <w:trHeight w:val="327"/>
        </w:trPr>
        <w:tc>
          <w:tcPr>
            <w:tcW w:w="4510" w:type="dxa"/>
          </w:tcPr>
          <w:p w14:paraId="4640D7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0A301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7D70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F4939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406EBE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894DF9A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252D2E3" w14:textId="529132B4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E71344B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7EFF55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BA2F69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5DC159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734336A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8A55E4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1D7093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4374A180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29E9E36D" w14:textId="77777777" w:rsidTr="00503750">
        <w:tc>
          <w:tcPr>
            <w:tcW w:w="2302" w:type="dxa"/>
            <w:vAlign w:val="center"/>
          </w:tcPr>
          <w:p w14:paraId="6C648D2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8871E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2B67D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E0B23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1C4F7D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09D19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5DD7C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CFFBC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6B064A0" w14:textId="77777777" w:rsidTr="00503750">
        <w:tc>
          <w:tcPr>
            <w:tcW w:w="15593" w:type="dxa"/>
            <w:gridSpan w:val="8"/>
            <w:vAlign w:val="center"/>
          </w:tcPr>
          <w:p w14:paraId="0CC683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DAEADB2" w14:textId="77777777" w:rsidTr="00503750">
        <w:tc>
          <w:tcPr>
            <w:tcW w:w="2302" w:type="dxa"/>
            <w:vAlign w:val="center"/>
          </w:tcPr>
          <w:p w14:paraId="281129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57BFD4D" w14:textId="6F4B89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0B1362E" w14:textId="77F46C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78804A" w14:textId="7E6752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DE8134" w14:textId="4059C2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F9E6E" w14:textId="0477D0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3DA33A" w14:textId="1D2955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ABA391" w14:textId="7900A9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B0182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14A4C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A564209" w14:textId="1DFC45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A301CC6" w14:textId="42F517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CCC48A" w14:textId="53CBC2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9CB3E2" w14:textId="696E9E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AD9F19" w14:textId="6124A3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BD4C2F" w14:textId="107188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209991" w14:textId="078F9F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773D4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D9A9C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F77A2E2" w14:textId="032E74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B07C22" w14:textId="172D7D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9721DB" w14:textId="365489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FAB1FC" w14:textId="70E150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8B1240" w14:textId="353132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47E4E9" w14:textId="5553B1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25994F" w14:textId="5F4183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A15CD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75F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78588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8C8F0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FD20F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8B3EE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9C061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4722A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C932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9676D8D" w14:textId="77777777" w:rsidTr="00503750">
        <w:tc>
          <w:tcPr>
            <w:tcW w:w="2302" w:type="dxa"/>
            <w:vAlign w:val="center"/>
          </w:tcPr>
          <w:p w14:paraId="10736F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78E774A" w14:textId="2F66D6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F8318C3" w14:textId="1BBF61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59EA9A" w14:textId="5C2235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89CFDD" w14:textId="0F6853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F83AC8" w14:textId="553B0C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F40144" w14:textId="0B065C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E17C3A" w14:textId="113BEA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96BB2C" w14:textId="77777777" w:rsidTr="00503750">
        <w:tc>
          <w:tcPr>
            <w:tcW w:w="15593" w:type="dxa"/>
            <w:gridSpan w:val="8"/>
            <w:vAlign w:val="center"/>
          </w:tcPr>
          <w:p w14:paraId="7FE281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93C2F9A" w14:textId="77777777" w:rsidTr="00503750">
        <w:tc>
          <w:tcPr>
            <w:tcW w:w="2302" w:type="dxa"/>
            <w:vAlign w:val="center"/>
          </w:tcPr>
          <w:p w14:paraId="4497464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A70BE1A" w14:textId="28F107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39EC3F" w14:textId="606045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291005" w14:textId="210070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584F35" w14:textId="74EB5A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E371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F8086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AFF44F" w14:textId="78270D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5BC21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4FAE3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7F8E322" w14:textId="35D0A1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2E3E55" w14:textId="3FFB76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A1873" w14:textId="0AEDD3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28B7E4" w14:textId="7E6373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235D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BC9C6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D64D2E" w14:textId="4AE19C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C14B8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932BB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A56162A" w14:textId="38AB76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39D25F2" w14:textId="449AA2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C582D8" w14:textId="2467FF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394859" w14:textId="787692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995A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3CFD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EC7BD98" w14:textId="205DAD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895F83" w14:textId="77777777" w:rsidTr="00503750">
        <w:tc>
          <w:tcPr>
            <w:tcW w:w="2302" w:type="dxa"/>
            <w:vAlign w:val="center"/>
          </w:tcPr>
          <w:p w14:paraId="257C70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1F60B77" w14:textId="1FAE46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722A9F3" w14:textId="60B2ED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DEA154" w14:textId="308B65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DFC305" w14:textId="29E27F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4976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65F64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48FF3D2" w14:textId="23F1BA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060EDD" w14:textId="77777777" w:rsidTr="00503750">
        <w:tc>
          <w:tcPr>
            <w:tcW w:w="15593" w:type="dxa"/>
            <w:gridSpan w:val="8"/>
            <w:vAlign w:val="center"/>
          </w:tcPr>
          <w:p w14:paraId="2E21DC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B16A6EB" w14:textId="77777777" w:rsidTr="00503750">
        <w:tc>
          <w:tcPr>
            <w:tcW w:w="2302" w:type="dxa"/>
            <w:vAlign w:val="center"/>
          </w:tcPr>
          <w:p w14:paraId="577515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1BFA6E2" w14:textId="234E9B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071F980" w14:textId="5ED227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D95B0" w14:textId="2D6E89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E47A3E" w14:textId="46A898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329FA6" w14:textId="4D2068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237859" w14:textId="26452F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CCCE63" w14:textId="00BBFA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0F8545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F0E88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B94653C" w14:textId="5D1C3D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6FC8C01" w14:textId="33810F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940112" w14:textId="248503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F9C8F0" w14:textId="605B17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9E57E8" w14:textId="6707A4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9F57E1" w14:textId="1D5701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FB26E2" w14:textId="7909A4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9AA31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A7861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73CEB16" w14:textId="3DA3E0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7134F7B" w14:textId="31B401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DD0D21" w14:textId="0B1577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4D96F6" w14:textId="777602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A52B64" w14:textId="2859B5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7E74DF" w14:textId="358564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5644D0" w14:textId="0EFBC2F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7385C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86EDC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012F1CA" w14:textId="6FC0C0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1D2C268" w14:textId="6437F2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78B21A" w14:textId="6950CD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554A44" w14:textId="76C9AC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0EF3BC" w14:textId="007713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A955C2" w14:textId="48CA0C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4B9A84" w14:textId="660638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B61CB6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DE01C9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480F92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A7820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D8F122A" w14:textId="00E350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B8D05E" w14:textId="53D0B5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1E6A68" w14:textId="50813B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E503D3" w14:textId="47C9D9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D0B301" w14:textId="0DEFD8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702925" w14:textId="084A90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E74CFA" w14:textId="1CF6A1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0B8100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2E3EB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D2F61F" w14:textId="68F9F7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38E86A" w14:textId="1FA670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390C97" w14:textId="594E15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A4CDC6" w14:textId="1AFB06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772BBA" w14:textId="5F7CF6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D54FB8" w14:textId="2ABE4F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6014D2" w14:textId="52F2F3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F60A621" w14:textId="77777777" w:rsidR="00944C3D" w:rsidRDefault="00944C3D" w:rsidP="00944C3D">
      <w:pPr>
        <w:rPr>
          <w:rFonts w:ascii="Arial" w:hAnsi="Arial"/>
          <w:b/>
        </w:rPr>
      </w:pPr>
    </w:p>
    <w:p w14:paraId="49D2249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FBF341F" w14:textId="77777777" w:rsidTr="00503750">
        <w:tc>
          <w:tcPr>
            <w:tcW w:w="1944" w:type="dxa"/>
            <w:vAlign w:val="center"/>
          </w:tcPr>
          <w:p w14:paraId="1DD3991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9A3E8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01E79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C38D5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1B7330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D23F2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71DE3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0BC90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D05FC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9B7B6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7E1F6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2C2A1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53539E7" w14:textId="77777777" w:rsidTr="00503750">
        <w:tc>
          <w:tcPr>
            <w:tcW w:w="15685" w:type="dxa"/>
            <w:gridSpan w:val="12"/>
            <w:vAlign w:val="center"/>
          </w:tcPr>
          <w:p w14:paraId="353F37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B7BBCD8" w14:textId="77777777" w:rsidTr="00503750">
        <w:tc>
          <w:tcPr>
            <w:tcW w:w="1944" w:type="dxa"/>
            <w:vAlign w:val="center"/>
          </w:tcPr>
          <w:p w14:paraId="75FB2A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F94E44A" w14:textId="4FD2A0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E06AED8" w14:textId="26B0EE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16E64A4" w14:textId="0ABB36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317CF0E" w14:textId="543B26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6F2015" w14:textId="7ED1AD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92E90DB" w14:textId="19F431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A78097D" w14:textId="7989E9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A10B16B" w14:textId="6A2A9F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D730168" w14:textId="13966C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009BAB7" w14:textId="72D655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04CC058" w14:textId="602690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DD43E7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05089F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6EB24E1" w14:textId="6B6C73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F29BE9" w14:textId="19F7DA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754211E" w14:textId="6B8C0B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877641" w14:textId="1B6D2A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4D08D47" w14:textId="029350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C8CBC2" w14:textId="1077A1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3DD221" w14:textId="267A87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FB3112F" w14:textId="1FE506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A6FFB4" w14:textId="6CBC67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AC8F1B" w14:textId="76E362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EFADC2C" w14:textId="7E584A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6B5BE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B82A6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5E29E05F" w14:textId="0E221C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79182A5" w14:textId="6FD7D3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44D9728" w14:textId="51BCE4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FACC19B" w14:textId="1386C1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18C3CB1" w14:textId="0FC235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C00FC8F" w14:textId="478D2D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E5E4DF" w14:textId="7E12B5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A8A2C2F" w14:textId="593FDE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1CDD381" w14:textId="13ACBF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037B9D5" w14:textId="045039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4E0DC2D" w14:textId="51B1D1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04AAA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EB07C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33AC3D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BBC3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B45ED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4AFF9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E10FD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CE1D6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2EF2C7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2E25F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17C91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2F593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35B2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BD80AA3" w14:textId="77777777" w:rsidTr="00503750">
        <w:tc>
          <w:tcPr>
            <w:tcW w:w="1944" w:type="dxa"/>
            <w:vAlign w:val="center"/>
          </w:tcPr>
          <w:p w14:paraId="7B139B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A3A3350" w14:textId="7D86BD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5CF6997" w14:textId="4D42D9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112A46A" w14:textId="7E3E52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3A5931" w14:textId="3FDB6F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07C68BF" w14:textId="60A67F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CB26DB" w14:textId="3C8CBD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9E4D43" w14:textId="2DB664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06FBE5" w14:textId="7E4B05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1FA8A6F" w14:textId="440E15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DA31B" w14:textId="7C6DD8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1873A65" w14:textId="134C47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5CDB57" w14:textId="77777777" w:rsidTr="00503750">
        <w:tc>
          <w:tcPr>
            <w:tcW w:w="15685" w:type="dxa"/>
            <w:gridSpan w:val="12"/>
            <w:vAlign w:val="center"/>
          </w:tcPr>
          <w:p w14:paraId="1A1CCF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84D6BDB" w14:textId="77777777" w:rsidTr="00503750">
        <w:tc>
          <w:tcPr>
            <w:tcW w:w="1944" w:type="dxa"/>
            <w:vAlign w:val="center"/>
          </w:tcPr>
          <w:p w14:paraId="2B5779B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5E52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2B7B1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2BEB7E" w14:textId="46D913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F6368F" w14:textId="434183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97FA78" w14:textId="449674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470A46F" w14:textId="12D471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061242B" w14:textId="2F9D6A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9B56A66" w14:textId="402FF0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BFB0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7E902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1140695" w14:textId="15E6CA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348159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D2F6F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FCF8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82432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FAF8664" w14:textId="0225BD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C3A1C4" w14:textId="54E8DC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21A45C" w14:textId="110950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4AB3431" w14:textId="3EF873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FDFC51" w14:textId="73A0DE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C571F5" w14:textId="72B280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9B1CF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575E3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69F7ABD" w14:textId="2BA3DC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C18BC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C5301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76417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5DB9B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4F50D5E" w14:textId="52BD9A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80EBFB1" w14:textId="0E39CD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DCBC65" w14:textId="5680B9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345964" w14:textId="20396C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561DFB" w14:textId="66C42C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C8F90D" w14:textId="4BD4F2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10763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38F87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457C8DD" w14:textId="2AB322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2C9DE8" w14:textId="77777777" w:rsidTr="00503750">
        <w:tc>
          <w:tcPr>
            <w:tcW w:w="1944" w:type="dxa"/>
            <w:vAlign w:val="center"/>
          </w:tcPr>
          <w:p w14:paraId="3A1C50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B4598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00BD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F63B528" w14:textId="03B2A1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F29C581" w14:textId="338AF5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08AB702" w14:textId="0ACE3E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49BBD11" w14:textId="1F7AB6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5B0FA09" w14:textId="4E595A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1750256" w14:textId="16A95E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0E779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B31ED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5809DA5" w14:textId="3B04AC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F38243" w14:textId="77777777" w:rsidTr="00503750">
        <w:tc>
          <w:tcPr>
            <w:tcW w:w="15685" w:type="dxa"/>
            <w:gridSpan w:val="12"/>
            <w:vAlign w:val="center"/>
          </w:tcPr>
          <w:p w14:paraId="24B294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3B1F61A" w14:textId="77777777" w:rsidTr="00503750">
        <w:tc>
          <w:tcPr>
            <w:tcW w:w="1944" w:type="dxa"/>
            <w:vAlign w:val="center"/>
          </w:tcPr>
          <w:p w14:paraId="25D93E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A4164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9BCC5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9F683FC" w14:textId="3E1A01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13233DD" w14:textId="31C8A0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FC6C8B" w14:textId="19A425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7DCE05F" w14:textId="34519D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8681E" w14:textId="38BF5E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4DF04F0" w14:textId="134D3A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CD5450" w14:textId="73592A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22854D6" w14:textId="5EB984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04B4C11" w14:textId="5646CE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CDFB19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D3B19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F5551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72095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8178C0A" w14:textId="63E540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64085D" w14:textId="478CD0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AA1C27C" w14:textId="02E3DF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AAEDBB3" w14:textId="1B7955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12F34E5" w14:textId="7E7859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B0D3158" w14:textId="3DF49B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42AFC58" w14:textId="68B22F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01FB415" w14:textId="2A251F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B4C43B3" w14:textId="1E733F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792D5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26DC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1E416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5217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6515AC4" w14:textId="73FADE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13FD7A" w14:textId="492879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BEFF6DB" w14:textId="7C7646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DDF89C" w14:textId="0C540C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1977CB3" w14:textId="26E97F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97949A" w14:textId="013262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2CACEA" w14:textId="0A3180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9F27199" w14:textId="3E385E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4FCE20F" w14:textId="671410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0D5EC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7CE59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256C6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0E4C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77DF6" w14:textId="3DDC4C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1F822E7" w14:textId="0A338F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75FDE45" w14:textId="0D5AB0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DEDB8D" w14:textId="0CE912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7998BEF" w14:textId="79389C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89A3640" w14:textId="177E63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F201AC7" w14:textId="338384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DB022D9" w14:textId="3DF561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935E7E0" w14:textId="7A32A5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580098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FF8FE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CE553A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11B99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AE7BAAB" w14:textId="0ABFD8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6F0F542" w14:textId="31A511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4FDC0BA" w14:textId="7417E3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5D77657" w14:textId="420EE2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5E3A81F" w14:textId="097A27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9B56FCD" w14:textId="2424DB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8ECA57" w14:textId="7A1BFB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0F52E4A" w14:textId="0D7B6C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FDC00D" w14:textId="36FB3B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9BD6D3F" w14:textId="24CB0B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314B80B" w14:textId="6D6417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05DF6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4C685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F025805" w14:textId="0D65A7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7F7976C" w14:textId="50C5E3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7901BE" w14:textId="2ABED6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44CB6F" w14:textId="6A64B9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33D5372" w14:textId="49D5A2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2B6E21A" w14:textId="1F5DF5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D0CE74D" w14:textId="46F3E4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3123603" w14:textId="40AEE9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AEDE0B" w14:textId="4CADB6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B891461" w14:textId="5E728C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4DF928B" w14:textId="06C88A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C57298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6E1476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B7E3EEC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4A576302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540B63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E9BCE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6B47CD43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57E13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20C2C6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43ED8F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C9A6C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0B3FE5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1428E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1FD50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0E0FD2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D2FA1B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7070E4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35ED90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9D1DACA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2C3505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38D74C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9ED4AE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7F6070F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31D997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6DF2BB3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4C6DF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8844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2CA53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7BB64B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2A9C3F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7488A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4E86B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5027F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C0D1E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E5925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D03F8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1B459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49978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E07B4BF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494728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9F900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08F86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D18E5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F224C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1CDC4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337EE74" w14:textId="77777777" w:rsidTr="00503750">
        <w:trPr>
          <w:trHeight w:val="1073"/>
        </w:trPr>
        <w:tc>
          <w:tcPr>
            <w:tcW w:w="3614" w:type="dxa"/>
            <w:vMerge/>
          </w:tcPr>
          <w:p w14:paraId="08ADF3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46B25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D7808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30EA44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2650F4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AAE7A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2AC9E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5F8684A6" w14:textId="77777777" w:rsidTr="00503750">
        <w:trPr>
          <w:trHeight w:val="283"/>
        </w:trPr>
        <w:tc>
          <w:tcPr>
            <w:tcW w:w="3614" w:type="dxa"/>
          </w:tcPr>
          <w:p w14:paraId="63C3A5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3B291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47DF0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E70CB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48F2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186AB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809F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A03C11C" w14:textId="77777777" w:rsidTr="00503750">
        <w:trPr>
          <w:trHeight w:val="283"/>
        </w:trPr>
        <w:tc>
          <w:tcPr>
            <w:tcW w:w="3614" w:type="dxa"/>
          </w:tcPr>
          <w:p w14:paraId="469BC9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17C84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0FB17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BC803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32C63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ED38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F8F5D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3E94D31" w14:textId="77777777" w:rsidTr="00503750">
        <w:trPr>
          <w:trHeight w:val="283"/>
        </w:trPr>
        <w:tc>
          <w:tcPr>
            <w:tcW w:w="3614" w:type="dxa"/>
          </w:tcPr>
          <w:p w14:paraId="5D142A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9ACC7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466D3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7BF54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219FB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9C518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936BC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843258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304300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601CA4B2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2B3FB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DB3E3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91BC5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096F9A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97730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0C832D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F845C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3DC3C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317B8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E8611C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5E71E6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FE4AF7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8661B7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038D2AA" w14:textId="361FE8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F69834" w14:textId="3A6677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39D191" w14:textId="5FF324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2976E0" w14:textId="3E5F86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C248FE" w14:textId="4CBB84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76F50B" w14:textId="7CD7EF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A36664" w14:textId="41BEC1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09BB111" w14:textId="69CA06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A4419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32D58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D9D9E3A" w14:textId="3A819F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CC0106" w14:textId="75D46A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00798" w14:textId="18197A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3FFF7A" w14:textId="6340F2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38BA12" w14:textId="2BE626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471AB6" w14:textId="168F47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D86740" w14:textId="033B2C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FDBF65" w14:textId="1E0B2B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417F2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073E9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9DD8264" w14:textId="2F97DC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E00826" w14:textId="279467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A58121" w14:textId="247068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57BB55" w14:textId="22FBE6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BA9EBE" w14:textId="102531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8CA53" w14:textId="032CBD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2689D3" w14:textId="679733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0823BEC" w14:textId="2F8ECE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42660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EB82B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6A5A56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ADC5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3906B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6844D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C9DD9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EB2BC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A029B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1062E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F09510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F50FC0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0E15816" w14:textId="642671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FCF8AB" w14:textId="2EE41D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DC8633" w14:textId="0DAD9D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51058" w14:textId="13B80A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20D430" w14:textId="07ADF3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791591" w14:textId="6AC982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3D5D9A" w14:textId="3A621F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73CB56F" w14:textId="0D82E4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7731F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37603A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360BF2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4C4230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3807EAB" w14:textId="490EA2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880AC2" w14:textId="1AAC31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11ADDC" w14:textId="564816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47B4A7" w14:textId="3BA3A5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EA3B71" w14:textId="740136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F7308B" w14:textId="726CFD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0E442E" w14:textId="5D078C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F5A399C" w14:textId="1AB050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69430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19339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8188641" w14:textId="57D9D5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E32E60" w14:textId="3C3A10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76F826" w14:textId="03CF1E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1A8EC7" w14:textId="0E2F74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E436AB" w14:textId="0D651A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1217D0" w14:textId="0AB6F4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284A4C" w14:textId="353E52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CB7273E" w14:textId="4B2F2A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49C0F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63C29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D1C45F0" w14:textId="2F9D3F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B3BEF5" w14:textId="2A0DD4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B1B4BD" w14:textId="7940D2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6F9A8A" w14:textId="04D477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887ED7" w14:textId="339068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76EEB9" w14:textId="132AAA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B10946" w14:textId="59DCD2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4BD82A5" w14:textId="41740B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C5D5F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7CB97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0E30B99" w14:textId="690083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40EDD5" w14:textId="3E8E10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F0EAF5" w14:textId="0FABAE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728608" w14:textId="0918AC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8CB041" w14:textId="729E15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2952A" w14:textId="780E00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314726" w14:textId="68D60F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F833CF2" w14:textId="135C1C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2E5F4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8AE84E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D0C66E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009DED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5B6B2D9" w14:textId="6EF510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F81960" w14:textId="061498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F28377" w14:textId="69F0B4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AA555A" w14:textId="068490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9957D3" w14:textId="740A37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CB3CDA" w14:textId="7AC7AF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EA5321" w14:textId="31B869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3841453" w14:textId="648F79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D9AC2A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FD39E7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472A460" w14:textId="2A7C1D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18E7CA" w14:textId="3E59FE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812664" w14:textId="02037E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AACDD4" w14:textId="43EF31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A70F76" w14:textId="4EC43D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090CB7" w14:textId="02ACEF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39A311" w14:textId="5F847F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731B42B" w14:textId="5956CC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AE993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2393B5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18A60FFC" w14:textId="4C81EB6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35C003C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5E8D5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6203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3F437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0C2E8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61EC7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B8D7E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3FE14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B2669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177E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60FDF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FBB7B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C47A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95592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8A244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9F96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6A42B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8D84EB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7030E30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E82F544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107E448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43BAC7E3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46CD68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513F7D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0BB6E31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0231D2D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4C71C5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A6D562A" w14:textId="77777777" w:rsidTr="00503750">
        <w:trPr>
          <w:trHeight w:val="437"/>
        </w:trPr>
        <w:tc>
          <w:tcPr>
            <w:tcW w:w="2594" w:type="dxa"/>
          </w:tcPr>
          <w:p w14:paraId="6F9328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7B766913" w14:textId="5CB2BC0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8A9F305" w14:textId="4318D46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ADCB6B1" w14:textId="2D893CE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059A721" w14:textId="36B93B3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D36CA80" w14:textId="77777777" w:rsidTr="00503750">
        <w:trPr>
          <w:trHeight w:val="420"/>
        </w:trPr>
        <w:tc>
          <w:tcPr>
            <w:tcW w:w="2594" w:type="dxa"/>
          </w:tcPr>
          <w:p w14:paraId="1F8F2D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52C11360" w14:textId="051F2C0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4112087" w14:textId="1617145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019CAB0" w14:textId="68D9A88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8818E23" w14:textId="2BF3FC7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471E605" w14:textId="77777777" w:rsidTr="00503750">
        <w:trPr>
          <w:trHeight w:val="630"/>
        </w:trPr>
        <w:tc>
          <w:tcPr>
            <w:tcW w:w="2594" w:type="dxa"/>
          </w:tcPr>
          <w:p w14:paraId="4A037F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032CB996" w14:textId="12A3B5C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5D87001" w14:textId="30B4AB6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B4DBF44" w14:textId="4AE5CB8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0AF6992" w14:textId="5CD3E6C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5F015AA" w14:textId="77777777" w:rsidTr="00503750">
        <w:trPr>
          <w:trHeight w:val="420"/>
        </w:trPr>
        <w:tc>
          <w:tcPr>
            <w:tcW w:w="2594" w:type="dxa"/>
          </w:tcPr>
          <w:p w14:paraId="309241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75F35C91" w14:textId="36FB8A5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43313A0" w14:textId="57AE376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68498CD" w14:textId="165FFB0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7E6A260" w14:textId="6F11575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BF6BE29" w14:textId="77777777" w:rsidTr="00503750">
        <w:trPr>
          <w:trHeight w:val="437"/>
        </w:trPr>
        <w:tc>
          <w:tcPr>
            <w:tcW w:w="2594" w:type="dxa"/>
          </w:tcPr>
          <w:p w14:paraId="767BFD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0DCAB317" w14:textId="56BBFC2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4454269" w14:textId="3F46C12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01193CE" w14:textId="05A5149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D6021A0" w14:textId="26FF05E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7B0B9AD" w14:textId="77777777" w:rsidTr="00503750">
        <w:trPr>
          <w:trHeight w:val="420"/>
        </w:trPr>
        <w:tc>
          <w:tcPr>
            <w:tcW w:w="2594" w:type="dxa"/>
          </w:tcPr>
          <w:p w14:paraId="13E9E5DE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0F242741" w14:textId="017CD0A1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902A587" w14:textId="4BE4D29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5951FBB" w14:textId="0030C2E1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4EF3427" w14:textId="680CC981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1CFDEE9" w14:textId="77777777" w:rsidR="00944C3D" w:rsidRDefault="00944C3D" w:rsidP="00944C3D">
      <w:pPr>
        <w:rPr>
          <w:rFonts w:ascii="Arial" w:hAnsi="Arial"/>
          <w:b/>
        </w:rPr>
      </w:pPr>
    </w:p>
    <w:p w14:paraId="4EA79245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5FF4462F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0DA344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4B7C17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72AE5F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26917B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36330FD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341FC8C1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39355C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4F195C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B0DDF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E3AE2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510A4E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426572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48DEB3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2A503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F752D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363863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690518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03888E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8BDAB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F7ADB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552795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761E2A45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7E4880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E66E9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D0FB9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DC412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CBBDCE4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68284B0" w14:textId="77777777" w:rsidTr="00503750">
        <w:tc>
          <w:tcPr>
            <w:tcW w:w="2835" w:type="dxa"/>
            <w:vAlign w:val="center"/>
          </w:tcPr>
          <w:p w14:paraId="5E15F6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B9917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B3931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C3956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B287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1FF34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6089FE6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8290696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8EEA09A" w14:textId="11C9AB30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94144E" w14:textId="5FBB0E5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DBBE7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25C12D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470CA2A" w14:textId="2B10AC74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44EF2F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3EB11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BFBBE0D" w14:textId="0471E0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B6EDFC" w14:textId="4A33CF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D4C0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EF93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10A82B4" w14:textId="75519F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A19A15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E98B5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389A10C" w14:textId="582F3B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F3F472" w14:textId="339060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F57D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EBBB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8774513" w14:textId="5A4EEF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32241E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CA0E9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42E87D8" w14:textId="5CF552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1E4DA6" w14:textId="0A05A7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95AD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2ECD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89A8020" w14:textId="693F58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E53FF9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0A071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1624D893" w14:textId="379E14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9547B6" w14:textId="3C89AB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ECCF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DF9A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F291A5E" w14:textId="569D08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B19F13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3D3F3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5297B28" w14:textId="20C391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66917C" w14:textId="4F48CE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E827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8D0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57B63D5" w14:textId="23639B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C822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E30545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F1FC560" w14:textId="27E1D52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E3C9D2" w14:textId="49FA3AC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C23DE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CCAA3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9ABEDA1" w14:textId="25B2F0C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FF0344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D12C716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46C666B" w14:textId="29FBB659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DA1DF08" w14:textId="77777777" w:rsidR="00944C3D" w:rsidRDefault="00944C3D" w:rsidP="00944C3D">
      <w:pPr>
        <w:rPr>
          <w:rFonts w:ascii="Arial" w:hAnsi="Arial"/>
          <w:b/>
        </w:rPr>
      </w:pPr>
    </w:p>
    <w:p w14:paraId="15F5E650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60FDB08" w14:textId="77777777" w:rsidTr="00503750">
        <w:tc>
          <w:tcPr>
            <w:tcW w:w="2835" w:type="dxa"/>
            <w:vAlign w:val="center"/>
          </w:tcPr>
          <w:p w14:paraId="15914B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020D2F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4EDC82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7C7BC7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33A45C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438024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71DCA0E6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9529B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01280052" w14:textId="5DB3EC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A1050E" w14:textId="17398C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4BDD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8DAB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F68F1A" w14:textId="4A3AA0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272FA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8158A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D6376B5" w14:textId="7F0740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CDCFB9" w14:textId="51352E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A6E1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49C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99C4C47" w14:textId="6B58BE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AFB47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65C47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4D2FE2EC" w14:textId="233F89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216774" w14:textId="45CCEC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8AA0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34E8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C326AF" w14:textId="0B783D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D3CE7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AAABE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3659CB5" w14:textId="3D2A70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397915" w14:textId="15014F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E716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5F16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1E21F33" w14:textId="3E60C7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1D70B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AA50E5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2923E84A" w14:textId="6126B3F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9319DA" w14:textId="24A59DA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53982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01402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07CBAC" w14:textId="6B472D1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279A6D2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001A2A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32A4CB37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9CA9F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D4CB4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6045DE3" w14:textId="77777777" w:rsidTr="00503750">
        <w:trPr>
          <w:trHeight w:val="699"/>
        </w:trPr>
        <w:tc>
          <w:tcPr>
            <w:tcW w:w="3502" w:type="dxa"/>
            <w:vMerge/>
          </w:tcPr>
          <w:p w14:paraId="7714CB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3C19C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58FBA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1D0A34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092A4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14B35250" w14:textId="766E0CC8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E69899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EBD45D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C1605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3DB575B" w14:textId="1C8C88FD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0B3046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52E094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E2D92E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568EE5F" w14:textId="6D12C395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58D9F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226158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157D4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1389631B" w14:textId="77777777" w:rsidTr="00503750">
        <w:trPr>
          <w:trHeight w:val="593"/>
        </w:trPr>
        <w:tc>
          <w:tcPr>
            <w:tcW w:w="3497" w:type="dxa"/>
          </w:tcPr>
          <w:p w14:paraId="157378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9E7E4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03104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5BA7B9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8ABC5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0BBC654" w14:textId="28421B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B44B54" w14:textId="62E9DC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05C10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E23C118" w14:textId="36B21F2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CB397E0" w14:textId="6E3785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D64445" w14:textId="30CEE0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4A8E6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2CA87E7" w14:textId="1B0F13C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ECC6D66" w14:textId="030BD2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8DE303" w14:textId="5C13AB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5A588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846EF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645DC2CE" w14:textId="443ABE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074E78" w14:textId="524246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5231A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8038538" w14:textId="7B42D3C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A1A7C14" w14:textId="3BE62C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16D0BA" w14:textId="03E82E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80CC7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747DBD0" w14:textId="6AA509A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AC895F9" w14:textId="5FC0F9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2E625F" w14:textId="5F1C71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7A637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A302D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55C929C" w14:textId="4B74E8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715945" w14:textId="3C1E1D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38FB5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045A272" w14:textId="1B64EE8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A75B253" w14:textId="5C4E75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46FBDB" w14:textId="75DF69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628A6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B1013E7" w14:textId="6906BE8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2D834CC" w14:textId="481F63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6E5292" w14:textId="3F4A07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5A7291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796533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A829A72" w14:textId="3B9E3B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BCB13" w14:textId="794B17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97DDE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9E9F646" w14:textId="5494818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F99ADDA" w14:textId="0FC275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AF568C" w14:textId="74639E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F07CB1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0727A9E1" w14:textId="2DBF12E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7ACC581" w14:textId="047450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A219225" w14:textId="5BF445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EC77AE" w14:textId="77777777" w:rsidR="00944C3D" w:rsidRDefault="00944C3D" w:rsidP="00944C3D">
      <w:pPr>
        <w:rPr>
          <w:rFonts w:ascii="Arial" w:hAnsi="Arial"/>
          <w:b/>
        </w:rPr>
      </w:pPr>
    </w:p>
    <w:p w14:paraId="12B81ED6" w14:textId="77777777" w:rsidR="00944C3D" w:rsidRDefault="00944C3D" w:rsidP="00944C3D">
      <w:pPr>
        <w:rPr>
          <w:rFonts w:ascii="Arial" w:hAnsi="Arial"/>
          <w:b/>
        </w:rPr>
      </w:pPr>
    </w:p>
    <w:p w14:paraId="3C83BC4D" w14:textId="77777777" w:rsidR="00944C3D" w:rsidRDefault="00944C3D" w:rsidP="00944C3D">
      <w:pPr>
        <w:rPr>
          <w:rFonts w:ascii="Arial" w:hAnsi="Arial"/>
          <w:b/>
        </w:rPr>
      </w:pPr>
    </w:p>
    <w:p w14:paraId="24DBB788" w14:textId="77777777" w:rsidR="00944C3D" w:rsidRDefault="00944C3D" w:rsidP="00944C3D">
      <w:pPr>
        <w:rPr>
          <w:rFonts w:ascii="Arial" w:hAnsi="Arial"/>
          <w:b/>
        </w:rPr>
      </w:pPr>
    </w:p>
    <w:p w14:paraId="1C1CA2E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8"/>
        <w:gridCol w:w="1622"/>
        <w:gridCol w:w="1213"/>
        <w:gridCol w:w="1214"/>
        <w:gridCol w:w="1190"/>
        <w:gridCol w:w="1573"/>
      </w:tblGrid>
      <w:tr w:rsidR="00944C3D" w:rsidRPr="00050529" w14:paraId="62102417" w14:textId="77777777" w:rsidTr="00503750">
        <w:tc>
          <w:tcPr>
            <w:tcW w:w="2622" w:type="dxa"/>
            <w:vAlign w:val="center"/>
          </w:tcPr>
          <w:p w14:paraId="11A2C1E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2BF66F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28222E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25F63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608983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6855C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53C4B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525F2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5BC9A6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370AE5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04573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6834F18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4DD1F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221A5118" w14:textId="4DF2B8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6A5DA16" w14:textId="05CFEB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AC6C11" w14:textId="6ACE69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BA7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2C7297" w14:textId="6001C7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F47904" w14:textId="77777777" w:rsidTr="00503750">
        <w:tc>
          <w:tcPr>
            <w:tcW w:w="2622" w:type="dxa"/>
            <w:vAlign w:val="center"/>
          </w:tcPr>
          <w:p w14:paraId="5221DC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81001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191D2989" w14:textId="2AF596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ECF1E9A" w14:textId="73A5EF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D5A568" w14:textId="6D4FFE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3747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C8305F" w14:textId="03F7F4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8EBC7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FD353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932DB00" w14:textId="5D4808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F086744" w14:textId="6C6C24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6E747E" w14:textId="11345D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77E8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31AB8A" w14:textId="1EE817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3D93C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DE16B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BD331FF" w14:textId="1D80C9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031F0A8" w14:textId="627AE3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EA41E3" w14:textId="6337BC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EE67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0C12E4" w14:textId="2FA6F6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C2555C" w14:textId="77777777" w:rsidTr="00503750">
        <w:tc>
          <w:tcPr>
            <w:tcW w:w="2622" w:type="dxa"/>
            <w:vAlign w:val="center"/>
          </w:tcPr>
          <w:p w14:paraId="235A7F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1C9D092" w14:textId="290B1A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87925.00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653549F" w14:textId="25624A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42128.00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E21A9A" w14:textId="2024B6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19334.00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233A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81345B" w14:textId="089406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110720.00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88BF4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D517D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3A3ABC4C" w14:textId="259D97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A5690F0" w14:textId="094B59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034584" w14:textId="491208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8EBC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DDD6DD" w14:textId="6895DD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D366BA" w14:textId="77777777" w:rsidTr="00503750">
        <w:tc>
          <w:tcPr>
            <w:tcW w:w="2622" w:type="dxa"/>
            <w:vAlign w:val="center"/>
          </w:tcPr>
          <w:p w14:paraId="1A1E6B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C0FA2AA" w14:textId="0A1C6E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EE002F7" w14:textId="128AEB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DE81D8" w14:textId="332E39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27F3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AA6438" w14:textId="33678F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6829B1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018B1C3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4E4F3C0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D1455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01029F1" w14:textId="6A1041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725E84D" w14:textId="252C20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4DC570" w14:textId="36EFBB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9C30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EA79CB" w14:textId="47329A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AE1B4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0BDFB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36E2692" w14:textId="2F8800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3CA8462" w14:textId="0C7055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45792C" w14:textId="034EE4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4651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A1E3D4" w14:textId="11C8DA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DF2FD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E583A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79D92CF3" w14:textId="198C5A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B9E4F7B" w14:textId="7E2F4B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5BD610" w14:textId="0B2788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2FD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3225C0" w14:textId="628879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63CFBA" w14:textId="77777777" w:rsidTr="00503750">
        <w:tc>
          <w:tcPr>
            <w:tcW w:w="2622" w:type="dxa"/>
            <w:vAlign w:val="center"/>
          </w:tcPr>
          <w:p w14:paraId="523AEC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39938AD7" w14:textId="775B43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C422B1A" w14:textId="13BBF5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7C6BD9" w14:textId="29D7AE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4230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565766" w14:textId="2A6C41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CB46E5" w14:textId="77777777" w:rsidTr="00503750">
        <w:tc>
          <w:tcPr>
            <w:tcW w:w="2622" w:type="dxa"/>
            <w:vAlign w:val="center"/>
          </w:tcPr>
          <w:p w14:paraId="1624ED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21A828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B2C69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1D1B3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4DF21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1E4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81B7BE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C6B85A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03F21B14" w14:textId="50FB10B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b/>
                <w:noProof/>
                <w:sz w:val="18"/>
                <w:szCs w:val="18"/>
              </w:rPr>
              <w:t>87925.00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A057A78" w14:textId="45E20C6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b/>
                <w:noProof/>
                <w:sz w:val="18"/>
                <w:szCs w:val="18"/>
              </w:rPr>
              <w:t>42128.00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38543E" w14:textId="356B0CF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b/>
                <w:noProof/>
                <w:sz w:val="18"/>
                <w:szCs w:val="18"/>
              </w:rPr>
              <w:t>19334.00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0491B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57B084" w14:textId="1F71BD2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b/>
                <w:noProof/>
                <w:sz w:val="18"/>
                <w:szCs w:val="18"/>
              </w:rPr>
              <w:t>110720.00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16D902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3411C3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6C48B141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3E3315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DE95AA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0504800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C507F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10CF8A9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5989283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8AF3BD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7B1A4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395D6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8C1A3B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0DB3C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057A7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E38407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743269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B79D8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E225C7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F0B0B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2B459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6519A58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66375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B859E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25E1C0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449BA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652B8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174341E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33205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133F5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4E729E6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07C53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6D9F4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A84143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FB5F3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259CE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701468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DB8398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80A75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6A0465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8F26C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82A391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21C9B0C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A7D7CCA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D0208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23D07AC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293AC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37C1E08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AC08B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022FC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3EEFD43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C26E2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D5F3D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DF8903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CB289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08503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AF93DF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0F2A88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E0E60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E449D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A412A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375B6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EBAE9B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B9D9C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86B707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CC69E7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6E56B8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5A327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14FE49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1004B8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0C8712FF" w14:textId="77777777" w:rsidTr="00503750">
        <w:tc>
          <w:tcPr>
            <w:tcW w:w="2835" w:type="dxa"/>
            <w:vAlign w:val="center"/>
          </w:tcPr>
          <w:p w14:paraId="135DF3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659FC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54527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19112A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29E82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5FE01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3E6BEC1" w14:textId="77777777" w:rsidTr="00503750">
        <w:tc>
          <w:tcPr>
            <w:tcW w:w="2835" w:type="dxa"/>
            <w:vAlign w:val="center"/>
          </w:tcPr>
          <w:p w14:paraId="34F07B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8C5A126" w14:textId="1C6B26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C3E79A" w14:textId="45B071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98CCA6" w14:textId="45A3EC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EFBD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4B2567" w14:textId="7026D5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4DA3F9" w14:textId="77777777" w:rsidTr="00503750">
        <w:tc>
          <w:tcPr>
            <w:tcW w:w="2835" w:type="dxa"/>
            <w:vAlign w:val="center"/>
          </w:tcPr>
          <w:p w14:paraId="3630BF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073E5623" w14:textId="40C126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7B3B0D" w14:textId="1B637F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9566B8" w14:textId="6FDD2F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928A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DAC1E7" w14:textId="6B405D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30327E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5982DE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5A258AFF" w14:textId="578E53E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524C8C" w14:textId="4925EB1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4F96FE" w14:textId="628E11F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6032C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884E49" w14:textId="6A59585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95B0A76" w14:textId="77777777" w:rsidTr="00503750">
        <w:tc>
          <w:tcPr>
            <w:tcW w:w="2835" w:type="dxa"/>
            <w:vAlign w:val="center"/>
          </w:tcPr>
          <w:p w14:paraId="2A0DDB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0B8DA84" w14:textId="1AE748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A3F85B" w14:textId="36A994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7BA561" w14:textId="1F9783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8470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EA235B" w14:textId="6ED44C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92DECC" w14:textId="77777777" w:rsidTr="00503750">
        <w:tc>
          <w:tcPr>
            <w:tcW w:w="2835" w:type="dxa"/>
            <w:vAlign w:val="center"/>
          </w:tcPr>
          <w:p w14:paraId="64AD37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64405CEC" w14:textId="26E973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39AEF7" w14:textId="3D48FB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F9FC6C" w14:textId="76C7BF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5561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90E44A" w14:textId="6720A0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9618DA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87A11F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2E0F68F3" w14:textId="5742660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3A0BAB" w14:textId="0D42E62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DE6D58" w14:textId="32DD464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15BB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7070C" w14:textId="513EB044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0A6B95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A440D3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FBC6673" w14:textId="5D4A3B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B337B3" w14:textId="692928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6C9369" w14:textId="72D7CF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6004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9E5407" w14:textId="7BC879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4CE013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E110C1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1"/>
        <w:gridCol w:w="1759"/>
        <w:gridCol w:w="1649"/>
        <w:gridCol w:w="1615"/>
        <w:gridCol w:w="1866"/>
      </w:tblGrid>
      <w:tr w:rsidR="00944C3D" w:rsidRPr="008D0433" w14:paraId="003AB8D4" w14:textId="77777777" w:rsidTr="00503750">
        <w:tc>
          <w:tcPr>
            <w:tcW w:w="2552" w:type="dxa"/>
            <w:vAlign w:val="center"/>
          </w:tcPr>
          <w:p w14:paraId="1F08E2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2F00C9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3E2098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037D0E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99F43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CA8636A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67D13E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614C6300" w14:textId="71FDEE6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 w:cs="Arial"/>
                <w:noProof/>
                <w:sz w:val="18"/>
                <w:szCs w:val="18"/>
              </w:rPr>
              <w:t>-120.00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A7EE6DE" w14:textId="17CB262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 w:cs="Arial"/>
                <w:noProof/>
                <w:sz w:val="18"/>
                <w:szCs w:val="18"/>
              </w:rPr>
              <w:t>12719.00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016BB3C2" w14:textId="0C4BF68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 w:cs="Arial"/>
                <w:noProof/>
                <w:sz w:val="18"/>
                <w:szCs w:val="18"/>
              </w:rPr>
              <w:t>12599.00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1BDBDC8A" w14:textId="7861372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E95533F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42FAB1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266D42BB" w14:textId="440641F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8A5B8CE" w14:textId="4F1128F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18AF8B82" w14:textId="70C3F9F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2187B772" w14:textId="6DF75C4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1A798FC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5A4FA8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4FD58CFF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52CC8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21738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2B401FA" w14:textId="77777777" w:rsidTr="00503750">
        <w:tc>
          <w:tcPr>
            <w:tcW w:w="4395" w:type="dxa"/>
            <w:vMerge/>
          </w:tcPr>
          <w:p w14:paraId="4E8EF0C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CB6C5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AC856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7E08E930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EBC96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3E9A5E6" w14:textId="37271C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  <w:lang w:eastAsia="sk-SK"/>
              </w:rPr>
              <w:t>1680.60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58E456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EB876A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6E6CA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EFEF7C2" w14:textId="340EDC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  <w:lang w:eastAsia="sk-SK"/>
              </w:rPr>
              <w:t>5165.46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673ACC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4846B2A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5ACEA7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5ACA6FD" w14:textId="1376AF4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b/>
                <w:noProof/>
                <w:sz w:val="18"/>
                <w:szCs w:val="18"/>
              </w:rPr>
              <w:t>6846.06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B8EE8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FDA4DCE" w14:textId="77777777" w:rsidTr="00503750">
        <w:tc>
          <w:tcPr>
            <w:tcW w:w="4395" w:type="dxa"/>
            <w:vAlign w:val="center"/>
          </w:tcPr>
          <w:p w14:paraId="770FFA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B073570" w14:textId="5D64EB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E99DDA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2845A49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4E799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03F4B56D" w14:textId="18D2F1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DE0C22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C75084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A88646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5D7FD07A" w14:textId="6565A0B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B6DC0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CB72EFD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0CA778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257A485" w14:textId="0F9F56AC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b/>
                <w:noProof/>
                <w:sz w:val="18"/>
                <w:szCs w:val="18"/>
              </w:rPr>
              <w:t>92149.00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74F6A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A92673F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2D8F8C5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5E37FDBC" w14:textId="77777777" w:rsidTr="00503750">
        <w:tc>
          <w:tcPr>
            <w:tcW w:w="4395" w:type="dxa"/>
            <w:vAlign w:val="center"/>
          </w:tcPr>
          <w:p w14:paraId="7708B9A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4C63A4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63B6286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4A81C0E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50DEFB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22B2E25B" w14:textId="369924E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3A2757B" w14:textId="314F7F1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35E3BF6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6ED25A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6DC23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650D4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45ADCC3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D32B39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1D20E4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1FD0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140DF49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1CD3F0B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09C782F1" w14:textId="18D452C5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5F709D4" w14:textId="223DBFF6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4E881FFB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20C2C21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A9DE77E" w14:textId="67D350A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6C6AA82" w14:textId="3B14475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73FC97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5206F3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8573F1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48C8BC58" w14:textId="77777777" w:rsidTr="00503750">
        <w:tc>
          <w:tcPr>
            <w:tcW w:w="1843" w:type="dxa"/>
            <w:vAlign w:val="center"/>
          </w:tcPr>
          <w:p w14:paraId="161B177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860E59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8556B4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001B2A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0C2F701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2EABCB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256034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39805DE5" w14:textId="77777777" w:rsidTr="00503750">
        <w:tc>
          <w:tcPr>
            <w:tcW w:w="1843" w:type="dxa"/>
            <w:vAlign w:val="center"/>
          </w:tcPr>
          <w:p w14:paraId="57EE57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6DB2141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3BABE3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20B6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80CCB2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DD9D1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4EFE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F435F9A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0C9EF1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48A5CCD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BB068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9AFE9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C8CFE0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7FB20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81A97E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95D52FC" w14:textId="77777777" w:rsidTr="00503750">
        <w:tc>
          <w:tcPr>
            <w:tcW w:w="1843" w:type="dxa"/>
            <w:vAlign w:val="center"/>
          </w:tcPr>
          <w:p w14:paraId="26B75E2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3A2E0E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A9A80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50750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DA6C6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2CC7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AE4DF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8192E25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C4572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1F457F8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839086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F04F68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C730E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4F20D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508A7C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54D4074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90C2BC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2F7CE7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7B8004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8F03A6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2FC5BC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58BDA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5706E8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FAE957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7A871F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52FFA3CE" w14:textId="77777777" w:rsidTr="00503750">
        <w:trPr>
          <w:trHeight w:val="664"/>
        </w:trPr>
        <w:tc>
          <w:tcPr>
            <w:tcW w:w="3372" w:type="dxa"/>
          </w:tcPr>
          <w:p w14:paraId="7428B6A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8F3AE5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773DD5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3A5A0A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43BF51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7B358834" w14:textId="42D08D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B73CD5" w14:textId="6CF297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05AB36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4110860" w14:textId="5E9408F9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C7B1F51" w14:textId="10388E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6D5B76" w14:textId="29680C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E3793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2A25CA6" w14:textId="7795B35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9C93667" w14:textId="4EA720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38EF0C" w14:textId="2B8742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45B361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516DE5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95BE4FA" w14:textId="7BBB3C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6C27F5" w14:textId="6B41FD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2D7815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9FF4DC1" w14:textId="770A95E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256C3D3" w14:textId="072712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5A33FE9" w14:textId="397AD0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9ED306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089F38C" w14:textId="6B39618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7510EE3" w14:textId="128C28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B500D2" w14:textId="185FED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B6707D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AA542FC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41C33578" w14:textId="77777777" w:rsidTr="00503750">
        <w:tc>
          <w:tcPr>
            <w:tcW w:w="2835" w:type="dxa"/>
            <w:vAlign w:val="center"/>
          </w:tcPr>
          <w:p w14:paraId="7107A31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D07EE7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445407B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6B827E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1DFCCD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684A483" w14:textId="77777777" w:rsidTr="00503750">
        <w:tc>
          <w:tcPr>
            <w:tcW w:w="2835" w:type="dxa"/>
          </w:tcPr>
          <w:p w14:paraId="78E707B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2210B58" w14:textId="41FEBA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BD0A9B" w14:textId="14E2F1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4CBBC4" w14:textId="4F06B8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5CC37C8" w14:textId="5A0079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F66B529" w14:textId="77777777" w:rsidTr="00503750">
        <w:tc>
          <w:tcPr>
            <w:tcW w:w="2835" w:type="dxa"/>
          </w:tcPr>
          <w:p w14:paraId="29A7F98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C1D6666" w14:textId="7D9705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EE182A" w14:textId="72A5C0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F21FD8B" w14:textId="54AAB0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60881C2" w14:textId="45393B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EB5979C" w14:textId="77777777" w:rsidTr="00503750">
        <w:tc>
          <w:tcPr>
            <w:tcW w:w="2835" w:type="dxa"/>
          </w:tcPr>
          <w:p w14:paraId="1240BCE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589B25E2" w14:textId="132249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092BA3" w14:textId="042DFC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1DBF292" w14:textId="6AC87C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DF5832A" w14:textId="1E658D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EA2B77" w14:textId="77777777" w:rsidTr="00503750">
        <w:tc>
          <w:tcPr>
            <w:tcW w:w="2835" w:type="dxa"/>
            <w:vAlign w:val="center"/>
          </w:tcPr>
          <w:p w14:paraId="3785FBB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A1740C0" w14:textId="2EB457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91BDD57" w14:textId="75083E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073969" w14:textId="3AE559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9322CB7" w14:textId="600F20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5773337" w14:textId="77777777" w:rsidTr="00503750">
        <w:tc>
          <w:tcPr>
            <w:tcW w:w="2835" w:type="dxa"/>
            <w:vAlign w:val="center"/>
          </w:tcPr>
          <w:p w14:paraId="36925CE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803009B" w14:textId="4E9886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3B095C" w14:textId="33567E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E2DA19" w14:textId="5F33C2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6D5DC75" w14:textId="4C1280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FCDC721" w14:textId="77777777" w:rsidTr="00503750">
        <w:tc>
          <w:tcPr>
            <w:tcW w:w="2835" w:type="dxa"/>
          </w:tcPr>
          <w:p w14:paraId="78F4C67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16E4B8C" w14:textId="2D512F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5519FE" w14:textId="550BCE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D300D6" w14:textId="6F3D58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FD3EA3B" w14:textId="71BE24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303F36C" w14:textId="77777777" w:rsidTr="00503750">
        <w:tc>
          <w:tcPr>
            <w:tcW w:w="2835" w:type="dxa"/>
          </w:tcPr>
          <w:p w14:paraId="745D13D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31CE99DD" w14:textId="59D441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F171D9" w14:textId="759184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A98560" w14:textId="03F371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C6E6ACD" w14:textId="07A602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3B8E5E" w14:textId="77777777" w:rsidTr="00503750">
        <w:tc>
          <w:tcPr>
            <w:tcW w:w="2835" w:type="dxa"/>
          </w:tcPr>
          <w:p w14:paraId="499E2B8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3F7F9B0" w14:textId="599877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B32AF26" w14:textId="50AE79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763952" w14:textId="6F679F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C81C3A6" w14:textId="1607A5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D1AEE5" w14:textId="77777777" w:rsidR="00944C3D" w:rsidRDefault="00944C3D" w:rsidP="00944C3D">
      <w:pPr>
        <w:rPr>
          <w:rFonts w:ascii="Arial" w:hAnsi="Arial"/>
          <w:b/>
        </w:rPr>
      </w:pPr>
    </w:p>
    <w:p w14:paraId="132F860C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1DE3113D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13641C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985DA0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F098ED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CB8A6B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2E09C9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E245D90" w14:textId="77777777" w:rsidTr="00503750">
        <w:trPr>
          <w:trHeight w:val="443"/>
        </w:trPr>
        <w:tc>
          <w:tcPr>
            <w:tcW w:w="2560" w:type="dxa"/>
          </w:tcPr>
          <w:p w14:paraId="2B190B3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AD0A781" w14:textId="4DA31F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1B6EE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1DE3C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5CB951D" w14:textId="7505BA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244F05D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542649F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BF02487" w14:textId="093C74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6B63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7873E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A63D08F" w14:textId="10ADB4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A6B4D81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9C607A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D1FC89C" w14:textId="2A9EA1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76005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9AEB1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DE1CC65" w14:textId="51B25A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FA209E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1892FC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6FB6818" w14:textId="0B3F95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5D549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26D78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CA20080" w14:textId="0C69E6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FC21974" w14:textId="77777777" w:rsidR="00944C3D" w:rsidRDefault="00944C3D" w:rsidP="00944C3D">
      <w:pPr>
        <w:rPr>
          <w:rFonts w:ascii="Arial" w:hAnsi="Arial"/>
          <w:b/>
        </w:rPr>
      </w:pPr>
    </w:p>
    <w:p w14:paraId="745738A0" w14:textId="77777777" w:rsidR="00944C3D" w:rsidRDefault="00944C3D" w:rsidP="00944C3D">
      <w:pPr>
        <w:rPr>
          <w:rFonts w:ascii="Arial" w:hAnsi="Arial"/>
          <w:b/>
        </w:rPr>
      </w:pPr>
    </w:p>
    <w:p w14:paraId="512448E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780D028E" w14:textId="77777777" w:rsidR="00944C3D" w:rsidRDefault="00944C3D" w:rsidP="00944C3D">
      <w:pPr>
        <w:rPr>
          <w:rFonts w:ascii="Arial" w:hAnsi="Arial"/>
          <w:b/>
        </w:rPr>
      </w:pPr>
    </w:p>
    <w:p w14:paraId="2627F67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051701E6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6627679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10BDA0F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5D5C5E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524C8F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EB07E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3E3FDA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C86A9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050A43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F3F88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36544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F0BBC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3E7A6A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0B894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41811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A70C9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8F03A8B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302A7F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0FF6FC49" w14:textId="77777777" w:rsidTr="00503750">
        <w:trPr>
          <w:trHeight w:val="677"/>
        </w:trPr>
        <w:tc>
          <w:tcPr>
            <w:tcW w:w="3358" w:type="dxa"/>
          </w:tcPr>
          <w:p w14:paraId="17F33E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9C29FE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A7E726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1A6CA7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13938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5B37ECB2" w14:textId="37D01F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B803CBD" w14:textId="3A063A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DC22A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6B327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2023082" w14:textId="19EDAA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90BB99A" w14:textId="55FAFE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69E50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5298A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35C46DE9" w14:textId="4E6E55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BB9511F" w14:textId="7687DA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FD713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C853F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5ED93D90" w14:textId="699ACC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F1BB50C" w14:textId="4CE023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CBCFE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9EE0FDF" w14:textId="31C898A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CE3A843" w14:textId="3CDDCD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4BB12C4" w14:textId="7670D9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18AB26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40F4B86D" w14:textId="01D5516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753F4B5" w14:textId="383081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ADF85B1" w14:textId="3746AE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6A8E19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7DA1EE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3CD17AD1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5DFC11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3FF1B9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384BC3D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B6188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7BAC7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530DA11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6364D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C402D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989F6E3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E2A76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E11BCF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CD1490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3EBF80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E96CD8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A579B9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461F06BB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DF8F11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2467F5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58EE61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ACBF4A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F521B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BE6DF94" w14:textId="799362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31C2BDF" w14:textId="0C272C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727C5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D74D6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56650C8C" w14:textId="4DECA2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D9F2C46" w14:textId="17815E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E46384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91888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D4A6B00" w14:textId="46EE13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AF7DCF4" w14:textId="108182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BCC85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1CAA7DA" w14:textId="14E1DB0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6963B6D" w14:textId="03B2E0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C728749" w14:textId="1FF858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8420C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55DD299" w14:textId="149671F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B650521" w14:textId="3FFE95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D82C31E" w14:textId="228741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E9513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8DCD72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3C8302AF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6B3629B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7EC113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65CADC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3AC001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90ABC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BE20AEC" w14:textId="621410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9C9F440" w14:textId="1087F9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C2382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88D09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5A8458D" w14:textId="6CEEDB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380E446" w14:textId="44E931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BF68B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FF131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3077C1D" w14:textId="20A8FD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3148B8" w14:textId="370968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2144F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C207B2A" w14:textId="0B9FA10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521AF75" w14:textId="323DDF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854F3FF" w14:textId="02C190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CF033B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D5FB4F0" w14:textId="6D91938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BAD22AA" w14:textId="6976F8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C17DEE6" w14:textId="65FF64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BBDAED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BCAB6E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09F29B7" w14:textId="77777777" w:rsidTr="00503750">
        <w:tc>
          <w:tcPr>
            <w:tcW w:w="3686" w:type="dxa"/>
            <w:vAlign w:val="center"/>
          </w:tcPr>
          <w:p w14:paraId="1AD778B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73DB75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5AEDE9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44143E2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51034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9CAA9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EE50C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4787F4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7A159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401BB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193F7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525748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DB819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AA868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9C066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907FF2C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28F53E1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35B84F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D50AD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20E6586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25346DCA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D59AA1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3DED0C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5FB4FE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1A68C7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764AC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C3328F2" w14:textId="6279F3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1B68202" w14:textId="7DD2A4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D7769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D67E0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4521AF86" w14:textId="078AED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85772AF" w14:textId="3E1B2A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CAC9A9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DED88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CABA30D" w14:textId="5B1069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F9AFC39" w14:textId="7D6D2F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36649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9A71FA6" w14:textId="5464D63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76198A" w14:textId="4A93D5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CBEB518" w14:textId="4E0E7C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E572F8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0BCB21E" w14:textId="3D27CF9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209FF84" w14:textId="426622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49C43E4" w14:textId="3911DC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278789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2B6692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AEC0D00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606C5E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BB962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37B8E1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D8E4A0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CE1DAB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F90B576" w14:textId="441642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EA54F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6B9F5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71BB48D" w14:textId="6D8FD4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F74B8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4C9AB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7D62933" w14:textId="2188A2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51FC0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319C7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F186E73" w14:textId="3BAE81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13BB8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3E98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F7F48AB" w14:textId="29679D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80761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D0D5FF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352661BE" w14:textId="158CD4A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73F0F73" w14:textId="77777777" w:rsidR="00944C3D" w:rsidRDefault="00944C3D" w:rsidP="00944C3D">
      <w:pPr>
        <w:rPr>
          <w:sz w:val="22"/>
          <w:szCs w:val="22"/>
        </w:rPr>
      </w:pPr>
    </w:p>
    <w:p w14:paraId="19406002" w14:textId="77777777" w:rsidR="00944C3D" w:rsidRDefault="00944C3D" w:rsidP="00944C3D">
      <w:pPr>
        <w:rPr>
          <w:sz w:val="22"/>
          <w:szCs w:val="22"/>
        </w:rPr>
      </w:pPr>
    </w:p>
    <w:p w14:paraId="55AFED2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2A4630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5D388C9" w14:textId="4924FA34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F336FB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50CFF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5E47EBF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34080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3C2AC24D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F25795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BADF02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0AE2DC5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701A356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F6CEAA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071D01F" w14:textId="37F2B0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94A007D" w14:textId="0169B5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1CA115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4E3F19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7B8BF91" w14:textId="01BF17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59A0BF9" w14:textId="3D0DE0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7063A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00743A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41BBB889" w14:textId="417510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9A32933" w14:textId="4A31EC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C539DE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9AC5E4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14AA9F3E" w14:textId="06F8F5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0ABDD3F" w14:textId="7FA2AE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E0439AE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EDE06B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26B4FCEA" w14:textId="138E30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85773DA" w14:textId="0C55BC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21FE3B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32586A1" w14:textId="5CB6EE3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1AA8DBA" w14:textId="06CC7F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70BFE19" w14:textId="05C89B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AC2F8DC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C6FCD20" w14:textId="37D0D8D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81D492C" w14:textId="0129BD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68D0343" w14:textId="44D385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D1C96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27E76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0455AB07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48E45D3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7BD8CCC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47362C7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7C20AE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58EE96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69E2283" w14:textId="0E9132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B9ED799" w14:textId="4EDFA4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CFF82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A28552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8574C7F" w14:textId="51C58E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81E9F3E" w14:textId="1DD02D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8030F4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A6F8F7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4E08567" w14:textId="24BF47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46A95D5" w14:textId="3C8CFE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BEC20D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86DFD3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E9832CC" w14:textId="7E77D8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FE193B4" w14:textId="06D6B3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D8063D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CB446F3" w14:textId="02563E0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B129B43" w14:textId="315CE9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3DB4205" w14:textId="154029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5DCB57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1837837" w14:textId="17CF39F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BA79D89" w14:textId="66C608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8537C83" w14:textId="3EA21A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ACFE45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6F29494D" w14:textId="538C8C6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DEDF0FB" w14:textId="46F8FC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C429723" w14:textId="305A73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65389" w:rsidRPr="006009C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4A36D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B6C3B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A7FBA5F" w14:textId="1B63C268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11D956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F9171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CF78733" w14:textId="5D25CA7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F0A9D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49EA09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4FA41244" w14:textId="0DD4803D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645DA0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F594B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5676DC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E1ABC0C" w14:textId="77777777" w:rsidR="00944C3D" w:rsidRPr="003607F0" w:rsidRDefault="00944C3D" w:rsidP="00944C3D"/>
    <w:p w14:paraId="62AD084D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D8FB8" w14:textId="77777777" w:rsidR="0058593D" w:rsidRDefault="0058593D">
      <w:r>
        <w:separator/>
      </w:r>
    </w:p>
  </w:endnote>
  <w:endnote w:type="continuationSeparator" w:id="0">
    <w:p w14:paraId="481B7BA6" w14:textId="77777777" w:rsidR="0058593D" w:rsidRDefault="00585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43498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54827446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F7125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1445F79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F9CEC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5B53F3FB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D20EA" w14:textId="77777777" w:rsidR="0058593D" w:rsidRDefault="0058593D">
      <w:r>
        <w:separator/>
      </w:r>
    </w:p>
  </w:footnote>
  <w:footnote w:type="continuationSeparator" w:id="0">
    <w:p w14:paraId="0622D4C2" w14:textId="77777777" w:rsidR="0058593D" w:rsidRDefault="00585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945336">
    <w:abstractNumId w:val="13"/>
  </w:num>
  <w:num w:numId="2" w16cid:durableId="183908392">
    <w:abstractNumId w:val="17"/>
  </w:num>
  <w:num w:numId="3" w16cid:durableId="890773241">
    <w:abstractNumId w:val="8"/>
  </w:num>
  <w:num w:numId="4" w16cid:durableId="1032536114">
    <w:abstractNumId w:val="7"/>
  </w:num>
  <w:num w:numId="5" w16cid:durableId="7420898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4280330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2313849">
    <w:abstractNumId w:val="20"/>
  </w:num>
  <w:num w:numId="8" w16cid:durableId="2036301251">
    <w:abstractNumId w:val="10"/>
  </w:num>
  <w:num w:numId="9" w16cid:durableId="999235445">
    <w:abstractNumId w:val="0"/>
  </w:num>
  <w:num w:numId="10" w16cid:durableId="780147465">
    <w:abstractNumId w:val="19"/>
  </w:num>
  <w:num w:numId="11" w16cid:durableId="1725714326">
    <w:abstractNumId w:val="6"/>
  </w:num>
  <w:num w:numId="12" w16cid:durableId="622543011">
    <w:abstractNumId w:val="9"/>
  </w:num>
  <w:num w:numId="13" w16cid:durableId="2077506423">
    <w:abstractNumId w:val="12"/>
  </w:num>
  <w:num w:numId="14" w16cid:durableId="393628422">
    <w:abstractNumId w:val="15"/>
  </w:num>
  <w:num w:numId="15" w16cid:durableId="1508518395">
    <w:abstractNumId w:val="14"/>
  </w:num>
  <w:num w:numId="16" w16cid:durableId="330448665">
    <w:abstractNumId w:val="2"/>
  </w:num>
  <w:num w:numId="17" w16cid:durableId="1866088704">
    <w:abstractNumId w:val="4"/>
  </w:num>
  <w:num w:numId="18" w16cid:durableId="1900242120">
    <w:abstractNumId w:val="11"/>
  </w:num>
  <w:num w:numId="19" w16cid:durableId="9141825">
    <w:abstractNumId w:val="5"/>
  </w:num>
  <w:num w:numId="20" w16cid:durableId="623777857">
    <w:abstractNumId w:val="18"/>
  </w:num>
  <w:num w:numId="21" w16cid:durableId="376665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1105"/>
    <w:docVar w:name="arg2" w:val="Driver=asa17;DBF=D:\anasoft\data\tebys.db;DBN=tebys;ENG=SQL17;commlinks=TCPIP{ip=192.168.1.241};uid=kostelna;con=finus(12.0);pwd=Marec2023"/>
    <w:docVar w:name="arg3" w:val="921444"/>
    <w:docVar w:name="arg4" w:val="C:\Users\kostelna\AppData\Local\Temp\1760000.doc"/>
    <w:docVar w:name="arg5" w:val="1"/>
  </w:docVars>
  <w:rsids>
    <w:rsidRoot w:val="00665389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8593D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65389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D612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83EBE1"/>
  <w15:docId w15:val="{599CECAE-9AFC-43C1-87CC-D0BD4D2DC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5338</Words>
  <Characters>30430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1</cp:revision>
  <cp:lastPrinted>2009-07-30T10:15:00Z</cp:lastPrinted>
  <dcterms:created xsi:type="dcterms:W3CDTF">2026-03-19T11:56:00Z</dcterms:created>
  <dcterms:modified xsi:type="dcterms:W3CDTF">2026-03-19T11:57:00Z</dcterms:modified>
</cp:coreProperties>
</file>