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E175A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F4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AC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B7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10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7A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00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B1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27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2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67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CA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D3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DD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D6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41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6D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82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E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34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AC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6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CF535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DB7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37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E7B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31C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9F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EE8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00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353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A22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AD4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830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ED5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794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1B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931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B1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F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F59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1FC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0BF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636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F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49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85F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560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58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B7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61E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89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1F6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64C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240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9FF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9E24A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44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C57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3FD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0A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05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C7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CF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97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517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5D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64D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42C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195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A9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E6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BEE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1C5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475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CF7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A8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47F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082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DDD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4F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6B9A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17E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3B5C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705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32F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48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9EEF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66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ABD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86E84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FF0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D0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755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C27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2EE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E90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95C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A08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3E0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99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04C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826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86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9B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181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A26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30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955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72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A91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76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C65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E68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F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3A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5E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9BE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F42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BF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E8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BC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DC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CB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99B69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C0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A0C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FA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A6E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B3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20F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B90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BD2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2CF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E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87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E5A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9A5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919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65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2A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FB9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0F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075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F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16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7E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A1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1C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9FD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F58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816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C31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31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C3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966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8CC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6F9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3776A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5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49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7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60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2F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81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39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E8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CD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83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11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AA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F5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6E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E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7F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0C7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070C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F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0C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01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B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1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AE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32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194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EEB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E6B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80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3F8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38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68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AE7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A48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B1C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2A8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C679D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C3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B1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70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3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9C59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6F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40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02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B1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49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D0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AA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C5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C7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42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8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726C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75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B8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3F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C0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81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84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8A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67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78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6E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6D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71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3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C2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C3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8CBD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A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21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E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A5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23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A8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6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98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1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C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CE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3E263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C5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F4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99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5A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3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8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82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18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94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33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76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87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3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E8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23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5713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6F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37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94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2C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61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8A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F0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1E8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FD7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F73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7E3D7C" w14:textId="4353A41E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9A3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C7D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1AE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B7A0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5B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42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25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9E9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9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6C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81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D8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80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8C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12E8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B3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B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81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10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09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8D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18C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D82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2F4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B82D9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2F6DB8A" wp14:editId="03512AF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72274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F6DB8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172274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B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688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A99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581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0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48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8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E0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1E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0B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A7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64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F5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60104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D79D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24D90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62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BEA9DBF" wp14:editId="52B29BE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DC499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EA9DBF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8DC499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914C763" wp14:editId="1D31F73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C45CF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14C763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1C45CF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0E588B8" wp14:editId="20BAB3D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18B98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E588B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B18B98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59307E4" wp14:editId="64A2912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929286" w14:textId="2C33D204" w:rsidR="000B647F" w:rsidRDefault="000B647F" w:rsidP="00944C3D">
                                  <w:fldSimple w:instr=" MERGEFIELD  aDMOD  \* MERGEFORMAT ">
                                    <w:r w:rsidR="00E02256" w:rsidRPr="00E0225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9307E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1929286" w14:textId="2C33D204" w:rsidR="000B647F" w:rsidRDefault="000B647F" w:rsidP="00944C3D">
                            <w:fldSimple w:instr=" MERGEFIELD  aDMOD  \* MERGEFORMAT ">
                              <w:r w:rsidR="00E02256" w:rsidRPr="00E0225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BA7E235" wp14:editId="029DDEF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997AD2" w14:textId="1D230FB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02256" w:rsidRPr="003A469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A7E23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E997AD2" w14:textId="1D230FB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02256" w:rsidRPr="003A4690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D7EE5FE" wp14:editId="084A39B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302E1A" w14:textId="0768B8BA" w:rsidR="000B647F" w:rsidRDefault="000B647F" w:rsidP="00944C3D">
                                  <w:fldSimple w:instr=" MERGEFIELD  aDRDO  \* MERGEFORMAT ">
                                    <w:r w:rsidR="00E02256" w:rsidRPr="00E0225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7EE5F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5302E1A" w14:textId="0768B8BA" w:rsidR="000B647F" w:rsidRDefault="000B647F" w:rsidP="00944C3D">
                            <w:fldSimple w:instr=" MERGEFIELD  aDRDO  \* MERGEFORMAT ">
                              <w:r w:rsidR="00E02256" w:rsidRPr="00E02256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293DB72" wp14:editId="1D567B5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4A52E1" w14:textId="5C1B98E1" w:rsidR="000B647F" w:rsidRDefault="000B647F" w:rsidP="00944C3D">
                                  <w:fldSimple w:instr=" MERGEFIELD  aDMDO  \* MERGEFORMAT ">
                                    <w:r w:rsidR="00E02256" w:rsidRPr="00E0225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93DB7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4A52E1" w14:textId="5C1B98E1" w:rsidR="000B647F" w:rsidRDefault="000B647F" w:rsidP="00944C3D">
                            <w:fldSimple w:instr=" MERGEFIELD  aDMDO  \* MERGEFORMAT ">
                              <w:r w:rsidR="00E02256" w:rsidRPr="00E0225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4766D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E40C5B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EE744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9C63A55" wp14:editId="64B8892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31BF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C63A5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7131BF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67342F7" wp14:editId="5EDCB95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1C525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7342F7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21C525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4C061D4" wp14:editId="7375E69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471CD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C061D4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3471CD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D1B3FBE" wp14:editId="69690143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C9F734" w14:textId="7FEA334E" w:rsidR="000B647F" w:rsidRDefault="000B647F" w:rsidP="00944C3D">
                                  <w:fldSimple w:instr=" MERGEFIELD  aDRDOo  \* MERGEFORMAT ">
                                    <w:r w:rsidR="00E02256" w:rsidRPr="00E0225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1B3FB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7C9F734" w14:textId="7FEA334E" w:rsidR="000B647F" w:rsidRDefault="000B647F" w:rsidP="00944C3D">
                            <w:fldSimple w:instr=" MERGEFIELD  aDRDOo  \* MERGEFORMAT ">
                              <w:r w:rsidR="00E02256" w:rsidRPr="00E0225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C624BBE" wp14:editId="6200A12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AE98E" w14:textId="7DEA9EFD" w:rsidR="000B647F" w:rsidRDefault="000B647F" w:rsidP="00944C3D">
                                  <w:fldSimple w:instr=" MERGEFIELD  aDMDO  \* MERGEFORMAT ">
                                    <w:r w:rsidR="00E02256" w:rsidRPr="00E0225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624BBE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FDAE98E" w14:textId="7DEA9EFD" w:rsidR="000B647F" w:rsidRDefault="000B647F" w:rsidP="00944C3D">
                            <w:fldSimple w:instr=" MERGEFIELD  aDMDO  \* MERGEFORMAT ">
                              <w:r w:rsidR="00E02256" w:rsidRPr="00E0225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D3302A6" wp14:editId="38F97DF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7578A5" w14:textId="13FF5C40" w:rsidR="000B647F" w:rsidRDefault="000B647F" w:rsidP="00944C3D">
                                  <w:fldSimple w:instr=" MERGEFIELD  aDRODo  \* MERGEFORMAT ">
                                    <w:r w:rsidR="00E02256" w:rsidRPr="00E0225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3302A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97578A5" w14:textId="13FF5C40" w:rsidR="000B647F" w:rsidRDefault="000B647F" w:rsidP="00944C3D">
                            <w:fldSimple w:instr=" MERGEFIELD  aDRODo  \* MERGEFORMAT ">
                              <w:r w:rsidR="00E02256" w:rsidRPr="00E02256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662102C" wp14:editId="0B133E9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F40A17" w14:textId="795D4A93" w:rsidR="000B647F" w:rsidRDefault="000B647F" w:rsidP="00944C3D">
                                  <w:fldSimple w:instr=" MERGEFIELD  aDMOD  \* MERGEFORMAT ">
                                    <w:r w:rsidR="00E02256" w:rsidRPr="00E0225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62102C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FF40A17" w14:textId="795D4A93" w:rsidR="000B647F" w:rsidRDefault="000B647F" w:rsidP="00944C3D">
                            <w:fldSimple w:instr=" MERGEFIELD  aDMOD  \* MERGEFORMAT ">
                              <w:r w:rsidR="00E02256" w:rsidRPr="00E0225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F0478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7F4B73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A189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59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D460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A3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D4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AF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5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F3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7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8D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12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B8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14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4F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8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1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BB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55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4E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19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D3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68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E6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32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46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03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0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453A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99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8D9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016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02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AD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F4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5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38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3B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2A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98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28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CC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0A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33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04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B6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B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EB0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5A9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11EC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5ABC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CCD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404D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B0CD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77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1E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D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A5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A1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FD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AB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F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B0C8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3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C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6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68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2C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C0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88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1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17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9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66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58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31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01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D3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6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3E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A9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5B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C3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6301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A4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CE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3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CF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E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CF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44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E0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3041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E7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4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B4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10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20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71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1A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0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97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15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51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62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1A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61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37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96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B9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E2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9B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6F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53F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08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B7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90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64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A4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B7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C7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3055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C1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5F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E0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4C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FD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B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35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5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57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6B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62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D8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9E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2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F0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2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3E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4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B5B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2CC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967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F82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1AF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A8D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FDC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48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2C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12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59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54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1A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61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E1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C019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C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D5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26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99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54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6A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41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2E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67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09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10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8D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FF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F3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2B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8A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94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13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FD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8DF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492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E48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2F1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583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A48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FE9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62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4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DF3F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18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35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C5572E2" wp14:editId="7525393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2989A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5572E2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02989A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16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6B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6F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B4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E6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EC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AA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C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9E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011E427" wp14:editId="396A83E9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EB2A6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11E42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2EB2A6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2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FD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2C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5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8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8A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5E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3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8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C5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60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71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14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2A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B9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CE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77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424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55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1A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F0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5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4453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39E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2A5F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98E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6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6535005" wp14:editId="0531A98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B4AC15" w14:textId="14B0D5A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02256" w:rsidRPr="003A469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36120723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535005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B4AC15" w14:textId="14B0D5A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02256" w:rsidRPr="003A4690">
                              <w:rPr>
                                <w:rFonts w:ascii="Arial" w:hAnsi="Arial" w:cs="Arial"/>
                                <w:noProof/>
                              </w:rPr>
                              <w:t>36120723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5C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7C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65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04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A8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40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5A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2C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E1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D40A3F6" wp14:editId="13DEF600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0A5A04" w14:textId="7D4BF13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02256" w:rsidRPr="003A469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2021553457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40A3F6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B0A5A04" w14:textId="7D4BF13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02256" w:rsidRPr="003A4690">
                              <w:rPr>
                                <w:rFonts w:ascii="Arial" w:hAnsi="Arial" w:cs="Arial"/>
                                <w:noProof/>
                              </w:rPr>
                              <w:t>2021553457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29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9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FB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19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83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0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8F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CE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A3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99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0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97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1E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F3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5E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45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F810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69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38A0E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529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FE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D3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CB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50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EA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6D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B7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73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6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50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74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8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6E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6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1E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01F3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AC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1C3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C1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B902B79" wp14:editId="14E0BA1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1F564E" w14:textId="25F2DBC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02256" w:rsidRPr="003A469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J.Halašu 2701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902B79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C1F564E" w14:textId="25F2DBC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02256" w:rsidRPr="003A4690">
                              <w:rPr>
                                <w:rFonts w:ascii="Arial" w:hAnsi="Arial" w:cs="Arial"/>
                                <w:noProof/>
                              </w:rPr>
                              <w:t>SVB J.Halašu 2701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9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AD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67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7A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9E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12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E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14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62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0D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E3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9B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48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D2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4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FE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8B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4F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7D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C7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F7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59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E0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B9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D5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4E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D8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09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09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A4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B2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C52C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8F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F04C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AE71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D326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B3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04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4D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CF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B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A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0A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18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F3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1B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84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BA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11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49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2F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5B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5C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4E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55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8A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F0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F5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0E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CE280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242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C50DFCD" wp14:editId="15A67937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DC469E" w14:textId="5B49FE8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02256" w:rsidRPr="003A469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J.Halašu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50DFCD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CDC469E" w14:textId="5B49FE8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02256" w:rsidRPr="003A4690">
                              <w:rPr>
                                <w:rFonts w:ascii="Arial" w:hAnsi="Arial" w:cs="Arial"/>
                                <w:noProof/>
                              </w:rPr>
                              <w:t>J.Halašu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2D69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1B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3C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06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92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15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70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EE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7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65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16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0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1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88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D6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0A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05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E85003C" wp14:editId="3F66BBB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C0F9F1" w14:textId="1C7A2B57" w:rsidR="000B647F" w:rsidRDefault="000B647F" w:rsidP="00944C3D">
                                  <w:fldSimple w:instr=" MERGEFIELD  aSUB_ULICA_CISLO  \* MERGEFORMAT ">
                                    <w:r w:rsidR="00E02256" w:rsidRPr="00E0225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2701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85003C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5C0F9F1" w14:textId="1C7A2B57" w:rsidR="000B647F" w:rsidRDefault="000B647F" w:rsidP="00944C3D">
                            <w:fldSimple w:instr=" MERGEFIELD  aSUB_ULICA_CISLO  \* MERGEFORMAT ">
                              <w:r w:rsidR="00E02256" w:rsidRPr="00E02256">
                                <w:rPr>
                                  <w:rFonts w:ascii="Arial" w:hAnsi="Arial" w:cs="Arial"/>
                                  <w:noProof/>
                                </w:rPr>
                                <w:t>2701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FB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89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02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33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9E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4C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872A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346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24C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0F9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1D5D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4992B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3B2A20" wp14:editId="6FCBE9A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AA28EC" w14:textId="0B4F7EA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02256" w:rsidRPr="003A469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3B2A20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BAA28EC" w14:textId="0B4F7EA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02256" w:rsidRPr="003A4690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CCEEE26" wp14:editId="2993233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C084CC" w14:textId="4C1892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02256" w:rsidRPr="003A469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CEEE26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8C084CC" w14:textId="4C1892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02256" w:rsidRPr="003A469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176D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CAA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9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3F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632E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0B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78F4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CBAAEC1" wp14:editId="70CED74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915226" w14:textId="3301784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BAAEC1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9915226" w14:textId="3301784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87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B0D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08E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BE0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B3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C6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482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0621B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C1A1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A26F08D" wp14:editId="52E73EF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6FF76C" w14:textId="5A6FF5D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26F08D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86FF76C" w14:textId="5A6FF5D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51D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11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B59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34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7B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BD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3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DE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44CA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B9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ADBB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0FAC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366BF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0C687416" wp14:editId="1E3A335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9AFC95" w14:textId="1437F05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687416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39AFC95" w14:textId="1437F05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C699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F63F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FE6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B6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1A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10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A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55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6F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CE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09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1C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D6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0B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3A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1C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CC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BA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A6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99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79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26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5D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2B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33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DB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9D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84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76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45BB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156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AC10317" w14:textId="124985A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02256">
              <w:rPr>
                <w:rFonts w:ascii="Arial" w:hAnsi="Arial"/>
                <w:lang w:eastAsia="sk-SK"/>
              </w:rPr>
              <w:t>24.3.2026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A07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379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89E3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8C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75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FE0D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369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7C0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FB4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5F9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1C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93A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74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96B6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4FB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447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CBE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ABD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1A1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C48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1B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DA51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D24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E05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9B2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557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9C8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B13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A6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D270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860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F3A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7C0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B1A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8AA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496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8B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F75E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1FC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E4D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EA2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34D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510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097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39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86A6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02C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EAA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388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D7F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69C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6DA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8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2E61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A90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C8C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802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624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BD1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B52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0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2AB2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D9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E0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8B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5B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DEC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0FE2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7CD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12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F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CA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85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FB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C2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09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C8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B3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E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86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CA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F3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22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4B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F8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B4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E4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33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69A1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34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A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B1DA82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BC8930B" w14:textId="77777777" w:rsidR="00944C3D" w:rsidRDefault="00944C3D" w:rsidP="00944C3D">
      <w:pPr>
        <w:rPr>
          <w:rFonts w:ascii="Arial" w:hAnsi="Arial"/>
        </w:rPr>
      </w:pPr>
    </w:p>
    <w:p w14:paraId="68BDF3A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A38FB4C" w14:textId="7B90C87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70D8433" w14:textId="7C67E73A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C958074" w14:textId="391EA6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E6DB98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272821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96AB07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DF6CD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6038A8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78B100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8501AB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D008EBC" w14:textId="7ED6736B" w:rsidR="00944C3D" w:rsidRPr="008D0433" w:rsidRDefault="00E0225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Ján Gálik</w:t>
            </w:r>
          </w:p>
        </w:tc>
        <w:tc>
          <w:tcPr>
            <w:tcW w:w="3260" w:type="dxa"/>
            <w:vAlign w:val="center"/>
          </w:tcPr>
          <w:p w14:paraId="2970A368" w14:textId="64518E36" w:rsidR="00944C3D" w:rsidRPr="008D0433" w:rsidRDefault="00E0225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61398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00F08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41F03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E777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ED26F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5A07F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21189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9968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3F16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EF8A1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F921AA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3165C20" w14:textId="67E4E99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BD92C7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58AA5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2F6071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37B13AA" w14:textId="53E20ED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3AE2278" w14:textId="57DB13E5" w:rsidR="00944C3D" w:rsidRPr="00C7085F" w:rsidRDefault="00E0225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0A6D3AE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50E68C7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1B7953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87A07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C76CF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AD7984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4D65F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F18B1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166A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77C36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BFA9A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380A4E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E6AD4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9956B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490BD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FC6C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7A93D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4DB357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0F9FE5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4332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89E13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E5CD5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049B4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C54CF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C2610E5" w14:textId="225FFE7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B62FC8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7EB0F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58D3F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CC8A6C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8B44B9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7C5758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D3B0F1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DBFBF8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8E2D79E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702358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1703A1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14AAD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ED38E8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1767F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9FF5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3D072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FAEC6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510CA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03981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1CEE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E34E7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64B1B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A7B59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92058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4664A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91303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2F29EA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0BCE7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A09DE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7B865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81DEB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ECE6CF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0364D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E5AC7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B9491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DA194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ACC27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50DC0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9F83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18ABF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2F32A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5C517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534E8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9DB540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E3479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E2AAF1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39F51F4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8CCA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22EFD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5FC10A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BBB83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E7BEE99" w14:textId="77777777" w:rsidTr="00503750">
        <w:trPr>
          <w:trHeight w:val="302"/>
        </w:trPr>
        <w:tc>
          <w:tcPr>
            <w:tcW w:w="4510" w:type="dxa"/>
          </w:tcPr>
          <w:p w14:paraId="0217DB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847D4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6B50D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ADDEA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5745F7" w14:textId="77777777" w:rsidTr="00503750">
        <w:trPr>
          <w:trHeight w:val="302"/>
        </w:trPr>
        <w:tc>
          <w:tcPr>
            <w:tcW w:w="4510" w:type="dxa"/>
          </w:tcPr>
          <w:p w14:paraId="737D59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ADD39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3F815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6644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835F56" w14:textId="77777777" w:rsidTr="00503750">
        <w:trPr>
          <w:trHeight w:val="302"/>
        </w:trPr>
        <w:tc>
          <w:tcPr>
            <w:tcW w:w="4510" w:type="dxa"/>
          </w:tcPr>
          <w:p w14:paraId="3C2408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D699B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791EF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4967E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108678" w14:textId="77777777" w:rsidTr="00503750">
        <w:trPr>
          <w:trHeight w:val="302"/>
        </w:trPr>
        <w:tc>
          <w:tcPr>
            <w:tcW w:w="4510" w:type="dxa"/>
          </w:tcPr>
          <w:p w14:paraId="56ED69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F2EF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EED91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B023D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21639D" w14:textId="77777777" w:rsidTr="00503750">
        <w:trPr>
          <w:trHeight w:val="327"/>
        </w:trPr>
        <w:tc>
          <w:tcPr>
            <w:tcW w:w="4510" w:type="dxa"/>
          </w:tcPr>
          <w:p w14:paraId="7503A3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7B592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BD036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DCA7C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F753F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5D84C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CBB696F" w14:textId="57B0C83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CC8A86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F26D6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75B385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18C74F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46FCCA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00BAB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AC8BB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878244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B63D236" w14:textId="77777777" w:rsidTr="00503750">
        <w:tc>
          <w:tcPr>
            <w:tcW w:w="2302" w:type="dxa"/>
            <w:vAlign w:val="center"/>
          </w:tcPr>
          <w:p w14:paraId="041562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36C1D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5A9E2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16178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35F33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659E1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1261A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DE23D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F1EF6BF" w14:textId="77777777" w:rsidTr="00503750">
        <w:tc>
          <w:tcPr>
            <w:tcW w:w="15593" w:type="dxa"/>
            <w:gridSpan w:val="8"/>
            <w:vAlign w:val="center"/>
          </w:tcPr>
          <w:p w14:paraId="1F843C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55C1567" w14:textId="77777777" w:rsidTr="00503750">
        <w:tc>
          <w:tcPr>
            <w:tcW w:w="2302" w:type="dxa"/>
            <w:vAlign w:val="center"/>
          </w:tcPr>
          <w:p w14:paraId="51ECD3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8563B2" w14:textId="233AEA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4E5471" w14:textId="529FF5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A5667" w14:textId="0C7F4B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A1A814" w14:textId="2704C2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B9C815" w14:textId="0BAC2A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D85AE" w14:textId="1B4AC6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E1299" w14:textId="66A359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8FF5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8ADF5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4AFEFB7" w14:textId="3286D9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8C0C95" w14:textId="3E23C4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CB8673" w14:textId="53C60D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1A6D9" w14:textId="6FE9B2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9A87BC" w14:textId="4E6B37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55F3EA" w14:textId="06721F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7B46D3" w14:textId="296E2B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DF442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499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822BF61" w14:textId="5711B4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14996C" w14:textId="726469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E8C05" w14:textId="5FD2E3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5E4FBD" w14:textId="0625E9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60124" w14:textId="47A64F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6A91B" w14:textId="23F65D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24148" w14:textId="3B719C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1D8F5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4602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AE937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002E1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824D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DF5F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5225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7446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B642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F445489" w14:textId="77777777" w:rsidTr="00503750">
        <w:tc>
          <w:tcPr>
            <w:tcW w:w="2302" w:type="dxa"/>
            <w:vAlign w:val="center"/>
          </w:tcPr>
          <w:p w14:paraId="3B1163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515F237" w14:textId="5208DD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F9E50C" w14:textId="04A089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4D89F" w14:textId="24B0B1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872EBD" w14:textId="0BAB11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1906EA" w14:textId="7F4F43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2B1B65" w14:textId="374701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C6CA1B" w14:textId="138492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826146" w14:textId="77777777" w:rsidTr="00503750">
        <w:tc>
          <w:tcPr>
            <w:tcW w:w="15593" w:type="dxa"/>
            <w:gridSpan w:val="8"/>
            <w:vAlign w:val="center"/>
          </w:tcPr>
          <w:p w14:paraId="0B6BE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2AD1BEB" w14:textId="77777777" w:rsidTr="00503750">
        <w:tc>
          <w:tcPr>
            <w:tcW w:w="2302" w:type="dxa"/>
            <w:vAlign w:val="center"/>
          </w:tcPr>
          <w:p w14:paraId="35DA9E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F039AE5" w14:textId="3BFD56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59FCF6" w14:textId="62BC26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4A44EE" w14:textId="402A97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4336F4" w14:textId="1E9305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9FF5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AC28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92D974" w14:textId="425823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5A1D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14E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BAD94FC" w14:textId="7FFC49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39661A" w14:textId="030BCA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0EFCA4" w14:textId="2EAE8A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FEE988" w14:textId="36BBFF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51EA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AFB0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0247B5" w14:textId="4737BA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313C9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89E08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1C832F4" w14:textId="0A85A0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57747B" w14:textId="4ECE96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1C9B94" w14:textId="3967D2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896823" w14:textId="04B01D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6CEB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9BC5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075412" w14:textId="440502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0C60D9" w14:textId="77777777" w:rsidTr="00503750">
        <w:tc>
          <w:tcPr>
            <w:tcW w:w="2302" w:type="dxa"/>
            <w:vAlign w:val="center"/>
          </w:tcPr>
          <w:p w14:paraId="4FEE1E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D1BF164" w14:textId="672C38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089705" w14:textId="7C4843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9660E0" w14:textId="168C62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0F44D8" w14:textId="7FD7BF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D0F9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060D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3B0A71" w14:textId="3D8A24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BF608A" w14:textId="77777777" w:rsidTr="00503750">
        <w:tc>
          <w:tcPr>
            <w:tcW w:w="15593" w:type="dxa"/>
            <w:gridSpan w:val="8"/>
            <w:vAlign w:val="center"/>
          </w:tcPr>
          <w:p w14:paraId="10EC4F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65B4BAE" w14:textId="77777777" w:rsidTr="00503750">
        <w:tc>
          <w:tcPr>
            <w:tcW w:w="2302" w:type="dxa"/>
            <w:vAlign w:val="center"/>
          </w:tcPr>
          <w:p w14:paraId="4CE77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C89364" w14:textId="368058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CB549F" w14:textId="6E1BA0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7A23D1" w14:textId="43BD64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BCCA69" w14:textId="09447D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AE14E8" w14:textId="606300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4DE60" w14:textId="12719E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3D766" w14:textId="51CD6B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3E6D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77334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9A1528E" w14:textId="6FE1DE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E8FE62" w14:textId="6EFFEE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3C58D" w14:textId="573C30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E84CA" w14:textId="52C7EC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E94008" w14:textId="40A519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A361F" w14:textId="01B243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AF41D" w14:textId="6CFB5A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235A8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6FC5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7FBE31" w14:textId="3D21D9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B05816" w14:textId="09CEC0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300840" w14:textId="001D9D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B96B4D" w14:textId="376EB9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5619C1" w14:textId="2BBA4C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26BE1A" w14:textId="7291AA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57E61A" w14:textId="63F28E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69D4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65584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9C156D7" w14:textId="7C5513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2D39EA" w14:textId="3746CD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13AE9B" w14:textId="3278F7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1E6006" w14:textId="106D0C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6BFB7" w14:textId="56CC96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059AEF" w14:textId="79F4BA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15994C" w14:textId="009E21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201C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3EB73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7984FD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9FBBF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FD1399" w14:textId="1DD80B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E5ADFA" w14:textId="27EC18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4FF7AE" w14:textId="6F9565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DC054" w14:textId="40E711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8227E" w14:textId="1E77F4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01CA9" w14:textId="533C31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182D8D" w14:textId="0448E9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0425D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93CC2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07338E" w14:textId="5285AC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51D48E" w14:textId="0E7B94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54431A" w14:textId="28C570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9EE50F" w14:textId="1D3615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63528" w14:textId="1ABF2C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22F06" w14:textId="6533D4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2DDCF" w14:textId="250CDB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2D7D0F" w14:textId="77777777" w:rsidR="00944C3D" w:rsidRDefault="00944C3D" w:rsidP="00944C3D">
      <w:pPr>
        <w:rPr>
          <w:rFonts w:ascii="Arial" w:hAnsi="Arial"/>
          <w:b/>
        </w:rPr>
      </w:pPr>
    </w:p>
    <w:p w14:paraId="74235FE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876916C" w14:textId="77777777" w:rsidTr="00503750">
        <w:tc>
          <w:tcPr>
            <w:tcW w:w="1944" w:type="dxa"/>
            <w:vAlign w:val="center"/>
          </w:tcPr>
          <w:p w14:paraId="0C22BD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BDC9F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9D5A9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4E1B6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22845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E0531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859EA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C8CF6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6E969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38D45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DB6D4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9F072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C98FC4E" w14:textId="77777777" w:rsidTr="00503750">
        <w:tc>
          <w:tcPr>
            <w:tcW w:w="15685" w:type="dxa"/>
            <w:gridSpan w:val="12"/>
            <w:vAlign w:val="center"/>
          </w:tcPr>
          <w:p w14:paraId="67B598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12A8418" w14:textId="77777777" w:rsidTr="00503750">
        <w:tc>
          <w:tcPr>
            <w:tcW w:w="1944" w:type="dxa"/>
            <w:vAlign w:val="center"/>
          </w:tcPr>
          <w:p w14:paraId="54141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6450DE" w14:textId="34C8A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07F159D" w14:textId="57005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66CEE05" w14:textId="7EF99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F40251" w14:textId="546F1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09C8B9" w14:textId="6A7F0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663F3F" w14:textId="59242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9505CA" w14:textId="60C08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0BEF2C" w14:textId="57DCA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E359A8" w14:textId="79FC1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F3405F" w14:textId="3B134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F95B26" w14:textId="1FA0F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DC94E7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71A44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5C44857" w14:textId="071C7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17E740" w14:textId="2DF96A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0F848E" w14:textId="514AF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5CEA45" w14:textId="4C587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9412C2" w14:textId="77FBA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A0976E" w14:textId="2A25A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DE5A02" w14:textId="40E49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2FF317" w14:textId="70F49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8D96A5" w14:textId="52B379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D8F0E3" w14:textId="657B3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9E101A" w14:textId="2BA217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541C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2494B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0E1F7FF" w14:textId="431986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F38F3B" w14:textId="54BCC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CAC0F8" w14:textId="34260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59DD1B" w14:textId="0F1E0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844E0B" w14:textId="6A585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B2D1CA" w14:textId="1186E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270B66" w14:textId="2FCAA7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ED19CD" w14:textId="007554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03ADD6" w14:textId="057C6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308E7C" w14:textId="2D6ED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D6F72D" w14:textId="00BE1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7E6A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24A48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6BD5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BCA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325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BE49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B610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3E71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3E454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98B2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A105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EDDB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DC7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9C8D044" w14:textId="77777777" w:rsidTr="00503750">
        <w:tc>
          <w:tcPr>
            <w:tcW w:w="1944" w:type="dxa"/>
            <w:vAlign w:val="center"/>
          </w:tcPr>
          <w:p w14:paraId="30B7A0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8DA6E2" w14:textId="1E596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47D7B6" w14:textId="3F047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72B3005" w14:textId="5807C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DDED8F" w14:textId="4CE86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EF5433" w14:textId="3FA8E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7E0CC7" w14:textId="29533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BD2FD8" w14:textId="7C068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E14D8E" w14:textId="54F2D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69237E" w14:textId="172AE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8369A0" w14:textId="1B92C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77D23A" w14:textId="3776E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7D1798" w14:textId="77777777" w:rsidTr="00503750">
        <w:tc>
          <w:tcPr>
            <w:tcW w:w="15685" w:type="dxa"/>
            <w:gridSpan w:val="12"/>
            <w:vAlign w:val="center"/>
          </w:tcPr>
          <w:p w14:paraId="67EA88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438D6D" w14:textId="77777777" w:rsidTr="00503750">
        <w:tc>
          <w:tcPr>
            <w:tcW w:w="1944" w:type="dxa"/>
            <w:vAlign w:val="center"/>
          </w:tcPr>
          <w:p w14:paraId="78FEFF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99FB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3DF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76794A" w14:textId="57570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18142E" w14:textId="1FCD8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CAEBC6" w14:textId="70AB8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C3D436" w14:textId="0ADFBC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0E7D1" w14:textId="336A2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BA32B7" w14:textId="2D674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385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936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155A90F" w14:textId="12CF0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A127F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09554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BD4E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5DC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6AFF86" w14:textId="5E720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D96C80" w14:textId="673233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246CE0" w14:textId="7F485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71A950" w14:textId="5DBF33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793708" w14:textId="1D67A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4106FF" w14:textId="14BB0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B63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5C8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F1784F" w14:textId="42A17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606C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68640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7547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12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2217DA" w14:textId="20483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F9C476" w14:textId="1DA38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F2BA88" w14:textId="77E7A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EAE12C" w14:textId="111ED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CD593B" w14:textId="2863A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E51D34" w14:textId="721EA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9E1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ACB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576E904" w14:textId="438A3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3433D8" w14:textId="77777777" w:rsidTr="00503750">
        <w:tc>
          <w:tcPr>
            <w:tcW w:w="1944" w:type="dxa"/>
            <w:vAlign w:val="center"/>
          </w:tcPr>
          <w:p w14:paraId="06CE25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D753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65F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BF7495" w14:textId="4B97B2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E85E54" w14:textId="435885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77B36C" w14:textId="10B9D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2B408D" w14:textId="492BE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58470D" w14:textId="12317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AA91CA" w14:textId="119F0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A7E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BED0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EA691CD" w14:textId="473E5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33097D" w14:textId="77777777" w:rsidTr="00503750">
        <w:tc>
          <w:tcPr>
            <w:tcW w:w="15685" w:type="dxa"/>
            <w:gridSpan w:val="12"/>
            <w:vAlign w:val="center"/>
          </w:tcPr>
          <w:p w14:paraId="28B5E5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E795B1E" w14:textId="77777777" w:rsidTr="00503750">
        <w:tc>
          <w:tcPr>
            <w:tcW w:w="1944" w:type="dxa"/>
            <w:vAlign w:val="center"/>
          </w:tcPr>
          <w:p w14:paraId="71FFE9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9AE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C7A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2B16AA" w14:textId="4E17D5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116E09" w14:textId="736A29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B70B37" w14:textId="47543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35FC71" w14:textId="6AB81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22757D" w14:textId="4712C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01E865" w14:textId="7F196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3D3611" w14:textId="43F7B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502009" w14:textId="58DBC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E9EEC1" w14:textId="110AA3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2ECB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0A99B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5BFD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861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D83A30" w14:textId="604E0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3CFF61" w14:textId="26C31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1E1211" w14:textId="7F131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A7EA3F" w14:textId="3168F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D24516" w14:textId="392EE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B11A6F" w14:textId="2B823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4FEC11" w14:textId="59850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20168D" w14:textId="6C55B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0DF8E9" w14:textId="26E16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C75B1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41116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9EF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B06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46C301" w14:textId="25D8E1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B3DA80" w14:textId="332EA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D231DF" w14:textId="3F034C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D01BE4" w14:textId="14B2A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CAD889" w14:textId="77FB4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E1F063" w14:textId="0D105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CFE006" w14:textId="06559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D2531F" w14:textId="1F0F1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CB995E" w14:textId="3827BD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8EE43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9FED7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0AC8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DC5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1A364FC" w14:textId="39284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65D212" w14:textId="655AF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38AAB2" w14:textId="42558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F9444F" w14:textId="1D5CB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6BE55C8" w14:textId="2166B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ED8D49" w14:textId="1EAE0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51E2C4" w14:textId="0C815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754A5A" w14:textId="5A2E5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B22DAB" w14:textId="0E23D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87D0C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2D51B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512E0A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96002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35D529B" w14:textId="05FDA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36DE99" w14:textId="44AE8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0668B4" w14:textId="41CF0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B820E" w14:textId="2EB21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E9238F" w14:textId="232D7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0601EF" w14:textId="50DB9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85179F" w14:textId="2E8B5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E81AE2" w14:textId="4BA55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5C2E23" w14:textId="1284F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62CCFC" w14:textId="25B4B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5E91F9" w14:textId="06696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85DCA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041A0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0A867E2" w14:textId="6D6726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A5F96E" w14:textId="74259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5ED0E0" w14:textId="0FEE4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7FCD21" w14:textId="0C9C7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ED6E30" w14:textId="175F1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A90361" w14:textId="36273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F34ED8" w14:textId="2B6DD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248D8E" w14:textId="687A6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577FAA" w14:textId="297872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C978FE" w14:textId="2C898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33991F" w14:textId="2646D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6EDAD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CD70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561A1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8C6ACA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532A0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25242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B6125F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8D9BE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461EA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C3B3E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8FA9D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118080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7ABEB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3DA14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04FE7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C6F5A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3F43A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1B75BC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CBBDC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3D0DA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8D00E0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142AC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5E05E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B8D5A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55E395F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0B618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4C397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E992C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4701F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ACBDC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9CBD0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B01B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327D5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B23D3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86A1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9F1E6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FFFA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3716C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826E13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A7232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A0840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9A50C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BE60F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3DBD9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44578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BD67884" w14:textId="77777777" w:rsidTr="00503750">
        <w:trPr>
          <w:trHeight w:val="1073"/>
        </w:trPr>
        <w:tc>
          <w:tcPr>
            <w:tcW w:w="3614" w:type="dxa"/>
            <w:vMerge/>
          </w:tcPr>
          <w:p w14:paraId="369A2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2C25A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52628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3E06B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396E0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E2F08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D57C9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C859EE8" w14:textId="77777777" w:rsidTr="00503750">
        <w:trPr>
          <w:trHeight w:val="283"/>
        </w:trPr>
        <w:tc>
          <w:tcPr>
            <w:tcW w:w="3614" w:type="dxa"/>
          </w:tcPr>
          <w:p w14:paraId="4DDA42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940E2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4D6F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AAD8C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031E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BDE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48AF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6C358F" w14:textId="77777777" w:rsidTr="00503750">
        <w:trPr>
          <w:trHeight w:val="283"/>
        </w:trPr>
        <w:tc>
          <w:tcPr>
            <w:tcW w:w="3614" w:type="dxa"/>
          </w:tcPr>
          <w:p w14:paraId="1D2DF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8445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0E6B9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E5584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BADB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82A9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BF4F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7CACF45" w14:textId="77777777" w:rsidTr="00503750">
        <w:trPr>
          <w:trHeight w:val="283"/>
        </w:trPr>
        <w:tc>
          <w:tcPr>
            <w:tcW w:w="3614" w:type="dxa"/>
          </w:tcPr>
          <w:p w14:paraId="5F4FA5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D9DAC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4F8FC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F0C96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F384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247A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7BE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A7E423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8BE072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F62627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D2523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4C573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5FBA3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1AB36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06584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19500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C3248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007D8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81958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E5125A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68DF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D6A9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1E60A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A6E5FC6" w14:textId="47C43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D13DB" w14:textId="36C7A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CFAC1A" w14:textId="0784F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A185E" w14:textId="37D2C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5AD76" w14:textId="7E679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C3D25" w14:textId="039A0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F26D89" w14:textId="189C2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610A57" w14:textId="26500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5BF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255A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009CB3B" w14:textId="534C32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6578C" w14:textId="548BA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1969C7" w14:textId="1339C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BE1EB" w14:textId="0357D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6BA20" w14:textId="11F0F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F61F3" w14:textId="3ADD2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8D78B9" w14:textId="12430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5D3C0E" w14:textId="648023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2BE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271A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82F90DD" w14:textId="0139E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D54042" w14:textId="7A178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EF2DF" w14:textId="4D588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85F7B" w14:textId="11BEF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C3BEEF" w14:textId="443AF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0BB13" w14:textId="663EF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95C99A" w14:textId="5D95B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6402F8" w14:textId="551CE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1AB9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5ECEA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CDCA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F21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15C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C82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C90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05D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312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D0E1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95274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43955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7C5FB2F" w14:textId="26459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421137" w14:textId="6F4CA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9B4E56" w14:textId="7B05A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190D89" w14:textId="732B2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927DF" w14:textId="019AE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B6D73" w14:textId="1E539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2D402" w14:textId="0B74E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1C14B0" w14:textId="69718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72DD4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3D3D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16697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A09E4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8E4D253" w14:textId="2567D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58D66" w14:textId="16DFF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E5453" w14:textId="70FF4F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25DEEE" w14:textId="31486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E5FDCB" w14:textId="69A5C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62A78" w14:textId="350451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D7F4C7" w14:textId="02107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D65ACF" w14:textId="1BCC1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F7DE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D3F2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91B361B" w14:textId="1CFCA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F772A3" w14:textId="79D0C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F5C656" w14:textId="79BF1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C69308" w14:textId="05418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35FD1" w14:textId="770C60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7F9A75" w14:textId="17945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5569ED" w14:textId="548D6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CD6066" w14:textId="2DCF5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3B1D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1ED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2DFDCD1" w14:textId="08BFA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26EF87" w14:textId="2D820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FF154" w14:textId="49D90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99E17B" w14:textId="20A63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6C0DD7" w14:textId="216CC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5BC8FF" w14:textId="3F1FA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ABAF4" w14:textId="15DB6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22CDBA" w14:textId="19D43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4FB9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D67CA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C79C37B" w14:textId="53E32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4CF5DE" w14:textId="242958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810842" w14:textId="5D8CC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6B82C" w14:textId="416B5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454EB" w14:textId="7962E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EA6230" w14:textId="4C7F8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C5825B" w14:textId="61248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26E2BC" w14:textId="31EE8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7C4D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0C3EF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F4B88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D8111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D13E7FC" w14:textId="49B053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77F79" w14:textId="79B98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1FF08" w14:textId="3C2E8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1809E" w14:textId="1AB20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FF568" w14:textId="207E0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65F9D" w14:textId="730CD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2ED2CA" w14:textId="75DFC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597788" w14:textId="082E2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941F3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FC740B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A0BA871" w14:textId="192A6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49D4B7" w14:textId="2678D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7225E8" w14:textId="5B10F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24FC50" w14:textId="5C7A7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F06A65" w14:textId="37B51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2E7CA9" w14:textId="4CA5E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711C50" w14:textId="1CCE8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57F664" w14:textId="0DB68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7D4B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C6704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ACD1FAA" w14:textId="2A609A4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A44A3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40A7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53E5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8C97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9E63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6D1A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9C77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B2C5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45FA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AB8A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FECF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8A9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6BF7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FD46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786B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C6D5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0089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AF338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6588EF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E72950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CCBA61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0731856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BB0F4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E92CC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0C549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4B9AC6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0BC7862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052DD52" w14:textId="77777777" w:rsidTr="00503750">
        <w:trPr>
          <w:trHeight w:val="437"/>
        </w:trPr>
        <w:tc>
          <w:tcPr>
            <w:tcW w:w="2594" w:type="dxa"/>
          </w:tcPr>
          <w:p w14:paraId="5A7940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8A2F379" w14:textId="20A7EF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E6369E9" w14:textId="7C4FF9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6E2DA59" w14:textId="299790A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7DF65D8" w14:textId="5B3192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8EE840" w14:textId="77777777" w:rsidTr="00503750">
        <w:trPr>
          <w:trHeight w:val="420"/>
        </w:trPr>
        <w:tc>
          <w:tcPr>
            <w:tcW w:w="2594" w:type="dxa"/>
          </w:tcPr>
          <w:p w14:paraId="460162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3E1BE065" w14:textId="42C8FE2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E7C61B3" w14:textId="4BF163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BCF628" w14:textId="626B4F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03C261D" w14:textId="5A1E4FC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DE6E46" w14:textId="77777777" w:rsidTr="00503750">
        <w:trPr>
          <w:trHeight w:val="630"/>
        </w:trPr>
        <w:tc>
          <w:tcPr>
            <w:tcW w:w="2594" w:type="dxa"/>
          </w:tcPr>
          <w:p w14:paraId="1B709E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A718774" w14:textId="2AAAAA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0665C30" w14:textId="577D21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1EB5841" w14:textId="31F1D78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CA5A601" w14:textId="7932D6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2E7058" w14:textId="77777777" w:rsidTr="00503750">
        <w:trPr>
          <w:trHeight w:val="420"/>
        </w:trPr>
        <w:tc>
          <w:tcPr>
            <w:tcW w:w="2594" w:type="dxa"/>
          </w:tcPr>
          <w:p w14:paraId="55393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FA440C8" w14:textId="1B614CB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B55E34B" w14:textId="32740D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8FD7549" w14:textId="68EECD1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E893E78" w14:textId="303597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70BF6E" w14:textId="77777777" w:rsidTr="00503750">
        <w:trPr>
          <w:trHeight w:val="437"/>
        </w:trPr>
        <w:tc>
          <w:tcPr>
            <w:tcW w:w="2594" w:type="dxa"/>
          </w:tcPr>
          <w:p w14:paraId="4A987E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749B186" w14:textId="7E617B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12C3C58" w14:textId="5B9706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913CD91" w14:textId="60C0579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7C20618" w14:textId="06F698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F725D9" w14:textId="77777777" w:rsidTr="00503750">
        <w:trPr>
          <w:trHeight w:val="420"/>
        </w:trPr>
        <w:tc>
          <w:tcPr>
            <w:tcW w:w="2594" w:type="dxa"/>
          </w:tcPr>
          <w:p w14:paraId="156CAA5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4CF9B1C" w14:textId="0A20C80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B7E29EF" w14:textId="71C25C2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21B8879" w14:textId="061C6D2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54F4AD9" w14:textId="0088C69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D73C675" w14:textId="77777777" w:rsidR="00944C3D" w:rsidRDefault="00944C3D" w:rsidP="00944C3D">
      <w:pPr>
        <w:rPr>
          <w:rFonts w:ascii="Arial" w:hAnsi="Arial"/>
          <w:b/>
        </w:rPr>
      </w:pPr>
    </w:p>
    <w:p w14:paraId="4D913B1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22FE34FA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793B6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58C821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0A793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7DB61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641BD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0CF41F7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D4316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61C19D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BB7F8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BCA09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337F9A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A227E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84EFE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9866E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540BA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991EF3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75B331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7685A8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08D75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DE1D4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B17DF3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6C454B4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966F9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E7BC1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CC6FB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39C14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EB866C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E822C10" w14:textId="77777777" w:rsidTr="00503750">
        <w:tc>
          <w:tcPr>
            <w:tcW w:w="2835" w:type="dxa"/>
            <w:vAlign w:val="center"/>
          </w:tcPr>
          <w:p w14:paraId="134BE4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17A33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81A6E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907DF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E221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BF69A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6836C5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2E1352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4C03298" w14:textId="7102E09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1B183" w14:textId="40405C7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E3B33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5F7A3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E11230" w14:textId="2A7604D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DD853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AE11D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9255451" w14:textId="480D5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208F47" w14:textId="2BC07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256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F49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9777D8" w14:textId="35103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FBF4D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54C70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890483" w14:textId="341D5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7EE863" w14:textId="39D98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A5E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79D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5A65B0" w14:textId="1372E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C25C6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6EBD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0493B78" w14:textId="6F4CB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B44A9" w14:textId="5A2A2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5C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C77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6E3A60" w14:textId="39C5F0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FB85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5609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660278D" w14:textId="1EFFF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DA1248" w14:textId="65E4B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FC2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890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A9C462" w14:textId="5457B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32DB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DAFF2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1F7972E" w14:textId="15541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6FA8C3" w14:textId="7F171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AA0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DA2D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0BFC83" w14:textId="22967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9AB7A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5DB6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136B61C" w14:textId="7092F2D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F53C24" w14:textId="057A5E0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1127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26B9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ACA09E" w14:textId="3BF3EC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58424A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97F3A9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0F697FB" w14:textId="51EF0864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F3140B7" w14:textId="77777777" w:rsidR="00944C3D" w:rsidRDefault="00944C3D" w:rsidP="00944C3D">
      <w:pPr>
        <w:rPr>
          <w:rFonts w:ascii="Arial" w:hAnsi="Arial"/>
          <w:b/>
        </w:rPr>
      </w:pPr>
    </w:p>
    <w:p w14:paraId="2F8C7FB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9CD78CB" w14:textId="77777777" w:rsidTr="00503750">
        <w:tc>
          <w:tcPr>
            <w:tcW w:w="2835" w:type="dxa"/>
            <w:vAlign w:val="center"/>
          </w:tcPr>
          <w:p w14:paraId="3C0CD4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34E26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83659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80EED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FAD87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F2998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5A978C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A9FB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D95283F" w14:textId="11426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35E2D5" w14:textId="2F891C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BF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934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43E4B3" w14:textId="14302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45B7D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8B24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1FBF4FD" w14:textId="68913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F25A09" w14:textId="62787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74FA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AB1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ACCD1D" w14:textId="003C8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4C9D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A97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A56A518" w14:textId="1A1C2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089622" w14:textId="22EB2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747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4B3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C0320B" w14:textId="79BC4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6BF5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0533C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4571F49" w14:textId="4E69C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57EC8B" w14:textId="5FF76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1A4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FEC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982595" w14:textId="2BA5E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3F86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34729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C1F265D" w14:textId="496128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0F6E09" w14:textId="3FAF171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FD4E9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BC28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613110" w14:textId="257F88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7E174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14F188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B337E9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26C5C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216AE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8A7B5EB" w14:textId="77777777" w:rsidTr="00503750">
        <w:trPr>
          <w:trHeight w:val="699"/>
        </w:trPr>
        <w:tc>
          <w:tcPr>
            <w:tcW w:w="3502" w:type="dxa"/>
            <w:vMerge/>
          </w:tcPr>
          <w:p w14:paraId="518D35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14F77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0AAEF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C938FA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FAE7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886EEF4" w14:textId="06E78B1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B89B28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E96E53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3FA0D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AE3A9B6" w14:textId="712D875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AF25AE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4F5394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DE4C5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C7C7AA1" w14:textId="1466538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E7977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EA247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9578B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456340D" w14:textId="77777777" w:rsidTr="00503750">
        <w:trPr>
          <w:trHeight w:val="593"/>
        </w:trPr>
        <w:tc>
          <w:tcPr>
            <w:tcW w:w="3497" w:type="dxa"/>
          </w:tcPr>
          <w:p w14:paraId="1B45A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B209B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03C2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9019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17CC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E04E622" w14:textId="5827E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FD897A" w14:textId="41F8A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EA72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2CAAF1" w14:textId="4CC9B30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0A69D71" w14:textId="176B1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F2D33C" w14:textId="5FD54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74696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801EEC" w14:textId="652D8BC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2F18B4" w14:textId="1A3CE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D38A7B" w14:textId="27B87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8E91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FC4A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3BAE9B9" w14:textId="73C3B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A54D2D" w14:textId="067B2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8331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75EF55" w14:textId="619A2B6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6B76E8" w14:textId="1EB09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BD72C1" w14:textId="63253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11F6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FD2FE1" w14:textId="13DDF8C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22B6DC" w14:textId="0FCB0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CDF3E2" w14:textId="5C7AA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98806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2683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EA17D90" w14:textId="70FE5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5AC732" w14:textId="539A8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E21D0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822AC8" w14:textId="22E66A1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B02C2C" w14:textId="18543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9B74F1" w14:textId="1195F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B6E1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80DA27" w14:textId="6230181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3DFBFD" w14:textId="10597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F8E005" w14:textId="385DC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BC5A2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0FF7C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469A6AA" w14:textId="6B4D9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2B6B32" w14:textId="1E47B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F97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DB1663" w14:textId="3A8C19F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3F67874" w14:textId="2088F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77E598" w14:textId="39350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CCA6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E528041" w14:textId="561575B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E0F22B0" w14:textId="682D5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B2BB6A" w14:textId="333A3B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1E4F48" w14:textId="77777777" w:rsidR="00944C3D" w:rsidRDefault="00944C3D" w:rsidP="00944C3D">
      <w:pPr>
        <w:rPr>
          <w:rFonts w:ascii="Arial" w:hAnsi="Arial"/>
          <w:b/>
        </w:rPr>
      </w:pPr>
    </w:p>
    <w:p w14:paraId="07D451C1" w14:textId="77777777" w:rsidR="00944C3D" w:rsidRDefault="00944C3D" w:rsidP="00944C3D">
      <w:pPr>
        <w:rPr>
          <w:rFonts w:ascii="Arial" w:hAnsi="Arial"/>
          <w:b/>
        </w:rPr>
      </w:pPr>
    </w:p>
    <w:p w14:paraId="77510F5C" w14:textId="77777777" w:rsidR="00944C3D" w:rsidRDefault="00944C3D" w:rsidP="00944C3D">
      <w:pPr>
        <w:rPr>
          <w:rFonts w:ascii="Arial" w:hAnsi="Arial"/>
          <w:b/>
        </w:rPr>
      </w:pPr>
    </w:p>
    <w:p w14:paraId="7BC729BD" w14:textId="77777777" w:rsidR="00944C3D" w:rsidRDefault="00944C3D" w:rsidP="00944C3D">
      <w:pPr>
        <w:rPr>
          <w:rFonts w:ascii="Arial" w:hAnsi="Arial"/>
          <w:b/>
        </w:rPr>
      </w:pPr>
    </w:p>
    <w:p w14:paraId="2299387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74FE9DB" w14:textId="77777777" w:rsidTr="00503750">
        <w:tc>
          <w:tcPr>
            <w:tcW w:w="2622" w:type="dxa"/>
            <w:vAlign w:val="center"/>
          </w:tcPr>
          <w:p w14:paraId="6B17E9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F78C1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69FE6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F5DA0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5D0B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3A2F1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D12CB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521BF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ABD9D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07468C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FCB2C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800686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E56F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8F6DC02" w14:textId="50F25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62FEC8" w14:textId="1B043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D5387C" w14:textId="411BA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E4F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73EAB8" w14:textId="547878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DE827E" w14:textId="77777777" w:rsidTr="00503750">
        <w:tc>
          <w:tcPr>
            <w:tcW w:w="2622" w:type="dxa"/>
            <w:vAlign w:val="center"/>
          </w:tcPr>
          <w:p w14:paraId="52B18C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058E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DDACBFC" w14:textId="64431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D06992" w14:textId="7A733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6F0B56" w14:textId="35623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12C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9539FD" w14:textId="1EC6B5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9253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40D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DA8E169" w14:textId="42DA9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DC51B6" w14:textId="59B65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37816B" w14:textId="4B63B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6CB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F26712" w14:textId="0D318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F18C7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C646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59869FD" w14:textId="5B45C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26FE7A" w14:textId="5E422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FD79EC" w14:textId="20A8C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3AF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78A226" w14:textId="1E79A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681542" w14:textId="77777777" w:rsidTr="00503750">
        <w:tc>
          <w:tcPr>
            <w:tcW w:w="2622" w:type="dxa"/>
            <w:vAlign w:val="center"/>
          </w:tcPr>
          <w:p w14:paraId="61A63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1004FA9" w14:textId="20FE4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-477.00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FCD2BF" w14:textId="401CC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31117.00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2DC6BF" w14:textId="21C6A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34857.00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2E7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181847" w14:textId="64DD9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-4216.00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6254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0491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A4A9275" w14:textId="2B660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E13FE9" w14:textId="08C5A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5DAA56" w14:textId="1A7E0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5C4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FB5114" w14:textId="31653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50749" w14:textId="77777777" w:rsidTr="00503750">
        <w:tc>
          <w:tcPr>
            <w:tcW w:w="2622" w:type="dxa"/>
            <w:vAlign w:val="center"/>
          </w:tcPr>
          <w:p w14:paraId="37460C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54C771B" w14:textId="1F84A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81F8DD" w14:textId="6A597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34F6A6" w14:textId="55E6B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E71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C1332C" w14:textId="41457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2867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D854F5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90BA3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2C67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77875EB" w14:textId="48C7F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508911" w14:textId="1E0C1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A74310" w14:textId="1E26F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C4C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1E0DFF" w14:textId="3633F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BC28D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9460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D3A624F" w14:textId="28B03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DA40E0" w14:textId="70BF4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F7927D" w14:textId="4B607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BB9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F61624" w14:textId="7A781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11301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7777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33805D7" w14:textId="4BAC9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44CD98" w14:textId="64E94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8FF471" w14:textId="168C9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A18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53708B" w14:textId="27EE1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17F1CF" w14:textId="77777777" w:rsidTr="00503750">
        <w:tc>
          <w:tcPr>
            <w:tcW w:w="2622" w:type="dxa"/>
            <w:vAlign w:val="center"/>
          </w:tcPr>
          <w:p w14:paraId="476F4A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1391E5F0" w14:textId="3BD2F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2ED60B" w14:textId="33E840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D64422" w14:textId="77F17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008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76D6B6" w14:textId="62754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844108" w14:textId="77777777" w:rsidTr="00503750">
        <w:tc>
          <w:tcPr>
            <w:tcW w:w="2622" w:type="dxa"/>
            <w:vAlign w:val="center"/>
          </w:tcPr>
          <w:p w14:paraId="26A48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21E5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FCD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037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21E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E38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232713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BFB4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26C8435" w14:textId="2B8121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-477.00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18EBC0" w14:textId="17077C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31117.00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190062" w14:textId="6D539E6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34857.00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30B5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ACD9F5" w14:textId="0379B88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-4216.00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2ECD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8DDAD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656AEC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71197A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8F33C2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16FB0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7B0A1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93FD8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5A2DA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4DDFD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E59CE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95CB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EA1C04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4C5DF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2C0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58910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BFF5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BDB2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A836B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013E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3CED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D7802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20ED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D405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2F0AC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4CB4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3457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B1E37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7619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B4D1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1DD22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87B6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CAAE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6A059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1BE0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79ED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DA522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3D02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8530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3ABC1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0F65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96370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7C8EB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6C9A1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3C6CB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896AF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5F64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FA06D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B106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E165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D0144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4267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433A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C256F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2C17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7D12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A2F00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9445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90DD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6A0CA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AD7A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2BB9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88119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8F0A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34E7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DAFE9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8078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9005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24A36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D9EC9B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1AD27B6" w14:textId="77777777" w:rsidTr="00503750">
        <w:tc>
          <w:tcPr>
            <w:tcW w:w="2835" w:type="dxa"/>
            <w:vAlign w:val="center"/>
          </w:tcPr>
          <w:p w14:paraId="1FAD5D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8D5BB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A97D8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E57B4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5A35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61C95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290FD14" w14:textId="77777777" w:rsidTr="00503750">
        <w:tc>
          <w:tcPr>
            <w:tcW w:w="2835" w:type="dxa"/>
            <w:vAlign w:val="center"/>
          </w:tcPr>
          <w:p w14:paraId="6AD912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4BA2B49" w14:textId="554B9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1B62EB" w14:textId="1549B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AE8B37" w14:textId="48E40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1F9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3738F6" w14:textId="19F95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815FF9" w14:textId="77777777" w:rsidTr="00503750">
        <w:tc>
          <w:tcPr>
            <w:tcW w:w="2835" w:type="dxa"/>
            <w:vAlign w:val="center"/>
          </w:tcPr>
          <w:p w14:paraId="2F49A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6A7C119" w14:textId="0D2D5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A79CC8" w14:textId="26C0E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368BC2" w14:textId="7C141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9C6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71D83C" w14:textId="365F8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91B6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B4B95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DBA9705" w14:textId="0DEF59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406E10" w14:textId="18098B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CB2E16" w14:textId="192481E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B3C6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CF310A" w14:textId="7ED9B5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CCFB3B7" w14:textId="77777777" w:rsidTr="00503750">
        <w:tc>
          <w:tcPr>
            <w:tcW w:w="2835" w:type="dxa"/>
            <w:vAlign w:val="center"/>
          </w:tcPr>
          <w:p w14:paraId="0FBC54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70CDF0F" w14:textId="164D9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D625F4" w14:textId="58059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7AE3DF" w14:textId="616941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4C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E80334" w14:textId="0A07A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CFE68" w14:textId="77777777" w:rsidTr="00503750">
        <w:tc>
          <w:tcPr>
            <w:tcW w:w="2835" w:type="dxa"/>
            <w:vAlign w:val="center"/>
          </w:tcPr>
          <w:p w14:paraId="372E34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29EBF67" w14:textId="7202D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21788F" w14:textId="5B267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1ACAE2" w14:textId="234DF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63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917546" w14:textId="3BDD3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5DD42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1C8BE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D50D665" w14:textId="123E29C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3DD429" w14:textId="5E92B09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00D8D9" w14:textId="021B40E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8BE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275112" w14:textId="07830F6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AEBA7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9A030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1656360" w14:textId="52143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A22DB8" w14:textId="07CD3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0CF7F" w14:textId="2A9F3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E52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BB2608" w14:textId="3A80B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33BAC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59208F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75995B6B" w14:textId="77777777" w:rsidTr="00503750">
        <w:tc>
          <w:tcPr>
            <w:tcW w:w="2552" w:type="dxa"/>
            <w:vAlign w:val="center"/>
          </w:tcPr>
          <w:p w14:paraId="2E6EB1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7AD25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88817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17ED12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CE4EE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01EF53A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7551E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3791D6C1" w14:textId="3113391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11.00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0E8689A" w14:textId="07AF4EE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F01C885" w14:textId="24CF431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2765170" w14:textId="34FB085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11.00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F28C636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EB28D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2DC3940" w14:textId="2836985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58D0A11" w14:textId="7206E33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EC80266" w14:textId="262506D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A10BCD3" w14:textId="4B1A2F0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A49047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E3D5D5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686B8B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3339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D252E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202C276" w14:textId="77777777" w:rsidTr="00503750">
        <w:tc>
          <w:tcPr>
            <w:tcW w:w="4395" w:type="dxa"/>
            <w:vMerge/>
          </w:tcPr>
          <w:p w14:paraId="4968B3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0BFB9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640E0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3B915A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EEB10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AD91426" w14:textId="66882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  <w:lang w:eastAsia="sk-SK"/>
              </w:rPr>
              <w:t>4603.91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E6C24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792D76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E7FC5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6D76DBB" w14:textId="052FD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  <w:lang w:eastAsia="sk-SK"/>
              </w:rPr>
              <w:t>4943.52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9977B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41E83B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75EC3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98CE4A0" w14:textId="0420E7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9547.43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2BC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1618612" w14:textId="77777777" w:rsidTr="00503750">
        <w:tc>
          <w:tcPr>
            <w:tcW w:w="4395" w:type="dxa"/>
            <w:vAlign w:val="center"/>
          </w:tcPr>
          <w:p w14:paraId="21AF11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437249D" w14:textId="128F9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8487F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5ED4D8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5612A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BB667AE" w14:textId="31D0C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B460A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70D637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BC3D9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37F030B" w14:textId="17C349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A495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B90929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7AE5A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6D85A8A" w14:textId="205B7FA6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87676.00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1617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55A0A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401C83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DFC0D48" w14:textId="77777777" w:rsidTr="00503750">
        <w:tc>
          <w:tcPr>
            <w:tcW w:w="4395" w:type="dxa"/>
            <w:vAlign w:val="center"/>
          </w:tcPr>
          <w:p w14:paraId="6369D43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E00438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B2CBA8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C00D8C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99646E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52A7A76" w14:textId="4BD6218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A8CE59" w14:textId="35DD561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1683B02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788A6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0563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6A2D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548CC9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6AC9A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6AD8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D1E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8BB194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4DE70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47DE52A" w14:textId="0FA5D29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CD3D72" w14:textId="4A8C094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5410A1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CC685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6FB5F60" w14:textId="6B116E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86DFB6" w14:textId="7058F1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B2C8D9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418C8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B94F1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6D378AD" w14:textId="77777777" w:rsidTr="00503750">
        <w:tc>
          <w:tcPr>
            <w:tcW w:w="1843" w:type="dxa"/>
            <w:vAlign w:val="center"/>
          </w:tcPr>
          <w:p w14:paraId="381B1D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33C78E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1F64EE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13D640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B338AA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35A28C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4DABEB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1F4AC97" w14:textId="77777777" w:rsidTr="00503750">
        <w:tc>
          <w:tcPr>
            <w:tcW w:w="1843" w:type="dxa"/>
            <w:vAlign w:val="center"/>
          </w:tcPr>
          <w:p w14:paraId="09C96A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F16E2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FD41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BCA6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3C8D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1157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590A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6D886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28DD9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6DCCE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F557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21EE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B43A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2BE2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8AD7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CBA26CA" w14:textId="77777777" w:rsidTr="00503750">
        <w:tc>
          <w:tcPr>
            <w:tcW w:w="1843" w:type="dxa"/>
            <w:vAlign w:val="center"/>
          </w:tcPr>
          <w:p w14:paraId="5316B3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9027D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A857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3B89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0ADC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C7EF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44FD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F5F88F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C6F13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C4973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E0B7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F597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AF47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5E70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06FE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B6FAA3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F16323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19225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A53E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63D3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A7CBB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3E274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76CB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E21D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8EEA5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27A51C4" w14:textId="77777777" w:rsidTr="00503750">
        <w:trPr>
          <w:trHeight w:val="664"/>
        </w:trPr>
        <w:tc>
          <w:tcPr>
            <w:tcW w:w="3372" w:type="dxa"/>
          </w:tcPr>
          <w:p w14:paraId="6BBFB6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4BB23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A5178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9C5C4B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99FCC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282C2C0" w14:textId="6C8A5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762DBF" w14:textId="0498D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92D7A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3196405" w14:textId="3F9FAEA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01EFA18" w14:textId="1EB24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6D423B" w14:textId="3395B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F9A77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567219E" w14:textId="2A37AC3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8173FB" w14:textId="3E0E4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4B25E6" w14:textId="5CBB6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F8F05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69B88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7C8659B" w14:textId="309FB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EEECA3" w14:textId="3C156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881CE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6286216" w14:textId="77A4EE8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47E033" w14:textId="09122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70E82E" w14:textId="5ECE1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AB66F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CC8BA6F" w14:textId="0680C09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BA4EDDE" w14:textId="5965E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464AAB" w14:textId="0E9E8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9A4B0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C3D2CF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5E5F5CA" w14:textId="77777777" w:rsidTr="00503750">
        <w:tc>
          <w:tcPr>
            <w:tcW w:w="2835" w:type="dxa"/>
            <w:vAlign w:val="center"/>
          </w:tcPr>
          <w:p w14:paraId="51F2453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65607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D780A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145A3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7AC3E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9286445" w14:textId="77777777" w:rsidTr="00503750">
        <w:tc>
          <w:tcPr>
            <w:tcW w:w="2835" w:type="dxa"/>
          </w:tcPr>
          <w:p w14:paraId="3212F8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CD760CB" w14:textId="1ED72C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A91E78" w14:textId="255DE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02A974" w14:textId="58231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2B8208" w14:textId="43F339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148A8D" w14:textId="77777777" w:rsidTr="00503750">
        <w:tc>
          <w:tcPr>
            <w:tcW w:w="2835" w:type="dxa"/>
          </w:tcPr>
          <w:p w14:paraId="6D9B6C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E91F4A1" w14:textId="32AF7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62AF1D" w14:textId="1C730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E4B14C" w14:textId="69400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726834" w14:textId="7492D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6A9352" w14:textId="77777777" w:rsidTr="00503750">
        <w:tc>
          <w:tcPr>
            <w:tcW w:w="2835" w:type="dxa"/>
          </w:tcPr>
          <w:p w14:paraId="031420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6247B0E" w14:textId="310BE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918DD9" w14:textId="36287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FB8C6E" w14:textId="09F6E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F47468D" w14:textId="10CFF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A2BC34" w14:textId="77777777" w:rsidTr="00503750">
        <w:tc>
          <w:tcPr>
            <w:tcW w:w="2835" w:type="dxa"/>
            <w:vAlign w:val="center"/>
          </w:tcPr>
          <w:p w14:paraId="4FA293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B0604B8" w14:textId="0692E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EFC509" w14:textId="71EB7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66BAF8" w14:textId="3A027B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1F879F" w14:textId="18F3D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9A36B3" w14:textId="77777777" w:rsidTr="00503750">
        <w:tc>
          <w:tcPr>
            <w:tcW w:w="2835" w:type="dxa"/>
            <w:vAlign w:val="center"/>
          </w:tcPr>
          <w:p w14:paraId="4F1AB7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EFB0A8A" w14:textId="342ED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D03058" w14:textId="0121E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DB5C23" w14:textId="3EC3D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6A7F16" w14:textId="613F1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1F6F8A" w14:textId="77777777" w:rsidTr="00503750">
        <w:tc>
          <w:tcPr>
            <w:tcW w:w="2835" w:type="dxa"/>
          </w:tcPr>
          <w:p w14:paraId="113144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17E393" w14:textId="00C57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823EB0" w14:textId="1BF4E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ABE04C" w14:textId="5A493C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C88EE9" w14:textId="56F61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E3D385" w14:textId="77777777" w:rsidTr="00503750">
        <w:tc>
          <w:tcPr>
            <w:tcW w:w="2835" w:type="dxa"/>
          </w:tcPr>
          <w:p w14:paraId="4E06D4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70E5F82" w14:textId="117BB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D72E8FF" w14:textId="3E490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6178B2" w14:textId="26106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2601A76" w14:textId="13406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50606D" w14:textId="77777777" w:rsidTr="00503750">
        <w:tc>
          <w:tcPr>
            <w:tcW w:w="2835" w:type="dxa"/>
          </w:tcPr>
          <w:p w14:paraId="2E3667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81CC82C" w14:textId="222FF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382764" w14:textId="6B9E2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4BCDEB" w14:textId="307A7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2778C2" w14:textId="42332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90070B" w14:textId="77777777" w:rsidR="00944C3D" w:rsidRDefault="00944C3D" w:rsidP="00944C3D">
      <w:pPr>
        <w:rPr>
          <w:rFonts w:ascii="Arial" w:hAnsi="Arial"/>
          <w:b/>
        </w:rPr>
      </w:pPr>
    </w:p>
    <w:p w14:paraId="1A6B1BD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675E006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A18083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6FFB1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A55939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00BDA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1CD279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F0E2F8C" w14:textId="77777777" w:rsidTr="00503750">
        <w:trPr>
          <w:trHeight w:val="443"/>
        </w:trPr>
        <w:tc>
          <w:tcPr>
            <w:tcW w:w="2560" w:type="dxa"/>
          </w:tcPr>
          <w:p w14:paraId="431FFE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D716B6D" w14:textId="76008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3331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9646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C179078" w14:textId="4BCEE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DC0C4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E42F3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985BB57" w14:textId="696DE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70D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688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29DB956" w14:textId="19E06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D34624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FD0F4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E2EE617" w14:textId="28546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3E0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51D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DDB772" w14:textId="2D658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CCBE6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C368F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430979C" w14:textId="6547C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7351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A7B9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207802A" w14:textId="272A0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B2161D" w14:textId="77777777" w:rsidR="00944C3D" w:rsidRDefault="00944C3D" w:rsidP="00944C3D">
      <w:pPr>
        <w:rPr>
          <w:rFonts w:ascii="Arial" w:hAnsi="Arial"/>
          <w:b/>
        </w:rPr>
      </w:pPr>
    </w:p>
    <w:p w14:paraId="1407516C" w14:textId="77777777" w:rsidR="00944C3D" w:rsidRDefault="00944C3D" w:rsidP="00944C3D">
      <w:pPr>
        <w:rPr>
          <w:rFonts w:ascii="Arial" w:hAnsi="Arial"/>
          <w:b/>
        </w:rPr>
      </w:pPr>
    </w:p>
    <w:p w14:paraId="77CB4B8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D1CD208" w14:textId="77777777" w:rsidR="00944C3D" w:rsidRDefault="00944C3D" w:rsidP="00944C3D">
      <w:pPr>
        <w:rPr>
          <w:rFonts w:ascii="Arial" w:hAnsi="Arial"/>
          <w:b/>
        </w:rPr>
      </w:pPr>
    </w:p>
    <w:p w14:paraId="65B2570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1B7571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5C22E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58053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70C66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73F11B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19593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246B1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D14EF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4580B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99849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25590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789DF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0C701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6823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16A9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66EC1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23608A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DF72C7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CDF74F0" w14:textId="77777777" w:rsidTr="00503750">
        <w:trPr>
          <w:trHeight w:val="677"/>
        </w:trPr>
        <w:tc>
          <w:tcPr>
            <w:tcW w:w="3358" w:type="dxa"/>
          </w:tcPr>
          <w:p w14:paraId="7E7188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489BF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374A4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D60B1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3961C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0CDDB43" w14:textId="6CFCD0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618CBC" w14:textId="4094F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A75D8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7DFE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9A140A5" w14:textId="484EC6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39BA29" w14:textId="6720AB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BE832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BD06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CA77929" w14:textId="11CF9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DFF4C7" w14:textId="0A601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0E52B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BA81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E18411D" w14:textId="483F9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86B658" w14:textId="45B17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49262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8917C4" w14:textId="04ADBB3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861A4C1" w14:textId="441EF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FA3ED5" w14:textId="3485D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6DCFC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4489509" w14:textId="508AB71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F8A33F8" w14:textId="79FE3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F85F53" w14:textId="1CF5C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C8592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E11544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0F8EFB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9DA44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571FC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DCA36B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91032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785E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626EC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1A0CA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07D56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45B3AF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24186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6C0FA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AF1FF1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0D38AF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860FE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81BD36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DFFA47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8AD3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EE9DD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CD0B6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D4C037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5626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B1D520F" w14:textId="63FB6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E1F39F" w14:textId="3657C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67897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82CB0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5693224" w14:textId="3BBC5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B55AC2" w14:textId="11062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95453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E123F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D09A9DE" w14:textId="5DC52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C682D0" w14:textId="62CA6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11219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18E5A01" w14:textId="5846144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1FA338" w14:textId="0745F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C5606D" w14:textId="3AD95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83906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841AE0F" w14:textId="430C425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BF755A" w14:textId="063F6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05D9DB" w14:textId="1D4F3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48BF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4D62F9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A54134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7EB78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F8D34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734A9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F30DD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73BD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132AD4F" w14:textId="56164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2F844C" w14:textId="6BB8A7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35565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C6777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86ECD1B" w14:textId="3F41D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BF3A89" w14:textId="71FC4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5283C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53D0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1FEC31D" w14:textId="3BE52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8FDE5E" w14:textId="4F03A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114CD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7967303" w14:textId="6A61A01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C70E62" w14:textId="47995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7FACB3" w14:textId="3AEC1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681F5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7BD6052" w14:textId="6B18B14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724F491" w14:textId="5895D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C74327" w14:textId="56150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86FCD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09F5CD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37F3778" w14:textId="77777777" w:rsidTr="00503750">
        <w:tc>
          <w:tcPr>
            <w:tcW w:w="3686" w:type="dxa"/>
            <w:vAlign w:val="center"/>
          </w:tcPr>
          <w:p w14:paraId="5CBA55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35E2B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EAFA5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E1DCEC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27FD3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EA7E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AFC5A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DD67B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89206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51039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A7753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14CD1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EE01B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6902A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3C8DE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B7D44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50C2D6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F3626D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BF6A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6FF91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BE6053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BB37B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F9904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C60E2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6AEEF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26298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B89BC35" w14:textId="4DE11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0636A4" w14:textId="29DFE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00B1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45D8A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39E5495" w14:textId="6E8AC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1FBF75" w14:textId="091EF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DCE2C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AA5D4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6E5D9F2" w14:textId="0597E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E6D097" w14:textId="61DC3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77405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BF40544" w14:textId="23CDD11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B7AE4E9" w14:textId="5EAE0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AC8500" w14:textId="1F8E1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24DC8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EEC46D0" w14:textId="1A5665F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965610C" w14:textId="47E86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48C7C6" w14:textId="23DB7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2D32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07D96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E2B674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71E53B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26177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A5EEF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310A38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7F25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5CE3694" w14:textId="0C6AC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49CA0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5D80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E1B6DA2" w14:textId="17AB0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8F70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D830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AD43203" w14:textId="61D62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869C3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D285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D5DD379" w14:textId="6BD68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E637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2349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ABA94AB" w14:textId="5094F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18A0B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F542C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00F7C1A" w14:textId="59BAFE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DACAA6" w14:textId="77777777" w:rsidR="00944C3D" w:rsidRDefault="00944C3D" w:rsidP="00944C3D">
      <w:pPr>
        <w:rPr>
          <w:sz w:val="22"/>
          <w:szCs w:val="22"/>
        </w:rPr>
      </w:pPr>
    </w:p>
    <w:p w14:paraId="389D2A15" w14:textId="77777777" w:rsidR="00944C3D" w:rsidRDefault="00944C3D" w:rsidP="00944C3D">
      <w:pPr>
        <w:rPr>
          <w:sz w:val="22"/>
          <w:szCs w:val="22"/>
        </w:rPr>
      </w:pPr>
    </w:p>
    <w:p w14:paraId="0064311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EBAE69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32CF60B" w14:textId="128CB63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EE7B4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14B30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724F6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180A3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70F41A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54D934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C1747A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424E91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499E0D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F5711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A5815B5" w14:textId="49E81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457B5A" w14:textId="5268E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10B7B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E52A9D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4495C04" w14:textId="0093C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D5BDBEB" w14:textId="2BFCD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B14ED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465A0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9D4F6D1" w14:textId="71DB4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0D5637" w14:textId="0477C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BB09B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2AD6F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B868100" w14:textId="53938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0FB5B7" w14:textId="32745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52327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570A2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D1012C2" w14:textId="77A41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AC76B0" w14:textId="0C94C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F9286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F6650EC" w14:textId="7A9A34D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33B6432" w14:textId="1EAEF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7FB2BF" w14:textId="10735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807383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28F90D2" w14:textId="42079F6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8B391DE" w14:textId="3E554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EFD9BA" w14:textId="13BAB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DC32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80639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422698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B78930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BAC8BB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577E89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CA1BEE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737523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05A9ABE" w14:textId="0B03E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EF47C9" w14:textId="021F8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A3B32F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25E9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D6D73D4" w14:textId="7F6D2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014185" w14:textId="3CCF5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91532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1E97D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CB45E8A" w14:textId="52312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9B8D87" w14:textId="7FB8C4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85B6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2EDFB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B4981AA" w14:textId="5D1C6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003F35" w14:textId="19E96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EDA7C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AB126C" w14:textId="73BCE47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BEEA210" w14:textId="60ECC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CBF7C9" w14:textId="2CEEF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1A36E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4B056A" w14:textId="08C2ECF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01B9836" w14:textId="1404C2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AB2E40" w14:textId="7F4D5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59FC5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7B8F3BD" w14:textId="0C38685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D6B7FDE" w14:textId="2F13A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1511D5" w14:textId="32DE0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02256" w:rsidRPr="003A469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322E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36A9E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A20B5B8" w14:textId="4C715EC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3E833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0D9A2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ADFE1BF" w14:textId="344DB3C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9E447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A4A28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7FAE689" w14:textId="23F7086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F6AEE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3AA8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4E2AA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6C73563" w14:textId="77777777" w:rsidR="00944C3D" w:rsidRPr="003607F0" w:rsidRDefault="00944C3D" w:rsidP="00944C3D"/>
    <w:p w14:paraId="5358064F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5024C2" w14:textId="77777777" w:rsidR="00E30E81" w:rsidRDefault="00E30E81">
      <w:r>
        <w:separator/>
      </w:r>
    </w:p>
  </w:endnote>
  <w:endnote w:type="continuationSeparator" w:id="0">
    <w:p w14:paraId="5CB6C24A" w14:textId="77777777" w:rsidR="00E30E81" w:rsidRDefault="00E30E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D731C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E45D6F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415D8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8AD2D4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78AD0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292B31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23413" w14:textId="77777777" w:rsidR="00E30E81" w:rsidRDefault="00E30E81">
      <w:r>
        <w:separator/>
      </w:r>
    </w:p>
  </w:footnote>
  <w:footnote w:type="continuationSeparator" w:id="0">
    <w:p w14:paraId="31FF6B4D" w14:textId="77777777" w:rsidR="00E30E81" w:rsidRDefault="00E30E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9500827">
    <w:abstractNumId w:val="13"/>
  </w:num>
  <w:num w:numId="2" w16cid:durableId="8916771">
    <w:abstractNumId w:val="17"/>
  </w:num>
  <w:num w:numId="3" w16cid:durableId="2055545202">
    <w:abstractNumId w:val="8"/>
  </w:num>
  <w:num w:numId="4" w16cid:durableId="824050353">
    <w:abstractNumId w:val="7"/>
  </w:num>
  <w:num w:numId="5" w16cid:durableId="158233083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4734625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95613803">
    <w:abstractNumId w:val="20"/>
  </w:num>
  <w:num w:numId="8" w16cid:durableId="1215510932">
    <w:abstractNumId w:val="10"/>
  </w:num>
  <w:num w:numId="9" w16cid:durableId="1329358457">
    <w:abstractNumId w:val="0"/>
  </w:num>
  <w:num w:numId="10" w16cid:durableId="156767529">
    <w:abstractNumId w:val="19"/>
  </w:num>
  <w:num w:numId="11" w16cid:durableId="1578594797">
    <w:abstractNumId w:val="6"/>
  </w:num>
  <w:num w:numId="12" w16cid:durableId="830951306">
    <w:abstractNumId w:val="9"/>
  </w:num>
  <w:num w:numId="13" w16cid:durableId="1546941381">
    <w:abstractNumId w:val="12"/>
  </w:num>
  <w:num w:numId="14" w16cid:durableId="1197155436">
    <w:abstractNumId w:val="15"/>
  </w:num>
  <w:num w:numId="15" w16cid:durableId="238558132">
    <w:abstractNumId w:val="14"/>
  </w:num>
  <w:num w:numId="16" w16cid:durableId="2045445711">
    <w:abstractNumId w:val="2"/>
  </w:num>
  <w:num w:numId="17" w16cid:durableId="1842350776">
    <w:abstractNumId w:val="4"/>
  </w:num>
  <w:num w:numId="18" w16cid:durableId="1767113363">
    <w:abstractNumId w:val="11"/>
  </w:num>
  <w:num w:numId="19" w16cid:durableId="1586527935">
    <w:abstractNumId w:val="5"/>
  </w:num>
  <w:num w:numId="20" w16cid:durableId="1643848771">
    <w:abstractNumId w:val="18"/>
  </w:num>
  <w:num w:numId="21" w16cid:durableId="3038505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47"/>
    <w:docVar w:name="arg2" w:val="Driver=asa17;DBF=D:\anasoft\data\tebys.db;DBN=tebys;ENG=SQL17;commlinks=TCPIP{ip=192.168.1.241};uid=hromnikova;con=finus(12.0);pwd=488300282956Vaveto1"/>
    <w:docVar w:name="arg3" w:val="984282"/>
    <w:docVar w:name="arg4" w:val="C:\Users\HROMNI~1.TEB\AppData\Local\Temp\592375.doc"/>
    <w:docVar w:name="arg5" w:val="1"/>
  </w:docVars>
  <w:rsids>
    <w:rsidRoot w:val="00E0225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5C98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2256"/>
    <w:rsid w:val="00E17884"/>
    <w:rsid w:val="00E22677"/>
    <w:rsid w:val="00E30E81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82D3D8"/>
  <w15:docId w15:val="{6DA71588-5C60-4954-BB65-758937B27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2026-03-24T06:27:00Z</dcterms:created>
  <dcterms:modified xsi:type="dcterms:W3CDTF">2026-03-24T06:28:00Z</dcterms:modified>
</cp:coreProperties>
</file>