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3EB81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3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8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D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B4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F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A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7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0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4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E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B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5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D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D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A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A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9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F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7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DF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A194B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6A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1EF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75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00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AF5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D4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84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B9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758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7B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5E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0EF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A85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99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7F9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4A1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49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C6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24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25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AB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11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6E4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E95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B6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9A1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681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4D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F75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BC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B4A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46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FB455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FD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01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EE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CA7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24D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5B1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B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4A5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CD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8C6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9D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2FE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F51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02A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DB7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F0F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138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F35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B9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CA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D3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2E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63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8E4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E6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35C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599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ABB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03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51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0B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C7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9B4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BC73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061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06B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DB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31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FC3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468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78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D8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43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2FF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1E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6D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F5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B5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58B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83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247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65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056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557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EA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62B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30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EAF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3F8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260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930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76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7C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6FD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A2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EF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47E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8E585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7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24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9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9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1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F1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2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A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65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C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1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B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7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4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7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3E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6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48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7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4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70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96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64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D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21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3A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C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A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E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A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E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8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1E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DCBB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6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5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5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3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6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C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4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0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9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FD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F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9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D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1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8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2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08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1774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78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1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E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B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F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C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1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FF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AD2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22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A9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FE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2C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64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83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AB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3C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3D2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91AF4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1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C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D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6D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851D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E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A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7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C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F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B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B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2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F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A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8E5A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2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1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7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6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4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9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F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F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0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7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6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C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C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9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D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3CC1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3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8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9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4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4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6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2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B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0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9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1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28E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4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B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9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2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2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D4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1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9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6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8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D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8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6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1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B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58FC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0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71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F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1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F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F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8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0D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C2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FE7DF7" w14:textId="4C3294C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38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979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80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E5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74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CE5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EE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AFA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3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9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D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9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5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A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4675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2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E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5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0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2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7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13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53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E2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D303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28A4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EF28A4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F9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62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15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72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0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D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C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E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7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9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0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6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0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9EBD1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91CD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3F139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28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9DBF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F69DBF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BA7F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B8BA7F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02A2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2E02A2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63FC0A" w14:textId="2DBB63D4" w:rsidR="000B647F" w:rsidRDefault="000B647F" w:rsidP="00944C3D">
                                  <w:fldSimple w:instr=" MERGEFIELD  aDMOD  \* MERGEFORMAT ">
                                    <w:r w:rsidR="00357B1C" w:rsidRPr="00357B1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D63FC0A" w14:textId="2DBB63D4" w:rsidR="000B647F" w:rsidRDefault="000B647F" w:rsidP="00944C3D">
                            <w:fldSimple w:instr=" MERGEFIELD  aDMOD  \* MERGEFORMAT ">
                              <w:r w:rsidR="00357B1C" w:rsidRPr="00357B1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2B181" w14:textId="0040689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57B1C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532B181" w14:textId="0040689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57B1C" w:rsidRPr="005B10D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AA889B" w14:textId="202542B2" w:rsidR="000B647F" w:rsidRDefault="000B647F" w:rsidP="00944C3D">
                                  <w:fldSimple w:instr=" MERGEFIELD  aDRDO  \* MERGEFORMAT ">
                                    <w:r w:rsidR="00357B1C" w:rsidRPr="00357B1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EAA889B" w14:textId="202542B2" w:rsidR="000B647F" w:rsidRDefault="000B647F" w:rsidP="00944C3D">
                            <w:fldSimple w:instr=" MERGEFIELD  aDRDO  \* MERGEFORMAT ">
                              <w:r w:rsidR="00357B1C" w:rsidRPr="00357B1C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E917D" w14:textId="03EF453D" w:rsidR="000B647F" w:rsidRDefault="000B647F" w:rsidP="00944C3D">
                                  <w:fldSimple w:instr=" MERGEFIELD  aDMDO  \* MERGEFORMAT ">
                                    <w:r w:rsidR="00357B1C" w:rsidRPr="00357B1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17E917D" w14:textId="03EF453D" w:rsidR="000B647F" w:rsidRDefault="000B647F" w:rsidP="00944C3D">
                            <w:fldSimple w:instr=" MERGEFIELD  aDMDO  \* MERGEFORMAT ">
                              <w:r w:rsidR="00357B1C" w:rsidRPr="00357B1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855E3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37C208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BF8858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BF30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37BF30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DEFA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87DEFA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4EBFF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94EBFF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75B51A" w14:textId="75B65F98" w:rsidR="000B647F" w:rsidRDefault="000B647F" w:rsidP="00944C3D">
                                  <w:fldSimple w:instr=" MERGEFIELD  aDRDOo  \* MERGEFORMAT ">
                                    <w:r w:rsidR="00357B1C" w:rsidRPr="00357B1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F75B51A" w14:textId="75B65F98" w:rsidR="000B647F" w:rsidRDefault="000B647F" w:rsidP="00944C3D">
                            <w:fldSimple w:instr=" MERGEFIELD  aDRDOo  \* MERGEFORMAT ">
                              <w:r w:rsidR="00357B1C" w:rsidRPr="00357B1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F9965" w14:textId="30008D3B" w:rsidR="000B647F" w:rsidRDefault="000B647F" w:rsidP="00944C3D">
                                  <w:fldSimple w:instr=" MERGEFIELD  aDMDO  \* MERGEFORMAT ">
                                    <w:r w:rsidR="00357B1C" w:rsidRPr="00357B1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51F9965" w14:textId="30008D3B" w:rsidR="000B647F" w:rsidRDefault="000B647F" w:rsidP="00944C3D">
                            <w:fldSimple w:instr=" MERGEFIELD  aDMDO  \* MERGEFORMAT ">
                              <w:r w:rsidR="00357B1C" w:rsidRPr="00357B1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22F25" w14:textId="13B8A451" w:rsidR="000B647F" w:rsidRDefault="000B647F" w:rsidP="00944C3D">
                                  <w:fldSimple w:instr=" MERGEFIELD  aDRODo  \* MERGEFORMAT ">
                                    <w:r w:rsidR="00357B1C" w:rsidRPr="00357B1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3822F25" w14:textId="13B8A451" w:rsidR="000B647F" w:rsidRDefault="000B647F" w:rsidP="00944C3D">
                            <w:fldSimple w:instr=" MERGEFIELD  aDRODo  \* MERGEFORMAT ">
                              <w:r w:rsidR="00357B1C" w:rsidRPr="00357B1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EB962D" w14:textId="6FF56684" w:rsidR="000B647F" w:rsidRDefault="000B647F" w:rsidP="00944C3D">
                                  <w:fldSimple w:instr=" MERGEFIELD  aDMOD  \* MERGEFORMAT ">
                                    <w:r w:rsidR="00357B1C" w:rsidRPr="00357B1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4EB962D" w14:textId="6FF56684" w:rsidR="000B647F" w:rsidRDefault="000B647F" w:rsidP="00944C3D">
                            <w:fldSimple w:instr=" MERGEFIELD  aDMOD  \* MERGEFORMAT ">
                              <w:r w:rsidR="00357B1C" w:rsidRPr="00357B1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27658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6E019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1EB5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0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30D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9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6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6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6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1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7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0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D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8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9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F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1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E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B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A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0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8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8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1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D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E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E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CC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A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0A7D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5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75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9C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2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9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2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E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4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0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D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C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F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1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1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B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E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3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A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E0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B95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F8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B5C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F0A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40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04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A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CA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4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5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D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0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C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7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190F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E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E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EE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7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A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C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3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2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5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4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D2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9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D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A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9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B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2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B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AB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3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9B6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D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F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78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1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1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5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5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0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D19A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5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C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4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C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3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D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5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6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6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B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A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C5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71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73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4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1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A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6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5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4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93A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4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8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6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5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5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B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7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86E8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5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A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B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6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C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0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C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1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7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C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C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B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CD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7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1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B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C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D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E8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9E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6B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08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DD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DE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0C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B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6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C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59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9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C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1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0F3A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2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4A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5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5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F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E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F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6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A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D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0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5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6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7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C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4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8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1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9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47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72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2B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E8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1C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9D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97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E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9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5FEC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F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4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61CF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9461CF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5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4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3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9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3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9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3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E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7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1FC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2B1FC8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6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D0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6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6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A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6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D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C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7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0D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B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BC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C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F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4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7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E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1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3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F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2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9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6B29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44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BE44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623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6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24F6" w14:textId="0D45E3C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57B1C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42376793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81E24F6" w14:textId="0D45E3C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57B1C" w:rsidRPr="005B10D8">
                              <w:rPr>
                                <w:rFonts w:ascii="Arial" w:hAnsi="Arial" w:cs="Arial"/>
                                <w:noProof/>
                              </w:rPr>
                              <w:t>42376793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B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A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6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2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4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0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C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45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F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B94F70" w14:textId="446E680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57B1C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2120047820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0B94F70" w14:textId="446E680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57B1C" w:rsidRPr="005B10D8">
                              <w:rPr>
                                <w:rFonts w:ascii="Arial" w:hAnsi="Arial" w:cs="Arial"/>
                                <w:noProof/>
                              </w:rPr>
                              <w:t>2120047820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C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F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6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8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4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4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F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3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6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6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A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8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7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3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7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1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19EE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3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75261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718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8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4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5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B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F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9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F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F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9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6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0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3C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C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0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6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ED57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F0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3F2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E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16A0FB" w14:textId="7373279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57B1C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Halalovka2392/20,22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B16A0FB" w14:textId="7373279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57B1C" w:rsidRPr="005B10D8">
                              <w:rPr>
                                <w:rFonts w:ascii="Arial" w:hAnsi="Arial" w:cs="Arial"/>
                                <w:noProof/>
                              </w:rPr>
                              <w:t>SVB Halalovka2392/20,22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D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9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4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1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1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E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D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2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4D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7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4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3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9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8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C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2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D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7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B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F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D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0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D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11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0A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6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D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85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A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3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7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7A22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F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87E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8364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BA56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2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8D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1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1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D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2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0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2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0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C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A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B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0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3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5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4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D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0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B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1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3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7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B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C211E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F2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A90F9" w14:textId="7C97F83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38AA90F9" w14:textId="7C97F83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ED5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E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1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D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5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3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2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5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E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8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8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B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3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E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D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4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F1005" w14:textId="22C10DF3" w:rsidR="000B647F" w:rsidRDefault="000B647F" w:rsidP="00944C3D">
                                  <w:fldSimple w:instr=" MERGEFIELD  aSUB_ULICA_CISLO  \* MERGEFORMAT ">
                                    <w:r w:rsidR="00357B1C" w:rsidRPr="00357B1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Halalovka2392/22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53F1005" w14:textId="22C10DF3" w:rsidR="000B647F" w:rsidRDefault="000B647F" w:rsidP="00944C3D">
                            <w:fldSimple w:instr=" MERGEFIELD  aSUB_ULICA_CISLO  \* MERGEFORMAT ">
                              <w:r w:rsidR="00357B1C" w:rsidRPr="00357B1C">
                                <w:rPr>
                                  <w:rFonts w:ascii="Arial" w:hAnsi="Arial" w:cs="Arial"/>
                                  <w:noProof/>
                                </w:rPr>
                                <w:t>Halalovka2392/22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7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1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6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5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C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C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8797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C4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2AF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3C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6352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154DC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206637" w14:textId="39F5293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57B1C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0206637" w14:textId="39F5293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57B1C" w:rsidRPr="005B10D8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C9A646" w14:textId="5C312FC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57B1C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3C9A646" w14:textId="5C312FC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57B1C" w:rsidRPr="005B10D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8F4A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2C7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B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6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90CF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9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FD8B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82926" w14:textId="11A4F5F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5782926" w14:textId="11A4F5F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6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71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00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21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04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0F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0D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970D3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86BE9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10173" w14:textId="007C2E1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4110173" w14:textId="007C2E1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F11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E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6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A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E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E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E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D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BD05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E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5E3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66A3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09EA8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12954" w14:textId="3701E94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A412954" w14:textId="3701E94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A6BB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7DF3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F3F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2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F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A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E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B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5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F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8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6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B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1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B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0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D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1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D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9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7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1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C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5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2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7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1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4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7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2F72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9D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86A088" w14:textId="13FA8DC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57B1C">
              <w:rPr>
                <w:rFonts w:ascii="Arial" w:hAnsi="Arial"/>
                <w:lang w:eastAsia="sk-SK"/>
              </w:rPr>
              <w:t>23.3.2026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C96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A44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4FA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B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C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4988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D7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7E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8D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85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E9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2BE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3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FF2F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0D8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8D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8F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04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60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0D7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2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B51B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CC7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34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3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DC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56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AFF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B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1EBB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F86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3F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9D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4C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70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72C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A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20FC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097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9E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F5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8B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7A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425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B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E827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B3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7B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D8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61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C9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C10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6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85DD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32D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A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04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F1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8F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BAF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F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30B9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C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1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D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4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05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04C5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222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F3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6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F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D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7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8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D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B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C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F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C8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C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7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4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F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0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F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9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C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56F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0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1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8589BF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A647D1F" w14:textId="77777777" w:rsidR="00944C3D" w:rsidRDefault="00944C3D" w:rsidP="00944C3D">
      <w:pPr>
        <w:rPr>
          <w:rFonts w:ascii="Arial" w:hAnsi="Arial"/>
        </w:rPr>
      </w:pPr>
    </w:p>
    <w:p w14:paraId="6C20D21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227E524" w14:textId="43D5647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F8E5F70" w14:textId="6C7C1B0B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3EFF87E" w14:textId="702671D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81CEB7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881169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C36055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B4C25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342A6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0EECC4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02A655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F77C77A" w14:textId="209C6280" w:rsidR="00944C3D" w:rsidRPr="008D0433" w:rsidRDefault="00357B1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FOZO Július</w:t>
            </w:r>
          </w:p>
        </w:tc>
        <w:tc>
          <w:tcPr>
            <w:tcW w:w="3260" w:type="dxa"/>
            <w:vAlign w:val="center"/>
          </w:tcPr>
          <w:p w14:paraId="212C6A3D" w14:textId="23A276EC" w:rsidR="00944C3D" w:rsidRPr="008D0433" w:rsidRDefault="00357B1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3FF474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FEBB3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57E2D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A41C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6F0EE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FF6C7D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7E6170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B3001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BA6D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1D1D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60C54E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2216741" w14:textId="0DE99D2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682D37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F79E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D97DB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5CCF11A" w14:textId="563F5BA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24A5B6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9A2041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F78FBAF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3782E5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39C09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437E5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249AE3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F5C6A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77168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4D38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E7250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FAE6B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015436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6B63A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8627E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984D5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7F1F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80A5C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7F81E0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5B604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2D615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A03F2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A6261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11527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96A6C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08A106A" w14:textId="57ABF81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BA49BB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F6497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6E3F6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B839AD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2D872C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4B78D51" w14:textId="2AB9123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357B1C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0B5142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DD3BB3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1703786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5EC228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5985DE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7FBC2F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0AB618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90F0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1B32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09C21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936D3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9C978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11C9A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1584D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31D56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9D281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BCD11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51776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D557A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900C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381BA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58B14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38E98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08091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F5501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B3633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95A5E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AF570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4F8AE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34380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FB07D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0C8B9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F8918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98E94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DDACF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E6359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47F5F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5722FC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89F28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DFB11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760DBF5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C99E6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772A7F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46A34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9694A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EEE673D" w14:textId="77777777" w:rsidTr="00503750">
        <w:trPr>
          <w:trHeight w:val="302"/>
        </w:trPr>
        <w:tc>
          <w:tcPr>
            <w:tcW w:w="4510" w:type="dxa"/>
          </w:tcPr>
          <w:p w14:paraId="29E2F4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2D77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FF198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269C6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4F34BD" w14:textId="77777777" w:rsidTr="00503750">
        <w:trPr>
          <w:trHeight w:val="302"/>
        </w:trPr>
        <w:tc>
          <w:tcPr>
            <w:tcW w:w="4510" w:type="dxa"/>
          </w:tcPr>
          <w:p w14:paraId="1AFB8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E02C8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BC6C6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B57B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AFEA7D" w14:textId="77777777" w:rsidTr="00503750">
        <w:trPr>
          <w:trHeight w:val="302"/>
        </w:trPr>
        <w:tc>
          <w:tcPr>
            <w:tcW w:w="4510" w:type="dxa"/>
          </w:tcPr>
          <w:p w14:paraId="2DA71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E44C3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F16B6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72A1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7ED0F9" w14:textId="77777777" w:rsidTr="00503750">
        <w:trPr>
          <w:trHeight w:val="302"/>
        </w:trPr>
        <w:tc>
          <w:tcPr>
            <w:tcW w:w="4510" w:type="dxa"/>
          </w:tcPr>
          <w:p w14:paraId="1CC3BC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C200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33DB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1C494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52A47D" w14:textId="77777777" w:rsidTr="00503750">
        <w:trPr>
          <w:trHeight w:val="327"/>
        </w:trPr>
        <w:tc>
          <w:tcPr>
            <w:tcW w:w="4510" w:type="dxa"/>
          </w:tcPr>
          <w:p w14:paraId="75239C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2451A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0075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EAF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7D413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3C249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2556D01" w14:textId="7B5AB10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243B4A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75423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7A9EA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E269AD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A0EAF9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0727E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08EF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A5A9B0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D9AD983" w14:textId="77777777" w:rsidTr="00503750">
        <w:tc>
          <w:tcPr>
            <w:tcW w:w="2302" w:type="dxa"/>
            <w:vAlign w:val="center"/>
          </w:tcPr>
          <w:p w14:paraId="20F99B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DA0B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1F3DC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3709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157AF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BEB92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76122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46910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AF07771" w14:textId="77777777" w:rsidTr="00503750">
        <w:tc>
          <w:tcPr>
            <w:tcW w:w="15593" w:type="dxa"/>
            <w:gridSpan w:val="8"/>
            <w:vAlign w:val="center"/>
          </w:tcPr>
          <w:p w14:paraId="58972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4B34835" w14:textId="77777777" w:rsidTr="00503750">
        <w:tc>
          <w:tcPr>
            <w:tcW w:w="2302" w:type="dxa"/>
            <w:vAlign w:val="center"/>
          </w:tcPr>
          <w:p w14:paraId="36230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61B31C" w14:textId="64FE9F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212C8F" w14:textId="3B0F3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B75FAA" w14:textId="0A03B5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DBDF2" w14:textId="37E774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CCC7CE" w14:textId="0C6D3E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9E9FA" w14:textId="327BAF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31E1E0" w14:textId="1D4D08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E7A2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E60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EB11A1E" w14:textId="560209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43970A" w14:textId="297A79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61F92" w14:textId="726545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F5DBB6" w14:textId="54BB1A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AAD63" w14:textId="37CC77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DA6164" w14:textId="196C76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71C89" w14:textId="76C3B7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B2E6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5500C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0E5CCA" w14:textId="6A84B6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0A6B02" w14:textId="288EEB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7D2FD" w14:textId="3F2026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2614A5" w14:textId="020BE3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F2C486" w14:textId="7D8591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6A2692" w14:textId="381F10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65301" w14:textId="3FEFFC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BA0A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EFC6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EA33A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704FC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51EE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3E1E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2491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F771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BBA9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59D9BD4" w14:textId="77777777" w:rsidTr="00503750">
        <w:tc>
          <w:tcPr>
            <w:tcW w:w="2302" w:type="dxa"/>
            <w:vAlign w:val="center"/>
          </w:tcPr>
          <w:p w14:paraId="593027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76DEF7C" w14:textId="44DE1B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893C44" w14:textId="594C46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D9DCD7" w14:textId="785F60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9D94E" w14:textId="7FE8F9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25DD3" w14:textId="37A3C8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A65559" w14:textId="577C56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50E2D" w14:textId="365B3D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8696C" w14:textId="77777777" w:rsidTr="00503750">
        <w:tc>
          <w:tcPr>
            <w:tcW w:w="15593" w:type="dxa"/>
            <w:gridSpan w:val="8"/>
            <w:vAlign w:val="center"/>
          </w:tcPr>
          <w:p w14:paraId="3A6FF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496EA0F" w14:textId="77777777" w:rsidTr="00503750">
        <w:tc>
          <w:tcPr>
            <w:tcW w:w="2302" w:type="dxa"/>
            <w:vAlign w:val="center"/>
          </w:tcPr>
          <w:p w14:paraId="7BE140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B7D2060" w14:textId="035AB6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4FBFA4" w14:textId="0665A4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77DC55" w14:textId="4E212D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C75FB" w14:textId="2C8135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6F4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EB5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C646CC" w14:textId="0C98D5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C512B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9E15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79E022A" w14:textId="1BCF75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C5B0F1" w14:textId="0F9BDE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21E36A" w14:textId="036E10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E5FDB" w14:textId="2328BD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022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3F25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9546AB" w14:textId="091E43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0A86D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F6CF0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14D3A56" w14:textId="5914AF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C3AAF8" w14:textId="3CAA75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2A8A3" w14:textId="79D902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C4610" w14:textId="379791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8AD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CC51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721E8C" w14:textId="57C221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11763" w14:textId="77777777" w:rsidTr="00503750">
        <w:tc>
          <w:tcPr>
            <w:tcW w:w="2302" w:type="dxa"/>
            <w:vAlign w:val="center"/>
          </w:tcPr>
          <w:p w14:paraId="5CE410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44E0E14" w14:textId="624FD6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7EECC8" w14:textId="696C05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E947D" w14:textId="53D99E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36576" w14:textId="3989DE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848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950C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FEBE8D" w14:textId="326F23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2E75DB" w14:textId="77777777" w:rsidTr="00503750">
        <w:tc>
          <w:tcPr>
            <w:tcW w:w="15593" w:type="dxa"/>
            <w:gridSpan w:val="8"/>
            <w:vAlign w:val="center"/>
          </w:tcPr>
          <w:p w14:paraId="6F4B2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6B3902" w14:textId="77777777" w:rsidTr="00503750">
        <w:tc>
          <w:tcPr>
            <w:tcW w:w="2302" w:type="dxa"/>
            <w:vAlign w:val="center"/>
          </w:tcPr>
          <w:p w14:paraId="3B6C1D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DB13098" w14:textId="5E7BA0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A1FCD4" w14:textId="0D53D3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6D210A" w14:textId="0E9BEF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9562C" w14:textId="3CE48F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8BB225" w14:textId="3178B9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3E1F52" w14:textId="219042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43328" w14:textId="3C3677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A0BE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376D3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98D7D5" w14:textId="2722B1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9CCFCF" w14:textId="301F66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D1256" w14:textId="6EEB57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155ACA" w14:textId="4DEF4F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8C04A" w14:textId="0D3C97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5A69B" w14:textId="17361C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D56C57" w14:textId="5AFEA5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29E74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796E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E271EC" w14:textId="4E1075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3923E8" w14:textId="7D72B5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234576" w14:textId="008718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C92F7" w14:textId="3DE938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ED211" w14:textId="5B24C1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9DA2D4" w14:textId="7FD575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7C71E2" w14:textId="36D9E1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D682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D99A8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AD16CE3" w14:textId="3CE8E6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4B4310" w14:textId="39450C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8ADBC" w14:textId="7D2742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0DAE95" w14:textId="761D28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EF6731" w14:textId="35672D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68D35" w14:textId="680CFF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73EBE3" w14:textId="79C134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25BE7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201E1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292BAE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C07FC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5B44B8" w14:textId="5E8B7A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833F0" w14:textId="74E4B9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9D6A03" w14:textId="480C52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8B72C" w14:textId="225BFA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981B22" w14:textId="0003B6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559C7A" w14:textId="591BB6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0C5D7" w14:textId="29419B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F73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19C6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1D583E6" w14:textId="7C4793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31BB35" w14:textId="267AB6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E7EA59" w14:textId="526A66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6401B" w14:textId="2D883F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A63B9A" w14:textId="092CAC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95D15" w14:textId="452AE3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4DC2C" w14:textId="47B0ED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F55456" w14:textId="77777777" w:rsidR="00944C3D" w:rsidRDefault="00944C3D" w:rsidP="00944C3D">
      <w:pPr>
        <w:rPr>
          <w:rFonts w:ascii="Arial" w:hAnsi="Arial"/>
          <w:b/>
        </w:rPr>
      </w:pPr>
    </w:p>
    <w:p w14:paraId="3DB14B4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9AD27B3" w14:textId="77777777" w:rsidTr="00503750">
        <w:tc>
          <w:tcPr>
            <w:tcW w:w="1944" w:type="dxa"/>
            <w:vAlign w:val="center"/>
          </w:tcPr>
          <w:p w14:paraId="55A182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02348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49BEE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D189E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47B04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E58CB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F7B7C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F6B96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D6A2A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E6AB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85DE9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5E412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5694DF" w14:textId="77777777" w:rsidTr="00503750">
        <w:tc>
          <w:tcPr>
            <w:tcW w:w="15685" w:type="dxa"/>
            <w:gridSpan w:val="12"/>
            <w:vAlign w:val="center"/>
          </w:tcPr>
          <w:p w14:paraId="12D8E8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C293A7C" w14:textId="77777777" w:rsidTr="00503750">
        <w:tc>
          <w:tcPr>
            <w:tcW w:w="1944" w:type="dxa"/>
            <w:vAlign w:val="center"/>
          </w:tcPr>
          <w:p w14:paraId="6299F0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9DCF8B" w14:textId="302C9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2FF21F" w14:textId="44D86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6854F2" w14:textId="5784A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8F9EE9" w14:textId="79ABE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CFFFB3" w14:textId="3805C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915291" w14:textId="2BF45C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1944AB" w14:textId="5D05C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6C0C3D" w14:textId="1B5B6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1E823D" w14:textId="78D25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771E3A" w14:textId="414CB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CF5629" w14:textId="445E7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60975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4B58D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0F9FC4" w14:textId="67DD0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70E531" w14:textId="2EEC3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154B1D" w14:textId="255CB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EF67DB" w14:textId="7A0F4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7031F8" w14:textId="56360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39E923" w14:textId="43E93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B1A8E0" w14:textId="589CA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A865F3" w14:textId="635E7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5C0D8A" w14:textId="3F72D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806768" w14:textId="4B529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0BFFC8" w14:textId="4FFFC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9C48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49BA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166670B" w14:textId="37463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08BC49F" w14:textId="7DB98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02E760" w14:textId="3C836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730420" w14:textId="550BC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720695" w14:textId="39252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735C7E" w14:textId="2913A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B029DC" w14:textId="70E1B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42BFD5" w14:textId="4DCEF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C5F8DE" w14:textId="3FA5F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E90FC0" w14:textId="2F976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0E0DF1" w14:textId="3B383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7912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135F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EF32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B81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E7D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9B9F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F886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F933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D888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A46B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5101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3C3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1100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D48C390" w14:textId="77777777" w:rsidTr="00503750">
        <w:tc>
          <w:tcPr>
            <w:tcW w:w="1944" w:type="dxa"/>
            <w:vAlign w:val="center"/>
          </w:tcPr>
          <w:p w14:paraId="035924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D7ECC7" w14:textId="78C9A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A34D16" w14:textId="03DF3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D100B6" w14:textId="6F54C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15170A" w14:textId="3C79A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21BB11" w14:textId="2F2DB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124C40" w14:textId="17FFC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03FB42" w14:textId="75407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CADBCF" w14:textId="566B9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5F5CF4" w14:textId="20E58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7DE4CB" w14:textId="033B0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BF05A8" w14:textId="5344E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C9599" w14:textId="77777777" w:rsidTr="00503750">
        <w:tc>
          <w:tcPr>
            <w:tcW w:w="15685" w:type="dxa"/>
            <w:gridSpan w:val="12"/>
            <w:vAlign w:val="center"/>
          </w:tcPr>
          <w:p w14:paraId="4B835A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614EE46" w14:textId="77777777" w:rsidTr="00503750">
        <w:tc>
          <w:tcPr>
            <w:tcW w:w="1944" w:type="dxa"/>
            <w:vAlign w:val="center"/>
          </w:tcPr>
          <w:p w14:paraId="7443C4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6C34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A4B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38E32B" w14:textId="2ED14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6FA5B0" w14:textId="03D77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342C33" w14:textId="4FBA1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908382" w14:textId="33132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11EA0A" w14:textId="6F3AB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4C7D58" w14:textId="1DD83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714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EAA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9A289E" w14:textId="6F1A2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E9348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C05A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F1A8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9B5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580002" w14:textId="29129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054789" w14:textId="756FC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962171" w14:textId="1D59B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8DE19D" w14:textId="0FE24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151DA7" w14:textId="341F6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1F4C70" w14:textId="1853B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C42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A8E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B44C8A" w14:textId="53C9D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817DD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69128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B8D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06F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39B78E" w14:textId="52665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43984F" w14:textId="0CD82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36BA63" w14:textId="52C84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991779" w14:textId="3ADE2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263693" w14:textId="05A7A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089964" w14:textId="094B8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F17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FB19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E37EBA" w14:textId="76256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243F2C" w14:textId="77777777" w:rsidTr="00503750">
        <w:tc>
          <w:tcPr>
            <w:tcW w:w="1944" w:type="dxa"/>
            <w:vAlign w:val="center"/>
          </w:tcPr>
          <w:p w14:paraId="26C55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B226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8A0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055190" w14:textId="23ACF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16D875" w14:textId="36282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7ABD80" w14:textId="7F825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C4856E" w14:textId="711C4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3FB40F" w14:textId="4B400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EBA141" w14:textId="45590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961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78F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034969" w14:textId="09344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F791FF" w14:textId="77777777" w:rsidTr="00503750">
        <w:tc>
          <w:tcPr>
            <w:tcW w:w="15685" w:type="dxa"/>
            <w:gridSpan w:val="12"/>
            <w:vAlign w:val="center"/>
          </w:tcPr>
          <w:p w14:paraId="22986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DB68D1F" w14:textId="77777777" w:rsidTr="00503750">
        <w:tc>
          <w:tcPr>
            <w:tcW w:w="1944" w:type="dxa"/>
            <w:vAlign w:val="center"/>
          </w:tcPr>
          <w:p w14:paraId="73A8D4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EE67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1E8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FCACB3" w14:textId="29DFA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7A16BC" w14:textId="03668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C6FD9E" w14:textId="7F2CE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FC6FA3" w14:textId="41E7E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53A6DD" w14:textId="65969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3566A5" w14:textId="4F117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AF932B" w14:textId="399AA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ADC08B" w14:textId="0156B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C0923A" w14:textId="7B8DF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E16F3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F508D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05B7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1E9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99016B" w14:textId="7C823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D82855" w14:textId="641E1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902323" w14:textId="5FC0E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A0E2E2" w14:textId="24995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2CEAF8" w14:textId="69C4B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3EF119" w14:textId="0A1A7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B45773" w14:textId="7D1B0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E8BAAED" w14:textId="0D81B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28F8E6" w14:textId="2E7DC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D8AB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0754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F720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B10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30EC37" w14:textId="40108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E2CD73" w14:textId="08FE9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F09BF5" w14:textId="4F741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9BBE0D" w14:textId="6A37C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D6CD77" w14:textId="62AF3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9538C8" w14:textId="664E6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B00F86" w14:textId="0FC67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504A5D" w14:textId="49E8C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41C4F4" w14:textId="0D61D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7A72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82EC8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5CE9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8FB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5814B3" w14:textId="56BBC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1F0193" w14:textId="6EE86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8C497B" w14:textId="66712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EBCECC" w14:textId="40411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693D26" w14:textId="175F5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5BE139" w14:textId="5F656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DC42D0" w14:textId="68E71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FC102F" w14:textId="74A193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05C731" w14:textId="6CF55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0C56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49348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352F60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CE14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89CAF4A" w14:textId="1C7D3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FD8765" w14:textId="13124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23FFB8B" w14:textId="0E7C9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A1D2C6" w14:textId="5DC34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1FB025" w14:textId="23C77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B580D1" w14:textId="02818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1B91B1" w14:textId="44CAF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B0FCE2" w14:textId="6DDA8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E22BD1" w14:textId="73AFA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B7AFDE" w14:textId="24778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2A14D" w14:textId="09F68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88AE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0B4D8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4ED6EFD" w14:textId="4D685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C79CD5" w14:textId="75195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D849D7" w14:textId="4F4B4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95B6F9" w14:textId="691AF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996C6A" w14:textId="6F899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E0DEF1" w14:textId="369E2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D5CBD9" w14:textId="295D0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FA126E" w14:textId="064E8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A1F48E" w14:textId="6B97E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2FC952" w14:textId="7C1A4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4B318C" w14:textId="58D54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B649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1BEA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0BBE3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4D8C28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68C6A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3DC48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A551A6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AAAD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7AB1B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38BD7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DE29F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A2053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3CA72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CCA6A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C5483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7D7A86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EE5B9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E0907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D236E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92108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EA7E81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C9174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3274C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65A4CF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CEDFAA8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A8051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7C20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A8289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E3C76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0B5C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9F1E4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D16A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311CF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0664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38BF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F1CFD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305E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9DDF6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13AA05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2912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5C4B5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67FFF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77C6C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B57F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9049E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C88FEC9" w14:textId="77777777" w:rsidTr="00503750">
        <w:trPr>
          <w:trHeight w:val="1073"/>
        </w:trPr>
        <w:tc>
          <w:tcPr>
            <w:tcW w:w="3614" w:type="dxa"/>
            <w:vMerge/>
          </w:tcPr>
          <w:p w14:paraId="6125AF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DDCC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DDA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37D5B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B19A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2D821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89022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7E7AF43" w14:textId="77777777" w:rsidTr="00503750">
        <w:trPr>
          <w:trHeight w:val="283"/>
        </w:trPr>
        <w:tc>
          <w:tcPr>
            <w:tcW w:w="3614" w:type="dxa"/>
          </w:tcPr>
          <w:p w14:paraId="5EA367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BCAA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9D406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60706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A33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BF43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A00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7B524F" w14:textId="77777777" w:rsidTr="00503750">
        <w:trPr>
          <w:trHeight w:val="283"/>
        </w:trPr>
        <w:tc>
          <w:tcPr>
            <w:tcW w:w="3614" w:type="dxa"/>
          </w:tcPr>
          <w:p w14:paraId="7E3B65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AEB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A40D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B91F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F324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D37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C7F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B98619B" w14:textId="77777777" w:rsidTr="00503750">
        <w:trPr>
          <w:trHeight w:val="283"/>
        </w:trPr>
        <w:tc>
          <w:tcPr>
            <w:tcW w:w="3614" w:type="dxa"/>
          </w:tcPr>
          <w:p w14:paraId="6C118A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F836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4B56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D369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E8ED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E23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873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E5559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C1088D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39BC2A5C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5EB9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9F5FD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D037B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9A568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9AD1E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16A49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5A03D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F5BF4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5C1E0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CDD76B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2B1DF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45258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1FFF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1A0A5C9" w14:textId="7552B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4AEE5" w14:textId="4247D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B63460" w14:textId="149E3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041A28" w14:textId="3E054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C596E" w14:textId="6B10F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AFB631" w14:textId="0BD75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ED387C" w14:textId="22132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9CE036" w14:textId="59E243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E51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19FB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DBFC476" w14:textId="7A995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0ADF2" w14:textId="5593F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7DF6E8" w14:textId="14866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5DB87" w14:textId="6376F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39B31" w14:textId="40347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1575C6" w14:textId="34731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41801" w14:textId="5E355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29A791" w14:textId="7CA27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AF0A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50B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794E79A" w14:textId="6E7A5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5D93C" w14:textId="4D679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BA7EA" w14:textId="2E65E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5A309" w14:textId="6E4C5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9C60BF" w14:textId="37D8A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83602" w14:textId="08FA6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CD487" w14:textId="462EE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F204CC" w14:textId="79F32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E3A2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3015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5C01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6BC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32D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345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D05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59F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699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11CBF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432FF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DFA9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083031B" w14:textId="6EF5A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AFB87" w14:textId="77589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01FEB" w14:textId="25715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544D9" w14:textId="07B8B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6F27CD" w14:textId="6E479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56BDAF" w14:textId="6B14A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B7D717" w14:textId="3138E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C35224" w14:textId="318E4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0F46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37441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D9E71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1445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3C7C595" w14:textId="5976D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F3D0BB" w14:textId="18154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9B431F" w14:textId="48AB3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6A9DAF" w14:textId="37BFE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300D7F" w14:textId="7D490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82A073" w14:textId="678E4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52110E" w14:textId="6937D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64FF2E" w14:textId="7723A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B37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6CD4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42A1A9E" w14:textId="5A284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4C15EF" w14:textId="29DAF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F2594E" w14:textId="75D7B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8B2E4" w14:textId="43F0D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D3BF74" w14:textId="65762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648AE5" w14:textId="44A4A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17785" w14:textId="1CFFB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C2D467" w14:textId="3265E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18A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7C73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2680CDA" w14:textId="1B2C9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2041A" w14:textId="40162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242B6B" w14:textId="2A491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276C5" w14:textId="06F30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347AC" w14:textId="7B5E9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D15EBC" w14:textId="0E8A33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C368D" w14:textId="21313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359A69" w14:textId="463CE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95A6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CDFC7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5B5C90" w14:textId="2F07D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AD968" w14:textId="0818E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731D22" w14:textId="0CCB3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17D97" w14:textId="48D0F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ABD456" w14:textId="6321B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FDAFDA" w14:textId="767D4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FF20C" w14:textId="56EFA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058482" w14:textId="3CCE6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904F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6CCE4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E9FAD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C04F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AC122D0" w14:textId="57B98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17522" w14:textId="218CE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D75E96" w14:textId="6D714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547409" w14:textId="63D81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F46B6A" w14:textId="72D07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99BCD" w14:textId="08994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6AB63B" w14:textId="7F480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DDB618" w14:textId="72E29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8C78E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ED1FDB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8FF7395" w14:textId="35F08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1D8A5" w14:textId="733D7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E110A7" w14:textId="4C843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48A0ED" w14:textId="47874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257CD" w14:textId="60788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FF13AF" w14:textId="6C3CE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A313F6" w14:textId="78437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41BA14" w14:textId="4086A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06A4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E8AFF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8B3106F" w14:textId="1332761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88A68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DD07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836A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8CFF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2D63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4E57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827F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6F21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77BA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3322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C3F0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FD77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E9E1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8CC4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4E90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0EE5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9777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D2874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39CC94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0E330E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6D865B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48877B9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06C2D5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7B8F10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3A74F7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43DC5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0CC31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772CE9B" w14:textId="77777777" w:rsidTr="00503750">
        <w:trPr>
          <w:trHeight w:val="437"/>
        </w:trPr>
        <w:tc>
          <w:tcPr>
            <w:tcW w:w="2594" w:type="dxa"/>
          </w:tcPr>
          <w:p w14:paraId="3265DA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0872FF1B" w14:textId="6A50AE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EB15C37" w14:textId="7E06540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52B86AB" w14:textId="197E04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1DA1C0B" w14:textId="23B02E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6DF7CF" w14:textId="77777777" w:rsidTr="00503750">
        <w:trPr>
          <w:trHeight w:val="420"/>
        </w:trPr>
        <w:tc>
          <w:tcPr>
            <w:tcW w:w="2594" w:type="dxa"/>
          </w:tcPr>
          <w:p w14:paraId="5A6CC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A04632B" w14:textId="00D9E2F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55D24DD" w14:textId="5CE171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15C0D9F" w14:textId="0B8350D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38376B6" w14:textId="1873F2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8B5882" w14:textId="77777777" w:rsidTr="00503750">
        <w:trPr>
          <w:trHeight w:val="630"/>
        </w:trPr>
        <w:tc>
          <w:tcPr>
            <w:tcW w:w="2594" w:type="dxa"/>
          </w:tcPr>
          <w:p w14:paraId="16C8BC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DEBE834" w14:textId="5B98FE0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E37E8C2" w14:textId="2801348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1E93A75" w14:textId="6562A0A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B748E7D" w14:textId="72934B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29E1B2" w14:textId="77777777" w:rsidTr="00503750">
        <w:trPr>
          <w:trHeight w:val="420"/>
        </w:trPr>
        <w:tc>
          <w:tcPr>
            <w:tcW w:w="2594" w:type="dxa"/>
          </w:tcPr>
          <w:p w14:paraId="19CF39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3DEC77F5" w14:textId="73B12E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3C2B836" w14:textId="5771DF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021D106" w14:textId="20E7F66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C5CB21D" w14:textId="659B25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98D897" w14:textId="77777777" w:rsidTr="00503750">
        <w:trPr>
          <w:trHeight w:val="437"/>
        </w:trPr>
        <w:tc>
          <w:tcPr>
            <w:tcW w:w="2594" w:type="dxa"/>
          </w:tcPr>
          <w:p w14:paraId="20C437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228CD27D" w14:textId="2B2026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F73C7E0" w14:textId="47FAC7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7C79445" w14:textId="00F6343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E90083C" w14:textId="62267C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A1F229A" w14:textId="77777777" w:rsidTr="00503750">
        <w:trPr>
          <w:trHeight w:val="420"/>
        </w:trPr>
        <w:tc>
          <w:tcPr>
            <w:tcW w:w="2594" w:type="dxa"/>
          </w:tcPr>
          <w:p w14:paraId="50B9D6D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4731873" w14:textId="37CA9CD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E7DA54E" w14:textId="0828476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53B7DA6" w14:textId="4C5B567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6501AC1" w14:textId="0A1793A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77F222C" w14:textId="77777777" w:rsidR="00944C3D" w:rsidRDefault="00944C3D" w:rsidP="00944C3D">
      <w:pPr>
        <w:rPr>
          <w:rFonts w:ascii="Arial" w:hAnsi="Arial"/>
          <w:b/>
        </w:rPr>
      </w:pPr>
    </w:p>
    <w:p w14:paraId="234EBC9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1916A64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1EA6A9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AC464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B5975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1FFD3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1E536D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06A7CA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2AB33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CE49A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9094C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4CB25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06185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03C4A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40640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EE05B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01B43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079DB7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1DFE8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5F08A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7FF3E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60021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BFF17D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53A41A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6F6A5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F4B1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E9DD3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A00AF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BD0CB2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EAEDADE" w14:textId="77777777" w:rsidTr="00503750">
        <w:tc>
          <w:tcPr>
            <w:tcW w:w="2835" w:type="dxa"/>
            <w:vAlign w:val="center"/>
          </w:tcPr>
          <w:p w14:paraId="740E0D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A1A77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726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30A4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B9B5A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1E5F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98036E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50F32B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31A706D" w14:textId="7484CA3D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57D16E" w14:textId="6E55244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0A158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E9524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058304" w14:textId="2DCD0D2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973F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6C60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598DD72" w14:textId="00C51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74437E" w14:textId="13555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4E1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5DC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AF1B5D" w14:textId="5D9A5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6FBFD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DA363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01B496D" w14:textId="274CF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DCCFCA" w14:textId="25A0CF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1C2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49E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929BCC" w14:textId="0DD90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6685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91EA5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7C19F90" w14:textId="4253B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131787" w14:textId="09B2D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7A6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377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258404" w14:textId="39902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D14AC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01DB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F2CD03A" w14:textId="25F32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3D3AE7" w14:textId="0EB09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099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FC1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494462" w14:textId="45ECE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652F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D2E9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EBED822" w14:textId="0F8F9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767AE7" w14:textId="7E715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55A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195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5073C6" w14:textId="0125B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D352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5A88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6339979" w14:textId="141EE1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93A448" w14:textId="404023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1212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4F64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D3E461" w14:textId="7AF1FE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51C0F4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83CE6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B92C9CB" w14:textId="67E19CB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954524D" w14:textId="77777777" w:rsidR="00944C3D" w:rsidRDefault="00944C3D" w:rsidP="00944C3D">
      <w:pPr>
        <w:rPr>
          <w:rFonts w:ascii="Arial" w:hAnsi="Arial"/>
          <w:b/>
        </w:rPr>
      </w:pPr>
    </w:p>
    <w:p w14:paraId="32E640F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1B6CBF0" w14:textId="77777777" w:rsidTr="00503750">
        <w:tc>
          <w:tcPr>
            <w:tcW w:w="2835" w:type="dxa"/>
            <w:vAlign w:val="center"/>
          </w:tcPr>
          <w:p w14:paraId="465835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0FDD9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57D3E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0D214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65CD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3BCEC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60B2EA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CBA8D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BCF92BE" w14:textId="132C3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3D5345" w14:textId="79F1C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B06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3FA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F159B4" w14:textId="2E1A2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8C6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0A65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7F744CB" w14:textId="79EFD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170E31" w14:textId="7A331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883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B00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39734A" w14:textId="5BC98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95961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B90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713B25E" w14:textId="69003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AEB290" w14:textId="3745F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052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95E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3767CB" w14:textId="7537F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36801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DAAA9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746835A" w14:textId="45664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29F6D3" w14:textId="7EB4A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EE2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707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798029" w14:textId="76F8E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EBF7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DC81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F664C84" w14:textId="74C479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9238EC" w14:textId="6187FF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9E8E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DA0D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3FAB63" w14:textId="368222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23410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C82370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C611E0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A85FC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12390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821D9D0" w14:textId="77777777" w:rsidTr="00503750">
        <w:trPr>
          <w:trHeight w:val="699"/>
        </w:trPr>
        <w:tc>
          <w:tcPr>
            <w:tcW w:w="3502" w:type="dxa"/>
            <w:vMerge/>
          </w:tcPr>
          <w:p w14:paraId="44CA7A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6C81C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5F30C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6352B8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5ADD5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8F3FAD9" w14:textId="676B874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2EB41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0D30D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0D373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B0385DD" w14:textId="3FFABFA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13353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537700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A176E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FECF499" w14:textId="04B8C79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7074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D081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FA3DA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3643A97" w14:textId="77777777" w:rsidTr="00503750">
        <w:trPr>
          <w:trHeight w:val="593"/>
        </w:trPr>
        <w:tc>
          <w:tcPr>
            <w:tcW w:w="3497" w:type="dxa"/>
          </w:tcPr>
          <w:p w14:paraId="4A1BF0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CDCDD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02F58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B2F0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287C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74BD5A0" w14:textId="47279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4F27B4" w14:textId="3CE2A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31F6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B94729" w14:textId="19256C8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EBC888" w14:textId="63FA1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79050A" w14:textId="3124B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BF4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97C8C5" w14:textId="00EB6AF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FE030F" w14:textId="0120B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C8456C" w14:textId="5BC8D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18B52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6FBE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EDE563A" w14:textId="6F004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9EBF2B" w14:textId="329F2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5716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E98B07" w14:textId="52CCF50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8775CA" w14:textId="0E8CA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BEB5F5" w14:textId="42816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6ED1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1562EC" w14:textId="2328813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80D685" w14:textId="71E85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B27D8B" w14:textId="52C92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779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41D8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F291311" w14:textId="016BF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CD2DEC" w14:textId="3FA48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CBB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B85064" w14:textId="28974EA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F0D888" w14:textId="600AE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AFA8D5" w14:textId="49831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7FAA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E34D8A" w14:textId="3022E46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2267CC" w14:textId="3F2B2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F4CD96" w14:textId="2636A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CBCA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EAE04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4E91D00" w14:textId="3CFC6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0A66F5" w14:textId="43038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AC99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7EA2AA" w14:textId="3EFD356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335CF5" w14:textId="64802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81C698" w14:textId="0FEFF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95111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89411C7" w14:textId="37ADDA1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7AD8C2" w14:textId="195E3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DA5FAB" w14:textId="72ACF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BE7841" w14:textId="77777777" w:rsidR="00944C3D" w:rsidRDefault="00944C3D" w:rsidP="00944C3D">
      <w:pPr>
        <w:rPr>
          <w:rFonts w:ascii="Arial" w:hAnsi="Arial"/>
          <w:b/>
        </w:rPr>
      </w:pPr>
    </w:p>
    <w:p w14:paraId="69180C9C" w14:textId="77777777" w:rsidR="00944C3D" w:rsidRDefault="00944C3D" w:rsidP="00944C3D">
      <w:pPr>
        <w:rPr>
          <w:rFonts w:ascii="Arial" w:hAnsi="Arial"/>
          <w:b/>
        </w:rPr>
      </w:pPr>
    </w:p>
    <w:p w14:paraId="5AA8A2F3" w14:textId="77777777" w:rsidR="00944C3D" w:rsidRDefault="00944C3D" w:rsidP="00944C3D">
      <w:pPr>
        <w:rPr>
          <w:rFonts w:ascii="Arial" w:hAnsi="Arial"/>
          <w:b/>
        </w:rPr>
      </w:pPr>
    </w:p>
    <w:p w14:paraId="12801BCC" w14:textId="77777777" w:rsidR="00944C3D" w:rsidRDefault="00944C3D" w:rsidP="00944C3D">
      <w:pPr>
        <w:rPr>
          <w:rFonts w:ascii="Arial" w:hAnsi="Arial"/>
          <w:b/>
        </w:rPr>
      </w:pPr>
    </w:p>
    <w:p w14:paraId="57B71A9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615"/>
        <w:gridCol w:w="1231"/>
        <w:gridCol w:w="1232"/>
        <w:gridCol w:w="1186"/>
        <w:gridCol w:w="1559"/>
      </w:tblGrid>
      <w:tr w:rsidR="00944C3D" w:rsidRPr="00050529" w14:paraId="5260EEDA" w14:textId="77777777" w:rsidTr="00503750">
        <w:tc>
          <w:tcPr>
            <w:tcW w:w="2622" w:type="dxa"/>
            <w:vAlign w:val="center"/>
          </w:tcPr>
          <w:p w14:paraId="268385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EB18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C50E2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617C4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8E114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DD7F7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13531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0BB16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45E57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D7AFA9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BB80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F0B82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EBE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104D59A" w14:textId="2C53F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833CF5" w14:textId="29BC7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C62579" w14:textId="60A9E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985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0348C5" w14:textId="6FE73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37F4A3" w14:textId="77777777" w:rsidTr="00503750">
        <w:tc>
          <w:tcPr>
            <w:tcW w:w="2622" w:type="dxa"/>
            <w:vAlign w:val="center"/>
          </w:tcPr>
          <w:p w14:paraId="178BC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90EE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C873F47" w14:textId="68A60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938B30" w14:textId="33D76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4FAF25" w14:textId="5E82D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FED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ADEBB3" w14:textId="33D5C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7427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B0FD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CF68A13" w14:textId="1BE8B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1BC814" w14:textId="4B204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D7848C" w14:textId="4ABE4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04F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25E10B" w14:textId="480EB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5DE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FD45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A6854B3" w14:textId="5D590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861AFC" w14:textId="60F63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C62C16" w14:textId="64A20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960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E824BA" w14:textId="2AF21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5CD26" w14:textId="77777777" w:rsidTr="00503750">
        <w:tc>
          <w:tcPr>
            <w:tcW w:w="2622" w:type="dxa"/>
            <w:vAlign w:val="center"/>
          </w:tcPr>
          <w:p w14:paraId="58B9E9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F4FE0B1" w14:textId="5CD87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50545.00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6BDDF6" w14:textId="4E1BE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719825.00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2F035A" w14:textId="2730F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748473.00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A07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FB36E6" w14:textId="1F13F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21897.00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0149D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4C22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DD30C24" w14:textId="231B8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85A3EA" w14:textId="53FA7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EDEB87" w14:textId="172B0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715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477286" w14:textId="216C9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D1664" w14:textId="77777777" w:rsidTr="00503750">
        <w:tc>
          <w:tcPr>
            <w:tcW w:w="2622" w:type="dxa"/>
            <w:vAlign w:val="center"/>
          </w:tcPr>
          <w:p w14:paraId="117A51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C8F2BBB" w14:textId="47EB1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8D7675" w14:textId="36247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0631F5" w14:textId="59A9B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B75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169EF5" w14:textId="4C3AF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3F87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4B0B7B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5C06F4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DEB3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192AB21" w14:textId="09651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BBF684" w14:textId="12C74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ED0483" w14:textId="3EFA5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D2F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8B5173" w14:textId="268E6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3D603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7A1A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1550923" w14:textId="0E8D7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4C6460" w14:textId="06E87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B3767D" w14:textId="56463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D57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EC81D4" w14:textId="6A429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7FAF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A0A1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871D92A" w14:textId="2CF76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A5240F" w14:textId="3C3BE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651A68" w14:textId="23581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B2E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9A8186" w14:textId="2EFCC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30150" w14:textId="77777777" w:rsidTr="00503750">
        <w:tc>
          <w:tcPr>
            <w:tcW w:w="2622" w:type="dxa"/>
            <w:vAlign w:val="center"/>
          </w:tcPr>
          <w:p w14:paraId="74130D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9EB5E18" w14:textId="3E14E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856DB2" w14:textId="67F7D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CE4199" w14:textId="7BE66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B74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587A28" w14:textId="2F4E5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CD8E14" w14:textId="77777777" w:rsidTr="00503750">
        <w:tc>
          <w:tcPr>
            <w:tcW w:w="2622" w:type="dxa"/>
            <w:vAlign w:val="center"/>
          </w:tcPr>
          <w:p w14:paraId="08661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F8F4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D89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591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22B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4F0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3D9FE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D07C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94E5904" w14:textId="547819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50545.00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B9E00C" w14:textId="589580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719825.00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4F963" w14:textId="30112C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748473.00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701A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AE569C" w14:textId="70CE7E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21897.00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C2D074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7E551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48D0A7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79322B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2A73AF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7DCED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D6513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5F58A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62BF4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18BFC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14029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50B5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0434F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01B3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8296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DC97E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C7CA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4DC0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3F129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8AD8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B612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FF859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7041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A836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24A2B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C1E5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7F24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39F35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349D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8C1E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46AD3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9FA7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9762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CB505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9437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EEBF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C45CB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9E5B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0F4E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F38BC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471F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264E2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491C5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9D03A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E9DBE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133B6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A0E5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57FC1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363A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EB0A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EFB0D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B307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5E5E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E4F4F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DBD5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3C9D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E7BA7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3058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AD0B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D9C17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1FA4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C30E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31C34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0979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F1EA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FC921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0874D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C0F9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2BEFC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799A01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88E311D" w14:textId="77777777" w:rsidTr="00503750">
        <w:tc>
          <w:tcPr>
            <w:tcW w:w="2835" w:type="dxa"/>
            <w:vAlign w:val="center"/>
          </w:tcPr>
          <w:p w14:paraId="3B9EAE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18714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199B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F7445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AAC93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99086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6CF34D5" w14:textId="77777777" w:rsidTr="00503750">
        <w:tc>
          <w:tcPr>
            <w:tcW w:w="2835" w:type="dxa"/>
            <w:vAlign w:val="center"/>
          </w:tcPr>
          <w:p w14:paraId="61FF1C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2FBC4FC" w14:textId="59800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C0AA7F" w14:textId="07E18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9B7C1" w14:textId="34D78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EB5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691172" w14:textId="66075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B1C84" w14:textId="77777777" w:rsidTr="00503750">
        <w:tc>
          <w:tcPr>
            <w:tcW w:w="2835" w:type="dxa"/>
            <w:vAlign w:val="center"/>
          </w:tcPr>
          <w:p w14:paraId="262A9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A04650C" w14:textId="3CD25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A55361" w14:textId="54AE9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7C77CB" w14:textId="11FBA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C9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5CCD41" w14:textId="53E31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F9C24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EC1CE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C2EB45A" w14:textId="7168EC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C99EA9" w14:textId="27A452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89B8D" w14:textId="04C5EE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D448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DF5CD9" w14:textId="4E17BF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F1D3A20" w14:textId="77777777" w:rsidTr="00503750">
        <w:tc>
          <w:tcPr>
            <w:tcW w:w="2835" w:type="dxa"/>
            <w:vAlign w:val="center"/>
          </w:tcPr>
          <w:p w14:paraId="689F0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1B562B" w14:textId="24FDD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57A41" w14:textId="2E679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FBFCB" w14:textId="495A9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9DA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2B81BF" w14:textId="5F955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641AE8" w14:textId="77777777" w:rsidTr="00503750">
        <w:tc>
          <w:tcPr>
            <w:tcW w:w="2835" w:type="dxa"/>
            <w:vAlign w:val="center"/>
          </w:tcPr>
          <w:p w14:paraId="4F4BD1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AA6F57E" w14:textId="111BDC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49E91" w14:textId="42DA0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3F891" w14:textId="176AC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C3A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1CF15C" w14:textId="0F866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194CD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B6910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8B905A3" w14:textId="26AA809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1A3B1F" w14:textId="14C4493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5AE63D" w14:textId="0B79896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3F5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8742C5" w14:textId="792BF63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21FD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AA4D2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02009E6" w14:textId="2DCC0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89891" w14:textId="4F974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1CE9D" w14:textId="10F6D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103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5B2975" w14:textId="4CC40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9CF0C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1CE8C9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1156D364" w14:textId="77777777" w:rsidTr="00503750">
        <w:tc>
          <w:tcPr>
            <w:tcW w:w="2552" w:type="dxa"/>
            <w:vAlign w:val="center"/>
          </w:tcPr>
          <w:p w14:paraId="2BF445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5199A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238E5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BD3EE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C6F35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697A242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4AF85B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4ED4596" w14:textId="3FDC187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1281.00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D935513" w14:textId="29118A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1117.00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8337B9D" w14:textId="5D749D5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1072.00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A1A1B57" w14:textId="3B69B3B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1325.00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99A2C1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238AD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3527A26" w14:textId="1960A2C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E24DBC5" w14:textId="67EE0AC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70FF7D8" w14:textId="75BA91C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AA40D29" w14:textId="70AE7B9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B059D2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16BCA1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687F03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F34F9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E5463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DF1065B" w14:textId="77777777" w:rsidTr="00503750">
        <w:tc>
          <w:tcPr>
            <w:tcW w:w="4395" w:type="dxa"/>
            <w:vMerge/>
          </w:tcPr>
          <w:p w14:paraId="38188E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11A2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27E9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94D9AF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28DC1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33ABBB2" w14:textId="0591E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250.00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3F452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EF7D4D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13E5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FB6B4A1" w14:textId="5F20F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-5958.99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3C7F9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326AE8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4AD28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1EA374F" w14:textId="105188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-5708.99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158B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7A773EB" w14:textId="77777777" w:rsidTr="00503750">
        <w:tc>
          <w:tcPr>
            <w:tcW w:w="4395" w:type="dxa"/>
            <w:vAlign w:val="center"/>
          </w:tcPr>
          <w:p w14:paraId="7E0266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D1302D5" w14:textId="2AD88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606F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A187F4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E16BE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9A4D85" w14:textId="11DA7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9CB6A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897902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8D8D4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16064FF" w14:textId="4EB391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0F50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6DC92A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9814F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0D4CC74" w14:textId="3EB01C7E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75301.00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B452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F2CF8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C107D7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7047109" w14:textId="77777777" w:rsidTr="00503750">
        <w:tc>
          <w:tcPr>
            <w:tcW w:w="4395" w:type="dxa"/>
            <w:vAlign w:val="center"/>
          </w:tcPr>
          <w:p w14:paraId="2FA9BE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DF6972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81133F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7F67B0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07157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7305BC2" w14:textId="313C12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3CC8F6" w14:textId="0F3745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4FE79D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5D9B5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C25E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A5BA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35F63C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195FB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1D8D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BEF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0BD86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D829D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6F1A3DB" w14:textId="0C7C4B3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27CDB8" w14:textId="1BECFE7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89F534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27A73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E9FDFA1" w14:textId="75FC5F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52FC21" w14:textId="533567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49D9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2CCA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74766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8F2C008" w14:textId="77777777" w:rsidTr="00503750">
        <w:tc>
          <w:tcPr>
            <w:tcW w:w="1843" w:type="dxa"/>
            <w:vAlign w:val="center"/>
          </w:tcPr>
          <w:p w14:paraId="16EE14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68C7B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6620EF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AE4C7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5CF65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0709A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AE2C6D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26A3A12" w14:textId="77777777" w:rsidTr="00503750">
        <w:tc>
          <w:tcPr>
            <w:tcW w:w="1843" w:type="dxa"/>
            <w:vAlign w:val="center"/>
          </w:tcPr>
          <w:p w14:paraId="03BDC6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28457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100E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0403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07B0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1863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9FAA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7127F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042AC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8D968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9873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9B61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ED1D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926D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7ECC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D40F890" w14:textId="77777777" w:rsidTr="00503750">
        <w:tc>
          <w:tcPr>
            <w:tcW w:w="1843" w:type="dxa"/>
            <w:vAlign w:val="center"/>
          </w:tcPr>
          <w:p w14:paraId="23167E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0EDA9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9941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792F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2182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9CDE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03A0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51B82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08C98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CB258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0A88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1E32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9096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F621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4A1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798D50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6133FC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B82C6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0BDD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3189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76BD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513BE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7319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D30F1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A860B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7079A8A" w14:textId="77777777" w:rsidTr="00503750">
        <w:trPr>
          <w:trHeight w:val="664"/>
        </w:trPr>
        <w:tc>
          <w:tcPr>
            <w:tcW w:w="3372" w:type="dxa"/>
          </w:tcPr>
          <w:p w14:paraId="1B9418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B7C47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9CF0B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6BCC79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9C09E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D835889" w14:textId="64037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E85976" w14:textId="5C293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C75E8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3424094" w14:textId="0C677A3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B43B51" w14:textId="4D104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546C31" w14:textId="22D83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D7DD0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815860" w14:textId="0786D56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2828B9" w14:textId="1F255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AF36D9" w14:textId="5E640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C50EA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0481A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9366986" w14:textId="04B08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7B219B" w14:textId="4DA06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21D58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7D0D4BE" w14:textId="5D1BC64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7E6B52" w14:textId="451CF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E7EAA8" w14:textId="6072F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AEFDF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A0A1D46" w14:textId="162E7E2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111CFDC" w14:textId="321CB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600511" w14:textId="71FBB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52E88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8AFEC3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7E4A1CC" w14:textId="77777777" w:rsidTr="00503750">
        <w:tc>
          <w:tcPr>
            <w:tcW w:w="2835" w:type="dxa"/>
            <w:vAlign w:val="center"/>
          </w:tcPr>
          <w:p w14:paraId="600604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1E29D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DB3EFE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B0772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7B0E2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6AF7C08" w14:textId="77777777" w:rsidTr="00503750">
        <w:tc>
          <w:tcPr>
            <w:tcW w:w="2835" w:type="dxa"/>
          </w:tcPr>
          <w:p w14:paraId="391FBB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17611CE" w14:textId="1EAD1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95D87C" w14:textId="3469A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9F0649" w14:textId="1ED6E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C0CE19" w14:textId="2C15A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83AF90" w14:textId="77777777" w:rsidTr="00503750">
        <w:tc>
          <w:tcPr>
            <w:tcW w:w="2835" w:type="dxa"/>
          </w:tcPr>
          <w:p w14:paraId="45362EC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AAD431D" w14:textId="2DF21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F47990" w14:textId="5FAAD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E874D7" w14:textId="6A9AB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D70264" w14:textId="1D8DC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8D8998" w14:textId="77777777" w:rsidTr="00503750">
        <w:tc>
          <w:tcPr>
            <w:tcW w:w="2835" w:type="dxa"/>
          </w:tcPr>
          <w:p w14:paraId="01F2FD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1E4CDD2" w14:textId="6C26C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B8E967" w14:textId="6B8B3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DEE56A" w14:textId="3E16D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13FAE8" w14:textId="1C4FE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AE8CDC" w14:textId="77777777" w:rsidTr="00503750">
        <w:tc>
          <w:tcPr>
            <w:tcW w:w="2835" w:type="dxa"/>
            <w:vAlign w:val="center"/>
          </w:tcPr>
          <w:p w14:paraId="78E47B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050FAE8" w14:textId="29EE9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B6932F" w14:textId="21E41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396A7D" w14:textId="53521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B6ECFE" w14:textId="2DC12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98DD06" w14:textId="77777777" w:rsidTr="00503750">
        <w:tc>
          <w:tcPr>
            <w:tcW w:w="2835" w:type="dxa"/>
            <w:vAlign w:val="center"/>
          </w:tcPr>
          <w:p w14:paraId="245EC3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289FD7D" w14:textId="2C80C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CE8DD5" w14:textId="46E280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241406" w14:textId="3528D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20F661" w14:textId="49DDF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3E1CD1" w14:textId="77777777" w:rsidTr="00503750">
        <w:tc>
          <w:tcPr>
            <w:tcW w:w="2835" w:type="dxa"/>
          </w:tcPr>
          <w:p w14:paraId="2A641D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DD432CB" w14:textId="0DD49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AD7CA0" w14:textId="24620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92C8AA" w14:textId="2858F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28E0A0" w14:textId="7EA8F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AC5109" w14:textId="77777777" w:rsidTr="00503750">
        <w:tc>
          <w:tcPr>
            <w:tcW w:w="2835" w:type="dxa"/>
          </w:tcPr>
          <w:p w14:paraId="74E424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F53E497" w14:textId="6E36A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7568C6" w14:textId="45893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412768" w14:textId="4E932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919274" w14:textId="39406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90A5FE" w14:textId="77777777" w:rsidTr="00503750">
        <w:tc>
          <w:tcPr>
            <w:tcW w:w="2835" w:type="dxa"/>
          </w:tcPr>
          <w:p w14:paraId="19AD7C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F9A40C2" w14:textId="3E342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B31C5B" w14:textId="51CDF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53ACA5" w14:textId="4511A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130AC2" w14:textId="2C55F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3CE24E" w14:textId="77777777" w:rsidR="00944C3D" w:rsidRDefault="00944C3D" w:rsidP="00944C3D">
      <w:pPr>
        <w:rPr>
          <w:rFonts w:ascii="Arial" w:hAnsi="Arial"/>
          <w:b/>
        </w:rPr>
      </w:pPr>
    </w:p>
    <w:p w14:paraId="79C2ACC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D8DC9C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C6BB5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B113E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F9F7F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4F19B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3F15D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C25AE5F" w14:textId="77777777" w:rsidTr="00503750">
        <w:trPr>
          <w:trHeight w:val="443"/>
        </w:trPr>
        <w:tc>
          <w:tcPr>
            <w:tcW w:w="2560" w:type="dxa"/>
          </w:tcPr>
          <w:p w14:paraId="338279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F6EF7A2" w14:textId="3BC51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F1EB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9753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3728D1" w14:textId="25296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8ECB4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C9F412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4949DA3" w14:textId="1B2AA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4704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B35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BC8032" w14:textId="5AC36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76CE6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518C6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2719140" w14:textId="2E908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9DDF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AC0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A0052D6" w14:textId="71C51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592E1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DD85B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04E09AD" w14:textId="0E813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D5E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463F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1A0C5D" w14:textId="53BA2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4A0E2F" w14:textId="77777777" w:rsidR="00944C3D" w:rsidRDefault="00944C3D" w:rsidP="00944C3D">
      <w:pPr>
        <w:rPr>
          <w:rFonts w:ascii="Arial" w:hAnsi="Arial"/>
          <w:b/>
        </w:rPr>
      </w:pPr>
    </w:p>
    <w:p w14:paraId="500EF525" w14:textId="77777777" w:rsidR="00944C3D" w:rsidRDefault="00944C3D" w:rsidP="00944C3D">
      <w:pPr>
        <w:rPr>
          <w:rFonts w:ascii="Arial" w:hAnsi="Arial"/>
          <w:b/>
        </w:rPr>
      </w:pPr>
    </w:p>
    <w:p w14:paraId="68DF5E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C3E7705" w14:textId="77777777" w:rsidR="00944C3D" w:rsidRDefault="00944C3D" w:rsidP="00944C3D">
      <w:pPr>
        <w:rPr>
          <w:rFonts w:ascii="Arial" w:hAnsi="Arial"/>
          <w:b/>
        </w:rPr>
      </w:pPr>
    </w:p>
    <w:p w14:paraId="6368D28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5E1F58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76286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9C7F7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77BDD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5F170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894E3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DE28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FB8F7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27EE7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A6344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D4CEC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B14B3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F77D1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AF36A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57D6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FD00F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86387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830082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3519546" w14:textId="77777777" w:rsidTr="00503750">
        <w:trPr>
          <w:trHeight w:val="677"/>
        </w:trPr>
        <w:tc>
          <w:tcPr>
            <w:tcW w:w="3358" w:type="dxa"/>
          </w:tcPr>
          <w:p w14:paraId="15B607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34113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2A307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BA2FC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D887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CCF66B0" w14:textId="69B06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A359D6" w14:textId="050D0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C288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C882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84D9B5B" w14:textId="36A09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4DB918" w14:textId="01993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2F076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6029F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DBD4432" w14:textId="03E14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EE25DB" w14:textId="6B4CC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0ED88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3C6A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6DF5594" w14:textId="7C1F9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E2C0E5" w14:textId="1728A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E29C1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956386" w14:textId="15AAD24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17D32A" w14:textId="21B9B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0CB0AD" w14:textId="6F1D3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E19C7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A8ADD85" w14:textId="0E73000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C6115E0" w14:textId="3CAA6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91150E" w14:textId="6EA1A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3C6E0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55D27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F73BEB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178FE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9C256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7EF94C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6699C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C9274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E9690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72EBF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74E1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EFEE8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A6E7D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BBEF5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9FC34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12969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A28E47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DD29F5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B14645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437F0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11415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D7C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6D0FB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85B17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9A93F04" w14:textId="00C4D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E34223" w14:textId="5F959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BA7E7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40068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EA93C85" w14:textId="7DE52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83A0BE" w14:textId="0030A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45665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692E5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C8B0272" w14:textId="0A1DE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E9B159" w14:textId="6C124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4B9C1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4731A1A" w14:textId="2EBC55A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BD27C6" w14:textId="33C61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AB7F9F" w14:textId="64D56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F9D4C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6AF7046" w14:textId="59A08A7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73126F" w14:textId="73AE5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970079" w14:textId="09581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63F62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E75B0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7934EC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19B4C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DE3A4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13DB6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6EE8D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941BC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9D8FCF1" w14:textId="1D377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6C93CD" w14:textId="62E26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03F3D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E6E0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D335CBE" w14:textId="330F5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79AD8E" w14:textId="1DB35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2B943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3AE04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5F53F13" w14:textId="569FE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81B5E4" w14:textId="73F77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CD3CC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E1D827" w14:textId="6E8CDB1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C2DFF4D" w14:textId="40E92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A7EA1C" w14:textId="1E270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DFA4A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3A10A24" w14:textId="55D39E1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40EBFF2" w14:textId="208D0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E6A1F2" w14:textId="1434D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BC1EC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FF604D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3A356AE" w14:textId="77777777" w:rsidTr="00503750">
        <w:tc>
          <w:tcPr>
            <w:tcW w:w="3686" w:type="dxa"/>
            <w:vAlign w:val="center"/>
          </w:tcPr>
          <w:p w14:paraId="4C24CE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B0669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01D00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0302D4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4157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BA85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BA47B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4582E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3465A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D10B2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4A55F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C1FFA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BCD7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A8F5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7EF9F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49C1E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379014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43304B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A1267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4E8C9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A1279A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97518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C3B0D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08C1B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A4B01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1D11B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E1D0EC2" w14:textId="19C4E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CBEF36" w14:textId="7410C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1EF0D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E03B1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EB7AB79" w14:textId="1742D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3A42BB" w14:textId="476A5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65E0F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B0AAA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3461DA9" w14:textId="7CD8E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ECAAEB" w14:textId="3B92E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1793E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4757892" w14:textId="4ECFB55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9F3C07" w14:textId="25877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CE9ADC" w14:textId="0A8D8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2B6B0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C911427" w14:textId="7E84BAF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4BEE7EC" w14:textId="664E9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D414B6" w14:textId="2BD10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B4B3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57CAF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B120A72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A2E69B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27916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01FC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0EA19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997A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7F79A5F" w14:textId="610EA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3504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EFD8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F4257F4" w14:textId="0D51D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337D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0632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8CCF081" w14:textId="67E3A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4197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511C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DC651EC" w14:textId="7E8D5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21867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B53C4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796AAC2" w14:textId="0F596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313F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2FEFE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11329A3" w14:textId="1F200D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56A585" w14:textId="77777777" w:rsidR="00944C3D" w:rsidRDefault="00944C3D" w:rsidP="00944C3D">
      <w:pPr>
        <w:rPr>
          <w:sz w:val="22"/>
          <w:szCs w:val="22"/>
        </w:rPr>
      </w:pPr>
    </w:p>
    <w:p w14:paraId="0218C7C5" w14:textId="77777777" w:rsidR="00944C3D" w:rsidRDefault="00944C3D" w:rsidP="00944C3D">
      <w:pPr>
        <w:rPr>
          <w:sz w:val="22"/>
          <w:szCs w:val="22"/>
        </w:rPr>
      </w:pPr>
    </w:p>
    <w:p w14:paraId="0BB48BF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86B1DF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06947EA" w14:textId="6E29F4B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1F8B9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F640F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B276C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84930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70C1D7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308C5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27AE5A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FC8D7D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823646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6D3C6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564E702" w14:textId="46B7D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FF1DB4" w14:textId="1C42C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AA0B1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0CF67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FAF9C49" w14:textId="72B4D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F0B46DA" w14:textId="77782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30253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C78286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8B3CAD8" w14:textId="137F4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799405" w14:textId="0C4B9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65DFF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11491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B2DA61D" w14:textId="7C06A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4A6732" w14:textId="4DEB2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E9E73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54F3CF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BE3796B" w14:textId="4808C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B5F0F7" w14:textId="4BFFB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7063F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57ADED" w14:textId="072F09C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4B8367C" w14:textId="63D14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0F27A4" w14:textId="3783D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195D0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CB7ED13" w14:textId="397DC48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70EAC6D" w14:textId="5F81F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F996C1" w14:textId="2E23B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13AE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0C5C9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E38E4A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547F71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4DE69E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3924A4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549D7E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A7D5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CC870FF" w14:textId="25EFC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A3C1AD" w14:textId="3AB25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9EEC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ED5C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912513B" w14:textId="21BB0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C2FE33" w14:textId="7356A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74E80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E1F6C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7C52BED" w14:textId="1A835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32F1D9" w14:textId="615CE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51B1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F51D7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8794E48" w14:textId="7F49F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BCDC07" w14:textId="1A8FA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8568C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01A4D4" w14:textId="50E92D7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71D0FF0" w14:textId="13969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F94980" w14:textId="198B4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0027A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115364" w14:textId="6BA1EBE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EB8E68A" w14:textId="0D991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711359" w14:textId="4A94A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7302C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FFE2834" w14:textId="1A6EF40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4593A5E" w14:textId="39916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20FC11" w14:textId="14062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57B1C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3F38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5A2D8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B91431A" w14:textId="4B2C283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EC7FE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6E29D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247C065" w14:textId="7810387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5ACD1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6FAA2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AF9CA74" w14:textId="2152658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BD8A7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9BA7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8042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644E320" w14:textId="77777777" w:rsidR="00944C3D" w:rsidRPr="003607F0" w:rsidRDefault="00944C3D" w:rsidP="00944C3D"/>
    <w:p w14:paraId="5BCA260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AFBFD" w14:textId="77777777" w:rsidR="00D02A46" w:rsidRDefault="00D02A46">
      <w:r>
        <w:separator/>
      </w:r>
    </w:p>
  </w:endnote>
  <w:endnote w:type="continuationSeparator" w:id="0">
    <w:p w14:paraId="2A51C0B4" w14:textId="77777777" w:rsidR="00D02A46" w:rsidRDefault="00D0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729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FEE01C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E9A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ADD66D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22CB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A0B241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389C0" w14:textId="77777777" w:rsidR="00D02A46" w:rsidRDefault="00D02A46">
      <w:r>
        <w:separator/>
      </w:r>
    </w:p>
  </w:footnote>
  <w:footnote w:type="continuationSeparator" w:id="0">
    <w:p w14:paraId="3DC4B525" w14:textId="77777777" w:rsidR="00D02A46" w:rsidRDefault="00D02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18193">
    <w:abstractNumId w:val="13"/>
  </w:num>
  <w:num w:numId="2" w16cid:durableId="617418495">
    <w:abstractNumId w:val="17"/>
  </w:num>
  <w:num w:numId="3" w16cid:durableId="1818456480">
    <w:abstractNumId w:val="8"/>
  </w:num>
  <w:num w:numId="4" w16cid:durableId="1147625630">
    <w:abstractNumId w:val="7"/>
  </w:num>
  <w:num w:numId="5" w16cid:durableId="15684885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53291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0159689">
    <w:abstractNumId w:val="20"/>
  </w:num>
  <w:num w:numId="8" w16cid:durableId="672992865">
    <w:abstractNumId w:val="10"/>
  </w:num>
  <w:num w:numId="9" w16cid:durableId="1515803225">
    <w:abstractNumId w:val="0"/>
  </w:num>
  <w:num w:numId="10" w16cid:durableId="392318330">
    <w:abstractNumId w:val="19"/>
  </w:num>
  <w:num w:numId="11" w16cid:durableId="586499439">
    <w:abstractNumId w:val="6"/>
  </w:num>
  <w:num w:numId="12" w16cid:durableId="252010439">
    <w:abstractNumId w:val="9"/>
  </w:num>
  <w:num w:numId="13" w16cid:durableId="1110857022">
    <w:abstractNumId w:val="12"/>
  </w:num>
  <w:num w:numId="14" w16cid:durableId="1230578050">
    <w:abstractNumId w:val="15"/>
  </w:num>
  <w:num w:numId="15" w16cid:durableId="124853227">
    <w:abstractNumId w:val="14"/>
  </w:num>
  <w:num w:numId="16" w16cid:durableId="1145198178">
    <w:abstractNumId w:val="2"/>
  </w:num>
  <w:num w:numId="17" w16cid:durableId="291837089">
    <w:abstractNumId w:val="4"/>
  </w:num>
  <w:num w:numId="18" w16cid:durableId="2022658704">
    <w:abstractNumId w:val="11"/>
  </w:num>
  <w:num w:numId="19" w16cid:durableId="666203246">
    <w:abstractNumId w:val="5"/>
  </w:num>
  <w:num w:numId="20" w16cid:durableId="434057775">
    <w:abstractNumId w:val="18"/>
  </w:num>
  <w:num w:numId="21" w16cid:durableId="110129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392"/>
    <w:docVar w:name="arg2" w:val="Driver=asa17;DBF=D:\anasoft\data\tebys.db;DBN=tebys;ENG=SQL17;commlinks=TCPIP{ip=192.168.1.241};uid=kostelna;con=finus(12.0);pwd=Marec2023"/>
    <w:docVar w:name="arg3" w:val="788510"/>
    <w:docVar w:name="arg4" w:val="C:\Users\kostelna\AppData\Local\Temp\16874406.doc"/>
    <w:docVar w:name="arg5" w:val="3"/>
  </w:docVars>
  <w:rsids>
    <w:rsidRoot w:val="00357B1C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57B1C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349D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2A46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69CEC"/>
  <w15:docId w15:val="{D4D54E47-6270-4BF2-8753-133613E0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2026-03-23T11:32:00Z</dcterms:created>
  <dcterms:modified xsi:type="dcterms:W3CDTF">2026-03-23T11:33:00Z</dcterms:modified>
</cp:coreProperties>
</file>