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13F7B75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C9B1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CB5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C47C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D81C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DC47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F8C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1DF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948E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A20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E52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75A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F7C4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23D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5F6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E7F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791B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0EFA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A4B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B34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050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164F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6D0B86F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4023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A54C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702F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E300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840A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982A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A698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568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0255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94A9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2F62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E3F5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582B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8702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8695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EDE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1228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B146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F341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29CB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72C9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97AF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3C0D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DC87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4154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422D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E0D2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E9C6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7BA0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BAD1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0AC2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E0DE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C41F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3B250D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46C1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8A5A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B013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EBF7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7253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F511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A543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17F2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CB87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0BEE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BE2C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B7CB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FBCD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478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CF12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F573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4EF8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ABD0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714E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DE1D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2676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AF46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131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07F9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EDAE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4FF9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18F1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E818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0C03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E98B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8E3F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F5F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8CE1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03AFFAB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D54F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4A8A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B7AE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A864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225A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FBBD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B265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FDD2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8FAC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E5DF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AE1C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80A7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9508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6921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2A13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3784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D3B4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D106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ED4F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1AA8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BE8E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6A4B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E05D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A45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D0DC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B6E0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DA3D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6B11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841B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313D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00EF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E358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BB7C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047B3EE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175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CEC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81D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40B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C84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BFC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2B8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FA1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1F7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0DA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36C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884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084E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2EA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DCD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DF6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4E55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2458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CA4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22E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A96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68F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577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E09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8C5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39A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3D1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B49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BA55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416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CCE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956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AE7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4A6472C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8C3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F71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C35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402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603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BE04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B78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856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DAC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A802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8E6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F8F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EE5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DA4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09A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060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82123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D2F11B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539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290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0A7C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93F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B7F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C57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36A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D2BC7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A42D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C7418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D3E2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7AC48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76D5E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9C007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E4F8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1D42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28EFA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21CCF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65D7D1D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582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C45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28F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81D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9C0BF8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71E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714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1CFC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0196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645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DAB2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9E6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EEF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549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E9F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C41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D25BC67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98E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1A2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F95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942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5A3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CC9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080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FEB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8A0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8D7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F0DA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B93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212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7D57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92D3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6B50A5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FC1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3E6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E15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DA54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EF0E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57B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F38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E4E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8E4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4F0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72C2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4A7AF5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DEB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5F5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32D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683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2A4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C26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D4EA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8DF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CFE0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D6F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CA2E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9E5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052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51DF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C7F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DCF882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59F9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1C9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6767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35B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7C2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EBF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1CF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9D47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F92D0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238A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E84D602" w14:textId="42969DBA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lang w:eastAsia="sk-SK"/>
              </w:rPr>
              <w:t>31. 12. 2025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2D50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4722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AE8A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C1CE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D48F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437E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9106B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BB48A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E6A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B644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1EA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20CB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F5E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42D4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EFB416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79F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46A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4E4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D56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F26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130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771A4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DD158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34624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4F0347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1E3637C" wp14:editId="2B6C567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29481A3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629481A3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90B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1D075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53F64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BF52B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C75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0F7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729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C54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449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CB6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49E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926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87C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31B9878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780A02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E62D849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50D6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63D61C6" wp14:editId="2BDCEDA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9F6F360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49F6F360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5950756" wp14:editId="514763E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35A3176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335A3176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ACF8F52" wp14:editId="47BA1BC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A13E23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70A13E23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9C9473D" wp14:editId="49BEB8B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D596BAC" w14:textId="50D613C4" w:rsidR="000B647F" w:rsidRDefault="000B647F" w:rsidP="00944C3D">
                                  <w:fldSimple w:instr=" MERGEFIELD  aDMOD  \* MERGEFORMAT ">
                                    <w:r w:rsidR="00EC5AB5" w:rsidRPr="00EC5AB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5D596BAC" w14:textId="50D613C4" w:rsidR="000B647F" w:rsidRDefault="000B647F" w:rsidP="00944C3D">
                            <w:fldSimple w:instr=" MERGEFIELD  aDMOD  \* MERGEFORMAT ">
                              <w:r w:rsidR="00EC5AB5" w:rsidRPr="00EC5AB5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4C212BD" wp14:editId="14559B9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EF2CF4" w14:textId="1550978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C5AB5" w:rsidRPr="00B3643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C212BD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5CEF2CF4" w14:textId="1550978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C5AB5" w:rsidRPr="00B36434">
                              <w:rPr>
                                <w:rFonts w:ascii="Arial" w:hAnsi="Arial" w:cs="Arial"/>
                                <w:noProof/>
                              </w:rPr>
                              <w:t>2025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33F2C9A" wp14:editId="199ED8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46CE7D1" w14:textId="70397971" w:rsidR="000B647F" w:rsidRDefault="000B647F" w:rsidP="00944C3D">
                                  <w:fldSimple w:instr=" MERGEFIELD  aDRDO  \* MERGEFORMAT ">
                                    <w:r w:rsidR="00EC5AB5" w:rsidRPr="00EC5AB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3F2C9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346CE7D1" w14:textId="70397971" w:rsidR="000B647F" w:rsidRDefault="000B647F" w:rsidP="00944C3D">
                            <w:fldSimple w:instr=" MERGEFIELD  aDRDO  \* MERGEFORMAT ">
                              <w:r w:rsidR="00EC5AB5" w:rsidRPr="00EC5AB5">
                                <w:rPr>
                                  <w:rFonts w:ascii="Arial" w:hAnsi="Arial" w:cs="Arial"/>
                                  <w:noProof/>
                                </w:rPr>
                                <w:t>2025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DE9534E" wp14:editId="7B2DC7B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181B06D" w14:textId="642EBD6A" w:rsidR="000B647F" w:rsidRDefault="000B647F" w:rsidP="00944C3D">
                                  <w:fldSimple w:instr=" MERGEFIELD  aDMDO  \* MERGEFORMAT ">
                                    <w:r w:rsidR="00EC5AB5" w:rsidRPr="00EC5AB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7181B06D" w14:textId="642EBD6A" w:rsidR="000B647F" w:rsidRDefault="000B647F" w:rsidP="00944C3D">
                            <w:fldSimple w:instr=" MERGEFIELD  aDMDO  \* MERGEFORMAT ">
                              <w:r w:rsidR="00EC5AB5" w:rsidRPr="00EC5AB5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0D12CFE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3B80C07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6B236D7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6541618" wp14:editId="02E0636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90D0B11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790D0B11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5510661" wp14:editId="406EB36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F6A3F79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1F6A3F79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E519B5" wp14:editId="7D1823C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85B43C7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285B43C7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2222A72" wp14:editId="13C3091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CEFCD4" w14:textId="1935BB35" w:rsidR="000B647F" w:rsidRDefault="000B647F" w:rsidP="00944C3D">
                                  <w:fldSimple w:instr=" MERGEFIELD  aDRDOo  \* MERGEFORMAT ">
                                    <w:r w:rsidR="00EC5AB5" w:rsidRPr="00EC5AB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222A7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59CEFCD4" w14:textId="1935BB35" w:rsidR="000B647F" w:rsidRDefault="000B647F" w:rsidP="00944C3D">
                            <w:fldSimple w:instr=" MERGEFIELD  aDRDOo  \* MERGEFORMAT ">
                              <w:r w:rsidR="00EC5AB5" w:rsidRPr="00EC5AB5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C40A19B" wp14:editId="1684808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1E27FAB" w14:textId="372527C4" w:rsidR="000B647F" w:rsidRDefault="000B647F" w:rsidP="00944C3D">
                                  <w:fldSimple w:instr=" MERGEFIELD  aDMDO  \* MERGEFORMAT ">
                                    <w:r w:rsidR="00EC5AB5" w:rsidRPr="00EC5AB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71E27FAB" w14:textId="372527C4" w:rsidR="000B647F" w:rsidRDefault="000B647F" w:rsidP="00944C3D">
                            <w:fldSimple w:instr=" MERGEFIELD  aDMDO  \* MERGEFORMAT ">
                              <w:r w:rsidR="00EC5AB5" w:rsidRPr="00EC5AB5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4430D2F" wp14:editId="4B5DBDF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3DC828C" w14:textId="336EEF81" w:rsidR="000B647F" w:rsidRDefault="000B647F" w:rsidP="00944C3D">
                                  <w:fldSimple w:instr=" MERGEFIELD  aDRODo  \* MERGEFORMAT ">
                                    <w:r w:rsidR="00EC5AB5" w:rsidRPr="00EC5AB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430D2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13DC828C" w14:textId="336EEF81" w:rsidR="000B647F" w:rsidRDefault="000B647F" w:rsidP="00944C3D">
                            <w:fldSimple w:instr=" MERGEFIELD  aDRODo  \* MERGEFORMAT ">
                              <w:r w:rsidR="00EC5AB5" w:rsidRPr="00EC5AB5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64E3467" wp14:editId="613D34A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6E46CD2" w14:textId="75441575" w:rsidR="000B647F" w:rsidRDefault="000B647F" w:rsidP="00944C3D">
                                  <w:fldSimple w:instr=" MERGEFIELD  aDMOD  \* MERGEFORMAT ">
                                    <w:r w:rsidR="00EC5AB5" w:rsidRPr="00EC5AB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56E46CD2" w14:textId="75441575" w:rsidR="000B647F" w:rsidRDefault="000B647F" w:rsidP="00944C3D">
                            <w:fldSimple w:instr=" MERGEFIELD  aDMOD  \* MERGEFORMAT ">
                              <w:r w:rsidR="00EC5AB5" w:rsidRPr="00EC5AB5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DEECF30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D8F52A9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32007B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05F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4C3B22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C6B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441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547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0C4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C02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1BA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019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0A3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9B25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1FE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F32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CAB0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D7C0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12B5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5E9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F10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6FC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226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0423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D03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064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43D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94B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A61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DEB8A2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615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5FC59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CFBDF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478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D38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8E4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BF8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A0E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73FD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D371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B97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CB7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66D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3EA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93B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E70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A6D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4DD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6002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10CF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B6B6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33F1B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C9BC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1C24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7984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9BE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46A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C54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53E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7CEF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F472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68E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A02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CE80F5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006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82B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835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187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5C3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A5F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D24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1C3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3D6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AEE4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E18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30A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633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109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F91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C36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C4E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938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D310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020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C4AC9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3140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17D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9037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D1E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5DB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1BE2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72B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903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AF3596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1B7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B7D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9A8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902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60D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36B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1AC1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E28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F266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D49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47B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6F6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BA61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A2A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956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4E32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38E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F20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B89D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C72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91E4F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B90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850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880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EA10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B28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EB8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FAE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33EBAA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9A2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A14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092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ED8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67D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476A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368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31A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2ED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F6B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51E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89B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897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08C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F5B6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67A1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D93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F61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B6E1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103BB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74552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98AC9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C5C62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F3E52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4EDA1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DDD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8ED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5FE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E6E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328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440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448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417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6ADAC8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B2C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08F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656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A5B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8FDC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31D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E07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4D0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5C2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2AF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061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E2BC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4B4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8EA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835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9ACF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B7C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7E32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A26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343BF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90EFE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F4E4A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996C8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9B54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A15E7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569BB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845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7DE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30293E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BFEA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2BF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41AA1D9" wp14:editId="0CBFC2E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0946C58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00946C58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679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2CD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A906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197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177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F63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985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5F5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690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3A3B1F7" wp14:editId="29EF191D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70C0F21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A3B1F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670C0F21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A2C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08F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9E3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67D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D1CF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CD4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4DFC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B62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60CF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434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8A8D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F21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7298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BFE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E6E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794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91B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5AC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3FC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9AA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A50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916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E92F7B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11B1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0A8820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B91A7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758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4A332D8" wp14:editId="13E262F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80D7D22" w14:textId="7C0AF7D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C5AB5" w:rsidRPr="00B3643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34054995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180D7D22" w14:textId="7C0AF7D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C5AB5" w:rsidRPr="00B36434">
                              <w:rPr>
                                <w:rFonts w:ascii="Arial" w:hAnsi="Arial" w:cs="Arial"/>
                                <w:noProof/>
                              </w:rPr>
                              <w:t>34054995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F75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D0A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0A5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B14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B27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E44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87B0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853F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ED13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EFC2134" wp14:editId="5992C8E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41D8738" w14:textId="6A92CA28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C5AB5" w:rsidRPr="00B3643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2021398929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341D8738" w14:textId="6A92CA28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C5AB5" w:rsidRPr="00B36434">
                              <w:rPr>
                                <w:rFonts w:ascii="Arial" w:hAnsi="Arial" w:cs="Arial"/>
                                <w:noProof/>
                              </w:rPr>
                              <w:t>2021398929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01D9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972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84C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558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07AD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072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7EE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03A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BF9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E89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2188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0A2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C482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6F0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D0B3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23F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449B63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4F3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157CC98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F4BB1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E2B9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21D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9B92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A9D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58F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7B7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5D6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0B9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C90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706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7FAA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CC06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6F2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38B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860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F00993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015F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1B7E1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30D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F32B11E" wp14:editId="06C1AC4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729472" w14:textId="2D1C661D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C5AB5" w:rsidRPr="00B3643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SVB Inovecká 1148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05729472" w14:textId="2D1C661D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C5AB5" w:rsidRPr="00B36434">
                              <w:rPr>
                                <w:rFonts w:ascii="Arial" w:hAnsi="Arial" w:cs="Arial"/>
                                <w:noProof/>
                              </w:rPr>
                              <w:t>SVB Inovecká 1148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212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8B2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959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34A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295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7A5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7206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239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427D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465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6B8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FD1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3D1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5F1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0E93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DDD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5850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12D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859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8B1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9AE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583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D76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A67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298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0E7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3D6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8F58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47F1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E73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1DB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282A9C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1FF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8AE515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273B6D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0C3B66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D050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D23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4E3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C6B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A96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D56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1A1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72A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BC6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DD9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F3F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D80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0A10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565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F56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AA2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963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A74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F2DA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98C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795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A88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DBFC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802375B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8DC9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EFA2A3B" wp14:editId="6E32F37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B8051C7" w14:textId="72F22FC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C5AB5" w:rsidRPr="00B3643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Inovecká 52,54,56,58,60,62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2B8051C7" w14:textId="72F22FC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C5AB5" w:rsidRPr="00B36434">
                              <w:rPr>
                                <w:rFonts w:ascii="Arial" w:hAnsi="Arial" w:cs="Arial"/>
                                <w:noProof/>
                              </w:rPr>
                              <w:t>Inovecká 52,54,56,58,60,62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3F258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8DF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18B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3B0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3E0B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0BD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B81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CC8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EB4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F20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17B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E185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E91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ECFE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FBC7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FFD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6E0E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3B435B7" wp14:editId="237D7A9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E376699" w14:textId="5648B222" w:rsidR="000B647F" w:rsidRDefault="000B647F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aSUB_ULICA_CISLO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1E376699" w14:textId="5648B222" w:rsidR="000B647F" w:rsidRDefault="000B647F" w:rsidP="00944C3D">
                            <w:r>
                              <w:fldChar w:fldCharType="begin"/>
                            </w:r>
                            <w:r>
                              <w:instrText xml:space="preserve"> MERGEFIELD  aSUB_ULICA_CISLO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3459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5B99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2982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D43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D5E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A1A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0BD8DD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2622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44CE9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F8A2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A54684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7331C27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FD47C73" wp14:editId="35B704D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FA46B37" w14:textId="2EE37974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C5AB5" w:rsidRPr="00B3643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7FA46B37" w14:textId="2EE37974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C5AB5" w:rsidRPr="00B36434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941ADBB" wp14:editId="77B2C1E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77E3830" w14:textId="07704F1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C5AB5" w:rsidRPr="00B3643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077E3830" w14:textId="07704F1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C5AB5" w:rsidRPr="00B36434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6FE121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C07F0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219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BEA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4AF0EA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7CA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4713DB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FC605D3" wp14:editId="0ADA450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123729E" w14:textId="6A95684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4123729E" w14:textId="6A95684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B69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530BA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745C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19D6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A3A80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152F8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71B4B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6D25DC1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60791A8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295C034" wp14:editId="75FB755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F89382C" w14:textId="00CE15FB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3F89382C" w14:textId="00CE15FB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0FB5B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3A9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2BE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677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70B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92A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E7A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F80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692E99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D0EB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BE317F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21A76B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3C49B94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AD24EF8" wp14:editId="012C666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B70E856" w14:textId="7D2DFBC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4B70E856" w14:textId="7D2DFBC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355AE5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90EE9E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C2FD4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34D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0C8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4B7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128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0094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061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BE3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7769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FFC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1960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6E8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1FC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E31E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5BA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00D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F08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8D6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154C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182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7B9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4AC1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165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9CD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11CB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B72E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3C7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1270A0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D1916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675D7DB" w14:textId="32733375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EC5AB5">
              <w:rPr>
                <w:rFonts w:ascii="Arial" w:hAnsi="Arial"/>
                <w:lang w:eastAsia="sk-SK"/>
              </w:rPr>
              <w:t>20.3.2026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1E6B5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ADDA5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416A1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BDE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63C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4E0B92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1B826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9F52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341F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980B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0D0A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4667C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E62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5B413E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C2BB1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345A5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1F411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B509D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EC508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7D16E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51C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12E050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86B7F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F118B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1212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35AB3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B81E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78608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500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9905CB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D84D8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C8208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8F2C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A4F0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9B0D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75CFB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A35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380133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2408E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B21C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02A4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77A2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992DA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1DFA6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F650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627D8E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36F31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D93D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2BBD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11924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A24C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95085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2DD3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4421B8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1B808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3A65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589D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D8E50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B936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76C44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7DB2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2F21B7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6B9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BEF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1808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D8C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A9CC1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0077E1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A7C72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10E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FACF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0505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2DD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652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353C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5BDB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9E0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5B0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01F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D887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DE42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8B5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E51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737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1D3D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004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728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A08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99DDFB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5C9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747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1D1515E0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4CF50433" w14:textId="77777777" w:rsidR="00944C3D" w:rsidRDefault="00944C3D" w:rsidP="00944C3D">
      <w:pPr>
        <w:rPr>
          <w:rFonts w:ascii="Arial" w:hAnsi="Arial"/>
        </w:rPr>
      </w:pPr>
    </w:p>
    <w:p w14:paraId="6EAEF07E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484CF50E" w14:textId="1EA2692F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4B61E77D" w14:textId="57A9FE86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05FA723E" w14:textId="2F963B5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73FD611A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5A832592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093391C3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7445271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1BF930B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41CDA4A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0288809A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1A6BA48F" w14:textId="4429077E" w:rsidR="00944C3D" w:rsidRPr="008D0433" w:rsidRDefault="00EC5AB5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Miloslav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Žatko</w:t>
            </w:r>
            <w:proofErr w:type="spellEnd"/>
          </w:p>
        </w:tc>
        <w:tc>
          <w:tcPr>
            <w:tcW w:w="3260" w:type="dxa"/>
            <w:vAlign w:val="center"/>
          </w:tcPr>
          <w:p w14:paraId="2E94B6B3" w14:textId="5BC06050" w:rsidR="00944C3D" w:rsidRPr="008D0433" w:rsidRDefault="00EC5AB5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štatutár</w:t>
            </w:r>
          </w:p>
        </w:tc>
        <w:tc>
          <w:tcPr>
            <w:tcW w:w="2835" w:type="dxa"/>
            <w:vAlign w:val="center"/>
          </w:tcPr>
          <w:p w14:paraId="1A31C61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9358AD0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49BA422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098994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E247F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3E7A121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761B2A8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0B3C26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DA3E72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81D4049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75380D6D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026817CC" w14:textId="316F3839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6E6590B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96D079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76C8C6E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F837BB7" w14:textId="12CC9E5A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422DCF42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274DE28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3525EF57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087B93C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07E1EF4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01A5151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04614A8B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0B5B9EF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54EF59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7D38BAC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439B1EE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2375747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6C01B50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188A7F1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EF91E6F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046BA98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3152ED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556717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65B6D8E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661170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461A7DF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015F76C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C86B73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72F2A4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7766860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648ED848" w14:textId="4EE3ACA6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570C1ED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7081266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BB682EF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03C9E74A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73BABAE7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5DA11286" w14:textId="7E3BD11F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 w:rsidR="00EC5AB5">
        <w:rPr>
          <w:rFonts w:ascii="Arial" w:hAnsi="Arial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ab/>
        <w:t>nie</w:t>
      </w:r>
    </w:p>
    <w:p w14:paraId="07507A05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3565D567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12C06E44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1EB8A41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2C7CC24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493509A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039B1F2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7B52E0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35749D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55D5BC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915A8E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7105EC8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0B4F27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76BB43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890126C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EFC66E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54056BD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6F07C7F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A1F8715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68E264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65EDF4A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20A8D28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07A16B2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5699409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504EBC6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779E074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0489ABB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308DA0F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4464E58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6DC5E53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5BF7A79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46E5AE5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745F037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C14083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278B7A0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2CD4140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5F1091E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19BA2A7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15FB6E5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9C412E2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2334657A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221552C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27164F2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1DE6518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7D14AE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68F05651" w14:textId="77777777" w:rsidTr="00503750">
        <w:trPr>
          <w:trHeight w:val="302"/>
        </w:trPr>
        <w:tc>
          <w:tcPr>
            <w:tcW w:w="4510" w:type="dxa"/>
          </w:tcPr>
          <w:p w14:paraId="2C25CB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40EC2B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F4EF0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27B8D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3BF845A" w14:textId="77777777" w:rsidTr="00503750">
        <w:trPr>
          <w:trHeight w:val="302"/>
        </w:trPr>
        <w:tc>
          <w:tcPr>
            <w:tcW w:w="4510" w:type="dxa"/>
          </w:tcPr>
          <w:p w14:paraId="672C54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2AA1E6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201733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350F37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205063D" w14:textId="77777777" w:rsidTr="00503750">
        <w:trPr>
          <w:trHeight w:val="302"/>
        </w:trPr>
        <w:tc>
          <w:tcPr>
            <w:tcW w:w="4510" w:type="dxa"/>
          </w:tcPr>
          <w:p w14:paraId="054544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4D74850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A1F9B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99E894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9EFCDC3" w14:textId="77777777" w:rsidTr="00503750">
        <w:trPr>
          <w:trHeight w:val="302"/>
        </w:trPr>
        <w:tc>
          <w:tcPr>
            <w:tcW w:w="4510" w:type="dxa"/>
          </w:tcPr>
          <w:p w14:paraId="25CD3AD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4D56F4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1BDDFF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2E951FC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3B360B4" w14:textId="77777777" w:rsidTr="00503750">
        <w:trPr>
          <w:trHeight w:val="327"/>
        </w:trPr>
        <w:tc>
          <w:tcPr>
            <w:tcW w:w="4510" w:type="dxa"/>
          </w:tcPr>
          <w:p w14:paraId="6FB570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1EA8F2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27888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5100C4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3917E55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FA84B69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0661CE65" w14:textId="0F6340DD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7137A499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EB26C5A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DF3B2C2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291D6BE8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68C17C4B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61CA415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73A206B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7BFA72F9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37107BB5" w14:textId="77777777" w:rsidTr="00503750">
        <w:tc>
          <w:tcPr>
            <w:tcW w:w="2302" w:type="dxa"/>
            <w:vAlign w:val="center"/>
          </w:tcPr>
          <w:p w14:paraId="5219ACF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3E0CAEB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07982E9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743F93C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4615BD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4B060B9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41F736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43F2075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1302A508" w14:textId="77777777" w:rsidTr="00503750">
        <w:tc>
          <w:tcPr>
            <w:tcW w:w="15593" w:type="dxa"/>
            <w:gridSpan w:val="8"/>
            <w:vAlign w:val="center"/>
          </w:tcPr>
          <w:p w14:paraId="0E66A63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61A2B342" w14:textId="77777777" w:rsidTr="00503750">
        <w:tc>
          <w:tcPr>
            <w:tcW w:w="2302" w:type="dxa"/>
            <w:vAlign w:val="center"/>
          </w:tcPr>
          <w:p w14:paraId="6781E7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DA34014" w14:textId="2651B7F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ADE2EFB" w14:textId="576056E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BD4CCB" w14:textId="348C9F5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37DA17" w14:textId="1965030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B69618" w14:textId="683FEC8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A90C96" w14:textId="65C3E0A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547F41" w14:textId="3B181ED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D791AE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9C3D2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864E073" w14:textId="02BF6E0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036C67" w14:textId="60386DE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626FFA" w14:textId="49D2C5F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6EAB60" w14:textId="058982E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B16EC0" w14:textId="6052AA6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F26C4E" w14:textId="6380A89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31BAC9" w14:textId="26C3241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65715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CFC7F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DC0A3A9" w14:textId="16A7AA3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253545A" w14:textId="5DE7933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D7BEE3" w14:textId="3223DAD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C2DB2B" w14:textId="24F8746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5EA5CA" w14:textId="227CA18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0AED75" w14:textId="7CF2592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446864" w14:textId="0B99CE6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95DD44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7BAB6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60FD210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69E8912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A16A62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1F0ACC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9208E1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0F77BF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15C9A3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B1BFD65" w14:textId="77777777" w:rsidTr="00503750">
        <w:tc>
          <w:tcPr>
            <w:tcW w:w="2302" w:type="dxa"/>
            <w:vAlign w:val="center"/>
          </w:tcPr>
          <w:p w14:paraId="285662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4FA9436" w14:textId="44F40E0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1498E8" w14:textId="1EFE8E3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3AEC72" w14:textId="579D488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8DCE79" w14:textId="5FD3229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36B194" w14:textId="2C590C8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474865" w14:textId="643F941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B1050F" w14:textId="47196C2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119D2C" w14:textId="77777777" w:rsidTr="00503750">
        <w:tc>
          <w:tcPr>
            <w:tcW w:w="15593" w:type="dxa"/>
            <w:gridSpan w:val="8"/>
            <w:vAlign w:val="center"/>
          </w:tcPr>
          <w:p w14:paraId="2BD4E9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564625E3" w14:textId="77777777" w:rsidTr="00503750">
        <w:tc>
          <w:tcPr>
            <w:tcW w:w="2302" w:type="dxa"/>
            <w:vAlign w:val="center"/>
          </w:tcPr>
          <w:p w14:paraId="18C762A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41F4C19" w14:textId="608F9CF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FB728DC" w14:textId="75F8D46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A7483B" w14:textId="634AAC7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8ABDC6" w14:textId="1F58BE1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9F339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38A04F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0ED2F8D" w14:textId="7DCB7A3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C1977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C2864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4A1D08A" w14:textId="4767024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ECA0C49" w14:textId="3FFA7A7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46114E" w14:textId="0D330CF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12AD6F" w14:textId="3E1782F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945BD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C93D26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DFC3D1F" w14:textId="17DC940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4C0DA4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DDC9B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352E78F" w14:textId="2F65F38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E8A4718" w14:textId="34F1A4C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D63E29" w14:textId="42B1D4B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1B6797" w14:textId="6F7FF0A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61C44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2B3A90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167D466" w14:textId="6C790E0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AB388D" w14:textId="77777777" w:rsidTr="00503750">
        <w:tc>
          <w:tcPr>
            <w:tcW w:w="2302" w:type="dxa"/>
            <w:vAlign w:val="center"/>
          </w:tcPr>
          <w:p w14:paraId="1BB43C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C7FC285" w14:textId="7F6F05A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C5651BD" w14:textId="608832C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8AAF62" w14:textId="00AB052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76EF7B" w14:textId="4C89542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CE3A5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4A0203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E001826" w14:textId="688D068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A342C1" w14:textId="77777777" w:rsidTr="00503750">
        <w:tc>
          <w:tcPr>
            <w:tcW w:w="15593" w:type="dxa"/>
            <w:gridSpan w:val="8"/>
            <w:vAlign w:val="center"/>
          </w:tcPr>
          <w:p w14:paraId="67A575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774DF59" w14:textId="77777777" w:rsidTr="00503750">
        <w:tc>
          <w:tcPr>
            <w:tcW w:w="2302" w:type="dxa"/>
            <w:vAlign w:val="center"/>
          </w:tcPr>
          <w:p w14:paraId="7F44D7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F0E3C94" w14:textId="79EA5E7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036B316" w14:textId="501896C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812B1C" w14:textId="76DE700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5F9C07" w14:textId="526AB35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F17DA1" w14:textId="1377DA1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6D4F19" w14:textId="08671EA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80421B" w14:textId="5714DCD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2CE6D4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19A935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B760CA7" w14:textId="17C8C13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AD00908" w14:textId="16E482C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F751BF" w14:textId="4A47245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07DE10" w14:textId="7A36F9E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DEBED7" w14:textId="0265E23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4C0C55" w14:textId="5E21E30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81E4A1" w14:textId="4BBD7AD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DF2326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63A033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3F3D314" w14:textId="5A3D320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BF5558D" w14:textId="2488B85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DFA6F0" w14:textId="6F7B4FD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141F2D" w14:textId="196D12B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FCE0F4" w14:textId="197B074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4EE828" w14:textId="1C08851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2CEF25" w14:textId="3734180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9511EB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6D5458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7CC403D" w14:textId="2DE9DC2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1C93BE7" w14:textId="63CE277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0BDB4B" w14:textId="42E178A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E8A5EF" w14:textId="1A4BBDA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32ABEC" w14:textId="1067145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FA5E5D" w14:textId="2EB16AC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0309A1" w14:textId="4C30C8E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C1A017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73DD598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37820EF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58273D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46CDC88" w14:textId="5B14A7E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F554E5C" w14:textId="1D22178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ABEA20" w14:textId="20D8805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41AB23" w14:textId="7682054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4F2B91" w14:textId="484ACFE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4728F3" w14:textId="40E9A47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FAD2DC" w14:textId="2ED0BB0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1EC7B2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29430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A18DA70" w14:textId="14D80D1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680BC67" w14:textId="5962AC6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C87A5B" w14:textId="42BDA38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0AE514" w14:textId="6C4265E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02F8F2" w14:textId="7C18E84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153D18" w14:textId="2E13BCA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D5B21C" w14:textId="32177C6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CDFC450" w14:textId="77777777" w:rsidR="00944C3D" w:rsidRDefault="00944C3D" w:rsidP="00944C3D">
      <w:pPr>
        <w:rPr>
          <w:rFonts w:ascii="Arial" w:hAnsi="Arial"/>
          <w:b/>
        </w:rPr>
      </w:pPr>
    </w:p>
    <w:p w14:paraId="5F7B2A4B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7BF99B2E" w14:textId="77777777" w:rsidTr="00503750">
        <w:tc>
          <w:tcPr>
            <w:tcW w:w="1944" w:type="dxa"/>
            <w:vAlign w:val="center"/>
          </w:tcPr>
          <w:p w14:paraId="13127B8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471AB72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66F202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6D64464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3AE9E16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3978CF6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6AB9C25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736068B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549E967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62FF267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7173E89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06AED3A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280D50CB" w14:textId="77777777" w:rsidTr="00503750">
        <w:tc>
          <w:tcPr>
            <w:tcW w:w="15685" w:type="dxa"/>
            <w:gridSpan w:val="12"/>
            <w:vAlign w:val="center"/>
          </w:tcPr>
          <w:p w14:paraId="31C32F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63AA067" w14:textId="77777777" w:rsidTr="00503750">
        <w:tc>
          <w:tcPr>
            <w:tcW w:w="1944" w:type="dxa"/>
            <w:vAlign w:val="center"/>
          </w:tcPr>
          <w:p w14:paraId="21E151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C04D404" w14:textId="6402BC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0469171" w14:textId="1C6E25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E467CC8" w14:textId="54855D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12DF19B" w14:textId="49BFB1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A9A7EFA" w14:textId="1BCB68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4063B74" w14:textId="05F7E5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E2383B7" w14:textId="39EEA9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380F49F" w14:textId="1C5F4B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5355C3E" w14:textId="046743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B208041" w14:textId="5E11C3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8E50D44" w14:textId="140690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838708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322859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10AB54A" w14:textId="323181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2D9B638" w14:textId="67F7A1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530501F" w14:textId="29D412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97E7D90" w14:textId="6EF749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4A40862" w14:textId="14BEED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3E24FE0" w14:textId="3C40F7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C1F07A9" w14:textId="06A783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D75BC95" w14:textId="272A5D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8D05FF7" w14:textId="330FA7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CFE7DA4" w14:textId="64677C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A26E09B" w14:textId="13F1CB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B53877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0E006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7D77E906" w14:textId="450542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C338D54" w14:textId="685032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0C1BCFC" w14:textId="219080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37BF7ED" w14:textId="3B72D5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5E2F38C" w14:textId="5D774C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EA62165" w14:textId="4F44C3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65BE9DF" w14:textId="35ACD4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F27E31B" w14:textId="394261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8406D82" w14:textId="5C04C6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AB5E0E1" w14:textId="0B41B0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E80EA9C" w14:textId="546F87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F8BEEC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D4406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75B070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CDDD7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595FC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5612D1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2AEBAC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2E44B7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1D4890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03DB0C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05862F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7DACE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01D9C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155DFB4" w14:textId="77777777" w:rsidTr="00503750">
        <w:tc>
          <w:tcPr>
            <w:tcW w:w="1944" w:type="dxa"/>
            <w:vAlign w:val="center"/>
          </w:tcPr>
          <w:p w14:paraId="73C124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3A9AD02" w14:textId="394FB1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F5F18BE" w14:textId="114B09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E4503E4" w14:textId="2D144E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8B33DFB" w14:textId="6864A3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F5DC5A3" w14:textId="18DB7E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B73D6EF" w14:textId="716B1C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60944B2" w14:textId="283A77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C9D5181" w14:textId="3C30A4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A4CB0FC" w14:textId="6CE333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B2E7556" w14:textId="085C84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0582A27" w14:textId="31FFCF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6A8413" w14:textId="77777777" w:rsidTr="00503750">
        <w:tc>
          <w:tcPr>
            <w:tcW w:w="15685" w:type="dxa"/>
            <w:gridSpan w:val="12"/>
            <w:vAlign w:val="center"/>
          </w:tcPr>
          <w:p w14:paraId="7673C5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251C6394" w14:textId="77777777" w:rsidTr="00503750">
        <w:tc>
          <w:tcPr>
            <w:tcW w:w="1944" w:type="dxa"/>
            <w:vAlign w:val="center"/>
          </w:tcPr>
          <w:p w14:paraId="5B59A8D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9AF15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CC852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C24B2FD" w14:textId="20D0EC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6F37027" w14:textId="0FB1E2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4222C49" w14:textId="73A2C2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E09B51F" w14:textId="7E49A1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57666D8" w14:textId="332390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A541442" w14:textId="6A4B1E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699EC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A1CC4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CBC0BC6" w14:textId="5F8F2B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EED984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4D24E4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B5FFE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CC5F1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0D34610" w14:textId="26C7E1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433C3D5" w14:textId="735909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0EC8B0F" w14:textId="201485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D9F9FA2" w14:textId="025C05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FBBD3F5" w14:textId="0A1A51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3BF2A21" w14:textId="63CAA0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7C022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1042B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804BDB7" w14:textId="72DCA4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125A50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5E1B74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E41A0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6A6CD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81ADE45" w14:textId="596D29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9CDAE25" w14:textId="4D1BFF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29E9A4E" w14:textId="314D0A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9928C82" w14:textId="1ACA5B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6253FD3" w14:textId="63730C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E0E715F" w14:textId="230F0B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B201C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9F930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7D4F045" w14:textId="103A19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CB4F6D" w14:textId="77777777" w:rsidTr="00503750">
        <w:tc>
          <w:tcPr>
            <w:tcW w:w="1944" w:type="dxa"/>
            <w:vAlign w:val="center"/>
          </w:tcPr>
          <w:p w14:paraId="1E1F81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9B184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A3ACE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D08BBA1" w14:textId="6F3C73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3130C06" w14:textId="5054CB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CC0F177" w14:textId="36890B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0FC06F2" w14:textId="3C5095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FA362E6" w14:textId="1A7B26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A15D8CF" w14:textId="00FF09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32B73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4F85B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6D8CA07" w14:textId="7AEBB8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D99D8A" w14:textId="77777777" w:rsidTr="00503750">
        <w:tc>
          <w:tcPr>
            <w:tcW w:w="15685" w:type="dxa"/>
            <w:gridSpan w:val="12"/>
            <w:vAlign w:val="center"/>
          </w:tcPr>
          <w:p w14:paraId="03B2DD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E828894" w14:textId="77777777" w:rsidTr="00503750">
        <w:tc>
          <w:tcPr>
            <w:tcW w:w="1944" w:type="dxa"/>
            <w:vAlign w:val="center"/>
          </w:tcPr>
          <w:p w14:paraId="5A7DA8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1B8E9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DE440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8921C1E" w14:textId="4FBF6E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84D7AA0" w14:textId="303F58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F6609CB" w14:textId="394ADA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8927707" w14:textId="37DCE0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5ED2FEB" w14:textId="520558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754252F" w14:textId="56354F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2235B9C" w14:textId="0C5C4E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17E39DA" w14:textId="46ADFE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27E334B" w14:textId="705AB6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A9CDFB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50BE88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89233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BCF97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600C5C2" w14:textId="784E63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6AF753A" w14:textId="2BB9B7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430EC11" w14:textId="2F3534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3DD1247" w14:textId="185F29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132048" w14:textId="05F19E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FCA58F9" w14:textId="59CAA2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C43B19" w14:textId="304C87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31C04A0" w14:textId="62B4A7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4EA4019" w14:textId="393F1F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41EE7F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124FFA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2141B6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0F51A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60A8780" w14:textId="3E2105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CFCEF39" w14:textId="1F6701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E72409C" w14:textId="4411ED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02597E2" w14:textId="250E08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D4092A4" w14:textId="453E57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14679BE" w14:textId="53127E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7B93189" w14:textId="21E10A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6AE2180" w14:textId="2A2508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147DEF9" w14:textId="4947A3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781FC9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56731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2D5E6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2F7EE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C90FA73" w14:textId="356B64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0E4EEA9" w14:textId="148ED0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9A49DEB" w14:textId="00A17E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B4AEFA8" w14:textId="32D1A3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4D8A4BF" w14:textId="740160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6350D61" w14:textId="1B9FEA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C4EFB7D" w14:textId="3BD66F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D129532" w14:textId="0C2E4C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CF26E23" w14:textId="6714F4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0BF337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2A68518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B10A649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87E83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874D1A5" w14:textId="5F1F68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49B92B0" w14:textId="4B31AB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F574B92" w14:textId="194D36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2FAED83" w14:textId="1CE885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F76B3C0" w14:textId="4902CD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7DA9B94" w14:textId="1FF1F4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88F338A" w14:textId="4E7AA1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8B90681" w14:textId="39B4EF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D3B66BF" w14:textId="1A5FBF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AE165BD" w14:textId="18857F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408A78E" w14:textId="414B72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C7BAF4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8C825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143FD1C" w14:textId="1D24A3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851EA85" w14:textId="1DA120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99ED7DF" w14:textId="45AA36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DCC3A8A" w14:textId="7E03CC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EEE8046" w14:textId="3AAC8C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EBBC37C" w14:textId="7DE8C1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44765E2" w14:textId="403ED0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21C5011" w14:textId="75D936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338622A" w14:textId="3C69C3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51A8B66" w14:textId="48B8A2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6628CFF" w14:textId="25D03F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25BCB7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699E0E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85713F4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3B4A1A2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6FA55D6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35FCB8C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38A8963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24D99B1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4B207E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74D44C9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36971D3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5E477B2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D58D8CB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6A54D2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5312A53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2CFA5BC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2481A4D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1C9E5F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315BC9D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3F1D065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7B8384B9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0ED478C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0829313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2F52188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3ADCA2A0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7F87A8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1250EFB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607F8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765E250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3D57A56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6671FD2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E09574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E55AA70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6AA7CE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42A19B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CD123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7783FD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B34E016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5FB30C8A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2685777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694426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7694771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38AA19D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0ADBDB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5455192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7C3CE40C" w14:textId="77777777" w:rsidTr="00503750">
        <w:trPr>
          <w:trHeight w:val="1073"/>
        </w:trPr>
        <w:tc>
          <w:tcPr>
            <w:tcW w:w="3614" w:type="dxa"/>
            <w:vMerge/>
          </w:tcPr>
          <w:p w14:paraId="72F4F1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39DD21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736D6A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47AA2BA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66589CE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088F6F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5177CE9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6A651D84" w14:textId="77777777" w:rsidTr="00503750">
        <w:trPr>
          <w:trHeight w:val="283"/>
        </w:trPr>
        <w:tc>
          <w:tcPr>
            <w:tcW w:w="3614" w:type="dxa"/>
          </w:tcPr>
          <w:p w14:paraId="470589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A868D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6E299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E16F0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1276B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05229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B1547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344C1FE" w14:textId="77777777" w:rsidTr="00503750">
        <w:trPr>
          <w:trHeight w:val="283"/>
        </w:trPr>
        <w:tc>
          <w:tcPr>
            <w:tcW w:w="3614" w:type="dxa"/>
          </w:tcPr>
          <w:p w14:paraId="442A42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43C36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5147D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E0DB9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F803D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5D474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28C16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BB54C83" w14:textId="77777777" w:rsidTr="00503750">
        <w:trPr>
          <w:trHeight w:val="283"/>
        </w:trPr>
        <w:tc>
          <w:tcPr>
            <w:tcW w:w="3614" w:type="dxa"/>
          </w:tcPr>
          <w:p w14:paraId="1FD2EC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9D3C2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BDD5C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62010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7183D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7FFEE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06C74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5452871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692D2B6C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7A645D8E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04E7CD2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4BB692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36214A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363A705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7AF49A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4E5E14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52006EA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75A110C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3F0D40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223D0018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76614E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0856F5E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9395D48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48BC4E59" w14:textId="14529E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169933" w14:textId="1E0926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0036CF" w14:textId="0241FC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4371A5" w14:textId="6110FC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6BCDF6" w14:textId="6C95F0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C93C7F" w14:textId="015AED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229DB8" w14:textId="48555C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E095D8E" w14:textId="13BCF2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4BDAA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B23F5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7D8D5EB9" w14:textId="5FB8E6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77E6C1" w14:textId="4058E1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DC4438" w14:textId="10F17B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31E479" w14:textId="622A2C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16BE6A" w14:textId="2F11C6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93B4C8" w14:textId="109BF7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8B5969" w14:textId="55BB0D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BF1FB8B" w14:textId="2013E3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C0DDD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20F82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810EF55" w14:textId="30DBF5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BA770F" w14:textId="4A04F8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76327F" w14:textId="609C8E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7C06E2" w14:textId="65E942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20D04A" w14:textId="16E68A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E3659A" w14:textId="1A6CAF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BD79B2" w14:textId="18CF92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0F276B6" w14:textId="6B7994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46DBB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20A492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1FA560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66632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9A84D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8AEDD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785E2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65ED5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F311C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3A1525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8A51D9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166E1A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2EBA107" w14:textId="654866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8D6FD2" w14:textId="434A51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07A2CE" w14:textId="7B22C9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FD98AC" w14:textId="5071BA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D6BE2C" w14:textId="31D104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4A86F6" w14:textId="2A01C3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285147" w14:textId="309CA8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7C2D654" w14:textId="1A8D42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0779D1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16C47B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2BDD97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3D90DF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18F95CD7" w14:textId="72BE66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6B6465" w14:textId="08CEF3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F74AAF" w14:textId="5CC245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F90D2A" w14:textId="25AAC2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7AEC30" w14:textId="2F51EF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C39E71" w14:textId="7056B8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A226F3" w14:textId="473A16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9BD0036" w14:textId="680F52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0620D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84D10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1F8125BA" w14:textId="03144F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911A00" w14:textId="3D6742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9F4C24" w14:textId="4ECF17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38C843" w14:textId="2F2BFD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677B3E" w14:textId="04AF49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EFEF9C" w14:textId="69F0C5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C817B3" w14:textId="345AD1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E421AAD" w14:textId="31B9E2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43DED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B2772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36975D4" w14:textId="38C896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DA3690" w14:textId="60398A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6BDF0C" w14:textId="0D9E8E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5893B1" w14:textId="3938C5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26E050" w14:textId="434D51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78564D" w14:textId="55EBDF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93778E" w14:textId="05CB9F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05E432D" w14:textId="41C8A1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7AAA8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5C9324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729B9D65" w14:textId="4E1671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F21B55" w14:textId="6F2A79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0F7E99" w14:textId="509119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786A94" w14:textId="5283EF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9D960B" w14:textId="57A0FE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91FB83" w14:textId="796552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6AB06C" w14:textId="5E0165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6FF054A" w14:textId="1A55D3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FF0205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CEB8FF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3A7782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8FD78F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4F16A560" w14:textId="486C50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D32134" w14:textId="3AB37E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AD8CBF" w14:textId="6B80EA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FD78D1" w14:textId="6BA103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10C64F" w14:textId="0E54FB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94C379" w14:textId="5BFFA2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1C060C" w14:textId="05F754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120D567" w14:textId="346D47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915CF1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2AB86E2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067474F" w14:textId="7A1CEF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275374" w14:textId="0423A0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B953FF" w14:textId="7E8476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D83118" w14:textId="45053E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E0080A" w14:textId="115CE9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A12274" w14:textId="0827A6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B391AC" w14:textId="674EDA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8E8304B" w14:textId="1A8E66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9A7416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0852FA7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0081D504" w14:textId="6457BCC9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0FD5A88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2AF5E7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CC7161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CA83EC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D7DFBB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52D782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C66B17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AB287C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E0FD8F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104AA9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B10674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F57BAB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3A375E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0EEA37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E02CF5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CD85F9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3D920A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BC61129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288D4D27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4FD5A35D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51E90A97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47968CD2" w14:textId="77777777" w:rsidTr="00503750">
        <w:trPr>
          <w:trHeight w:val="630"/>
        </w:trPr>
        <w:tc>
          <w:tcPr>
            <w:tcW w:w="2594" w:type="dxa"/>
            <w:vAlign w:val="center"/>
          </w:tcPr>
          <w:p w14:paraId="74481A9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vAlign w:val="center"/>
          </w:tcPr>
          <w:p w14:paraId="0D312DF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vAlign w:val="center"/>
          </w:tcPr>
          <w:p w14:paraId="32BCE9D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vAlign w:val="center"/>
          </w:tcPr>
          <w:p w14:paraId="1463D52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vAlign w:val="center"/>
          </w:tcPr>
          <w:p w14:paraId="54F49F7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2C15638D" w14:textId="77777777" w:rsidTr="00503750">
        <w:trPr>
          <w:trHeight w:val="437"/>
        </w:trPr>
        <w:tc>
          <w:tcPr>
            <w:tcW w:w="2594" w:type="dxa"/>
          </w:tcPr>
          <w:p w14:paraId="75A5200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vAlign w:val="center"/>
          </w:tcPr>
          <w:p w14:paraId="5ACB11F9" w14:textId="607C645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3B7D5E7D" w14:textId="1C891A2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539EC3DD" w14:textId="43AF4C0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0CCCE90E" w14:textId="0AD30A2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DD7C26D" w14:textId="77777777" w:rsidTr="00503750">
        <w:trPr>
          <w:trHeight w:val="420"/>
        </w:trPr>
        <w:tc>
          <w:tcPr>
            <w:tcW w:w="2594" w:type="dxa"/>
          </w:tcPr>
          <w:p w14:paraId="4B98EB2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vAlign w:val="center"/>
          </w:tcPr>
          <w:p w14:paraId="4482AD62" w14:textId="2079E4E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64425D7E" w14:textId="52F4394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6109A342" w14:textId="2D1772F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49C8F7D0" w14:textId="6250BC2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6EBC67A" w14:textId="77777777" w:rsidTr="00503750">
        <w:trPr>
          <w:trHeight w:val="630"/>
        </w:trPr>
        <w:tc>
          <w:tcPr>
            <w:tcW w:w="2594" w:type="dxa"/>
          </w:tcPr>
          <w:p w14:paraId="194A9D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vAlign w:val="center"/>
          </w:tcPr>
          <w:p w14:paraId="5E8CD3CB" w14:textId="2C0316E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5BA5EB16" w14:textId="2ABF71A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07388AC1" w14:textId="1825BC4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1F2FC6D6" w14:textId="7625DCD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661F069" w14:textId="77777777" w:rsidTr="00503750">
        <w:trPr>
          <w:trHeight w:val="420"/>
        </w:trPr>
        <w:tc>
          <w:tcPr>
            <w:tcW w:w="2594" w:type="dxa"/>
          </w:tcPr>
          <w:p w14:paraId="1E29FBC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vAlign w:val="center"/>
          </w:tcPr>
          <w:p w14:paraId="4BACE9BE" w14:textId="5BEEA14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438FFFCE" w14:textId="2794804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06555D41" w14:textId="0F98909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13E72ACF" w14:textId="2D1202D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0D73DFB" w14:textId="77777777" w:rsidTr="00503750">
        <w:trPr>
          <w:trHeight w:val="437"/>
        </w:trPr>
        <w:tc>
          <w:tcPr>
            <w:tcW w:w="2594" w:type="dxa"/>
          </w:tcPr>
          <w:p w14:paraId="1650C23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vAlign w:val="center"/>
          </w:tcPr>
          <w:p w14:paraId="33386CB0" w14:textId="0C4F35A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16AE5D34" w14:textId="492BC64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3A3A4F62" w14:textId="1043A02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6A0444FB" w14:textId="5C77335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96B02E9" w14:textId="77777777" w:rsidTr="00503750">
        <w:trPr>
          <w:trHeight w:val="420"/>
        </w:trPr>
        <w:tc>
          <w:tcPr>
            <w:tcW w:w="2594" w:type="dxa"/>
          </w:tcPr>
          <w:p w14:paraId="1C719622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vAlign w:val="center"/>
          </w:tcPr>
          <w:p w14:paraId="4C9968EC" w14:textId="01FC988E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345B0605" w14:textId="23ECDFD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2302B0F4" w14:textId="3D87E5AC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394B50E4" w14:textId="1960DA05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395B7472" w14:textId="77777777" w:rsidR="00944C3D" w:rsidRDefault="00944C3D" w:rsidP="00944C3D">
      <w:pPr>
        <w:rPr>
          <w:rFonts w:ascii="Arial" w:hAnsi="Arial"/>
          <w:b/>
        </w:rPr>
      </w:pPr>
    </w:p>
    <w:p w14:paraId="048EFE0D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20E3AE08" w14:textId="77777777" w:rsidTr="00503750">
        <w:trPr>
          <w:trHeight w:val="718"/>
        </w:trPr>
        <w:tc>
          <w:tcPr>
            <w:tcW w:w="2921" w:type="dxa"/>
            <w:vAlign w:val="center"/>
          </w:tcPr>
          <w:p w14:paraId="7CB4FAE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vAlign w:val="center"/>
          </w:tcPr>
          <w:p w14:paraId="460998D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7939BAA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vAlign w:val="center"/>
          </w:tcPr>
          <w:p w14:paraId="36B9D81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vAlign w:val="center"/>
          </w:tcPr>
          <w:p w14:paraId="12A3619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1C880604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59982A0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</w:tcPr>
          <w:p w14:paraId="3D90D5B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786477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41595E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10444F1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295B84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</w:tcPr>
          <w:p w14:paraId="36F4DD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6AEA4FD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3A065C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BF15E2C" w14:textId="77777777" w:rsidTr="00503750">
        <w:trPr>
          <w:trHeight w:val="233"/>
        </w:trPr>
        <w:tc>
          <w:tcPr>
            <w:tcW w:w="2921" w:type="dxa"/>
            <w:vAlign w:val="center"/>
          </w:tcPr>
          <w:p w14:paraId="3BD59C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</w:tcPr>
          <w:p w14:paraId="0CDB26F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4E73CE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4BC0BBC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7EED919" w14:textId="77777777" w:rsidTr="00503750">
        <w:trPr>
          <w:trHeight w:val="485"/>
        </w:trPr>
        <w:tc>
          <w:tcPr>
            <w:tcW w:w="2921" w:type="dxa"/>
            <w:vAlign w:val="center"/>
          </w:tcPr>
          <w:p w14:paraId="35B68864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</w:tcPr>
          <w:p w14:paraId="369B25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790C53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68DB80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10B605C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1C7C7FD1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02F863D0" w14:textId="77777777" w:rsidTr="00503750">
        <w:tc>
          <w:tcPr>
            <w:tcW w:w="2835" w:type="dxa"/>
            <w:vAlign w:val="center"/>
          </w:tcPr>
          <w:p w14:paraId="6F4038F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0DD60C8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7AABAA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BC79A4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37712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1A0312E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40B96C92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0E19D1C5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0F9136AF" w14:textId="21B4494B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EB7FF6" w14:textId="20AF7C08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98D688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36B1B44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F01BCEC" w14:textId="23BA30E6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75F639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2486F7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68DC65DB" w14:textId="77C9C6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A3C7738" w14:textId="2287BD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B698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4027B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E54E22F" w14:textId="6BCFCE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CEC8E3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7D73B7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5B5A7948" w14:textId="21E5B5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EBAEBA" w14:textId="18749F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9ADA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3C8E4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CEE4B62" w14:textId="33E529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9F8B37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53FDA7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4520D5F1" w14:textId="567EB4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BC4F07" w14:textId="1255ED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3076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43213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011EC35" w14:textId="00F1D1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A1A513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45AC8E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07DB16B5" w14:textId="50D5C5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02DA38" w14:textId="22AE3E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7A86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28A06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41DC1D4" w14:textId="514E5B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7D2FEE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7846B9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4C48FC36" w14:textId="2B4377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00810E" w14:textId="090018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63BC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25549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CF1209D" w14:textId="35D5C8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FF53A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2A491E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5E7E3FF4" w14:textId="41A668A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686934" w14:textId="0F1638B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98C98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C773CF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56BC207" w14:textId="5807211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B38B743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9DB4267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1B8F6B0C" w14:textId="01907B73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680A67F9" w14:textId="77777777" w:rsidR="00944C3D" w:rsidRDefault="00944C3D" w:rsidP="00944C3D">
      <w:pPr>
        <w:rPr>
          <w:rFonts w:ascii="Arial" w:hAnsi="Arial"/>
          <w:b/>
        </w:rPr>
      </w:pPr>
    </w:p>
    <w:p w14:paraId="7243B9A2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63A6BF40" w14:textId="77777777" w:rsidTr="00503750">
        <w:tc>
          <w:tcPr>
            <w:tcW w:w="2835" w:type="dxa"/>
            <w:vAlign w:val="center"/>
          </w:tcPr>
          <w:p w14:paraId="2B3577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3D387E9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3B5D584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0711359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3A420E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13273EF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581FF1E3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0F03E5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23816A49" w14:textId="1DB788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D730C9" w14:textId="68FECC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87766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7AB35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E2A4EDB" w14:textId="3D18FE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51F1B1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C8F72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06285499" w14:textId="283663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42189E" w14:textId="7D0207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B757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2A80E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44CAB3C" w14:textId="5A704F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68CC01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EB1E5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09BB3D13" w14:textId="07A353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22B779" w14:textId="455B24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E598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01028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6E013EB" w14:textId="702719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70E6A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8671B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468D2231" w14:textId="5E7645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6597A1" w14:textId="5D0CF9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776CF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40573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01F363E" w14:textId="735F75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1C105E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E4C7CF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7761E3EB" w14:textId="295E7A7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1719B52" w14:textId="0DE7961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60507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FFB972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1E1D7AF" w14:textId="4530C01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FACBE0A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010378F4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3BEA3185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7D43CA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2CC27AB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4B616961" w14:textId="77777777" w:rsidTr="00503750">
        <w:trPr>
          <w:trHeight w:val="699"/>
        </w:trPr>
        <w:tc>
          <w:tcPr>
            <w:tcW w:w="3502" w:type="dxa"/>
            <w:vMerge/>
          </w:tcPr>
          <w:p w14:paraId="227A84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51492D4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7F5A6F0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610E3D64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3149D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78E59435" w14:textId="2F09A946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A73A1A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B719643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A5613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5335E33F" w14:textId="3454AA05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55BBD1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33AB201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F9E54B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4823E7A9" w14:textId="273238D5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47B24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DCB89D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473966F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3AADDB11" w14:textId="77777777" w:rsidTr="00503750">
        <w:trPr>
          <w:trHeight w:val="593"/>
        </w:trPr>
        <w:tc>
          <w:tcPr>
            <w:tcW w:w="3497" w:type="dxa"/>
          </w:tcPr>
          <w:p w14:paraId="015EE2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3034D70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7629BFB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6B098DE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AB9E0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07F14F0C" w14:textId="07E2DB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F723289" w14:textId="401E56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8B8B6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896CD55" w14:textId="254EC31F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C50290A" w14:textId="27362D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A436BCE" w14:textId="13BE1D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F4993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F6F2EBB" w14:textId="4305F23C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76086CA" w14:textId="2090AB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D1FB878" w14:textId="6DFD4C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9A69B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6A62F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2088FD8D" w14:textId="5E49A9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273C005" w14:textId="483E98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DE21D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7D57807" w14:textId="15E4ECBA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36A7E62" w14:textId="1B8978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77F4747" w14:textId="674966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D2FFD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CC44384" w14:textId="4515DE5F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05EEAB5" w14:textId="2C916A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45EEDBA" w14:textId="33EE6C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0AE12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1ACC9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6CBBD000" w14:textId="2B7DA8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C278449" w14:textId="373BF2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03673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36B652A" w14:textId="0585DF6E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A14BC3F" w14:textId="3B7B2B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8869B5F" w14:textId="59BCD7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D64B6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09BDC22" w14:textId="21CC29EC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658E9CE" w14:textId="043863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C0E5B6E" w14:textId="61C368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0DE2F9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611769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5A49D1E5" w14:textId="0DBC9B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D0626DD" w14:textId="791272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2DD3E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FC93982" w14:textId="2F9086DB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5AFFBE8" w14:textId="4D27D5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B5FB84A" w14:textId="2965C7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B4F6B7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43267F9C" w14:textId="71BE2B5B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6FA5CD6" w14:textId="516B57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DC85D6D" w14:textId="595984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B699556" w14:textId="77777777" w:rsidR="00944C3D" w:rsidRDefault="00944C3D" w:rsidP="00944C3D">
      <w:pPr>
        <w:rPr>
          <w:rFonts w:ascii="Arial" w:hAnsi="Arial"/>
          <w:b/>
        </w:rPr>
      </w:pPr>
    </w:p>
    <w:p w14:paraId="3C92C954" w14:textId="77777777" w:rsidR="00944C3D" w:rsidRDefault="00944C3D" w:rsidP="00944C3D">
      <w:pPr>
        <w:rPr>
          <w:rFonts w:ascii="Arial" w:hAnsi="Arial"/>
          <w:b/>
        </w:rPr>
      </w:pPr>
    </w:p>
    <w:p w14:paraId="6642611F" w14:textId="77777777" w:rsidR="00944C3D" w:rsidRDefault="00944C3D" w:rsidP="00944C3D">
      <w:pPr>
        <w:rPr>
          <w:rFonts w:ascii="Arial" w:hAnsi="Arial"/>
          <w:b/>
        </w:rPr>
      </w:pPr>
    </w:p>
    <w:p w14:paraId="1B94D8A7" w14:textId="77777777" w:rsidR="00944C3D" w:rsidRDefault="00944C3D" w:rsidP="00944C3D">
      <w:pPr>
        <w:rPr>
          <w:rFonts w:ascii="Arial" w:hAnsi="Arial"/>
          <w:b/>
        </w:rPr>
      </w:pPr>
    </w:p>
    <w:p w14:paraId="384831D8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1"/>
        <w:gridCol w:w="1624"/>
        <w:gridCol w:w="1214"/>
        <w:gridCol w:w="1214"/>
        <w:gridCol w:w="1191"/>
        <w:gridCol w:w="1566"/>
      </w:tblGrid>
      <w:tr w:rsidR="00944C3D" w:rsidRPr="00050529" w14:paraId="160396FE" w14:textId="77777777" w:rsidTr="00503750">
        <w:tc>
          <w:tcPr>
            <w:tcW w:w="2622" w:type="dxa"/>
            <w:vAlign w:val="center"/>
          </w:tcPr>
          <w:p w14:paraId="44AD07A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3D0A95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5A10DD8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540EC46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559281A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7083FD3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129701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462AEE8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780C96D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5D51FD79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22C43C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554B485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D75F8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21C29629" w14:textId="71C979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107589E" w14:textId="5A8932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1DF884E" w14:textId="3D56C2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77CE9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E0A8989" w14:textId="181B5E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AB4C4C" w14:textId="77777777" w:rsidTr="00503750">
        <w:tc>
          <w:tcPr>
            <w:tcW w:w="2622" w:type="dxa"/>
            <w:vAlign w:val="center"/>
          </w:tcPr>
          <w:p w14:paraId="442286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7B812C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2587D7E5" w14:textId="2C9BCD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7722C41" w14:textId="163A9B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2189F11" w14:textId="6BC0FD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59B26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C2B1401" w14:textId="689089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AB851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59AC2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7D2829E4" w14:textId="24F251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8DC0685" w14:textId="1B8B2F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BF2C500" w14:textId="4DE28E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B7C83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2BC0227" w14:textId="39071F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48ED3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C1E4F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01CC65D2" w14:textId="05611B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96ADB92" w14:textId="34F1D1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3761EF3" w14:textId="4C9A95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58E0F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5F6207B" w14:textId="312C01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88288E" w14:textId="77777777" w:rsidTr="00503750">
        <w:tc>
          <w:tcPr>
            <w:tcW w:w="2622" w:type="dxa"/>
            <w:vAlign w:val="center"/>
          </w:tcPr>
          <w:p w14:paraId="1EC246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1E0C1B33" w14:textId="589E5E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25589.00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17C32FE" w14:textId="677463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36837.00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4BD0E58" w14:textId="6C1107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34806.00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3DC18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D97E710" w14:textId="7C46AE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27620.00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41DDB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D889D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7D20C00E" w14:textId="4F2CDA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C74C342" w14:textId="0E530B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673A3A6" w14:textId="619565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D5A0E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2DA7831" w14:textId="7C0A56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4ECA25" w14:textId="77777777" w:rsidTr="00503750">
        <w:tc>
          <w:tcPr>
            <w:tcW w:w="2622" w:type="dxa"/>
            <w:vAlign w:val="center"/>
          </w:tcPr>
          <w:p w14:paraId="73E3C7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046FAD36" w14:textId="3701E2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B54AC2F" w14:textId="086170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A5E706D" w14:textId="726B9F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40BC7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30105F8" w14:textId="2BB39A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A39F46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6EADB91E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2B4D414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521FF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7446098D" w14:textId="787234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DE961A1" w14:textId="585AE6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D533D9F" w14:textId="2053A3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D6FD8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6CAC0A5" w14:textId="65E8E9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4F3D0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DCDF1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70ADD1E9" w14:textId="080222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75ABC6C" w14:textId="5EF06A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EFB60E9" w14:textId="0158BC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CC1B7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E9BBA84" w14:textId="55DB22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73279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5E454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638AF6CF" w14:textId="1A0E35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52B5F81" w14:textId="71E083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BFBBED0" w14:textId="2D6284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3D421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C135A11" w14:textId="3B3476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CD4BA1" w14:textId="77777777" w:rsidTr="00503750">
        <w:tc>
          <w:tcPr>
            <w:tcW w:w="2622" w:type="dxa"/>
            <w:vAlign w:val="center"/>
          </w:tcPr>
          <w:p w14:paraId="65C308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061F6547" w14:textId="48D6C2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D7CFDDA" w14:textId="4F8A48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F2382B7" w14:textId="54064C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05A7D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A86A0A2" w14:textId="6C9799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0CC426" w14:textId="77777777" w:rsidTr="00503750">
        <w:tc>
          <w:tcPr>
            <w:tcW w:w="2622" w:type="dxa"/>
            <w:vAlign w:val="center"/>
          </w:tcPr>
          <w:p w14:paraId="33DB45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7DF668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12284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4482A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F88BD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BC873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875096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8CD98F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0272B159" w14:textId="7304DBF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b/>
                <w:noProof/>
                <w:sz w:val="18"/>
                <w:szCs w:val="18"/>
              </w:rPr>
              <w:t>25589.00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50A66FF" w14:textId="2AC9F80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b/>
                <w:noProof/>
                <w:sz w:val="18"/>
                <w:szCs w:val="18"/>
              </w:rPr>
              <w:t>36837.00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B1DF8F0" w14:textId="05845A2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b/>
                <w:noProof/>
                <w:sz w:val="18"/>
                <w:szCs w:val="18"/>
              </w:rPr>
              <w:t>34806.00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7E3F7C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FA56DE1" w14:textId="4A83DB3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b/>
                <w:noProof/>
                <w:sz w:val="18"/>
                <w:szCs w:val="18"/>
              </w:rPr>
              <w:t>27620.00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CF5DAB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ED50184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08BB4879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6CA7E6AA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0048ED11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7E814E4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3D7EC47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5D9028F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0BE120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1A4222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2E7AE33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C729D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419C913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6DED12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B6B635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21CFAAF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9DDCFA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D0B601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5872742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FBA23C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D75412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6651EB3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CBF716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2FA7D7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6EAC8D8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97A09A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76F51B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549EC1B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BEC397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9D04D4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1730F32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B0CE25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0665DF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322F48E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3246EA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855142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2F3EEF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4B58B8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7B5B11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3058AB6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942990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3B5A6F5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7AD2EFB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C81B350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5AF60DF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1990057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6C8D8F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6238012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7EBC80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52E5BB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1E81E2F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3F7DBE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B65D99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7D5A158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BC8CEF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6BC892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19E5B12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F4F6FD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1B80E3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0D05B72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F8327D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58174F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2700BD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7FFE65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59C0E1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ED4E27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2F3450A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505ECC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F5A7D24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5D7FB3E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6C8C4C1E" w14:textId="77777777" w:rsidTr="00503750">
        <w:tc>
          <w:tcPr>
            <w:tcW w:w="2835" w:type="dxa"/>
            <w:vAlign w:val="center"/>
          </w:tcPr>
          <w:p w14:paraId="07259F5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495F11E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F3E3BA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71828D9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387ECE9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73C8770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45A259D6" w14:textId="77777777" w:rsidTr="00503750">
        <w:tc>
          <w:tcPr>
            <w:tcW w:w="2835" w:type="dxa"/>
            <w:vAlign w:val="center"/>
          </w:tcPr>
          <w:p w14:paraId="5D511A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0B7E06B7" w14:textId="4A783B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D43E98" w14:textId="0AA726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723C2F" w14:textId="1072DF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7BD7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C0FCFC4" w14:textId="6FBFA4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A25DE5" w14:textId="77777777" w:rsidTr="00503750">
        <w:tc>
          <w:tcPr>
            <w:tcW w:w="2835" w:type="dxa"/>
            <w:vAlign w:val="center"/>
          </w:tcPr>
          <w:p w14:paraId="005D33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127DFD15" w14:textId="62C5BD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62CE8C" w14:textId="7EB771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9A9062" w14:textId="23E63F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A1BC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ABAF053" w14:textId="04BEF3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F62307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3FF8E77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4AD3BE4E" w14:textId="3BB5FA1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389186" w14:textId="5E9BB02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339DB0" w14:textId="5FB94B1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356B3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C5FD834" w14:textId="23C4F50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61A2FB49" w14:textId="77777777" w:rsidTr="00503750">
        <w:tc>
          <w:tcPr>
            <w:tcW w:w="2835" w:type="dxa"/>
            <w:vAlign w:val="center"/>
          </w:tcPr>
          <w:p w14:paraId="64AA78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7AE6E983" w14:textId="231202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99344A" w14:textId="19B2CD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77AB5D" w14:textId="163D9D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F5D6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A29D37B" w14:textId="1AF324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D53A53" w14:textId="77777777" w:rsidTr="00503750">
        <w:tc>
          <w:tcPr>
            <w:tcW w:w="2835" w:type="dxa"/>
            <w:vAlign w:val="center"/>
          </w:tcPr>
          <w:p w14:paraId="448F05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3DC17BEB" w14:textId="541244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BBC90D" w14:textId="055955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1CDA08" w14:textId="0C59E8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E524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BB12495" w14:textId="7E5B21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8B3898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402B65F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5BF33FBE" w14:textId="781BBDDE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DE150C4" w14:textId="3338B811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7E42287" w14:textId="15E976E6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0D7F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ED369B6" w14:textId="24AEF8F6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09FC31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2B06F20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447F5247" w14:textId="03890F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844AED" w14:textId="07F3CA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3B5DD5" w14:textId="1E70FF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8B98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35CFAAF" w14:textId="465AD4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71CBDDD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54ACADD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2"/>
        <w:gridCol w:w="1766"/>
        <w:gridCol w:w="1646"/>
        <w:gridCol w:w="1593"/>
        <w:gridCol w:w="1873"/>
      </w:tblGrid>
      <w:tr w:rsidR="00944C3D" w:rsidRPr="008D0433" w14:paraId="284CAED5" w14:textId="77777777" w:rsidTr="00503750">
        <w:tc>
          <w:tcPr>
            <w:tcW w:w="2552" w:type="dxa"/>
            <w:vAlign w:val="center"/>
          </w:tcPr>
          <w:p w14:paraId="7F96C44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55F6006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597AA3C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50E99E6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2D6F779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78D62832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20DBF1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30C5F616" w14:textId="3C2B7084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 w:cs="Arial"/>
                <w:noProof/>
                <w:sz w:val="18"/>
                <w:szCs w:val="18"/>
              </w:rPr>
              <w:t>-1484.00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357E8A47" w14:textId="62801D31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 w:cs="Arial"/>
                <w:noProof/>
                <w:sz w:val="18"/>
                <w:szCs w:val="18"/>
              </w:rPr>
              <w:t>2032.00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528B88EE" w14:textId="06E1EBC2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 w:cs="Arial"/>
                <w:noProof/>
                <w:sz w:val="18"/>
                <w:szCs w:val="18"/>
              </w:rPr>
              <w:t>548.00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4E10E2B5" w14:textId="527EB9A3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489B415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4AD0FC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4E6CE739" w14:textId="5200B1D4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42EF6533" w14:textId="0092E275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750A3A27" w14:textId="05BF5610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2465E833" w14:textId="446C661C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61CE7560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4879C58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259A7D44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029AD9B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099EA1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3839E7E2" w14:textId="77777777" w:rsidTr="00503750">
        <w:tc>
          <w:tcPr>
            <w:tcW w:w="4395" w:type="dxa"/>
            <w:vMerge/>
          </w:tcPr>
          <w:p w14:paraId="32C4677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3C2460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3F04DA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0BB4467F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0818C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2504CF60" w14:textId="4FE013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494635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184AA5DD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1E011E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2BFFB0B8" w14:textId="6AE17E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  <w:lang w:eastAsia="sk-SK"/>
              </w:rPr>
              <w:t>-5028.17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B2B543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055FD598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02C9C7A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11FC5C1C" w14:textId="2B1A7AD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b/>
                <w:noProof/>
                <w:sz w:val="18"/>
                <w:szCs w:val="18"/>
              </w:rPr>
              <w:t>-5028.17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96651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75F482AF" w14:textId="77777777" w:rsidTr="00503750">
        <w:tc>
          <w:tcPr>
            <w:tcW w:w="4395" w:type="dxa"/>
            <w:vAlign w:val="center"/>
          </w:tcPr>
          <w:p w14:paraId="4891EC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211E70E3" w14:textId="26A444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7DD759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1B7225FC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40465E3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66989049" w14:textId="1A7320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5E41E7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29644C08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0527EB1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6772DA8C" w14:textId="1C7651F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C371D1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1552C1C0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07C5A3B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4426E1B9" w14:textId="06B96CB5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b/>
                <w:noProof/>
                <w:sz w:val="18"/>
                <w:szCs w:val="18"/>
              </w:rPr>
              <w:t>63670.00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2AE572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2DF8DE9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7553EF1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264E71DE" w14:textId="77777777" w:rsidTr="00503750">
        <w:tc>
          <w:tcPr>
            <w:tcW w:w="4395" w:type="dxa"/>
            <w:vAlign w:val="center"/>
          </w:tcPr>
          <w:p w14:paraId="3008688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4D9FB46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02D7A7D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28C7F2F8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2A73232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1E193171" w14:textId="6C58DEF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78A8974" w14:textId="3E55124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3164C69D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19C0E70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186C47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CFBC2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450E6517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022451E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4665B3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6B266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389710FD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5448F2A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0D90EB13" w14:textId="434AE2E4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B96F08D" w14:textId="4A404C92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0D6D225A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1673837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68883A7C" w14:textId="08271FB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D388C59" w14:textId="1CB7A83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ECB9F6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4AE070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351947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162A1FA0" w14:textId="77777777" w:rsidTr="00503750">
        <w:tc>
          <w:tcPr>
            <w:tcW w:w="1843" w:type="dxa"/>
            <w:vAlign w:val="center"/>
          </w:tcPr>
          <w:p w14:paraId="5BB9F7D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0865E60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4837264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06C3B24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1C9A404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649FD2E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6269F6B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5D59900A" w14:textId="77777777" w:rsidTr="00503750">
        <w:tc>
          <w:tcPr>
            <w:tcW w:w="1843" w:type="dxa"/>
            <w:vAlign w:val="center"/>
          </w:tcPr>
          <w:p w14:paraId="690BF47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0AAF8EE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C09AA1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9CF892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9CD719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98C62B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9B3AF5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646052A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4FF7B2C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6C91C89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FC93C5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61BEC2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8408B1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F25885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DEB486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ECE5296" w14:textId="77777777" w:rsidTr="00503750">
        <w:tc>
          <w:tcPr>
            <w:tcW w:w="1843" w:type="dxa"/>
            <w:vAlign w:val="center"/>
          </w:tcPr>
          <w:p w14:paraId="5741035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742AB7D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5DC722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514062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C3BF02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2793C5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00DDC6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D218157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1C430A2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52EA375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E59DA0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80DF4B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A71F6E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11A07B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EA78EE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A78EA4E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196BCF8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58046D1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CD9F46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082069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74362E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F375EB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A3A526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BC1697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5F887E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451EC4FC" w14:textId="77777777" w:rsidTr="00503750">
        <w:trPr>
          <w:trHeight w:val="664"/>
        </w:trPr>
        <w:tc>
          <w:tcPr>
            <w:tcW w:w="3372" w:type="dxa"/>
          </w:tcPr>
          <w:p w14:paraId="1A8251D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148A129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0FF8569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4902AE88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877C12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3538D0B4" w14:textId="70C709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FAB4854" w14:textId="014C98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198533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6EE8674" w14:textId="1A481F72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7A8CAF7" w14:textId="6F8759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17F0965" w14:textId="6E15E8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492620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BBD31A2" w14:textId="3FF41B4E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425E6B8" w14:textId="372CD0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D111D01" w14:textId="094D99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717FFE9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6EC7053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641F55E2" w14:textId="5DD98B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12EAFB9" w14:textId="1ED2C5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C0DFBA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EC14DDD" w14:textId="6A43692A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8D4BDF3" w14:textId="6DF567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487E2A1" w14:textId="3DC38B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01534A4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6F7CF6BC" w14:textId="4E56A06E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81270E0" w14:textId="117097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6810E79" w14:textId="2E60AC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89134A5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059D7936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4DF27893" w14:textId="77777777" w:rsidTr="00503750">
        <w:tc>
          <w:tcPr>
            <w:tcW w:w="2835" w:type="dxa"/>
            <w:vAlign w:val="center"/>
          </w:tcPr>
          <w:p w14:paraId="053FB08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7763454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36660E7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044591F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7BFDAD6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0E5EF589" w14:textId="77777777" w:rsidTr="00503750">
        <w:tc>
          <w:tcPr>
            <w:tcW w:w="2835" w:type="dxa"/>
          </w:tcPr>
          <w:p w14:paraId="6A087AB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62598E9B" w14:textId="24A6CD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0C0CA5E" w14:textId="56CEFD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F204DDE" w14:textId="05088E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5580FB2" w14:textId="6A447A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E8B6DA9" w14:textId="77777777" w:rsidTr="00503750">
        <w:tc>
          <w:tcPr>
            <w:tcW w:w="2835" w:type="dxa"/>
          </w:tcPr>
          <w:p w14:paraId="6BFE426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1445C3F5" w14:textId="7832DE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37B485F" w14:textId="7EDC4D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945175" w14:textId="2FD50E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405D364" w14:textId="57B0D0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0FB3B5D" w14:textId="77777777" w:rsidTr="00503750">
        <w:tc>
          <w:tcPr>
            <w:tcW w:w="2835" w:type="dxa"/>
          </w:tcPr>
          <w:p w14:paraId="35FAA71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6BE7F344" w14:textId="253099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C6C6B78" w14:textId="4649A8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663A67F" w14:textId="3210CF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7F7300D" w14:textId="335CCD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170A301" w14:textId="77777777" w:rsidTr="00503750">
        <w:tc>
          <w:tcPr>
            <w:tcW w:w="2835" w:type="dxa"/>
            <w:vAlign w:val="center"/>
          </w:tcPr>
          <w:p w14:paraId="0121340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71D6CBAF" w14:textId="13E5F6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850E72B" w14:textId="2B06D0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2C145E5" w14:textId="5366AA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BA343E6" w14:textId="761CDF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BE46E16" w14:textId="77777777" w:rsidTr="00503750">
        <w:tc>
          <w:tcPr>
            <w:tcW w:w="2835" w:type="dxa"/>
            <w:vAlign w:val="center"/>
          </w:tcPr>
          <w:p w14:paraId="592A05A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3C288D0C" w14:textId="3C9EBC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AB7EA6F" w14:textId="527A30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CA9A5CC" w14:textId="2518D0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34A7E85" w14:textId="615B33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0087853" w14:textId="77777777" w:rsidTr="00503750">
        <w:tc>
          <w:tcPr>
            <w:tcW w:w="2835" w:type="dxa"/>
          </w:tcPr>
          <w:p w14:paraId="75601D8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035AA915" w14:textId="302A09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8152BAC" w14:textId="221DEA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F39434B" w14:textId="03F550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2D77DF9" w14:textId="2FB317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88744CF" w14:textId="77777777" w:rsidTr="00503750">
        <w:tc>
          <w:tcPr>
            <w:tcW w:w="2835" w:type="dxa"/>
          </w:tcPr>
          <w:p w14:paraId="7FFCCAD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1FFE7DEA" w14:textId="010973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1312B64" w14:textId="4629BD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65A4357" w14:textId="208A91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FD63A4B" w14:textId="0D145D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360787A" w14:textId="77777777" w:rsidTr="00503750">
        <w:tc>
          <w:tcPr>
            <w:tcW w:w="2835" w:type="dxa"/>
          </w:tcPr>
          <w:p w14:paraId="386792D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787818B1" w14:textId="358B6E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258240E" w14:textId="121E74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A6BFA55" w14:textId="4390A9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B6F9980" w14:textId="28017C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6FAA3E8" w14:textId="77777777" w:rsidR="00944C3D" w:rsidRDefault="00944C3D" w:rsidP="00944C3D">
      <w:pPr>
        <w:rPr>
          <w:rFonts w:ascii="Arial" w:hAnsi="Arial"/>
          <w:b/>
        </w:rPr>
      </w:pPr>
    </w:p>
    <w:p w14:paraId="186ECEFB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1F968B8E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6E07228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22C4DA2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74F2ECA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266DA99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5811026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79DA52A5" w14:textId="77777777" w:rsidTr="00503750">
        <w:trPr>
          <w:trHeight w:val="443"/>
        </w:trPr>
        <w:tc>
          <w:tcPr>
            <w:tcW w:w="2560" w:type="dxa"/>
          </w:tcPr>
          <w:p w14:paraId="6D74816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29953CD0" w14:textId="79B9DD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D4ABC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736D1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D1AD7EC" w14:textId="7A5D9D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1512021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47A182F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1A295343" w14:textId="32F860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E6BE0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B921E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FBAEE34" w14:textId="4E8DA4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A9841A0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204A404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5B9160D3" w14:textId="0CD24C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33C73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1222D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726E7D2" w14:textId="55799E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0AA29F1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7E1A64E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559DBA39" w14:textId="12FD24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EFE01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18BD7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CDCE0D5" w14:textId="2DAB36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B17BEDF" w14:textId="77777777" w:rsidR="00944C3D" w:rsidRDefault="00944C3D" w:rsidP="00944C3D">
      <w:pPr>
        <w:rPr>
          <w:rFonts w:ascii="Arial" w:hAnsi="Arial"/>
          <w:b/>
        </w:rPr>
      </w:pPr>
    </w:p>
    <w:p w14:paraId="79022CF4" w14:textId="77777777" w:rsidR="00944C3D" w:rsidRDefault="00944C3D" w:rsidP="00944C3D">
      <w:pPr>
        <w:rPr>
          <w:rFonts w:ascii="Arial" w:hAnsi="Arial"/>
          <w:b/>
        </w:rPr>
      </w:pPr>
    </w:p>
    <w:p w14:paraId="63837DF8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468475ED" w14:textId="77777777" w:rsidR="00944C3D" w:rsidRDefault="00944C3D" w:rsidP="00944C3D">
      <w:pPr>
        <w:rPr>
          <w:rFonts w:ascii="Arial" w:hAnsi="Arial"/>
          <w:b/>
        </w:rPr>
      </w:pPr>
    </w:p>
    <w:p w14:paraId="62ACCEFA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0F55AF0B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A8D2A6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34A0AC9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130A5B1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5024680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6528EE1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E43ECC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EDFA67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EBE9E02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63576E7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C35E6D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AE643A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EB3CE9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1C096F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46CF65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334768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30A585E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EECE73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24EC2106" w14:textId="77777777" w:rsidTr="00503750">
        <w:trPr>
          <w:trHeight w:val="677"/>
        </w:trPr>
        <w:tc>
          <w:tcPr>
            <w:tcW w:w="3358" w:type="dxa"/>
          </w:tcPr>
          <w:p w14:paraId="016FE7E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3D1F589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7697498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7D3806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1BBB58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692FC76B" w14:textId="740692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90249BB" w14:textId="1E8B2A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B0BAD82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7F281E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1D6D7BFE" w14:textId="382DD4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C3A7E4B" w14:textId="21B459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7C1705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A0C18C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4D1FB893" w14:textId="744495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4F8CC46" w14:textId="20A22F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B4374A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2FFD4C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2B92DD51" w14:textId="799653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C412C0B" w14:textId="7C5466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2AEBEF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5DE9ED4" w14:textId="4C971FF9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8801064" w14:textId="522771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401C350" w14:textId="23FDD4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888096B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54E1AB1A" w14:textId="4B8FDA2E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06DF150" w14:textId="6716BE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4CF8758" w14:textId="133583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5DE2E87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7ABD70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499982D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1664BCD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31ACB49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52FD1156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213E28F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8B7171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1C3FA0C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518EFD7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59F77C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14DDE39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565C5A8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009C16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352D49A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BB2CBA6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53B6B05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3857A87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628C7014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12BA737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15ECA80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32F7ABF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E43D70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0B4913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6A331483" w14:textId="642059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4A6CE44" w14:textId="2167E0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A2BB563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1B9CF69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6FACF0E5" w14:textId="180E75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8A26C90" w14:textId="41438B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20E1AE3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9DA987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216FC18" w14:textId="6FE339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6D204C8" w14:textId="4F1BAB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20F54A1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22A5314" w14:textId="3DCFA02F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CC1ED3A" w14:textId="53FB3D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6B67E12" w14:textId="34F57D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474D3F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12E6109" w14:textId="46E344EB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B4D40C1" w14:textId="7474C5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DBA0595" w14:textId="4A52D7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0F44C00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714685B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48BA95CE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34F4220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14CB595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58301C4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4C3B509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911E5E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7EAD1E70" w14:textId="27172F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2759AE2" w14:textId="1B6A87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10E8610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304C11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48701FEA" w14:textId="33A138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0853352" w14:textId="482FB0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DF9D711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539F34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1B3687A5" w14:textId="350B20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5FE75CC" w14:textId="374693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81EDE57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4BC9DB6" w14:textId="6AFFE559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2FB3697" w14:textId="3F0513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A6A3923" w14:textId="173899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BAAB448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1344754B" w14:textId="18815AF8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4546EE0" w14:textId="7E971C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62E5CCA" w14:textId="34AA18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ED31496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52C97DA8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48A85FBB" w14:textId="77777777" w:rsidTr="00503750">
        <w:tc>
          <w:tcPr>
            <w:tcW w:w="3686" w:type="dxa"/>
            <w:vAlign w:val="center"/>
          </w:tcPr>
          <w:p w14:paraId="16E6749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2213A78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670F151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76BB99B9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E6D5D0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495C18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02F6ED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65A0B5E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6053ED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247FEC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F0678E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2B6935F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772E4F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DC602E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06A8D2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0CE5A41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41407ACE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61B3FBC3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769577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F4D40A1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1F51050D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11B5368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6FF8E0C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39D4446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1F034F5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23B913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423E2453" w14:textId="0BEAB5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50452FA" w14:textId="27A782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681C614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72C89A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72AA7043" w14:textId="436D3B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FA19FF2" w14:textId="3D3BB2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AC1D3C6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B98CBD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2FD04056" w14:textId="3206C9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340DF42" w14:textId="0AB53E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4ABA8C2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8E622E2" w14:textId="7DF0B420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FD4E44E" w14:textId="172E4B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5478AFC" w14:textId="1933AE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EAE5215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0875F1B2" w14:textId="6261F0DC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FC5FDA0" w14:textId="10FC55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99FB34C" w14:textId="0720D2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08FE9E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C0D7A45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C186EBF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36F7A37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05D92BE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30D3588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48EF3EB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546A1B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11B78829" w14:textId="0FEAB5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6E1D0F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D46110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240820DF" w14:textId="4D08A0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10FFE2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01B932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3CE89103" w14:textId="12050E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B6A039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D94F84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77058FC9" w14:textId="6C3AAC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B56072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D195F9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717547F2" w14:textId="51846A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9122B9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E5E115A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29CC98E4" w14:textId="42BF316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91EDB48" w14:textId="77777777" w:rsidR="00944C3D" w:rsidRDefault="00944C3D" w:rsidP="00944C3D">
      <w:pPr>
        <w:rPr>
          <w:sz w:val="22"/>
          <w:szCs w:val="22"/>
        </w:rPr>
      </w:pPr>
    </w:p>
    <w:p w14:paraId="6FCF1F10" w14:textId="77777777" w:rsidR="00944C3D" w:rsidRDefault="00944C3D" w:rsidP="00944C3D">
      <w:pPr>
        <w:rPr>
          <w:sz w:val="22"/>
          <w:szCs w:val="22"/>
        </w:rPr>
      </w:pPr>
    </w:p>
    <w:p w14:paraId="77E794B5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0A40D32D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73F21CB8" w14:textId="229AA5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2A44A19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5F85402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42BB9A0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2100AEE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35A196EC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2C801BE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49BA9B9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16F0F98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46423090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13279E4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71EFA24B" w14:textId="2C0C29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132004C" w14:textId="169076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EF3EAF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44DCCB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67B28DF8" w14:textId="36802E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7FD640C" w14:textId="7F6098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5834F6E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E8AC27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C52AE1D" w14:textId="69C1FA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AEE5D6F" w14:textId="5A0502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7A6ED8A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98AFC3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33FA87DF" w14:textId="4789E6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D3B5133" w14:textId="3D5CE3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345AE25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39F3A31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52C3BE82" w14:textId="02AD59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A705A51" w14:textId="785273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0429AF9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3367751" w14:textId="697ACBE0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7B8C28E7" w14:textId="678036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B0A2BE4" w14:textId="41974A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897035F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764037CB" w14:textId="026BD819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8A951D2" w14:textId="3AD48D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2B4AE7F" w14:textId="697CDF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469270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10C323B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0BA71530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0BEFDBB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0BCD1D5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56EAE02D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74A5D1A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3E4891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116AEE40" w14:textId="4FA761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E42D302" w14:textId="0F3B00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EDB284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86A1E3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3A16C0C9" w14:textId="3B2FC7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5EEA275" w14:textId="1C112C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9C3576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8A4704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17750B6C" w14:textId="23E3A4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043F2B9" w14:textId="38B9F7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D26514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5FE07F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5D840091" w14:textId="6B51BC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C16AE37" w14:textId="6AA5DC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A10081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2087D03" w14:textId="2661C5C1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AB0B7BA" w14:textId="41D38B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8853A07" w14:textId="110DF8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17E303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4143E1E" w14:textId="12DFA77F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79FC8DB" w14:textId="79E66C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7E97018" w14:textId="28BBB7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33B7BE2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710BC228" w14:textId="287E275B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B246A1F" w14:textId="43BEB4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F080F2F" w14:textId="6EEE08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C5AB5" w:rsidRPr="00B3643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C0C3FA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CF3C0FD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6E3F8E63" w14:textId="5E190139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17465C0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1467B1A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07ED4B26" w14:textId="0050CB3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356894D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82315F9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450EB80A" w14:textId="3690B8D9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60B7358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F8CF9A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E520FFA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7D3BA5FC" w14:textId="77777777" w:rsidR="00944C3D" w:rsidRPr="003607F0" w:rsidRDefault="00944C3D" w:rsidP="00944C3D"/>
    <w:p w14:paraId="745BAF47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586CD4" w14:textId="77777777" w:rsidR="0002146F" w:rsidRDefault="0002146F">
      <w:r>
        <w:separator/>
      </w:r>
    </w:p>
  </w:endnote>
  <w:endnote w:type="continuationSeparator" w:id="0">
    <w:p w14:paraId="545BD117" w14:textId="77777777" w:rsidR="0002146F" w:rsidRDefault="000214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1D372C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0FDA57B2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882060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3E4EDA8B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41F4BB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</w:t>
    </w:r>
    <w:r w:rsidR="001D225C">
      <w:rPr>
        <w:rStyle w:val="slostrany"/>
        <w:sz w:val="16"/>
        <w:szCs w:val="16"/>
      </w:rPr>
      <w:t>2</w:t>
    </w:r>
    <w:r w:rsidRPr="00010D38">
      <w:rPr>
        <w:rStyle w:val="slostrany"/>
        <w:sz w:val="16"/>
        <w:szCs w:val="16"/>
      </w:rPr>
      <w:fldChar w:fldCharType="end"/>
    </w:r>
  </w:p>
  <w:p w14:paraId="49566D4B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A31D3B" w14:textId="77777777" w:rsidR="0002146F" w:rsidRDefault="0002146F">
      <w:r>
        <w:separator/>
      </w:r>
    </w:p>
  </w:footnote>
  <w:footnote w:type="continuationSeparator" w:id="0">
    <w:p w14:paraId="2F4A1FB2" w14:textId="77777777" w:rsidR="0002146F" w:rsidRDefault="0002146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27783755">
    <w:abstractNumId w:val="13"/>
  </w:num>
  <w:num w:numId="2" w16cid:durableId="919606298">
    <w:abstractNumId w:val="17"/>
  </w:num>
  <w:num w:numId="3" w16cid:durableId="78600034">
    <w:abstractNumId w:val="8"/>
  </w:num>
  <w:num w:numId="4" w16cid:durableId="311640602">
    <w:abstractNumId w:val="7"/>
  </w:num>
  <w:num w:numId="5" w16cid:durableId="29650707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355351137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38288075">
    <w:abstractNumId w:val="20"/>
  </w:num>
  <w:num w:numId="8" w16cid:durableId="1089039368">
    <w:abstractNumId w:val="10"/>
  </w:num>
  <w:num w:numId="9" w16cid:durableId="1814331097">
    <w:abstractNumId w:val="0"/>
  </w:num>
  <w:num w:numId="10" w16cid:durableId="1783838943">
    <w:abstractNumId w:val="19"/>
  </w:num>
  <w:num w:numId="11" w16cid:durableId="21563793">
    <w:abstractNumId w:val="6"/>
  </w:num>
  <w:num w:numId="12" w16cid:durableId="998920165">
    <w:abstractNumId w:val="9"/>
  </w:num>
  <w:num w:numId="13" w16cid:durableId="338704200">
    <w:abstractNumId w:val="12"/>
  </w:num>
  <w:num w:numId="14" w16cid:durableId="714768289">
    <w:abstractNumId w:val="15"/>
  </w:num>
  <w:num w:numId="15" w16cid:durableId="539168707">
    <w:abstractNumId w:val="14"/>
  </w:num>
  <w:num w:numId="16" w16cid:durableId="1818760924">
    <w:abstractNumId w:val="2"/>
  </w:num>
  <w:num w:numId="17" w16cid:durableId="908005026">
    <w:abstractNumId w:val="4"/>
  </w:num>
  <w:num w:numId="18" w16cid:durableId="1003555161">
    <w:abstractNumId w:val="11"/>
  </w:num>
  <w:num w:numId="19" w16cid:durableId="1468862320">
    <w:abstractNumId w:val="5"/>
  </w:num>
  <w:num w:numId="20" w16cid:durableId="1998652381">
    <w:abstractNumId w:val="18"/>
  </w:num>
  <w:num w:numId="21" w16cid:durableId="203641615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52774"/>
    <w:docVar w:name="arg2" w:val="Driver=asa17;DBF=D:\anasoft\data\tebys.db;DBN=tebys;ENG=SQL17;commlinks=TCPIP{ip=192.168.1.241};uid=kostelna;con=finus(12.0);pwd=Marec2023"/>
    <w:docVar w:name="arg3" w:val="2231086"/>
    <w:docVar w:name="arg4" w:val="C:\Users\kostelna\AppData\Local\Temp\1054906.doc"/>
    <w:docVar w:name="arg5" w:val="1"/>
  </w:docVars>
  <w:rsids>
    <w:rsidRoot w:val="00EC5AB5"/>
    <w:rsid w:val="00011EDC"/>
    <w:rsid w:val="0002146F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66D47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C5AB5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1B48D04"/>
  <w15:docId w15:val="{8466A4BC-E1E6-4F72-B7B4-68D6CDED9C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5337</Words>
  <Characters>30426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35692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KOSTELNA Marcela</dc:creator>
  <cp:lastModifiedBy>Marcela KOSTELNA</cp:lastModifiedBy>
  <cp:revision>1</cp:revision>
  <cp:lastPrinted>2009-07-30T10:15:00Z</cp:lastPrinted>
  <dcterms:created xsi:type="dcterms:W3CDTF">2026-03-20T07:58:00Z</dcterms:created>
  <dcterms:modified xsi:type="dcterms:W3CDTF">2026-03-20T07:59:00Z</dcterms:modified>
</cp:coreProperties>
</file>