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3F7B7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B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CB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7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1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4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8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D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8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2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5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5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C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3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F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7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1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F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4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3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5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64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D0B86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02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54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02F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300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40A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82A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698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56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25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4A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F6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3F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82B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702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69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EDE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22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14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341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9C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2C9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7A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C0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C87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15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22D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0D2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9C6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A0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AD1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AC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0D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41F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3B250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6C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A5A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01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BF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25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511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543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7F2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B87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BEE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E2C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7CB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BC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47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F1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573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EF8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BD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14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E1D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67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F46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13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7F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DAE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FF9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8F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81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C0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8B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E3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F5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CE1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3AFFA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54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A8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7A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864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25A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BB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26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DD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FAC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5DF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E1C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0A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50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921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A13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78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3B4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106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D4F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AA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E8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A4B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05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A4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0D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6E0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A3D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B11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41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13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0E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35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B7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47B3E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7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CE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1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0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84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FC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B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A1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1F7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D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6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84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4E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EA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CD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F6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55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58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A4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2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9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8F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77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09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8C5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9A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D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49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5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16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C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95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E7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A6472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C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F7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3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0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0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0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7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85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A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0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E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8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E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A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9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6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12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2F11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3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9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7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3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7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5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6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BC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42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41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3E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C4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D5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00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4F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D4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EF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CC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5D7D1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8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4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8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1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C0BF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1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71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F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19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4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B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E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E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4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9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4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5BC6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8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A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9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4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5A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C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8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E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A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D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D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9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1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5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D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B50A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C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E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1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5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0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7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3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4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E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F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C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7AF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E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F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2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8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2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E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D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E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6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2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E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5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D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7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CF88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F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C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6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5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C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B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C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D4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2D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38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4D602" w14:textId="42969DB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D5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72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E8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1C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48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37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06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B48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6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4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E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C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5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D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FB41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9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6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E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5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2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3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1A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15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62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0347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481A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29481A3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0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07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F6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52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7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F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2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5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4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CB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9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2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7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1B987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80A0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62D84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0D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F6F36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9F6F36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5A317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35A317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13E2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0A13E2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96BAC" w14:textId="50D613C4" w:rsidR="000B647F" w:rsidRDefault="000B647F" w:rsidP="00944C3D">
                                  <w:fldSimple w:instr=" MERGEFIELD  aDMOD  \* MERGEFORMAT ">
                                    <w:r w:rsidR="00EC5AB5" w:rsidRPr="00EC5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D596BAC" w14:textId="50D613C4" w:rsidR="000B647F" w:rsidRDefault="000B647F" w:rsidP="00944C3D">
                            <w:fldSimple w:instr=" MERGEFIELD  aDMOD  \* MERGEFORMAT ">
                              <w:r w:rsidR="00EC5AB5" w:rsidRPr="00EC5A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EF2CF4" w14:textId="1550978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C5AB5" w:rsidRPr="00B36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CEF2CF4" w14:textId="1550978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C5AB5" w:rsidRPr="00B36434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CE7D1" w14:textId="70397971" w:rsidR="000B647F" w:rsidRDefault="000B647F" w:rsidP="00944C3D">
                                  <w:fldSimple w:instr=" MERGEFIELD  aDRDO  \* MERGEFORMAT ">
                                    <w:r w:rsidR="00EC5AB5" w:rsidRPr="00EC5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46CE7D1" w14:textId="70397971" w:rsidR="000B647F" w:rsidRDefault="000B647F" w:rsidP="00944C3D">
                            <w:fldSimple w:instr=" MERGEFIELD  aDRDO  \* MERGEFORMAT ">
                              <w:r w:rsidR="00EC5AB5" w:rsidRPr="00EC5AB5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1B06D" w14:textId="642EBD6A" w:rsidR="000B647F" w:rsidRDefault="000B647F" w:rsidP="00944C3D">
                                  <w:fldSimple w:instr=" MERGEFIELD  aDMDO  \* MERGEFORMAT ">
                                    <w:r w:rsidR="00EC5AB5" w:rsidRPr="00EC5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181B06D" w14:textId="642EBD6A" w:rsidR="000B647F" w:rsidRDefault="000B647F" w:rsidP="00944C3D">
                            <w:fldSimple w:instr=" MERGEFIELD  aDMDO  \* MERGEFORMAT ">
                              <w:r w:rsidR="00EC5AB5" w:rsidRPr="00EC5A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D12C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3B80C0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B236D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0D0B1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90D0B1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A3F7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F6A3F7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5B43C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85B43C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CEFCD4" w14:textId="1935BB35" w:rsidR="000B647F" w:rsidRDefault="000B647F" w:rsidP="00944C3D">
                                  <w:fldSimple w:instr=" MERGEFIELD  aDRDOo  \* MERGEFORMAT ">
                                    <w:r w:rsidR="00EC5AB5" w:rsidRPr="00EC5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9CEFCD4" w14:textId="1935BB35" w:rsidR="000B647F" w:rsidRDefault="000B647F" w:rsidP="00944C3D">
                            <w:fldSimple w:instr=" MERGEFIELD  aDRDOo  \* MERGEFORMAT ">
                              <w:r w:rsidR="00EC5AB5" w:rsidRPr="00EC5AB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27FAB" w14:textId="372527C4" w:rsidR="000B647F" w:rsidRDefault="000B647F" w:rsidP="00944C3D">
                                  <w:fldSimple w:instr=" MERGEFIELD  aDMDO  \* MERGEFORMAT ">
                                    <w:r w:rsidR="00EC5AB5" w:rsidRPr="00EC5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1E27FAB" w14:textId="372527C4" w:rsidR="000B647F" w:rsidRDefault="000B647F" w:rsidP="00944C3D">
                            <w:fldSimple w:instr=" MERGEFIELD  aDMDO  \* MERGEFORMAT ">
                              <w:r w:rsidR="00EC5AB5" w:rsidRPr="00EC5A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DC828C" w14:textId="336EEF81" w:rsidR="000B647F" w:rsidRDefault="000B647F" w:rsidP="00944C3D">
                                  <w:fldSimple w:instr=" MERGEFIELD  aDRODo  \* MERGEFORMAT ">
                                    <w:r w:rsidR="00EC5AB5" w:rsidRPr="00EC5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3DC828C" w14:textId="336EEF81" w:rsidR="000B647F" w:rsidRDefault="000B647F" w:rsidP="00944C3D">
                            <w:fldSimple w:instr=" MERGEFIELD  aDRODo  \* MERGEFORMAT ">
                              <w:r w:rsidR="00EC5AB5" w:rsidRPr="00EC5AB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46CD2" w14:textId="75441575" w:rsidR="000B647F" w:rsidRDefault="000B647F" w:rsidP="00944C3D">
                                  <w:fldSimple w:instr=" MERGEFIELD  aDMOD  \* MERGEFORMAT ">
                                    <w:r w:rsidR="00EC5AB5" w:rsidRPr="00EC5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6E46CD2" w14:textId="75441575" w:rsidR="000B647F" w:rsidRDefault="000B647F" w:rsidP="00944C3D">
                            <w:fldSimple w:instr=" MERGEFIELD  aDMOD  \* MERGEFORMAT ">
                              <w:r w:rsidR="00EC5AB5" w:rsidRPr="00EC5A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EECF3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D8F52A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2007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5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3B2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6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4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4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C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0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B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1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A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2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F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3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B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C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B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E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1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F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2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2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0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6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3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4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6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EB8A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1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C5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BD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7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3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E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F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0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3F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7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B9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B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6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E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3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7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6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D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00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0C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B6B6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F1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9B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C24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7984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B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6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5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3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E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7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8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A0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E80F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0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2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3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8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C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5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2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C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D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EE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1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0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3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0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9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3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4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3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31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2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C4AC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4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7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3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1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D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E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2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0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F359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B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7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A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0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0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6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C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2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6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4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7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F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A6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2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5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3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8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2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89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7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E4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9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5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8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1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2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B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A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3EBA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A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1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9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D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7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6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6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1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E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6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1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9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9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8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B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A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9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6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6E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3B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55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AC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C6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E5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DA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D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E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F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6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2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4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4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1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ADAC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2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08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5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5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D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1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0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D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C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A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6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B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B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E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3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C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7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3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2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3B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EF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E4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6C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B5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15E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69B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4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D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0293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E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B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46C5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0946C5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7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C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0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9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7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6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8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F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9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C0F2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70C0F2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2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8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E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7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C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D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F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6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C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3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8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2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9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BF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6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9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1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A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F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A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5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1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92F7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11B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A882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91A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5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D7D22" w14:textId="7C0AF7D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C5AB5" w:rsidRPr="00B36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34054995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80D7D22" w14:textId="7C0AF7D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C5AB5" w:rsidRPr="00B36434">
                              <w:rPr>
                                <w:rFonts w:ascii="Arial" w:hAnsi="Arial" w:cs="Arial"/>
                                <w:noProof/>
                              </w:rPr>
                              <w:t>34054995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7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0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A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1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2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4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B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3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1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1D8738" w14:textId="6A92CA2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C5AB5" w:rsidRPr="00B36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2021398929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41D8738" w14:textId="6A92CA2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C5AB5" w:rsidRPr="00B36434">
                              <w:rPr>
                                <w:rFonts w:ascii="Arial" w:hAnsi="Arial" w:cs="Arial"/>
                                <w:noProof/>
                              </w:rPr>
                              <w:t>2021398929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D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7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4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5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7A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7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E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3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F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8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8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A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8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F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B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49B6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F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57CC9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4BB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B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1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9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9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8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B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D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B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9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0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A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0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F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8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86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0099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15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B7E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0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29472" w14:textId="2D1C661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C5AB5" w:rsidRPr="00B36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Inovecká 1148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5729472" w14:textId="2D1C661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C5AB5" w:rsidRPr="00B36434">
                              <w:rPr>
                                <w:rFonts w:ascii="Arial" w:hAnsi="Arial" w:cs="Arial"/>
                                <w:noProof/>
                              </w:rPr>
                              <w:t>SVB Inovecká 1148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1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B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5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4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9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A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0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3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7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6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B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D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D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F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9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D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5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2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5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8B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A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8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7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6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9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E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D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5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F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7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D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82A9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F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E51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73B6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C3B6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5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2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E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6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9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5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A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2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C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D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3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8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1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6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5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A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6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7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D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8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9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8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F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02375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DC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051C7" w14:textId="72F22FC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C5AB5" w:rsidRPr="00B36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 52,54,56,58,60,62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B8051C7" w14:textId="72F22FC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C5AB5" w:rsidRPr="00B36434">
                              <w:rPr>
                                <w:rFonts w:ascii="Arial" w:hAnsi="Arial" w:cs="Arial"/>
                                <w:noProof/>
                              </w:rPr>
                              <w:t>Inovecká 52,54,56,58,60,62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25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D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8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B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0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B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8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CC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B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2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7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8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9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F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C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F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0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76699" w14:textId="5648B222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E376699" w14:textId="5648B222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5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9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98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4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5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1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BD8D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62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4CE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8A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5468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331C2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A46B37" w14:textId="2EE3797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C5AB5" w:rsidRPr="00B36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FA46B37" w14:textId="2EE3797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C5AB5" w:rsidRPr="00B36434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E3830" w14:textId="07704F1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C5AB5" w:rsidRPr="00B36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77E3830" w14:textId="07704F1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C5AB5" w:rsidRPr="00B3643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FE12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07F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1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E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AF0E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C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713D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23729E" w14:textId="6A95684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123729E" w14:textId="6A95684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6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0B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45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9D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A8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2F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B4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D25DC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0791A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9382C" w14:textId="00CE15F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F89382C" w14:textId="00CE15F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FB5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A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B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7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0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2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7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8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92E9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E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E317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1A76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C49B9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70E856" w14:textId="7D2DFBC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B70E856" w14:textId="7D2DFBC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55AE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0EE9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2FD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4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C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B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2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9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6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E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6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F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6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E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F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1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B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0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0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D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4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8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B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C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6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C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C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2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C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270A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91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75D7DB" w14:textId="3273337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C5AB5">
              <w:rPr>
                <w:rFonts w:ascii="Arial" w:hAnsi="Arial"/>
                <w:lang w:eastAsia="sk-SK"/>
              </w:rPr>
              <w:t>20.3.2026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E6B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DDA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16A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D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3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E0B9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B82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F5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41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80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D0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667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6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B413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2BB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5A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41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09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50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D16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1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2E05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6B7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18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21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AB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81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860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0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905C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4D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20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F2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4F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B0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5CF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A3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8013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408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21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2A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7A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2D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DFA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65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27D8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6F3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93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BB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92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24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508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D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421B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B80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A6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89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E5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93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6C4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B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21B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6B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E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0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D8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CC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077E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7C7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0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C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0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D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5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3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D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E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B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1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8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4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B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5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73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3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00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2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A0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DDF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C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4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D1515E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CF50433" w14:textId="77777777" w:rsidR="00944C3D" w:rsidRDefault="00944C3D" w:rsidP="00944C3D">
      <w:pPr>
        <w:rPr>
          <w:rFonts w:ascii="Arial" w:hAnsi="Arial"/>
        </w:rPr>
      </w:pPr>
    </w:p>
    <w:p w14:paraId="6EAEF07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84CF50E" w14:textId="1EA2692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B61E77D" w14:textId="57A9FE86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5FA723E" w14:textId="2F963B5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3FD611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A83259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093391C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44527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BF930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1CDA4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288809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A6BA48F" w14:textId="4429077E" w:rsidR="00944C3D" w:rsidRPr="008D0433" w:rsidRDefault="00EC5A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Miloslav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Žatko</w:t>
            </w:r>
            <w:proofErr w:type="spellEnd"/>
          </w:p>
        </w:tc>
        <w:tc>
          <w:tcPr>
            <w:tcW w:w="3260" w:type="dxa"/>
            <w:vAlign w:val="center"/>
          </w:tcPr>
          <w:p w14:paraId="2E94B6B3" w14:textId="5BC06050" w:rsidR="00944C3D" w:rsidRPr="008D0433" w:rsidRDefault="00EC5A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1A31C6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358AD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9BA42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98994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E247F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E7A12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761B2A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B3C26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E7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1D404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5380D6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26817CC" w14:textId="316F383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E6590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6D079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6C8C6E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F837BB7" w14:textId="12CC9E5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22DCF4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74DE2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525EF57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87B93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07E1EF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1A515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4614A8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B5B9E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4EF59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D38BA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39B1E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37574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C01B5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88A7F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F91E6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46BA9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3152ED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56717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5B6D8E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61170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461A7D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15F76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86B73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2F2A4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76686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48ED848" w14:textId="4EE3ACA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0C1E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08126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B682E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3C9E74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3BABAE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DA11286" w14:textId="7E3BD11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EC5AB5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7507A0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565D56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2C06E4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EB8A4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C7CC2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93509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39B1F2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B52E0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5749D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5D5BC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15A8E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105EC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B4F2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6BB43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90126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EFC66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4056B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F07C7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1F871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8E264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5EDF4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0A8D2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7A16B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69940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04EBC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79E07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489AB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08DA0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464E5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DC5E5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BF7A7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6E5AE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45F037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C1408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78B7A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D414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F1091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9BA2A7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5FB6E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9C412E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2334657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21552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7164F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DE651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7D14A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8F05651" w14:textId="77777777" w:rsidTr="00503750">
        <w:trPr>
          <w:trHeight w:val="302"/>
        </w:trPr>
        <w:tc>
          <w:tcPr>
            <w:tcW w:w="4510" w:type="dxa"/>
          </w:tcPr>
          <w:p w14:paraId="2C25CB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0EC2B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F4EF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27B8D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BF845A" w14:textId="77777777" w:rsidTr="00503750">
        <w:trPr>
          <w:trHeight w:val="302"/>
        </w:trPr>
        <w:tc>
          <w:tcPr>
            <w:tcW w:w="4510" w:type="dxa"/>
          </w:tcPr>
          <w:p w14:paraId="672C5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AA1E6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01733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50F37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05063D" w14:textId="77777777" w:rsidTr="00503750">
        <w:trPr>
          <w:trHeight w:val="302"/>
        </w:trPr>
        <w:tc>
          <w:tcPr>
            <w:tcW w:w="4510" w:type="dxa"/>
          </w:tcPr>
          <w:p w14:paraId="054544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D748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A1F9B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99E89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EFCDC3" w14:textId="77777777" w:rsidTr="00503750">
        <w:trPr>
          <w:trHeight w:val="302"/>
        </w:trPr>
        <w:tc>
          <w:tcPr>
            <w:tcW w:w="4510" w:type="dxa"/>
          </w:tcPr>
          <w:p w14:paraId="25CD3A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D56F4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BDDFF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E951F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B360B4" w14:textId="77777777" w:rsidTr="00503750">
        <w:trPr>
          <w:trHeight w:val="327"/>
        </w:trPr>
        <w:tc>
          <w:tcPr>
            <w:tcW w:w="4510" w:type="dxa"/>
          </w:tcPr>
          <w:p w14:paraId="6FB570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EA8F2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27888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100C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917E5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A84B6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661CE65" w14:textId="0F6340D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137A49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B26C5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DF3B2C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91D6BE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8C17C4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1CA41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3A206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BFA72F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7107BB5" w14:textId="77777777" w:rsidTr="00503750">
        <w:tc>
          <w:tcPr>
            <w:tcW w:w="2302" w:type="dxa"/>
            <w:vAlign w:val="center"/>
          </w:tcPr>
          <w:p w14:paraId="5219AC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E0CAE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7982E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43F93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615BD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B060B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1F736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3F207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302A508" w14:textId="77777777" w:rsidTr="00503750">
        <w:tc>
          <w:tcPr>
            <w:tcW w:w="15593" w:type="dxa"/>
            <w:gridSpan w:val="8"/>
            <w:vAlign w:val="center"/>
          </w:tcPr>
          <w:p w14:paraId="0E66A6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1A2B342" w14:textId="77777777" w:rsidTr="00503750">
        <w:tc>
          <w:tcPr>
            <w:tcW w:w="2302" w:type="dxa"/>
            <w:vAlign w:val="center"/>
          </w:tcPr>
          <w:p w14:paraId="6781E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A34014" w14:textId="2651B7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DE2EFB" w14:textId="576056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BD4CCB" w14:textId="348C9F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7DA17" w14:textId="196503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B69618" w14:textId="683FEC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A90C96" w14:textId="65C3E0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547F41" w14:textId="3B181E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791A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C3D2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64E073" w14:textId="02BF6E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036C67" w14:textId="60386D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626FFA" w14:textId="49D2C5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6EAB60" w14:textId="058982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B16EC0" w14:textId="6052AA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26C4E" w14:textId="6380A8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1BAC9" w14:textId="26C324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5715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CFC7F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DC0A3A9" w14:textId="16A7AA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53545A" w14:textId="5DE793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7BEE3" w14:textId="3223DA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2DB2B" w14:textId="24F874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5EA5CA" w14:textId="227CA1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0AED75" w14:textId="7CF259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446864" w14:textId="0B99CE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5DD4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BAB6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0FD21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9E891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16A6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F0AC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208E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F77B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5C9A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B1BFD65" w14:textId="77777777" w:rsidTr="00503750">
        <w:tc>
          <w:tcPr>
            <w:tcW w:w="2302" w:type="dxa"/>
            <w:vAlign w:val="center"/>
          </w:tcPr>
          <w:p w14:paraId="285662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FA9436" w14:textId="44F40E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1498E8" w14:textId="1EFE8E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3AEC72" w14:textId="579D48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8DCE79" w14:textId="5FD322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6B194" w14:textId="2C590C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474865" w14:textId="643F94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B1050F" w14:textId="47196C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119D2C" w14:textId="77777777" w:rsidTr="00503750">
        <w:tc>
          <w:tcPr>
            <w:tcW w:w="15593" w:type="dxa"/>
            <w:gridSpan w:val="8"/>
            <w:vAlign w:val="center"/>
          </w:tcPr>
          <w:p w14:paraId="2BD4E9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64625E3" w14:textId="77777777" w:rsidTr="00503750">
        <w:tc>
          <w:tcPr>
            <w:tcW w:w="2302" w:type="dxa"/>
            <w:vAlign w:val="center"/>
          </w:tcPr>
          <w:p w14:paraId="18C762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41F4C19" w14:textId="608F9C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B728DC" w14:textId="75F8D4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7483B" w14:textId="634AAC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8ABDC6" w14:textId="1F58BE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F33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8A04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ED2F8D" w14:textId="7DCB7A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1977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2864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4A1D08A" w14:textId="476702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CA0C49" w14:textId="3FFA7A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46114E" w14:textId="0D330C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12AD6F" w14:textId="3E1782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45B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93D2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FC3D1F" w14:textId="17DC94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4C0DA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DDC9B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352E78F" w14:textId="2F65F3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8A4718" w14:textId="34F1A4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63E29" w14:textId="42B1D4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1B6797" w14:textId="6F7FF0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61C4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B3A9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67D466" w14:textId="6C790E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B388D" w14:textId="77777777" w:rsidTr="00503750">
        <w:tc>
          <w:tcPr>
            <w:tcW w:w="2302" w:type="dxa"/>
            <w:vAlign w:val="center"/>
          </w:tcPr>
          <w:p w14:paraId="1BB43C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C7FC285" w14:textId="7F6F05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5651BD" w14:textId="608832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8AAF62" w14:textId="00AB05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76EF7B" w14:textId="4C8954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E3A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A020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001826" w14:textId="688D06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A342C1" w14:textId="77777777" w:rsidTr="00503750">
        <w:tc>
          <w:tcPr>
            <w:tcW w:w="15593" w:type="dxa"/>
            <w:gridSpan w:val="8"/>
            <w:vAlign w:val="center"/>
          </w:tcPr>
          <w:p w14:paraId="67A575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774DF59" w14:textId="77777777" w:rsidTr="00503750">
        <w:tc>
          <w:tcPr>
            <w:tcW w:w="2302" w:type="dxa"/>
            <w:vAlign w:val="center"/>
          </w:tcPr>
          <w:p w14:paraId="7F44D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F0E3C94" w14:textId="79EA5E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36B316" w14:textId="501896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812B1C" w14:textId="76DE70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5F9C07" w14:textId="526AB3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17DA1" w14:textId="1377DA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D4F19" w14:textId="08671E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80421B" w14:textId="5714DC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CE6D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9A935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B760CA7" w14:textId="17C8C1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D00908" w14:textId="16E482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F751BF" w14:textId="4A4724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07DE10" w14:textId="7A36F9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DEBED7" w14:textId="0265E2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C0C55" w14:textId="5E21E3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81E4A1" w14:textId="4BBD7A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DF232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3A03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3F3D314" w14:textId="5A3D32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F5558D" w14:textId="2488B8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FA6F0" w14:textId="6F7B4F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41F2D" w14:textId="196D12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CE0F4" w14:textId="197B07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4EE828" w14:textId="1C0885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CEF25" w14:textId="373418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511E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D5458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CC403D" w14:textId="2DE9DC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C93BE7" w14:textId="63CE27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0BDB4B" w14:textId="42E178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E8A5EF" w14:textId="1A4BBD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32ABEC" w14:textId="106714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FA5E5D" w14:textId="2EB16A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0309A1" w14:textId="4C30C8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C1A01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3DD59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37820E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8273D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46CDC88" w14:textId="5B14A7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554E5C" w14:textId="1D2217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BEA20" w14:textId="20D880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41AB23" w14:textId="768205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F2B91" w14:textId="484ACF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4728F3" w14:textId="40E9A4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FAD2DC" w14:textId="2ED0BB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1EC7B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29430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A18DA70" w14:textId="14D80D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80BC67" w14:textId="5962AC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C87A5B" w14:textId="42BDA3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0AE514" w14:textId="6C4265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02F8F2" w14:textId="7C18E8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53D18" w14:textId="2E13BC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D5B21C" w14:textId="32177C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DFC450" w14:textId="77777777" w:rsidR="00944C3D" w:rsidRDefault="00944C3D" w:rsidP="00944C3D">
      <w:pPr>
        <w:rPr>
          <w:rFonts w:ascii="Arial" w:hAnsi="Arial"/>
          <w:b/>
        </w:rPr>
      </w:pPr>
    </w:p>
    <w:p w14:paraId="5F7B2A4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BF99B2E" w14:textId="77777777" w:rsidTr="00503750">
        <w:tc>
          <w:tcPr>
            <w:tcW w:w="1944" w:type="dxa"/>
            <w:vAlign w:val="center"/>
          </w:tcPr>
          <w:p w14:paraId="13127B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71AB7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6F202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D6446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AE9E1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978CF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AB9C2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36068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49E96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2FF26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173E8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6AED3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80D50CB" w14:textId="77777777" w:rsidTr="00503750">
        <w:tc>
          <w:tcPr>
            <w:tcW w:w="15685" w:type="dxa"/>
            <w:gridSpan w:val="12"/>
            <w:vAlign w:val="center"/>
          </w:tcPr>
          <w:p w14:paraId="31C32F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63AA067" w14:textId="77777777" w:rsidTr="00503750">
        <w:tc>
          <w:tcPr>
            <w:tcW w:w="1944" w:type="dxa"/>
            <w:vAlign w:val="center"/>
          </w:tcPr>
          <w:p w14:paraId="21E151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04D404" w14:textId="6402B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469171" w14:textId="1C6E2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467CC8" w14:textId="54855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2DF19B" w14:textId="49BFB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9A7EFA" w14:textId="1BCB6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063B74" w14:textId="05F7E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2383B7" w14:textId="39EEA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80F49F" w14:textId="1C5F4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355C3E" w14:textId="04674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208041" w14:textId="5E11C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E50D44" w14:textId="14069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3870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22859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10AB54A" w14:textId="32318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D9B638" w14:textId="67F7A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30501F" w14:textId="29D41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7E7D90" w14:textId="6EF74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A40862" w14:textId="14BEE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E24FE0" w14:textId="3C40F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1F07A9" w14:textId="06A78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75BC95" w14:textId="272A5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D05FF7" w14:textId="330FA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FE7DA4" w14:textId="64677C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26E09B" w14:textId="13F1C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5387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0E006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D77E906" w14:textId="45054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338D54" w14:textId="68503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0C1BCFC" w14:textId="21908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7BF7ED" w14:textId="3B72D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E2F38C" w14:textId="5D774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A62165" w14:textId="4F44C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5BE9DF" w14:textId="35ACD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27E31B" w14:textId="39426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406D82" w14:textId="5C04C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B5E0E1" w14:textId="0B41B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80EA9C" w14:textId="546F8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8BEE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D4406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5B07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DDD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95F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612D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AEBA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E44B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D489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3DB0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5862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7DAC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1D9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55DFB4" w14:textId="77777777" w:rsidTr="00503750">
        <w:tc>
          <w:tcPr>
            <w:tcW w:w="1944" w:type="dxa"/>
            <w:vAlign w:val="center"/>
          </w:tcPr>
          <w:p w14:paraId="73C124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3A9AD02" w14:textId="394FB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5F18BE" w14:textId="114B0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4503E4" w14:textId="2D144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B33DFB" w14:textId="6864A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5DC5A3" w14:textId="18DB7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73D6EF" w14:textId="716B1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0944B2" w14:textId="283A7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9D5181" w14:textId="3C30A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4CB0FC" w14:textId="6CE33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2E7556" w14:textId="085C8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582A27" w14:textId="31FFC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A8413" w14:textId="77777777" w:rsidTr="00503750">
        <w:tc>
          <w:tcPr>
            <w:tcW w:w="15685" w:type="dxa"/>
            <w:gridSpan w:val="12"/>
            <w:vAlign w:val="center"/>
          </w:tcPr>
          <w:p w14:paraId="7673C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51C6394" w14:textId="77777777" w:rsidTr="00503750">
        <w:tc>
          <w:tcPr>
            <w:tcW w:w="1944" w:type="dxa"/>
            <w:vAlign w:val="center"/>
          </w:tcPr>
          <w:p w14:paraId="5B59A8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9AF1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C85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24B2FD" w14:textId="20D0E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F37027" w14:textId="0FB1E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222C49" w14:textId="73A2C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09B51F" w14:textId="7E49A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7666D8" w14:textId="33239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541442" w14:textId="6A4B1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99E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1CC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CBC0BC6" w14:textId="5F8F2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ED98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D24E4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B5FF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C5F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D34610" w14:textId="26C7E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33C3D5" w14:textId="73590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EC8B0F" w14:textId="20148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9F9FA2" w14:textId="025C0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BBD3F5" w14:textId="0A1A5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BF2A21" w14:textId="63CAA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C02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042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804BDB7" w14:textId="72DCA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125A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E1B74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E41A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A6C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1ADE45" w14:textId="596D29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CDAE25" w14:textId="4D1BF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9E9A4E" w14:textId="314D0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928C82" w14:textId="1ACA5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253FD3" w14:textId="63730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0E715F" w14:textId="230F0B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201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F93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D4F045" w14:textId="103A1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CB4F6D" w14:textId="77777777" w:rsidTr="00503750">
        <w:tc>
          <w:tcPr>
            <w:tcW w:w="1944" w:type="dxa"/>
            <w:vAlign w:val="center"/>
          </w:tcPr>
          <w:p w14:paraId="1E1F8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9B18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3AC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08BBA1" w14:textId="6F3C7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130C06" w14:textId="5054C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C0F177" w14:textId="36890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FC06F2" w14:textId="3C509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A362E6" w14:textId="1A7B2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15D8CF" w14:textId="00FF0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2B7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F85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D8CA07" w14:textId="7AEBB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99D8A" w14:textId="77777777" w:rsidTr="00503750">
        <w:tc>
          <w:tcPr>
            <w:tcW w:w="15685" w:type="dxa"/>
            <w:gridSpan w:val="12"/>
            <w:vAlign w:val="center"/>
          </w:tcPr>
          <w:p w14:paraId="03B2DD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E828894" w14:textId="77777777" w:rsidTr="00503750">
        <w:tc>
          <w:tcPr>
            <w:tcW w:w="1944" w:type="dxa"/>
            <w:vAlign w:val="center"/>
          </w:tcPr>
          <w:p w14:paraId="5A7DA8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B8E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E44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921C1E" w14:textId="4FBF6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4D7AA0" w14:textId="303F5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6609CB" w14:textId="394AD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927707" w14:textId="37DCE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ED2FEB" w14:textId="52055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54252F" w14:textId="56354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235B9C" w14:textId="0C5C4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7E39DA" w14:textId="46ADF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7E334B" w14:textId="705AB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A9CDF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0BE88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8923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CF9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00C5C2" w14:textId="784E6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AF753A" w14:textId="2BB9B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30EC11" w14:textId="2F353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DD1247" w14:textId="185F2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132048" w14:textId="05F19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A58F9" w14:textId="59CAA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C43B19" w14:textId="304C8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1C04A0" w14:textId="62B4A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EA4019" w14:textId="393F1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41EE7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24FF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141B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0F51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0A8780" w14:textId="3E210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FCEF39" w14:textId="1F670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72409C" w14:textId="4411E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2597E2" w14:textId="250E0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4092A4" w14:textId="453E5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4679BE" w14:textId="53127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B93189" w14:textId="21E10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AE2180" w14:textId="2A250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47DEF9" w14:textId="4947A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781FC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56731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2D5E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F7E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90FA73" w14:textId="356B6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E4EEA9" w14:textId="148ED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A49DEB" w14:textId="00A17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4AEFA8" w14:textId="32D1A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D8A4BF" w14:textId="74016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350D61" w14:textId="1B9FE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4EFB7D" w14:textId="3BD66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129532" w14:textId="0C2E4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F26E23" w14:textId="6714F4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0BF33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A6851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B10A64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87E8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874D1A5" w14:textId="5F1F6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9B92B0" w14:textId="4B31A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574B92" w14:textId="194D3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FAED83" w14:textId="1CE88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76B3C0" w14:textId="4902C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DA9B94" w14:textId="1FF1F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8F338A" w14:textId="4E7AA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B90681" w14:textId="39B4E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3B66BF" w14:textId="1A5FB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E165BD" w14:textId="18857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08A78E" w14:textId="414B7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C7BAF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8C825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143FD1C" w14:textId="1D24A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51EA85" w14:textId="1DA12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9ED7DF" w14:textId="45AA3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CC3A8A" w14:textId="7E03C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EE8046" w14:textId="3AAC8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BBC37C" w14:textId="7DE8C1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4765E2" w14:textId="403ED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1C5011" w14:textId="75D93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38622A" w14:textId="3C69C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1A8B66" w14:textId="48B8A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628CFF" w14:textId="25D03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5BCB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99E0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5713F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B4A1A2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FA55D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5FCB8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8A8963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4D99B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B207E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4D44C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6971D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E477B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58D8C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A54D2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312A5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CFA5BC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481A4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1C9E5F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15BC9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3F1D06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B8384B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ED478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82931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2F5218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ADCA2A0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F87A8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250E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607F8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65E25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D57A5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671FD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E0957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55AA7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AA7CE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2A19B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CD123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783F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34E01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FB30C8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68577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9442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69477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8AA19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0ADBD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45519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C3CE40C" w14:textId="77777777" w:rsidTr="00503750">
        <w:trPr>
          <w:trHeight w:val="1073"/>
        </w:trPr>
        <w:tc>
          <w:tcPr>
            <w:tcW w:w="3614" w:type="dxa"/>
            <w:vMerge/>
          </w:tcPr>
          <w:p w14:paraId="72F4F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9DD21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36D6A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7AA2B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6589C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088F6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177CE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A651D84" w14:textId="77777777" w:rsidTr="00503750">
        <w:trPr>
          <w:trHeight w:val="283"/>
        </w:trPr>
        <w:tc>
          <w:tcPr>
            <w:tcW w:w="3614" w:type="dxa"/>
          </w:tcPr>
          <w:p w14:paraId="470589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868D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6E299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E16F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276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5229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1547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344C1FE" w14:textId="77777777" w:rsidTr="00503750">
        <w:trPr>
          <w:trHeight w:val="283"/>
        </w:trPr>
        <w:tc>
          <w:tcPr>
            <w:tcW w:w="3614" w:type="dxa"/>
          </w:tcPr>
          <w:p w14:paraId="442A42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3C36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5147D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E0DB9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F803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5D474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8C16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BB54C83" w14:textId="77777777" w:rsidTr="00503750">
        <w:trPr>
          <w:trHeight w:val="283"/>
        </w:trPr>
        <w:tc>
          <w:tcPr>
            <w:tcW w:w="3614" w:type="dxa"/>
          </w:tcPr>
          <w:p w14:paraId="1FD2EC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D3C2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DD5C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62010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183D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FFE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6C74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545287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92D2B6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A645D8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4E7CD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BB69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6214A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63A70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AF49A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4E5E1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2006E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5A110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F0D40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23D001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6614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856F5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395D4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8BC4E59" w14:textId="14529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169933" w14:textId="1E092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0036CF" w14:textId="0241F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371A5" w14:textId="6110F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6BCDF6" w14:textId="6C95F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93C7F" w14:textId="015AE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29DB8" w14:textId="48555C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095D8E" w14:textId="13BCF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BDA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23F5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D8D5EB9" w14:textId="5FB8E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7E6C1" w14:textId="4058E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DC4438" w14:textId="10F17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31E479" w14:textId="622A2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6BE6A" w14:textId="2F11C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3B4C8" w14:textId="109BF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8B5969" w14:textId="55BB0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F1FB8B" w14:textId="2013E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0DDD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0F82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810EF55" w14:textId="30DBF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BA770F" w14:textId="4A04F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76327F" w14:textId="609C8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7C06E2" w14:textId="65E94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20D04A" w14:textId="16E68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3659A" w14:textId="1A6CAF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BD79B2" w14:textId="18CF9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F276B6" w14:textId="6B799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6DB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0A49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FA56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663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A84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8AED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85E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5ED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311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A152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8A51D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66E1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2EBA107" w14:textId="65486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8D6FD2" w14:textId="434A5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7A2CE" w14:textId="7B22C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FD98AC" w14:textId="5071B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D6BE2C" w14:textId="31D10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4A86F6" w14:textId="2A01C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285147" w14:textId="309CA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C2D654" w14:textId="1A8D42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0779D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16C47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2BDD9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D90DF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8F95CD7" w14:textId="72BE6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6B6465" w14:textId="08CEF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74AAF" w14:textId="5CC24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F90D2A" w14:textId="25AAC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7AEC30" w14:textId="2F51E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39E71" w14:textId="7056B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A226F3" w14:textId="473A1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BD0036" w14:textId="680F5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620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4D10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F8125BA" w14:textId="03144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911A00" w14:textId="3D674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F4C24" w14:textId="4ECF1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38C843" w14:textId="2F2BF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77B3E" w14:textId="04AF4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FEF9C" w14:textId="69F0C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817B3" w14:textId="345AD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421AAD" w14:textId="31B9E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3DE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2772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36975D4" w14:textId="38C89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A3690" w14:textId="60398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6BDF0C" w14:textId="0D9E8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5893B1" w14:textId="3938C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6E050" w14:textId="434D5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78564D" w14:textId="55EBD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93778E" w14:textId="05CB9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5E432D" w14:textId="41C8A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AAA8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C9324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29B9D65" w14:textId="4E167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21B55" w14:textId="6F2A7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0F7E99" w14:textId="50911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786A94" w14:textId="5283E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9D960B" w14:textId="57A0F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91FB83" w14:textId="79655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6AB06C" w14:textId="5E016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FF054A" w14:textId="1A55D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FF020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CEB8F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3A778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FD78F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F16A560" w14:textId="486C5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32134" w14:textId="3AB37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D8CBF" w14:textId="6B80E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D78D1" w14:textId="6BA10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10C64F" w14:textId="0E54F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94C379" w14:textId="5BFFA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C060C" w14:textId="05F75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20D567" w14:textId="346D4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15CF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AB86E2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067474F" w14:textId="7A1CE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75374" w14:textId="0423A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B953FF" w14:textId="7E8476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D83118" w14:textId="45053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E0080A" w14:textId="115CE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A12274" w14:textId="0827A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B391AC" w14:textId="674ED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E8304B" w14:textId="1A8E6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A741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852FA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081D504" w14:textId="6457BCC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FD5A8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AF5E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C716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A83E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7DFB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2D78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66B1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B287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0FD8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04AA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1067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57BA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A375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EEA3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02CF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D85F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D920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C6112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88D4D2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FD5A35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1E90A9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7968CD2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4481A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D312D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32BCE9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1463D5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4F49F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C15638D" w14:textId="77777777" w:rsidTr="00503750">
        <w:trPr>
          <w:trHeight w:val="437"/>
        </w:trPr>
        <w:tc>
          <w:tcPr>
            <w:tcW w:w="2594" w:type="dxa"/>
          </w:tcPr>
          <w:p w14:paraId="75A520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ACB11F9" w14:textId="607C64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B7D5E7D" w14:textId="1C891A2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39EC3DD" w14:textId="43AF4C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CCCE90E" w14:textId="0AD30A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DD7C26D" w14:textId="77777777" w:rsidTr="00503750">
        <w:trPr>
          <w:trHeight w:val="420"/>
        </w:trPr>
        <w:tc>
          <w:tcPr>
            <w:tcW w:w="2594" w:type="dxa"/>
          </w:tcPr>
          <w:p w14:paraId="4B98EB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482AD62" w14:textId="2079E4E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4425D7E" w14:textId="52F439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109A342" w14:textId="2D1772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9C8F7D0" w14:textId="6250BC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EBC67A" w14:textId="77777777" w:rsidTr="00503750">
        <w:trPr>
          <w:trHeight w:val="630"/>
        </w:trPr>
        <w:tc>
          <w:tcPr>
            <w:tcW w:w="2594" w:type="dxa"/>
          </w:tcPr>
          <w:p w14:paraId="194A9D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E8CD3CB" w14:textId="2C0316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BA5EB16" w14:textId="2ABF71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7388AC1" w14:textId="1825BC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F2FC6D6" w14:textId="7625DC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61F069" w14:textId="77777777" w:rsidTr="00503750">
        <w:trPr>
          <w:trHeight w:val="420"/>
        </w:trPr>
        <w:tc>
          <w:tcPr>
            <w:tcW w:w="2594" w:type="dxa"/>
          </w:tcPr>
          <w:p w14:paraId="1E29FB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BACE9BE" w14:textId="5BEEA1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38FFFCE" w14:textId="279480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6555D41" w14:textId="0F9890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3E72ACF" w14:textId="2D1202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D73DFB" w14:textId="77777777" w:rsidTr="00503750">
        <w:trPr>
          <w:trHeight w:val="437"/>
        </w:trPr>
        <w:tc>
          <w:tcPr>
            <w:tcW w:w="2594" w:type="dxa"/>
          </w:tcPr>
          <w:p w14:paraId="1650C2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3386CB0" w14:textId="0C4F35A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6AE5D34" w14:textId="492BC6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A3A4F62" w14:textId="1043A0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A0444FB" w14:textId="5C7733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6B02E9" w14:textId="77777777" w:rsidTr="00503750">
        <w:trPr>
          <w:trHeight w:val="420"/>
        </w:trPr>
        <w:tc>
          <w:tcPr>
            <w:tcW w:w="2594" w:type="dxa"/>
          </w:tcPr>
          <w:p w14:paraId="1C71962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4C9968EC" w14:textId="01FC988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45B0605" w14:textId="23ECDFD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302B0F4" w14:textId="3D87E5A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94B50E4" w14:textId="1960DA0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95B7472" w14:textId="77777777" w:rsidR="00944C3D" w:rsidRDefault="00944C3D" w:rsidP="00944C3D">
      <w:pPr>
        <w:rPr>
          <w:rFonts w:ascii="Arial" w:hAnsi="Arial"/>
          <w:b/>
        </w:rPr>
      </w:pPr>
    </w:p>
    <w:p w14:paraId="048EFE0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20E3AE08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CB4FA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60998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939BA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6B9D8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12A361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C880604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9982A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D90D5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8647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1595E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0444F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95B84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36F4DD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AEA4F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A065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F15E2C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BD59C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CDB26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E73CE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BC0BB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EED919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5B6886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69B25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90C53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8DB80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0B605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C7C7FD1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2F863D0" w14:textId="77777777" w:rsidTr="00503750">
        <w:tc>
          <w:tcPr>
            <w:tcW w:w="2835" w:type="dxa"/>
            <w:vAlign w:val="center"/>
          </w:tcPr>
          <w:p w14:paraId="6F4038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DD60C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7AABA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BC79A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37712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A0312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0B96C9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E19D1C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F9136AF" w14:textId="21B4494B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EB7FF6" w14:textId="20AF7C0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98D68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6B1B4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01BCEC" w14:textId="23BA30E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75F63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486F7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8DC65DB" w14:textId="77C9C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3C7738" w14:textId="2287B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69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027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54E22F" w14:textId="6BCFC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EC8E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D73B7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B5A7948" w14:textId="21E5B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BAEBA" w14:textId="18749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9AD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C8E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EE4B62" w14:textId="33E52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9F8B3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3FDA7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520D5F1" w14:textId="567EB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C4F07" w14:textId="1255E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307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321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11EC35" w14:textId="00F1D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1A51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5AC8E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7DB16B5" w14:textId="50D5C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02DA38" w14:textId="22AE3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7A8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8A0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1DC1D4" w14:textId="514E5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D2FE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846B9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C48FC36" w14:textId="2B437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00810E" w14:textId="09001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63B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554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F1209D" w14:textId="35D5C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FF53A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2A491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E7E3FF4" w14:textId="41A668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86934" w14:textId="0F1638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98C9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773CF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6BC207" w14:textId="580721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38B74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DB426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B8F6B0C" w14:textId="01907B73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80A67F9" w14:textId="77777777" w:rsidR="00944C3D" w:rsidRDefault="00944C3D" w:rsidP="00944C3D">
      <w:pPr>
        <w:rPr>
          <w:rFonts w:ascii="Arial" w:hAnsi="Arial"/>
          <w:b/>
        </w:rPr>
      </w:pPr>
    </w:p>
    <w:p w14:paraId="7243B9A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3A6BF40" w14:textId="77777777" w:rsidTr="00503750">
        <w:tc>
          <w:tcPr>
            <w:tcW w:w="2835" w:type="dxa"/>
            <w:vAlign w:val="center"/>
          </w:tcPr>
          <w:p w14:paraId="2B3577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D387E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B5D58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7113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A420E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3273E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81FF1E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F03E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3816A49" w14:textId="1DB78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D730C9" w14:textId="68FEC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776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AB3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2A4EDB" w14:textId="3D18F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1F1B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F72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6285499" w14:textId="28366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2189E" w14:textId="7D020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B75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A80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4CAB3C" w14:textId="5A704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68CC0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B1E5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9BB3D13" w14:textId="07A35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22B779" w14:textId="455B2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E59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102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E013EB" w14:textId="70271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0E6A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671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68D2231" w14:textId="5E764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6597A1" w14:textId="5D0CF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76C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057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1F363E" w14:textId="735F7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C105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E4C7C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761E3EB" w14:textId="295E7A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719B52" w14:textId="0DE796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050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FB97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E1D7AF" w14:textId="4530C0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FACBE0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10378F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BEA318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D43CA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CC27A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B616961" w14:textId="77777777" w:rsidTr="00503750">
        <w:trPr>
          <w:trHeight w:val="699"/>
        </w:trPr>
        <w:tc>
          <w:tcPr>
            <w:tcW w:w="3502" w:type="dxa"/>
            <w:vMerge/>
          </w:tcPr>
          <w:p w14:paraId="227A84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1492D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F5A6F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10E3D6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3149D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8E59435" w14:textId="2F09A94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A73A1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B71964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A5613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335E33F" w14:textId="3454AA0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55BBD1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33AB20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F9E54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823E7A9" w14:textId="273238D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47B2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CB89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73966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AADDB11" w14:textId="77777777" w:rsidTr="00503750">
        <w:trPr>
          <w:trHeight w:val="593"/>
        </w:trPr>
        <w:tc>
          <w:tcPr>
            <w:tcW w:w="3497" w:type="dxa"/>
          </w:tcPr>
          <w:p w14:paraId="015EE2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034D7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629BF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B098D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B9E0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7F14F0C" w14:textId="07E2D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723289" w14:textId="401E5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B8B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96CD55" w14:textId="254EC31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50290A" w14:textId="27362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436BCE" w14:textId="13BE1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499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6F2EBB" w14:textId="4305F23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6086CA" w14:textId="2090A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1FB878" w14:textId="6DFD4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9A69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A62F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088FD8D" w14:textId="5E49A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73C005" w14:textId="483E9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DE21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D57807" w14:textId="15E4EC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6A7E62" w14:textId="1B897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7F4747" w14:textId="67496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2FFD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C44384" w14:textId="4515DE5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5EEAB5" w14:textId="2C916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5EEDBA" w14:textId="33EE6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0AE12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ACC9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CBBD000" w14:textId="2B7DA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278449" w14:textId="373BF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03673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6B652A" w14:textId="0585DF6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14BC3F" w14:textId="3B7B2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869B5F" w14:textId="59BCD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D64B6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9BDC22" w14:textId="21CC29E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58E9CE" w14:textId="04386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0E5B6E" w14:textId="61C36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0DE2F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11769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A49D1E5" w14:textId="0DBC9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0626DD" w14:textId="79127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DD3E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C93982" w14:textId="2F9086D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AFFBE8" w14:textId="4D27D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5FB84A" w14:textId="2965C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B4F6B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3267F9C" w14:textId="71BE2B5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FA5CD6" w14:textId="516B5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C85D6D" w14:textId="59598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699556" w14:textId="77777777" w:rsidR="00944C3D" w:rsidRDefault="00944C3D" w:rsidP="00944C3D">
      <w:pPr>
        <w:rPr>
          <w:rFonts w:ascii="Arial" w:hAnsi="Arial"/>
          <w:b/>
        </w:rPr>
      </w:pPr>
    </w:p>
    <w:p w14:paraId="3C92C954" w14:textId="77777777" w:rsidR="00944C3D" w:rsidRDefault="00944C3D" w:rsidP="00944C3D">
      <w:pPr>
        <w:rPr>
          <w:rFonts w:ascii="Arial" w:hAnsi="Arial"/>
          <w:b/>
        </w:rPr>
      </w:pPr>
    </w:p>
    <w:p w14:paraId="6642611F" w14:textId="77777777" w:rsidR="00944C3D" w:rsidRDefault="00944C3D" w:rsidP="00944C3D">
      <w:pPr>
        <w:rPr>
          <w:rFonts w:ascii="Arial" w:hAnsi="Arial"/>
          <w:b/>
        </w:rPr>
      </w:pPr>
    </w:p>
    <w:p w14:paraId="1B94D8A7" w14:textId="77777777" w:rsidR="00944C3D" w:rsidRDefault="00944C3D" w:rsidP="00944C3D">
      <w:pPr>
        <w:rPr>
          <w:rFonts w:ascii="Arial" w:hAnsi="Arial"/>
          <w:b/>
        </w:rPr>
      </w:pPr>
    </w:p>
    <w:p w14:paraId="384831D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60396FE" w14:textId="77777777" w:rsidTr="00503750">
        <w:tc>
          <w:tcPr>
            <w:tcW w:w="2622" w:type="dxa"/>
            <w:vAlign w:val="center"/>
          </w:tcPr>
          <w:p w14:paraId="44AD07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D0A95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A10DD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40EC4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59281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083FD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29701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62AEE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80C96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D51FD7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2C43C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54B485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75F8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1C29629" w14:textId="71C97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07589E" w14:textId="5A893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DF884E" w14:textId="3D56C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7CE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0A8989" w14:textId="181B5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B4C4C" w14:textId="77777777" w:rsidTr="00503750">
        <w:tc>
          <w:tcPr>
            <w:tcW w:w="2622" w:type="dxa"/>
            <w:vAlign w:val="center"/>
          </w:tcPr>
          <w:p w14:paraId="442286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B812C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587D7E5" w14:textId="2C9BC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722C41" w14:textId="163A9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189F11" w14:textId="6BC0F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9B2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2B1401" w14:textId="68908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AB851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9AC2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D2829E4" w14:textId="24F25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DC0685" w14:textId="1B8B2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F2C500" w14:textId="4DE28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7C8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BC0227" w14:textId="39071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48ED3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1E4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1CC65D2" w14:textId="05611B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6ADB92" w14:textId="34F1D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761EF3" w14:textId="4C9A9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8E0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F6207B" w14:textId="312C0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88288E" w14:textId="77777777" w:rsidTr="00503750">
        <w:tc>
          <w:tcPr>
            <w:tcW w:w="2622" w:type="dxa"/>
            <w:vAlign w:val="center"/>
          </w:tcPr>
          <w:p w14:paraId="1EC246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E0C1B33" w14:textId="589E5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25589.00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7C32FE" w14:textId="67746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36837.00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BD0E58" w14:textId="6C110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34806.00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DC1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97E710" w14:textId="7C46A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27620.00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41DD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889D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D20C00E" w14:textId="4F2CD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74C342" w14:textId="0E530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73A3A6" w14:textId="61956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5A0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DA7831" w14:textId="7C0A5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ECA25" w14:textId="77777777" w:rsidTr="00503750">
        <w:tc>
          <w:tcPr>
            <w:tcW w:w="2622" w:type="dxa"/>
            <w:vAlign w:val="center"/>
          </w:tcPr>
          <w:p w14:paraId="73E3C7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46FAD36" w14:textId="3701E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54AC2F" w14:textId="08617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5E706D" w14:textId="726B9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0BC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0105F8" w14:textId="2BB39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A39F4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EADB91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B4D41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21F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446098D" w14:textId="78723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E961A1" w14:textId="585AE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533D9F" w14:textId="2053A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6FD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CAC0A5" w14:textId="65E8E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F3D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CDF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0ADD1E9" w14:textId="08022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5ABC6C" w14:textId="5EF06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FB60E9" w14:textId="0158B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C1B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9BBA84" w14:textId="55DB2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327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E454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38AF6CF" w14:textId="1A0E3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2B5F81" w14:textId="71E08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FBBED0" w14:textId="2D628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D42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135A11" w14:textId="3B347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D4BA1" w14:textId="77777777" w:rsidTr="00503750">
        <w:tc>
          <w:tcPr>
            <w:tcW w:w="2622" w:type="dxa"/>
            <w:vAlign w:val="center"/>
          </w:tcPr>
          <w:p w14:paraId="65C308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61F6547" w14:textId="48D6C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7CFDDA" w14:textId="4F8A4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2382B7" w14:textId="54064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5A7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86A0A2" w14:textId="6C979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0CC426" w14:textId="77777777" w:rsidTr="00503750">
        <w:tc>
          <w:tcPr>
            <w:tcW w:w="2622" w:type="dxa"/>
            <w:vAlign w:val="center"/>
          </w:tcPr>
          <w:p w14:paraId="33DB45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DF66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228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482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88B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C87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875096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CD98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272B159" w14:textId="7304DB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25589.00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0A66FF" w14:textId="2AC9F8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36837.00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1DF8F0" w14:textId="05845A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34806.00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E3F7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A56DE1" w14:textId="4A83DB3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27620.00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F5DAB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D5018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8BB487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CA7E6A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048ED1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E814E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D7EC4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D9028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BE120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A422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E7AE3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C729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19C91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DED1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6B63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1CFAA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DDCF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0B60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87274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BA23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7541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651EB3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BF71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FA7D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EAC8D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7A09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6F51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49EC1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EC39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D04D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730F3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0CE2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665D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22F48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246E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5514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2F3EE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B58B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B5B1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058AB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4299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B5A6F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AD2EF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81B35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AF60D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99005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C8D8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23801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EBC8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2E5B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E81E2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F7DB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65D9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D5A15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C8CE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BC89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9E5B1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4F6F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B80E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D05B7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8327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8174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2700B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FFE6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9C0E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ED4E2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F3450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05EC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5A7D2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D7FB3E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C8C4C1E" w14:textId="77777777" w:rsidTr="00503750">
        <w:tc>
          <w:tcPr>
            <w:tcW w:w="2835" w:type="dxa"/>
            <w:vAlign w:val="center"/>
          </w:tcPr>
          <w:p w14:paraId="07259F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95F11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F3E3B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1828D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87ECE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3C877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A259D6" w14:textId="77777777" w:rsidTr="00503750">
        <w:tc>
          <w:tcPr>
            <w:tcW w:w="2835" w:type="dxa"/>
            <w:vAlign w:val="center"/>
          </w:tcPr>
          <w:p w14:paraId="5D511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B7E06B7" w14:textId="4A783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D43E98" w14:textId="0AA72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723C2F" w14:textId="1072D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7BD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0FCFC4" w14:textId="6FBFA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A25DE5" w14:textId="77777777" w:rsidTr="00503750">
        <w:tc>
          <w:tcPr>
            <w:tcW w:w="2835" w:type="dxa"/>
            <w:vAlign w:val="center"/>
          </w:tcPr>
          <w:p w14:paraId="005D33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27DFD15" w14:textId="62C5B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2CE8C" w14:textId="7EB77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A9062" w14:textId="23E63F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A1B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BAF053" w14:textId="04BEF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6230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FF8E7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AD3BE4E" w14:textId="3BB5FA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89186" w14:textId="5E9BB0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339DB0" w14:textId="5FB94B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356B3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5FD834" w14:textId="23C4F5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1A2FB49" w14:textId="77777777" w:rsidTr="00503750">
        <w:tc>
          <w:tcPr>
            <w:tcW w:w="2835" w:type="dxa"/>
            <w:vAlign w:val="center"/>
          </w:tcPr>
          <w:p w14:paraId="64AA78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AE6E983" w14:textId="231202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99344A" w14:textId="19B2C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77AB5D" w14:textId="163D9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5D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29D37B" w14:textId="1AF32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53A53" w14:textId="77777777" w:rsidTr="00503750">
        <w:tc>
          <w:tcPr>
            <w:tcW w:w="2835" w:type="dxa"/>
            <w:vAlign w:val="center"/>
          </w:tcPr>
          <w:p w14:paraId="448F05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DC17BEB" w14:textId="54124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BBC90D" w14:textId="05595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1CDA08" w14:textId="0C59E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E52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B12495" w14:textId="7E5B2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B389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02B65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BF33FBE" w14:textId="781BBDD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E150C4" w14:textId="3338B81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E42287" w14:textId="15E976E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D7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D369B6" w14:textId="24AEF8F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09FC3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B06F2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47F5247" w14:textId="03890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844AED" w14:textId="07F3C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3B5DD5" w14:textId="1E70F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8B9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5CFAAF" w14:textId="465AD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1CBDD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4ACAD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284CAED5" w14:textId="77777777" w:rsidTr="00503750">
        <w:tc>
          <w:tcPr>
            <w:tcW w:w="2552" w:type="dxa"/>
            <w:vAlign w:val="center"/>
          </w:tcPr>
          <w:p w14:paraId="7F96C4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5F600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97AA3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50E99E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D6F77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8D62832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0DBF1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30C5F616" w14:textId="3C2B708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-1484.00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57E8A47" w14:textId="62801D3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2032.00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28B88EE" w14:textId="06E1EBC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548.00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E10E2B5" w14:textId="527EB9A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89B415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4AD0FC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E6CE739" w14:textId="5200B1D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2EF6533" w14:textId="0092E27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50A3A27" w14:textId="05BF561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465E833" w14:textId="446C661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1CE756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879C58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59A7D4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29AD9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99EA1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839E7E2" w14:textId="77777777" w:rsidTr="00503750">
        <w:tc>
          <w:tcPr>
            <w:tcW w:w="4395" w:type="dxa"/>
            <w:vMerge/>
          </w:tcPr>
          <w:p w14:paraId="32C467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3C246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F04DA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BB4467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0818C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504CF60" w14:textId="4FE01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9463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84AA5D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E011E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BFFB0B8" w14:textId="6AE17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  <w:lang w:eastAsia="sk-SK"/>
              </w:rPr>
              <w:t>-5028.17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2B54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55FD59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2C9C7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1FC5C1C" w14:textId="2B1A7A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-5028.17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6651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5F482AF" w14:textId="77777777" w:rsidTr="00503750">
        <w:tc>
          <w:tcPr>
            <w:tcW w:w="4395" w:type="dxa"/>
            <w:vAlign w:val="center"/>
          </w:tcPr>
          <w:p w14:paraId="4891EC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11E70E3" w14:textId="26A44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DD759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B7225F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0465E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6989049" w14:textId="1A732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E41E7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9644C0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527EB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772DA8C" w14:textId="1C7651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371D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552C1C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7C5A3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426E1B9" w14:textId="06B96CB5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63670.00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AE57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DF8DE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553EF1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64E71DE" w14:textId="77777777" w:rsidTr="00503750">
        <w:tc>
          <w:tcPr>
            <w:tcW w:w="4395" w:type="dxa"/>
            <w:vAlign w:val="center"/>
          </w:tcPr>
          <w:p w14:paraId="300868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D9FB4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2D7A7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8C7F2F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A7323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E193171" w14:textId="6C58DE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8A8974" w14:textId="3E5512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164C69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9C0E7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86C4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FBC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50E651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22451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665B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B26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89710F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448F2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D90EB13" w14:textId="434AE2E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96F08D" w14:textId="4A404C9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D6D225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67383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8883A7C" w14:textId="08271FB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388C59" w14:textId="1CB7A83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CB9F6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AE07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51947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62A1FA0" w14:textId="77777777" w:rsidTr="00503750">
        <w:tc>
          <w:tcPr>
            <w:tcW w:w="1843" w:type="dxa"/>
            <w:vAlign w:val="center"/>
          </w:tcPr>
          <w:p w14:paraId="5BB9F7D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865E60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837264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6C3B2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C9A40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49FD2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269F6B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D59900A" w14:textId="77777777" w:rsidTr="00503750">
        <w:tc>
          <w:tcPr>
            <w:tcW w:w="1843" w:type="dxa"/>
            <w:vAlign w:val="center"/>
          </w:tcPr>
          <w:p w14:paraId="690BF4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AAF8E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09AA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CF89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CD71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8C62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B3AF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46052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FF7B2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C91C8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C93C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1BEC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408B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2588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EB48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ECE5296" w14:textId="77777777" w:rsidTr="00503750">
        <w:tc>
          <w:tcPr>
            <w:tcW w:w="1843" w:type="dxa"/>
            <w:vAlign w:val="center"/>
          </w:tcPr>
          <w:p w14:paraId="574103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42AB7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DC72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1406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3BF0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793C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0DDC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D21815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C430A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2EA37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59DA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0DF4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71F6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1A07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A78E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78EA4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96BCF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8046D1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D9F46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8206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4362E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375EB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3A526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C169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F887E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51EC4FC" w14:textId="77777777" w:rsidTr="00503750">
        <w:trPr>
          <w:trHeight w:val="664"/>
        </w:trPr>
        <w:tc>
          <w:tcPr>
            <w:tcW w:w="3372" w:type="dxa"/>
          </w:tcPr>
          <w:p w14:paraId="1A8251D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48A12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FF856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902AE8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877C1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538D0B4" w14:textId="70C70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AB4854" w14:textId="014C9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98533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6EE8674" w14:textId="1A481F7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7A8CAF7" w14:textId="6F875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7F0965" w14:textId="6E15E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92620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BBD31A2" w14:textId="3FF41B4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25E6B8" w14:textId="372CD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111D01" w14:textId="094D9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17FFE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EC705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41F55E2" w14:textId="5DD98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2EAFB9" w14:textId="1ED2C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0DFBA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EC14DDD" w14:textId="6A43692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D4BDF3" w14:textId="6DF56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87E2A1" w14:textId="3DC38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1534A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F7CF6BC" w14:textId="4E56A06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1270E0" w14:textId="11709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810E79" w14:textId="2E60A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9134A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59D7936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DF27893" w14:textId="77777777" w:rsidTr="00503750">
        <w:tc>
          <w:tcPr>
            <w:tcW w:w="2835" w:type="dxa"/>
            <w:vAlign w:val="center"/>
          </w:tcPr>
          <w:p w14:paraId="053FB0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76345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6660E7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44591F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BFDAD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E5EF589" w14:textId="77777777" w:rsidTr="00503750">
        <w:tc>
          <w:tcPr>
            <w:tcW w:w="2835" w:type="dxa"/>
          </w:tcPr>
          <w:p w14:paraId="6A087A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2598E9B" w14:textId="24A6C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C0CA5E" w14:textId="56CEF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204DDE" w14:textId="05088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580FB2" w14:textId="6A447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8B6DA9" w14:textId="77777777" w:rsidTr="00503750">
        <w:tc>
          <w:tcPr>
            <w:tcW w:w="2835" w:type="dxa"/>
          </w:tcPr>
          <w:p w14:paraId="6BFE42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445C3F5" w14:textId="7832D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7B485F" w14:textId="7EDC4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945175" w14:textId="2FD50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05D364" w14:textId="57B0D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FB3B5D" w14:textId="77777777" w:rsidTr="00503750">
        <w:tc>
          <w:tcPr>
            <w:tcW w:w="2835" w:type="dxa"/>
          </w:tcPr>
          <w:p w14:paraId="35FAA7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BE7F344" w14:textId="25309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6C6B78" w14:textId="4649A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63A67F" w14:textId="3210C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F7300D" w14:textId="335CC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70A301" w14:textId="77777777" w:rsidTr="00503750">
        <w:tc>
          <w:tcPr>
            <w:tcW w:w="2835" w:type="dxa"/>
            <w:vAlign w:val="center"/>
          </w:tcPr>
          <w:p w14:paraId="012134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1D6CBAF" w14:textId="13E5F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50E72B" w14:textId="2B06D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C145E5" w14:textId="5366A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A343E6" w14:textId="761CD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E46E16" w14:textId="77777777" w:rsidTr="00503750">
        <w:tc>
          <w:tcPr>
            <w:tcW w:w="2835" w:type="dxa"/>
            <w:vAlign w:val="center"/>
          </w:tcPr>
          <w:p w14:paraId="592A05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C288D0C" w14:textId="3C9EB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B7EA6F" w14:textId="527A3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A9A5CC" w14:textId="2518D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4A7E85" w14:textId="615B3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087853" w14:textId="77777777" w:rsidTr="00503750">
        <w:tc>
          <w:tcPr>
            <w:tcW w:w="2835" w:type="dxa"/>
          </w:tcPr>
          <w:p w14:paraId="75601D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35AA915" w14:textId="302A0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152BAC" w14:textId="221DE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39434B" w14:textId="03F55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D77DF9" w14:textId="2FB31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8744CF" w14:textId="77777777" w:rsidTr="00503750">
        <w:tc>
          <w:tcPr>
            <w:tcW w:w="2835" w:type="dxa"/>
          </w:tcPr>
          <w:p w14:paraId="7FFCCAD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FFE7DEA" w14:textId="01097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312B64" w14:textId="4629B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5A4357" w14:textId="208A9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D63A4B" w14:textId="0D145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60787A" w14:textId="77777777" w:rsidTr="00503750">
        <w:tc>
          <w:tcPr>
            <w:tcW w:w="2835" w:type="dxa"/>
          </w:tcPr>
          <w:p w14:paraId="386792D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87818B1" w14:textId="358B6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8240E" w14:textId="121E7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6BFA55" w14:textId="4390A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6F9980" w14:textId="28017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FAA3E8" w14:textId="77777777" w:rsidR="00944C3D" w:rsidRDefault="00944C3D" w:rsidP="00944C3D">
      <w:pPr>
        <w:rPr>
          <w:rFonts w:ascii="Arial" w:hAnsi="Arial"/>
          <w:b/>
        </w:rPr>
      </w:pPr>
    </w:p>
    <w:p w14:paraId="186ECEF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F968B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E0722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2C4DA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4F2EC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66DA99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81102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9DA52A5" w14:textId="77777777" w:rsidTr="00503750">
        <w:trPr>
          <w:trHeight w:val="443"/>
        </w:trPr>
        <w:tc>
          <w:tcPr>
            <w:tcW w:w="2560" w:type="dxa"/>
          </w:tcPr>
          <w:p w14:paraId="6D7481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9953CD0" w14:textId="79B9D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D4AB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36D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D1AD7EC" w14:textId="7A5D9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51202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7A182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A295343" w14:textId="32F86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6BE0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B921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BAEE34" w14:textId="4E8DA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9841A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04A40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B9160D3" w14:textId="0CD24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33C7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1222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26E7D2" w14:textId="55799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AA29F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E1A64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59DBA39" w14:textId="12FD2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EFE0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18BD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CDCE0D5" w14:textId="2DAB3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17BEDF" w14:textId="77777777" w:rsidR="00944C3D" w:rsidRDefault="00944C3D" w:rsidP="00944C3D">
      <w:pPr>
        <w:rPr>
          <w:rFonts w:ascii="Arial" w:hAnsi="Arial"/>
          <w:b/>
        </w:rPr>
      </w:pPr>
    </w:p>
    <w:p w14:paraId="79022CF4" w14:textId="77777777" w:rsidR="00944C3D" w:rsidRDefault="00944C3D" w:rsidP="00944C3D">
      <w:pPr>
        <w:rPr>
          <w:rFonts w:ascii="Arial" w:hAnsi="Arial"/>
          <w:b/>
        </w:rPr>
      </w:pPr>
    </w:p>
    <w:p w14:paraId="63837DF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68475ED" w14:textId="77777777" w:rsidR="00944C3D" w:rsidRDefault="00944C3D" w:rsidP="00944C3D">
      <w:pPr>
        <w:rPr>
          <w:rFonts w:ascii="Arial" w:hAnsi="Arial"/>
          <w:b/>
        </w:rPr>
      </w:pPr>
    </w:p>
    <w:p w14:paraId="62ACCEF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F55AF0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A8D2A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4A0AC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30A5B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502468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528EE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E43EC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EDFA6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BE9E0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3576E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C35E6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AE643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B3CE9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1C096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46CF6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33476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0A585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ECE73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4EC2106" w14:textId="77777777" w:rsidTr="00503750">
        <w:trPr>
          <w:trHeight w:val="677"/>
        </w:trPr>
        <w:tc>
          <w:tcPr>
            <w:tcW w:w="3358" w:type="dxa"/>
          </w:tcPr>
          <w:p w14:paraId="016FE7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D1F58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69749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D3806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BBB5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92FC76B" w14:textId="74069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0249BB" w14:textId="1E8B2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0BAD8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F281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D6D7BFE" w14:textId="382DD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3A7E4B" w14:textId="21B45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C170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0C18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D1FB893" w14:textId="74449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F8CC46" w14:textId="20A22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4374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FFD4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B92DD51" w14:textId="79965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412C0B" w14:textId="7C546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AEBEF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DE9ED4" w14:textId="4C971FF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8801064" w14:textId="522771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01C350" w14:textId="23FDD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88096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4E1AB1A" w14:textId="4B8FDA2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6DF150" w14:textId="6716B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CF8758" w14:textId="13358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DE2E8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7ABD70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99982D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664BC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1ACB4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2FD115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13E28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8B717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C3FA0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18EFD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9F77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4DDE3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65C5A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009C1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52D49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BB2CBA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3B6B0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857A8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28C701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2BA73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5ECA8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F7AB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43D70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491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A331483" w14:textId="64205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A6CE44" w14:textId="2167E0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2BB56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B9CF6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FACF0E5" w14:textId="180E7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A26C90" w14:textId="41438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0E1AE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9DA98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216FC18" w14:textId="6FE33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D204C8" w14:textId="4F1BA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0F54A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2A5314" w14:textId="3DCFA02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CC1ED3A" w14:textId="53FB3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B67E12" w14:textId="34F57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74D3F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12E6109" w14:textId="46E344E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B4D40C1" w14:textId="7474C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BA0595" w14:textId="4A52D7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F44C0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714685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8BA95C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4F422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4CB59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8301C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C3B50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911E5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EAD1E70" w14:textId="27172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759AE2" w14:textId="1B6A8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0E861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04C1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8701FEA" w14:textId="33A13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853352" w14:textId="482FB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F9D71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39F3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B3687A5" w14:textId="350B2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FE75CC" w14:textId="37469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EDE5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BC9DB6" w14:textId="6AFFE55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FB3697" w14:textId="3F051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6A3923" w14:textId="17389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AAB44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344754B" w14:textId="18815AF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4546EE0" w14:textId="7E971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2E5CCA" w14:textId="34AA1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D3149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2C97DA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8A85FBB" w14:textId="77777777" w:rsidTr="00503750">
        <w:tc>
          <w:tcPr>
            <w:tcW w:w="3686" w:type="dxa"/>
            <w:vAlign w:val="center"/>
          </w:tcPr>
          <w:p w14:paraId="16E674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213A7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70F15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6BB99B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E6D5D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95C1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02F6E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5A0B5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6053E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47FE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F0678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B6935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72E4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C602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06A8D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CE5A4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1407AC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1B3FBC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69577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4D40A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F51050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1B536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FF8E0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9D444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1F034F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3B91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23E2453" w14:textId="0BEAB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0452FA" w14:textId="27A78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81C61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72C89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2AA7043" w14:textId="436D3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A19FF2" w14:textId="3D3BB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C1D3C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B98CB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D04056" w14:textId="3206C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40DF42" w14:textId="0AB53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ABA8C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8E622E2" w14:textId="7DF0B42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FD4E44E" w14:textId="172E4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478AFC" w14:textId="1933A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AE521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875F1B2" w14:textId="6261F0D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C5FDA0" w14:textId="10FC5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9FB34C" w14:textId="0720D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8FE9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0D7A4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C186EB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6F7A3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5D92B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0D358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8EF3EB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46A1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1B78829" w14:textId="0FEAB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E1D0F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4611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40820DF" w14:textId="4D08A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0FFE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01B93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CE89103" w14:textId="12050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6A039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94F8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7058FC9" w14:textId="6C3AA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5607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195F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17547F2" w14:textId="51846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122B9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5E115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9CC98E4" w14:textId="42BF31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1EDB48" w14:textId="77777777" w:rsidR="00944C3D" w:rsidRDefault="00944C3D" w:rsidP="00944C3D">
      <w:pPr>
        <w:rPr>
          <w:sz w:val="22"/>
          <w:szCs w:val="22"/>
        </w:rPr>
      </w:pPr>
    </w:p>
    <w:p w14:paraId="6FCF1F10" w14:textId="77777777" w:rsidR="00944C3D" w:rsidRDefault="00944C3D" w:rsidP="00944C3D">
      <w:pPr>
        <w:rPr>
          <w:sz w:val="22"/>
          <w:szCs w:val="22"/>
        </w:rPr>
      </w:pPr>
    </w:p>
    <w:p w14:paraId="77E794B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A40D32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3F21CB8" w14:textId="229AA5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A44A1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F8540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2BB9A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100AE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5A196E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C801BE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9BA9B9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6F0F98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642309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3279E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1EFA24B" w14:textId="2C0C2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32004C" w14:textId="169076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F3EAF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44DCC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7B28DF8" w14:textId="36802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FD640C" w14:textId="7F609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834F6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E8AC27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C52AE1D" w14:textId="69C1F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EE5D6F" w14:textId="5A050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A6ED8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8AFC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3FA87DF" w14:textId="4789E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3B5133" w14:textId="3D5CE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45AE2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9F3A31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2C3BE82" w14:textId="02AD5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705A51" w14:textId="78527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429AF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367751" w14:textId="697ACBE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B8C28E7" w14:textId="67803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B0A2BE4" w14:textId="41974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97035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4037CB" w14:textId="026BD81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8A951D2" w14:textId="3AD48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B4AE7F" w14:textId="697CD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6927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0C323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BA7153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BEFDB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BCD1D5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6EAE02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A5D1A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E4891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16AEE40" w14:textId="4FA76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42D302" w14:textId="0F3B0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DB284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6A1E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A16C0C9" w14:textId="3B2FC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EEA275" w14:textId="1C112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C3576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A470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7750B6C" w14:textId="23E3A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43F2B9" w14:textId="38B9F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2651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FE07F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D840091" w14:textId="6B51B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16AE37" w14:textId="6AA5D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10081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087D03" w14:textId="2661C5C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AB0B7BA" w14:textId="41D38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853A07" w14:textId="110DF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7E303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4143E1E" w14:textId="12DFA77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79FC8DB" w14:textId="79E66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7E97018" w14:textId="28BBB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3B7BE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10BC228" w14:textId="287E275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B246A1F" w14:textId="43BEB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080F2F" w14:textId="6EEE0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C5AB5" w:rsidRPr="00B364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0C3F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F3C0F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E3F8E63" w14:textId="5E19013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7465C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467B1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7ED4B26" w14:textId="0050CB3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56894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2315F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50EB80A" w14:textId="3690B8D9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0B735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8CF9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520FF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D3BA5FC" w14:textId="77777777" w:rsidR="00944C3D" w:rsidRPr="003607F0" w:rsidRDefault="00944C3D" w:rsidP="00944C3D"/>
    <w:p w14:paraId="745BAF4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86CD4" w14:textId="77777777" w:rsidR="0002146F" w:rsidRDefault="0002146F">
      <w:r>
        <w:separator/>
      </w:r>
    </w:p>
  </w:endnote>
  <w:endnote w:type="continuationSeparator" w:id="0">
    <w:p w14:paraId="545BD117" w14:textId="77777777" w:rsidR="0002146F" w:rsidRDefault="0002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D372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FDA57B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2060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E4EDA8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F4B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49566D4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31D3B" w14:textId="77777777" w:rsidR="0002146F" w:rsidRDefault="0002146F">
      <w:r>
        <w:separator/>
      </w:r>
    </w:p>
  </w:footnote>
  <w:footnote w:type="continuationSeparator" w:id="0">
    <w:p w14:paraId="2F4A1FB2" w14:textId="77777777" w:rsidR="0002146F" w:rsidRDefault="00021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83755">
    <w:abstractNumId w:val="13"/>
  </w:num>
  <w:num w:numId="2" w16cid:durableId="919606298">
    <w:abstractNumId w:val="17"/>
  </w:num>
  <w:num w:numId="3" w16cid:durableId="78600034">
    <w:abstractNumId w:val="8"/>
  </w:num>
  <w:num w:numId="4" w16cid:durableId="311640602">
    <w:abstractNumId w:val="7"/>
  </w:num>
  <w:num w:numId="5" w16cid:durableId="2965070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535113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288075">
    <w:abstractNumId w:val="20"/>
  </w:num>
  <w:num w:numId="8" w16cid:durableId="1089039368">
    <w:abstractNumId w:val="10"/>
  </w:num>
  <w:num w:numId="9" w16cid:durableId="1814331097">
    <w:abstractNumId w:val="0"/>
  </w:num>
  <w:num w:numId="10" w16cid:durableId="1783838943">
    <w:abstractNumId w:val="19"/>
  </w:num>
  <w:num w:numId="11" w16cid:durableId="21563793">
    <w:abstractNumId w:val="6"/>
  </w:num>
  <w:num w:numId="12" w16cid:durableId="998920165">
    <w:abstractNumId w:val="9"/>
  </w:num>
  <w:num w:numId="13" w16cid:durableId="338704200">
    <w:abstractNumId w:val="12"/>
  </w:num>
  <w:num w:numId="14" w16cid:durableId="714768289">
    <w:abstractNumId w:val="15"/>
  </w:num>
  <w:num w:numId="15" w16cid:durableId="539168707">
    <w:abstractNumId w:val="14"/>
  </w:num>
  <w:num w:numId="16" w16cid:durableId="1818760924">
    <w:abstractNumId w:val="2"/>
  </w:num>
  <w:num w:numId="17" w16cid:durableId="908005026">
    <w:abstractNumId w:val="4"/>
  </w:num>
  <w:num w:numId="18" w16cid:durableId="1003555161">
    <w:abstractNumId w:val="11"/>
  </w:num>
  <w:num w:numId="19" w16cid:durableId="1468862320">
    <w:abstractNumId w:val="5"/>
  </w:num>
  <w:num w:numId="20" w16cid:durableId="1998652381">
    <w:abstractNumId w:val="18"/>
  </w:num>
  <w:num w:numId="21" w16cid:durableId="2036416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74"/>
    <w:docVar w:name="arg2" w:val="Driver=asa17;DBF=D:\anasoft\data\tebys.db;DBN=tebys;ENG=SQL17;commlinks=TCPIP{ip=192.168.1.241};uid=kostelna;con=finus(12.0);pwd=Marec2023"/>
    <w:docVar w:name="arg3" w:val="2231086"/>
    <w:docVar w:name="arg4" w:val="C:\Users\kostelna\AppData\Local\Temp\1054906.doc"/>
    <w:docVar w:name="arg5" w:val="1"/>
  </w:docVars>
  <w:rsids>
    <w:rsidRoot w:val="00EC5AB5"/>
    <w:rsid w:val="00011EDC"/>
    <w:rsid w:val="0002146F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66D4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C5AB5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48D04"/>
  <w15:docId w15:val="{8466A4BC-E1E6-4F72-B7B4-68D6CDED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5337</Words>
  <Characters>30426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2026-03-20T07:58:00Z</dcterms:created>
  <dcterms:modified xsi:type="dcterms:W3CDTF">2026-03-20T07:59:00Z</dcterms:modified>
</cp:coreProperties>
</file>