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DEA4BC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5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88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54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61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1B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B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53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A2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5B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28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BC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79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F5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242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72B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8E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B6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C0E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C9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ED6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B9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EE164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6910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7A2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D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D3C3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6A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0C7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7346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21D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8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C07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086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C66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93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A1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E30D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9AF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D3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D34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9FB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12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1D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41F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EC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2174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38C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9EA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1F3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DA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5D3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C006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3D7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773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0F7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7E53D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E946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7CF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F1F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652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8E3F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44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73A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212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D1E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16B1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051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2AED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416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BB3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D4DF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90F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EB0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4BDD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754F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9F9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44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93F0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17A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4CB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6A5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7D8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E4B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D29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CF96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EED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97B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F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771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DD7C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1D9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948E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3C4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E0B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D2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C0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462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39E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E78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73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2548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DA5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DC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5A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084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858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B9C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E64C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55E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640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730B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9BDF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37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98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4F0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942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DC7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665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D47D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DAE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38F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F5F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E9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04E62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B7C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5D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6AA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89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C07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B3B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BEE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5A7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7E1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852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C37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E51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DA3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064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51B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2F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9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B9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09C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169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406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6B8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462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E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4DB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78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24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6CF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5E1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555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211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093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717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B3DC3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11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6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46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CAC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496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B3B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C3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A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27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5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F9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EC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1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E6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39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32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63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FD16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F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45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4D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37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9F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D1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F5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D9B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21C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DB5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01D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842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233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BB3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2471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101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9D8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56FA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C39DA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3E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FA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40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77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B066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0B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E0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07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A4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825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D73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51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13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B1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83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3B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FADE68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28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A3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6C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2C0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2D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69B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8A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17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CA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27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44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91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1B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3C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BA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D54E5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60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10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94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16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2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C9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79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9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83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AD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C7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7568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4E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5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12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CA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BE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F3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3F3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35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02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41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05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B8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E6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C1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90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3186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AE8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CE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A0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52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12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24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36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22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6DA7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8683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C3D7E8" w14:textId="0F0F138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EC0E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B9E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BCD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4A6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C68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48F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55C7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9ED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08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1D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B7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48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7E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94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FD94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28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36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48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99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EB8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E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5D3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282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6980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68104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0B8A7D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00B8A7D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52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2586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A78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7BD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BF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26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65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24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62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185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CBE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B8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FD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68654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E36FB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3ACAF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76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8A995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0A8A995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88807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A88807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B6209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0B6209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BE55CA" w14:textId="4AA87081" w:rsidR="000B647F" w:rsidRDefault="000B647F" w:rsidP="00944C3D">
                                  <w:fldSimple w:instr=" MERGEFIELD  aDMOD  \* MERGEFORMAT ">
                                    <w:r w:rsidR="005E2E0C" w:rsidRPr="005E2E0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19BE55CA" w14:textId="4AA87081" w:rsidR="000B647F" w:rsidRDefault="000B647F" w:rsidP="00944C3D">
                            <w:fldSimple w:instr=" MERGEFIELD  aDMOD  \* MERGEFORMAT ">
                              <w:r w:rsidR="005E2E0C" w:rsidRPr="005E2E0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A36069" w14:textId="05BE337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2E0C" w:rsidRPr="00B45E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0A36069" w14:textId="05BE337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2E0C" w:rsidRPr="00B45E51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2DFA0F" w14:textId="0641DD04" w:rsidR="000B647F" w:rsidRDefault="000B647F" w:rsidP="00944C3D">
                                  <w:fldSimple w:instr=" MERGEFIELD  aDRDO  \* MERGEFORMAT ">
                                    <w:r w:rsidR="005E2E0C" w:rsidRPr="005E2E0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82DFA0F" w14:textId="0641DD04" w:rsidR="000B647F" w:rsidRDefault="000B647F" w:rsidP="00944C3D">
                            <w:fldSimple w:instr=" MERGEFIELD  aDRDO  \* MERGEFORMAT ">
                              <w:r w:rsidR="005E2E0C" w:rsidRPr="005E2E0C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35C92B" w14:textId="3A500C46" w:rsidR="000B647F" w:rsidRDefault="000B647F" w:rsidP="00944C3D">
                                  <w:fldSimple w:instr=" MERGEFIELD  aDMDO  \* MERGEFORMAT ">
                                    <w:r w:rsidR="005E2E0C" w:rsidRPr="005E2E0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235C92B" w14:textId="3A500C46" w:rsidR="000B647F" w:rsidRDefault="000B647F" w:rsidP="00944C3D">
                            <w:fldSimple w:instr=" MERGEFIELD  aDMDO  \* MERGEFORMAT ">
                              <w:r w:rsidR="005E2E0C" w:rsidRPr="005E2E0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96D1D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FFD82A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B8AB83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37C7A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D37C7AD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F31A2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EF31A2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5458DA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295458DA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D7E9DF" w14:textId="54BDB0DA" w:rsidR="000B647F" w:rsidRDefault="000B647F" w:rsidP="00944C3D">
                                  <w:fldSimple w:instr=" MERGEFIELD  aDRDOo  \* MERGEFORMAT ">
                                    <w:r w:rsidR="005E2E0C" w:rsidRPr="005E2E0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7D7E9DF" w14:textId="54BDB0DA" w:rsidR="000B647F" w:rsidRDefault="000B647F" w:rsidP="00944C3D">
                            <w:fldSimple w:instr=" MERGEFIELD  aDRDOo  \* MERGEFORMAT ">
                              <w:r w:rsidR="005E2E0C" w:rsidRPr="005E2E0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601039" w14:textId="7551F471" w:rsidR="000B647F" w:rsidRDefault="000B647F" w:rsidP="00944C3D">
                                  <w:fldSimple w:instr=" MERGEFIELD  aDMDO  \* MERGEFORMAT ">
                                    <w:r w:rsidR="005E2E0C" w:rsidRPr="005E2E0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4E601039" w14:textId="7551F471" w:rsidR="000B647F" w:rsidRDefault="000B647F" w:rsidP="00944C3D">
                            <w:fldSimple w:instr=" MERGEFIELD  aDMDO  \* MERGEFORMAT ">
                              <w:r w:rsidR="005E2E0C" w:rsidRPr="005E2E0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7A565B" w14:textId="5CF2E943" w:rsidR="000B647F" w:rsidRDefault="000B647F" w:rsidP="00944C3D">
                                  <w:fldSimple w:instr=" MERGEFIELD  aDRODo  \* MERGEFORMAT ">
                                    <w:r w:rsidR="005E2E0C" w:rsidRPr="005E2E0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37A565B" w14:textId="5CF2E943" w:rsidR="000B647F" w:rsidRDefault="000B647F" w:rsidP="00944C3D">
                            <w:fldSimple w:instr=" MERGEFIELD  aDRODo  \* MERGEFORMAT ">
                              <w:r w:rsidR="005E2E0C" w:rsidRPr="005E2E0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FC8937" w14:textId="50365A9B" w:rsidR="000B647F" w:rsidRDefault="000B647F" w:rsidP="00944C3D">
                                  <w:fldSimple w:instr=" MERGEFIELD  aDMOD  \* MERGEFORMAT ">
                                    <w:r w:rsidR="005E2E0C" w:rsidRPr="005E2E0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11FC8937" w14:textId="50365A9B" w:rsidR="000B647F" w:rsidRDefault="000B647F" w:rsidP="00944C3D">
                            <w:fldSimple w:instr=" MERGEFIELD  aDMOD  \* MERGEFORMAT ">
                              <w:r w:rsidR="005E2E0C" w:rsidRPr="005E2E0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3CA8EA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CD00ACB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BD17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92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EE61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34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75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A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4C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86E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41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95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0D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23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15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3B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B8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5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D5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1E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A8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C4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FD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17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835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29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62C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27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B6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B32D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67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74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9DF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1D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DB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7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F4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38B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C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C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90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AC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4A6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D7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85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D8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72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58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E74C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1FFF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6214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7FD5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D969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7F9D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8DA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2D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5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C4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FE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0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D8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AE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B5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060B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B8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09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CA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C7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69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99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F2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F7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70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0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B6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A6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C9F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1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BB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80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53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FE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79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0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85C7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2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C7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23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44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5C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A1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2C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3B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BD14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F8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E3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96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81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76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2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2F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6C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E0F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63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26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32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E0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3B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79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74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8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67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0A5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48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2DE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8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E8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0B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BE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22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AC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4C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0419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66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F4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4A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04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E5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EF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67A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35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5D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50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35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094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60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C4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7C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9A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9C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7D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3D9E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F6F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7A3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F75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5DC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FC8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0B95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3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C3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AF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31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5D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79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77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04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363A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2C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B0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B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2C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0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3D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E7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58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D5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56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5E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14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5B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56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2C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E7E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92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AD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01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9E8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2D8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231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95C8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2B3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314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AFB5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6E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12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D9837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75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CEA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90A7D3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390A7D3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F7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8A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F1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258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AD4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85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7A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A6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D1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E14B5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14E14B5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AB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EB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08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4A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AC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4A5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E5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91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F28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9D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0A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D0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54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21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89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D2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E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75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96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52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52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17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3FB9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4E4D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11ADA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2CF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0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3E0B84" w14:textId="2FCE3C9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2E0C" w:rsidRPr="00B45E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31203256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93E0B84" w14:textId="2FCE3C9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2E0C" w:rsidRPr="00B45E51">
                              <w:rPr>
                                <w:rFonts w:ascii="Arial" w:hAnsi="Arial" w:cs="Arial"/>
                                <w:noProof/>
                              </w:rPr>
                              <w:t>31203256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FC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FC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937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3B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E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F7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6E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BD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18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F8D484" w14:textId="502114E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2E0C" w:rsidRPr="00B45E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2021377908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DF8D484" w14:textId="502114E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2E0C" w:rsidRPr="00B45E51">
                              <w:rPr>
                                <w:rFonts w:ascii="Arial" w:hAnsi="Arial" w:cs="Arial"/>
                                <w:noProof/>
                              </w:rPr>
                              <w:t>2021377908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8E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96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61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01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FE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D5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D5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EA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5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0D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7B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98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1B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37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3A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B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6A4F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19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BD547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290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BE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83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87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22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CB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CF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6B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A3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59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3F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79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F2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0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67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BB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9732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5CE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E5CB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F7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9E8130" w14:textId="529F2A1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2E0C" w:rsidRPr="00B45E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gen. Svobodu 2754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1F9E8130" w14:textId="529F2A1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2E0C" w:rsidRPr="00B45E51">
                              <w:rPr>
                                <w:rFonts w:ascii="Arial" w:hAnsi="Arial" w:cs="Arial"/>
                                <w:noProof/>
                              </w:rPr>
                              <w:t>SVB gen. Svobodu 2754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67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68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B8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7D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E7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0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7C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3C7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D1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C4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5C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FD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77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C4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5D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30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23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5F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39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627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A4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65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1D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0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37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2A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CE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F3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F4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7D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57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6E01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AC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00378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3554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8F2E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47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1E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8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74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B9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BA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9E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3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3C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D3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80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FE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0C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E3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6E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3A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04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F6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FA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3D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E3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21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B6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DCC253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AE53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308ECC" w14:textId="79FA877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2E0C" w:rsidRPr="00B45E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gen. Svobodu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01308ECC" w14:textId="79FA877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2E0C" w:rsidRPr="00B45E51">
                              <w:rPr>
                                <w:rFonts w:ascii="Arial" w:hAnsi="Arial" w:cs="Arial"/>
                                <w:noProof/>
                              </w:rPr>
                              <w:t>gen. Svobodu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CA8C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E4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FD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DC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21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54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32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5D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771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21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A7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770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39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DD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88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F8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E2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4241D2" w14:textId="093836CF" w:rsidR="000B647F" w:rsidRDefault="000B647F" w:rsidP="00944C3D">
                                  <w:fldSimple w:instr=" MERGEFIELD  aSUB_ULICA_CISLO  \* MERGEFORMAT ">
                                    <w:r w:rsidR="005E2E0C" w:rsidRPr="005E2E0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24241D2" w14:textId="093836CF" w:rsidR="000B647F" w:rsidRDefault="000B647F" w:rsidP="00944C3D">
                            <w:fldSimple w:instr=" MERGEFIELD  aSUB_ULICA_CISLO  \* MERGEFORMAT ">
                              <w:r w:rsidR="005E2E0C" w:rsidRPr="005E2E0C">
                                <w:rPr>
                                  <w:rFonts w:ascii="Arial" w:hAnsi="Arial" w:cs="Arial"/>
                                  <w:noProof/>
                                </w:rPr>
                                <w:t>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7B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84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E2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7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39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A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7BAB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7B5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935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8E2B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AF17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731AA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EFE97C" w14:textId="546F0DB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2E0C" w:rsidRPr="00B45E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8EFE97C" w14:textId="546F0DB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2E0C" w:rsidRPr="00B45E51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7E8F8E" w14:textId="05D8612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5E2E0C" w:rsidRPr="00B45E5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B7E8F8E" w14:textId="05D8612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5E2E0C" w:rsidRPr="00B45E5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5CF1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B33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9F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D0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8A7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73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DB42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6DDC7A" w14:textId="7E4EE76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126DDC7A" w14:textId="7E4EE76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7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538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827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1CE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D37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964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F82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F24BD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F9353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6D36FC" w14:textId="340FC8A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86D36FC" w14:textId="340FC8A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1F03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EF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DA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BC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24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4D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00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41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847B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8D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4DA0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14E32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75BA7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B1C7E5" w14:textId="5C91D36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9B1C7E5" w14:textId="5C91D36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223E9D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CFF5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0B8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7A2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3B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90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F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AC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28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F2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43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AE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27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9F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4E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B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C5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44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DF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C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A0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9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A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33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C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6F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DE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81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BA03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B836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A2671D2" w14:textId="0DE7E791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5E2E0C">
              <w:rPr>
                <w:rFonts w:ascii="Arial" w:hAnsi="Arial"/>
                <w:lang w:eastAsia="sk-SK"/>
              </w:rPr>
              <w:t>24.3.2026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E93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241B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F1B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5E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19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CAC7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2B6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57D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DD3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D48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684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7DA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A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ABA4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62D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0E5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4A33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991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F40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4E2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B8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9144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9DDD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83B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9EF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E27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61D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F1D8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3F5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87B1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EE4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182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2D3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EA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784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5DDC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C0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C264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1ACC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950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859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E8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953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5A6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8B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182A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960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4C7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8E2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39D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413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648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9C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79D3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D20D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D258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A94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E19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099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3E9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A4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D097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28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A5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A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A4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AA3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EAF0B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21CF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A3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67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F3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2F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0D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89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8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58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80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14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8D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1F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9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1F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AD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EA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5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1D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52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B45E6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55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D9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F3F80F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243B396" w14:textId="77777777" w:rsidR="00944C3D" w:rsidRDefault="00944C3D" w:rsidP="00944C3D">
      <w:pPr>
        <w:rPr>
          <w:rFonts w:ascii="Arial" w:hAnsi="Arial"/>
        </w:rPr>
      </w:pPr>
    </w:p>
    <w:p w14:paraId="0A4D674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67EA8FD" w14:textId="101945B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425C83A" w14:textId="349414DC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87F3C80" w14:textId="2FF1092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440D5C3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6557CD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30964EC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8A25C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77B44D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5B00A6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66886E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71776B" w14:textId="21E80892" w:rsidR="00944C3D" w:rsidRPr="008D0433" w:rsidRDefault="005E2E0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Miroslav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Božík</w:t>
            </w:r>
            <w:proofErr w:type="spellEnd"/>
          </w:p>
        </w:tc>
        <w:tc>
          <w:tcPr>
            <w:tcW w:w="3260" w:type="dxa"/>
            <w:vAlign w:val="center"/>
          </w:tcPr>
          <w:p w14:paraId="4DFF1A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EB665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5A4926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30D18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86FD2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4E230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EB0640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6B51C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D09E7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0058C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5BAE9A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6461A3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A67B83E" w14:textId="4CF9C13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81418B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03DC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D31B59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70F3E0F" w14:textId="24771C5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CCC34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06B6D8E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A700EF8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2456AB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2BF8F3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089941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1532996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7FB43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3D5A0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31FAD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2F73A4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E6F2E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6A4537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C5EDC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04E6D3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D7447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0E5DD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D76C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F97B8B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0BBFD6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599F72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4F39D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05549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D8A2D0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EEEE3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134968F" w14:textId="08875E59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980ADB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95F19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61339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1B04577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09C012B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BE5840B" w14:textId="5D9D91C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5E2E0C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3F07876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EE1E8A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20990B5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5BA773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420173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CC08D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71526C3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40120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A4704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19377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B032D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0FAE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E9B3B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43C63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60CB9F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19C96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F4EAE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87B75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70652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9E68E6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F2909D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0A2A6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ADBA4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4751B7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50673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39CBC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2EFE23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669CB8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56A986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56521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3B7787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00947B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B60AD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6FDDC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40214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ED9CD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54BC77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D47E52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A2E5F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02137B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B0C2504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56366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716AF7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2FB131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BC837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D50DB81" w14:textId="77777777" w:rsidTr="00503750">
        <w:trPr>
          <w:trHeight w:val="302"/>
        </w:trPr>
        <w:tc>
          <w:tcPr>
            <w:tcW w:w="4510" w:type="dxa"/>
          </w:tcPr>
          <w:p w14:paraId="6BF4BD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704A6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87B6C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1F2DE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BCABD7" w14:textId="77777777" w:rsidTr="00503750">
        <w:trPr>
          <w:trHeight w:val="302"/>
        </w:trPr>
        <w:tc>
          <w:tcPr>
            <w:tcW w:w="4510" w:type="dxa"/>
          </w:tcPr>
          <w:p w14:paraId="3201CF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A8675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3493F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C0570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8ABB31" w14:textId="77777777" w:rsidTr="00503750">
        <w:trPr>
          <w:trHeight w:val="302"/>
        </w:trPr>
        <w:tc>
          <w:tcPr>
            <w:tcW w:w="4510" w:type="dxa"/>
          </w:tcPr>
          <w:p w14:paraId="2C193B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F0433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F41B9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817C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238E7D" w14:textId="77777777" w:rsidTr="00503750">
        <w:trPr>
          <w:trHeight w:val="302"/>
        </w:trPr>
        <w:tc>
          <w:tcPr>
            <w:tcW w:w="4510" w:type="dxa"/>
          </w:tcPr>
          <w:p w14:paraId="6E3C0E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0F705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F8F16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677C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B18E23" w14:textId="77777777" w:rsidTr="00503750">
        <w:trPr>
          <w:trHeight w:val="327"/>
        </w:trPr>
        <w:tc>
          <w:tcPr>
            <w:tcW w:w="4510" w:type="dxa"/>
          </w:tcPr>
          <w:p w14:paraId="0F1E1E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193BD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BD082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91E62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FA6BF8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0FD1E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8F4559F" w14:textId="4C3B31E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085924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49554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B597A6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12BABA0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08025B1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F32CE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1B28ED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BFDCAA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3905BE09" w14:textId="77777777" w:rsidTr="00503750">
        <w:tc>
          <w:tcPr>
            <w:tcW w:w="2302" w:type="dxa"/>
            <w:vAlign w:val="center"/>
          </w:tcPr>
          <w:p w14:paraId="4254A8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4E1B6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2142F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B6E5D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3FEF2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6A044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7D74F9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BA0F5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05FCFA9" w14:textId="77777777" w:rsidTr="00503750">
        <w:tc>
          <w:tcPr>
            <w:tcW w:w="15593" w:type="dxa"/>
            <w:gridSpan w:val="8"/>
            <w:vAlign w:val="center"/>
          </w:tcPr>
          <w:p w14:paraId="2C583E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5637D0" w14:textId="77777777" w:rsidTr="00503750">
        <w:tc>
          <w:tcPr>
            <w:tcW w:w="2302" w:type="dxa"/>
            <w:vAlign w:val="center"/>
          </w:tcPr>
          <w:p w14:paraId="06AE6E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CC2778B" w14:textId="08A4A8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70EDC1" w14:textId="22C2E4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5DF26F" w14:textId="15C20E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2A66C3" w14:textId="1A1756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29E4" w14:textId="5723B7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1514FA" w14:textId="21C11E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D28C1E" w14:textId="29AE37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28C01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A7E3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FBD73CA" w14:textId="279BED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0FC39A" w14:textId="3ED1F5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CFE620" w14:textId="24CAE5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BC4B23" w14:textId="095A01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9B8508" w14:textId="0E8C94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4B85E8" w14:textId="1618F6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5CF4D0" w14:textId="62CD30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74FA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5E9F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E08AE6F" w14:textId="2714F8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18A3B4" w14:textId="46ED60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4CFFE4" w14:textId="1AD1A5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19CF3" w14:textId="7C6D12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F0F49" w14:textId="73601C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2A4AD9" w14:textId="41ABBD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862CE3" w14:textId="270AA0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B4E39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B31C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469E9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E2309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2FC5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0B29F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8AC1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93316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EA90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71D84FE" w14:textId="77777777" w:rsidTr="00503750">
        <w:tc>
          <w:tcPr>
            <w:tcW w:w="2302" w:type="dxa"/>
            <w:vAlign w:val="center"/>
          </w:tcPr>
          <w:p w14:paraId="328B36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BD4E23" w14:textId="544FA8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6B4C89" w14:textId="203FD1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6409FA" w14:textId="208C1B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F6601" w14:textId="3CD82A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591852" w14:textId="404AB7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06C11B" w14:textId="456C23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2AEEF2" w14:textId="4A8516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F28FF3" w14:textId="77777777" w:rsidTr="00503750">
        <w:tc>
          <w:tcPr>
            <w:tcW w:w="15593" w:type="dxa"/>
            <w:gridSpan w:val="8"/>
            <w:vAlign w:val="center"/>
          </w:tcPr>
          <w:p w14:paraId="2283DE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3D0B09F" w14:textId="77777777" w:rsidTr="00503750">
        <w:tc>
          <w:tcPr>
            <w:tcW w:w="2302" w:type="dxa"/>
            <w:vAlign w:val="center"/>
          </w:tcPr>
          <w:p w14:paraId="6F892E6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CC6DA92" w14:textId="0A1E7F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BBFE42" w14:textId="62348D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16277C" w14:textId="05FFD9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57D1E" w14:textId="124E15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CD9C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10521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D35E2D" w14:textId="7370D9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A0201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814C0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F2A725A" w14:textId="6C77C9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71BDD7" w14:textId="65E1FF7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C9E19" w14:textId="6CDFD7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99F960" w14:textId="4D6D9C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00BE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AB54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CC6735" w14:textId="2DC969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4FAD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6FAEE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39921DE" w14:textId="49D095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4B4FA11" w14:textId="0F9D06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EA55C3" w14:textId="4F336F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8EFC9" w14:textId="3BE821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43B2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27D4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03BA75" w14:textId="780367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E86102" w14:textId="77777777" w:rsidTr="00503750">
        <w:tc>
          <w:tcPr>
            <w:tcW w:w="2302" w:type="dxa"/>
            <w:vAlign w:val="center"/>
          </w:tcPr>
          <w:p w14:paraId="0CE8BA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435A74" w14:textId="6674B8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F202F6" w14:textId="7BACA1D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6863A5" w14:textId="3845EE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C38756" w14:textId="7EC1B3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2BB2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E6324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8CC82D" w14:textId="7B1E26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DB8EAC" w14:textId="77777777" w:rsidTr="00503750">
        <w:tc>
          <w:tcPr>
            <w:tcW w:w="15593" w:type="dxa"/>
            <w:gridSpan w:val="8"/>
            <w:vAlign w:val="center"/>
          </w:tcPr>
          <w:p w14:paraId="30DE4A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9434B40" w14:textId="77777777" w:rsidTr="00503750">
        <w:tc>
          <w:tcPr>
            <w:tcW w:w="2302" w:type="dxa"/>
            <w:vAlign w:val="center"/>
          </w:tcPr>
          <w:p w14:paraId="33FD3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3F48182" w14:textId="2423D6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191A77" w14:textId="0EB9C9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191096" w14:textId="2A04EC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9E1DA9" w14:textId="61C771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E4CE10" w14:textId="46B545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C20459" w14:textId="261E0A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2D7736" w14:textId="61F1E1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1168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5AAC1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2BBD6E0" w14:textId="011617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2F2518" w14:textId="30655B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EDBC3" w14:textId="63A014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31C413" w14:textId="4B6806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3BC6AD" w14:textId="1447FB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41900C" w14:textId="0469F4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3FF4D9" w14:textId="1E160E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61D9B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9EA0F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3703F06" w14:textId="16483D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2E8EA4" w14:textId="176C00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22EBAB" w14:textId="7141E1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B7BA8A" w14:textId="043CE2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C1B8C" w14:textId="1B3909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39946A" w14:textId="5E7985B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FF7615" w14:textId="78CEEC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FD6BF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4EA5C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DF4598F" w14:textId="41E0B2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1CB331" w14:textId="72A3C4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33C8A" w14:textId="6E1949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063687" w14:textId="0C0967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669BF4" w14:textId="0C4DA7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9C158" w14:textId="673E09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FB47C6" w14:textId="74C930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2D8EDC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B23D84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730DCF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CE71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1D3E57A" w14:textId="267ACA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17466B" w14:textId="3B5E1F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F5738E" w14:textId="04C308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ECBA7" w14:textId="60B8D46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B7A0EF" w14:textId="56EB86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A5AD71" w14:textId="41734A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FB9FDD" w14:textId="0CA604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3CE2E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89AD1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73EF72" w14:textId="62ED85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B5E8C4" w14:textId="64C45B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AF86E3" w14:textId="569B432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D68A95" w14:textId="30AA14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8F40FB" w14:textId="30F170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BCC8A3" w14:textId="16BFFB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69B475" w14:textId="1166DB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D929D4" w14:textId="77777777" w:rsidR="00944C3D" w:rsidRDefault="00944C3D" w:rsidP="00944C3D">
      <w:pPr>
        <w:rPr>
          <w:rFonts w:ascii="Arial" w:hAnsi="Arial"/>
          <w:b/>
        </w:rPr>
      </w:pPr>
    </w:p>
    <w:p w14:paraId="3326A48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CD0A66B" w14:textId="77777777" w:rsidTr="00503750">
        <w:tc>
          <w:tcPr>
            <w:tcW w:w="1944" w:type="dxa"/>
            <w:vAlign w:val="center"/>
          </w:tcPr>
          <w:p w14:paraId="6C8281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5BEFB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AB0E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FF3EE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C0A79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8D4FF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E5284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EBB0B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8BE63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B0EFD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492615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5244D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65B3C36" w14:textId="77777777" w:rsidTr="00503750">
        <w:tc>
          <w:tcPr>
            <w:tcW w:w="15685" w:type="dxa"/>
            <w:gridSpan w:val="12"/>
            <w:vAlign w:val="center"/>
          </w:tcPr>
          <w:p w14:paraId="1B8D49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8085791" w14:textId="77777777" w:rsidTr="00503750">
        <w:tc>
          <w:tcPr>
            <w:tcW w:w="1944" w:type="dxa"/>
            <w:vAlign w:val="center"/>
          </w:tcPr>
          <w:p w14:paraId="45218E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374F37D" w14:textId="107B30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ADD0A3" w14:textId="5A29B9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F29C8F8" w14:textId="3A85C2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0F9E12" w14:textId="04D40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2FF96B" w14:textId="05D9D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8078D3" w14:textId="1DAC1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A839B4" w14:textId="085A2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BA7C64" w14:textId="7A691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42E58A" w14:textId="3ED60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6CB779" w14:textId="2322CB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C77CB7" w14:textId="1EB8F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36E2C5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3141C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592AD9B" w14:textId="3A889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1AD565" w14:textId="1B7845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B79657A" w14:textId="617AC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36AE5F" w14:textId="6378BF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CC3D11" w14:textId="19866B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4F84C1" w14:textId="088B96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A48FD7" w14:textId="56354D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2F1FFF" w14:textId="5969D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EB3AE6" w14:textId="5090E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3F6B6A" w14:textId="380470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089488" w14:textId="7AB38A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06EAF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FA696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4F04A0A" w14:textId="3F80B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552286" w14:textId="4095B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A1A2DB3" w14:textId="61311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57D64A" w14:textId="76FC5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C49972" w14:textId="73578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3F659B" w14:textId="7AFF55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29D82D" w14:textId="75B55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5733B4" w14:textId="61CA2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755E3" w14:textId="554AF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56A29B" w14:textId="62B4C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A8F68B" w14:textId="07CE7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F88F8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371EA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143CA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62E3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359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EA33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72AD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19FF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0E54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643A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CD7CA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7483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F52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8DB54FF" w14:textId="77777777" w:rsidTr="00503750">
        <w:tc>
          <w:tcPr>
            <w:tcW w:w="1944" w:type="dxa"/>
            <w:vAlign w:val="center"/>
          </w:tcPr>
          <w:p w14:paraId="76A7BD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C0CC211" w14:textId="61497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7DC2F2" w14:textId="56BE2A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AC7D4D" w14:textId="2D9F0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4FE66F" w14:textId="2B1B4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482D01" w14:textId="1D1A7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F362CB" w14:textId="2A9B24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E21E116" w14:textId="4DDEB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C4CC94" w14:textId="76EF4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E91D75" w14:textId="7A1C9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1C0D97" w14:textId="4547B3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42058A" w14:textId="4BE5BA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05140" w14:textId="77777777" w:rsidTr="00503750">
        <w:tc>
          <w:tcPr>
            <w:tcW w:w="15685" w:type="dxa"/>
            <w:gridSpan w:val="12"/>
            <w:vAlign w:val="center"/>
          </w:tcPr>
          <w:p w14:paraId="1158C0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D207F29" w14:textId="77777777" w:rsidTr="00503750">
        <w:tc>
          <w:tcPr>
            <w:tcW w:w="1944" w:type="dxa"/>
            <w:vAlign w:val="center"/>
          </w:tcPr>
          <w:p w14:paraId="6269C59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CDF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E22A5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3B17BE" w14:textId="11EE98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0AC6D1" w14:textId="30157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879FDE5" w14:textId="6BC001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0DF5FC" w14:textId="130CE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A29C6F" w14:textId="774CE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585101" w14:textId="0D49A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283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3F086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D5B92ED" w14:textId="5C6F0E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247F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2BB4B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65972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852B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F2401E" w14:textId="66229D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929AC2" w14:textId="11759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47F8D7" w14:textId="7CE42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222D64" w14:textId="69AFF1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3434A3" w14:textId="060A0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D42CDA" w14:textId="25C69D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C986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3F9E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0A687BE" w14:textId="40835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951AA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5805E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8BEA0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193D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613360" w14:textId="259458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FCD5EC" w14:textId="2FDEA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A795B9" w14:textId="7182C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27D5FC" w14:textId="2FE293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492773" w14:textId="5AB056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7B26D8" w14:textId="46F049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8DEB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E92A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ABF2903" w14:textId="52559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2EC058" w14:textId="77777777" w:rsidTr="00503750">
        <w:tc>
          <w:tcPr>
            <w:tcW w:w="1944" w:type="dxa"/>
            <w:vAlign w:val="center"/>
          </w:tcPr>
          <w:p w14:paraId="1D2B51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1DCD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8DB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93303E" w14:textId="45FB39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AEAE70" w14:textId="15811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66D873" w14:textId="54C70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8AA4D7" w14:textId="63A33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E2CFFB" w14:textId="504C5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519E08" w14:textId="3F4F67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288E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8F14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BDFDD04" w14:textId="0E240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BF8BA" w14:textId="77777777" w:rsidTr="00503750">
        <w:tc>
          <w:tcPr>
            <w:tcW w:w="15685" w:type="dxa"/>
            <w:gridSpan w:val="12"/>
            <w:vAlign w:val="center"/>
          </w:tcPr>
          <w:p w14:paraId="4A9594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8F27FB0" w14:textId="77777777" w:rsidTr="00503750">
        <w:tc>
          <w:tcPr>
            <w:tcW w:w="1944" w:type="dxa"/>
            <w:vAlign w:val="center"/>
          </w:tcPr>
          <w:p w14:paraId="4E61D5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A57F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144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1E26D2" w14:textId="367A9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C3FE8F" w14:textId="4BE333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099D99" w14:textId="3D08F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EFD4C5" w14:textId="52FA9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C24969" w14:textId="7BC7C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86EB53" w14:textId="5CA67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FED978" w14:textId="175ADC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E9B66B" w14:textId="16399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E08214E" w14:textId="2D382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BC895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A192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21E8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CCB3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03A48A" w14:textId="02565E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CC0305" w14:textId="373D6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9CBC32" w14:textId="188885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EC9AC9" w14:textId="55D73E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FAFBF2" w14:textId="694C4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A02E1C" w14:textId="33B2D9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15AEAE" w14:textId="43573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DB2021" w14:textId="16C6CF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6C6070" w14:textId="766170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4CCFC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AEDDA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1F55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3AC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4BBE7D" w14:textId="497018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D7B89E" w14:textId="280FB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D2854C" w14:textId="4B430E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50B735" w14:textId="32D91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915D2D" w14:textId="405C63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B030A2" w14:textId="58B69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4693E9" w14:textId="451DC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A5426A" w14:textId="222319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F19E26" w14:textId="729DD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88F2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7CBD3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6D2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B84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82B69E" w14:textId="2B0F5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A4B50D" w14:textId="2E46A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FC26B8C" w14:textId="19A44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A499B3" w14:textId="182080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A93893" w14:textId="5E4854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EC435B" w14:textId="4081E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DE0DFBD" w14:textId="388247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6F41BCB" w14:textId="7A4F75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DB152F" w14:textId="0EE507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9413E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127C3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A90B9C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4CC05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0AE387" w14:textId="4F99B4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C79ADF" w14:textId="22A23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8D14E9" w14:textId="5CA17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67F573" w14:textId="78DC0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402F91" w14:textId="27FD7A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6DB201" w14:textId="4E0EB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52B285" w14:textId="6992E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977035" w14:textId="2BB18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B87D91" w14:textId="45980B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B5F520" w14:textId="12961E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89911C" w14:textId="6D58F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94B78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D3338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10A2A23" w14:textId="19608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FF52B0" w14:textId="5C2D9C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713F8D6" w14:textId="07BE5C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43E0DDA" w14:textId="213C4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A60B15" w14:textId="311BE4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C0408E3" w14:textId="1C0CE3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D5A14B" w14:textId="6823D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996FE5" w14:textId="4D5B7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668021" w14:textId="74BDCE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F4E46F4" w14:textId="19167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04FE18" w14:textId="4169E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750D9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B23D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F52B8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275BC0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394BD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3C2E2C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1B12BD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9BBFD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BEDED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9B0D78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4EBDC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7733A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AC12D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96075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49914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7DEF4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75C29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5AA90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5259E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74EDEB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B0BC3C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7C2BB0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48D6C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08A77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309066BB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2D62AA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D40FC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122D6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28ECB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EC1ED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0AEE3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05684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5302F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70D34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0AC38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F9FC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9A61B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477AA1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580236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DC558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6D0A6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D8974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D407A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DA885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51083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E3A7F0C" w14:textId="77777777" w:rsidTr="00503750">
        <w:trPr>
          <w:trHeight w:val="1073"/>
        </w:trPr>
        <w:tc>
          <w:tcPr>
            <w:tcW w:w="3614" w:type="dxa"/>
            <w:vMerge/>
          </w:tcPr>
          <w:p w14:paraId="5FDBC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E21F6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7FB7F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66463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44629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2AF3D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7C792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EB30408" w14:textId="77777777" w:rsidTr="00503750">
        <w:trPr>
          <w:trHeight w:val="283"/>
        </w:trPr>
        <w:tc>
          <w:tcPr>
            <w:tcW w:w="3614" w:type="dxa"/>
          </w:tcPr>
          <w:p w14:paraId="7528BB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69C33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175FF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6DDAB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0FB7F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B569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41618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90D7574" w14:textId="77777777" w:rsidTr="00503750">
        <w:trPr>
          <w:trHeight w:val="283"/>
        </w:trPr>
        <w:tc>
          <w:tcPr>
            <w:tcW w:w="3614" w:type="dxa"/>
          </w:tcPr>
          <w:p w14:paraId="24AE6D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2B99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41569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47904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1A442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59D8D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846A3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A968CD6" w14:textId="77777777" w:rsidTr="00503750">
        <w:trPr>
          <w:trHeight w:val="283"/>
        </w:trPr>
        <w:tc>
          <w:tcPr>
            <w:tcW w:w="3614" w:type="dxa"/>
          </w:tcPr>
          <w:p w14:paraId="245FAF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5DC52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047C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E8A0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4F26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E7932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A8850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CA5D2A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08FDDA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138E2E26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A3779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D43E7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115B4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28CBD4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E978C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6F6EA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49812B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7B6B4E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EA24D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253743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08D28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56780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9D834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3C1D77E" w14:textId="59286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74C60D" w14:textId="6C86C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ED349" w14:textId="566A5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5C8D61" w14:textId="617A89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A8B7B9" w14:textId="37C64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9D2D37" w14:textId="64DE3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DC7E4E" w14:textId="58C96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E662C2" w14:textId="6BD7A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D7108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A72D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E9B10A8" w14:textId="7008E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DAD226" w14:textId="72014B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BCE2D5" w14:textId="682711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6D5DB" w14:textId="01D271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6E92E" w14:textId="6B8EC0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C7382" w14:textId="4C882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282E59" w14:textId="61471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86EA4B" w14:textId="54841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5171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A281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84B559D" w14:textId="3455D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2031E9" w14:textId="53B94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27BB99" w14:textId="4D555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548B1D" w14:textId="1EDD0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69A9A8" w14:textId="3AA835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E6EDE" w14:textId="3BE9BD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101684" w14:textId="612371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3C6D97" w14:textId="18BC0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BE2ED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392CA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181D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1F1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BC7C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DC6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3D05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D6F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AF1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ED8E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55FD21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187F4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7D84420" w14:textId="228F7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BA5E69" w14:textId="0276E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C4B35E" w14:textId="584BA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1F318" w14:textId="7DAEA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77A04F" w14:textId="695A5F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4DC035" w14:textId="4D160B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D36BFF" w14:textId="331364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EE2FF0F" w14:textId="2E96C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42633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80BAE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FBA5C6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E5C3F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D9CE754" w14:textId="60B3CB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634540" w14:textId="69F018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6489E2" w14:textId="06D22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0A7094" w14:textId="6952A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8DB08F" w14:textId="5B5B5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BB5322" w14:textId="75BD73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7142DB" w14:textId="3D001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1E76A5" w14:textId="0FD2E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1BE4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78A7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EC5E454" w14:textId="56EE0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D538BE" w14:textId="64D71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EE9CC7" w14:textId="567B6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014A44" w14:textId="48417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8B19F2" w14:textId="61588E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6F53E0" w14:textId="723DD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F16EB3" w14:textId="1D7B0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3096F5" w14:textId="40C28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D60F2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288E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EF21814" w14:textId="06307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92BB70" w14:textId="60550D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2DA16A" w14:textId="38827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961E4C" w14:textId="0DFAE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152BB1" w14:textId="33E41D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9F639" w14:textId="58FB6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A7C924" w14:textId="6C0CC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DC3B26" w14:textId="4DFDF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1AC7A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910FA4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B5D5F57" w14:textId="15C77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F4A46" w14:textId="387D6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7125B7" w14:textId="25F347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C09F7E" w14:textId="3385B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37F96" w14:textId="5E8C36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327D07" w14:textId="18029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F33FB9" w14:textId="00875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E06F4D" w14:textId="166C4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D8B79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B6ADE2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012E78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07CB4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C0E8889" w14:textId="06FC4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98C185" w14:textId="3427D5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44C550" w14:textId="69A9A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52582B" w14:textId="57F8D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D35C0" w14:textId="65DF56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D3CF35" w14:textId="7E501D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C0F088" w14:textId="4A4F6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D867CC" w14:textId="3BB9F6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5E9DE3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0483D5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E672280" w14:textId="04026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3832A" w14:textId="40FD5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EB8B17" w14:textId="2D24B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43F156" w14:textId="2A32B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8E2D03" w14:textId="69CC5A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618B7A" w14:textId="0ADB1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30BAC9" w14:textId="008B5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7A92CE" w14:textId="08CC66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DBD80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FB076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8575D6B" w14:textId="1036951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AA7C6D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83C7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9B79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852F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7E43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FE30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9F44E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223D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94FE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FF883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1970F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1046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700C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98C2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6C941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79C2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389C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5CC3128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586980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783563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648EE6E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51B02528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593DEA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754CA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AEC4C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6643C30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09DD2E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1312194" w14:textId="77777777" w:rsidTr="00503750">
        <w:trPr>
          <w:trHeight w:val="437"/>
        </w:trPr>
        <w:tc>
          <w:tcPr>
            <w:tcW w:w="2594" w:type="dxa"/>
          </w:tcPr>
          <w:p w14:paraId="6D8E4F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078A68B6" w14:textId="363A82D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3DFCCAE" w14:textId="048C2DC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BBC22C1" w14:textId="7CD728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B8DFD0A" w14:textId="72FDF3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EC5241" w14:textId="77777777" w:rsidTr="00503750">
        <w:trPr>
          <w:trHeight w:val="420"/>
        </w:trPr>
        <w:tc>
          <w:tcPr>
            <w:tcW w:w="2594" w:type="dxa"/>
          </w:tcPr>
          <w:p w14:paraId="44E206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2E1C7CE1" w14:textId="09E0CA6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5EF86F4" w14:textId="426F0B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118EF7F" w14:textId="6F30FFB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4A89F19" w14:textId="7B20C5A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4BEEE5E" w14:textId="77777777" w:rsidTr="00503750">
        <w:trPr>
          <w:trHeight w:val="630"/>
        </w:trPr>
        <w:tc>
          <w:tcPr>
            <w:tcW w:w="2594" w:type="dxa"/>
          </w:tcPr>
          <w:p w14:paraId="7C1C6F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69DE9946" w14:textId="46E75AC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BAAFD0E" w14:textId="16B7C5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9BAC7C6" w14:textId="336EB0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D8EA78F" w14:textId="4169ED7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9C59F28" w14:textId="77777777" w:rsidTr="00503750">
        <w:trPr>
          <w:trHeight w:val="420"/>
        </w:trPr>
        <w:tc>
          <w:tcPr>
            <w:tcW w:w="2594" w:type="dxa"/>
          </w:tcPr>
          <w:p w14:paraId="6BCB6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57BE7EC" w14:textId="0FFCF7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D7D4DBC" w14:textId="14AAF8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B1BE8A8" w14:textId="6ADF6C6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8B95A2F" w14:textId="5492A7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085C64B" w14:textId="77777777" w:rsidTr="00503750">
        <w:trPr>
          <w:trHeight w:val="437"/>
        </w:trPr>
        <w:tc>
          <w:tcPr>
            <w:tcW w:w="2594" w:type="dxa"/>
          </w:tcPr>
          <w:p w14:paraId="6D7792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1F3A4C93" w14:textId="224FF3C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A98748D" w14:textId="0A257CE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5BC1432" w14:textId="63BE7F9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B5FAD3C" w14:textId="3F47730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81A4CE" w14:textId="77777777" w:rsidTr="00503750">
        <w:trPr>
          <w:trHeight w:val="420"/>
        </w:trPr>
        <w:tc>
          <w:tcPr>
            <w:tcW w:w="2594" w:type="dxa"/>
          </w:tcPr>
          <w:p w14:paraId="4714E98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84F1E42" w14:textId="111AB9B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E489162" w14:textId="6BDE90BC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FE3A6A" w14:textId="35637BA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413B7DE" w14:textId="0540954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F9C2E8D" w14:textId="77777777" w:rsidR="00944C3D" w:rsidRDefault="00944C3D" w:rsidP="00944C3D">
      <w:pPr>
        <w:rPr>
          <w:rFonts w:ascii="Arial" w:hAnsi="Arial"/>
          <w:b/>
        </w:rPr>
      </w:pPr>
    </w:p>
    <w:p w14:paraId="55B2CE8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A4E4F82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47A931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40E2F17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D5650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535EEC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BAE57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4EA3EF6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94D1A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E0425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02A04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6EC5E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346D8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97E31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7949FF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6DEDD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EDAF6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D3614C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35ADB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1FA6F9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3CD3E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3E84C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DFEFCB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548542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72D181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A633A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BB940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FEF28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0AAC5D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F98838F" w14:textId="77777777" w:rsidTr="00503750">
        <w:tc>
          <w:tcPr>
            <w:tcW w:w="2835" w:type="dxa"/>
            <w:vAlign w:val="center"/>
          </w:tcPr>
          <w:p w14:paraId="527578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F90BF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F105B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19B1B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679E0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CA1A0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B098335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8FBCBF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ECD3D84" w14:textId="0CA88CF0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BDC8EC" w14:textId="26C9B43E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D1C2A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254DF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2DF47E" w14:textId="38C35D8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422345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6FB3E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F96C1F2" w14:textId="743D8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9B65C4" w14:textId="74E3D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9BC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F978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9167A7" w14:textId="3942D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18119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94FF1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AEAB0A8" w14:textId="0DD50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880841" w14:textId="5B1DD1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B17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0BD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EF5EE3" w14:textId="3B666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9E55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A66BF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2BEBAC4" w14:textId="1C675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0FB503" w14:textId="29654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A01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799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FC27A6" w14:textId="48752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A56B3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F312D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CB40599" w14:textId="78911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478DEE" w14:textId="3AD85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1CC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A50C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FB953" w14:textId="058621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2A7E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E0ECA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86B952B" w14:textId="77675D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46711B" w14:textId="7D3169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DF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4A78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06F67B" w14:textId="5AF5B1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BC743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732FA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9B4EAC4" w14:textId="0B5E792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9F272F" w14:textId="04BA732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AF28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C26A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7ED4F3" w14:textId="5EF4D4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BC48C6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E4AF41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C837B7D" w14:textId="054576A3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B252F6C" w14:textId="77777777" w:rsidR="00944C3D" w:rsidRDefault="00944C3D" w:rsidP="00944C3D">
      <w:pPr>
        <w:rPr>
          <w:rFonts w:ascii="Arial" w:hAnsi="Arial"/>
          <w:b/>
        </w:rPr>
      </w:pPr>
    </w:p>
    <w:p w14:paraId="4C9900E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ABB7529" w14:textId="77777777" w:rsidTr="00503750">
        <w:tc>
          <w:tcPr>
            <w:tcW w:w="2835" w:type="dxa"/>
            <w:vAlign w:val="center"/>
          </w:tcPr>
          <w:p w14:paraId="24C365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71A78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D8CE6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316E7C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6A4E7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F4F27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1A6A2566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48A53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99F0E2D" w14:textId="734FF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EFB2C2" w14:textId="71A15C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A99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F34F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B03EE9" w14:textId="1BD3B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6DF6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2968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0A3D45B" w14:textId="7EBE07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67BCE" w14:textId="57BFD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985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8F6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9E224E" w14:textId="2552F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4F8D0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046C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CBB7433" w14:textId="058E2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65CB81" w14:textId="42468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3CD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A38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24D6C1" w14:textId="68512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FD4B0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1E1C9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E02584D" w14:textId="5433A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0237C6" w14:textId="53702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226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5A3D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00D522" w14:textId="5EF9E0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3E991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933FE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AB9F556" w14:textId="0CD1F1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05DD67" w14:textId="72C567D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0B87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5032A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44EC5" w14:textId="3DC954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783995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E9E68D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D593B65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E2999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D053F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32B42A4" w14:textId="77777777" w:rsidTr="00503750">
        <w:trPr>
          <w:trHeight w:val="699"/>
        </w:trPr>
        <w:tc>
          <w:tcPr>
            <w:tcW w:w="3502" w:type="dxa"/>
            <w:vMerge/>
          </w:tcPr>
          <w:p w14:paraId="334858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98372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2C8F9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D61F02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DA85E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F387531" w14:textId="705713E5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3F4B21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EC1F27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146FE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B9AA762" w14:textId="51BFD190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7143F0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7B4576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18079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8B5B667" w14:textId="18B2C52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3E2334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C8ACD1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E997D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54A1A44A" w14:textId="77777777" w:rsidTr="00503750">
        <w:trPr>
          <w:trHeight w:val="593"/>
        </w:trPr>
        <w:tc>
          <w:tcPr>
            <w:tcW w:w="3497" w:type="dxa"/>
          </w:tcPr>
          <w:p w14:paraId="7372A8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10C9A6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31416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C58E4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287C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43C4D1B" w14:textId="04FB83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866D728" w14:textId="621D89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FBDA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528E24" w14:textId="22D31A1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23F091" w14:textId="3AF8D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D0BD53" w14:textId="4978C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1BC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2E89703" w14:textId="6C2AADA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F61EB6" w14:textId="1159D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05170B" w14:textId="3A3FBB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FBFB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AD6A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7D42F9F" w14:textId="078067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338ED8" w14:textId="50DB3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D72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EBD089" w14:textId="43BB923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8AC07B6" w14:textId="57B59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B0B932" w14:textId="16C45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E78D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CF3F76" w14:textId="52AC295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C280EA" w14:textId="216D8F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84BFA" w14:textId="61382B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188E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5373B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2EAC64C" w14:textId="49D532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C63CD6" w14:textId="5FBA60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144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1D87CD" w14:textId="648DBA1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BEF9BE3" w14:textId="7DC05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23C3A30" w14:textId="4DD51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8C28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F07DA75" w14:textId="0FE4FB8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B54B0BE" w14:textId="53223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0D34A1" w14:textId="152669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0D7F75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93B9E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F2FAB63" w14:textId="0342E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CEF804" w14:textId="156113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0947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5DF625B" w14:textId="35BB263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CCEF09" w14:textId="5604E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FB0C08" w14:textId="5BAD7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44CEF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A0DB239" w14:textId="62F9605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7B112B" w14:textId="64E8A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4E7E01" w14:textId="5E330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C4DB6F" w14:textId="77777777" w:rsidR="00944C3D" w:rsidRDefault="00944C3D" w:rsidP="00944C3D">
      <w:pPr>
        <w:rPr>
          <w:rFonts w:ascii="Arial" w:hAnsi="Arial"/>
          <w:b/>
        </w:rPr>
      </w:pPr>
    </w:p>
    <w:p w14:paraId="2122F4E9" w14:textId="77777777" w:rsidR="00944C3D" w:rsidRDefault="00944C3D" w:rsidP="00944C3D">
      <w:pPr>
        <w:rPr>
          <w:rFonts w:ascii="Arial" w:hAnsi="Arial"/>
          <w:b/>
        </w:rPr>
      </w:pPr>
    </w:p>
    <w:p w14:paraId="551A6257" w14:textId="77777777" w:rsidR="00944C3D" w:rsidRDefault="00944C3D" w:rsidP="00944C3D">
      <w:pPr>
        <w:rPr>
          <w:rFonts w:ascii="Arial" w:hAnsi="Arial"/>
          <w:b/>
        </w:rPr>
      </w:pPr>
    </w:p>
    <w:p w14:paraId="703B7952" w14:textId="77777777" w:rsidR="00944C3D" w:rsidRDefault="00944C3D" w:rsidP="00944C3D">
      <w:pPr>
        <w:rPr>
          <w:rFonts w:ascii="Arial" w:hAnsi="Arial"/>
          <w:b/>
        </w:rPr>
      </w:pPr>
    </w:p>
    <w:p w14:paraId="34AA373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68CFF542" w14:textId="77777777" w:rsidTr="00503750">
        <w:tc>
          <w:tcPr>
            <w:tcW w:w="2622" w:type="dxa"/>
            <w:vAlign w:val="center"/>
          </w:tcPr>
          <w:p w14:paraId="011475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8EB63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956BB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F5ECB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2ADB3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C6D0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22D1C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7ADFF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9226D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1EFBAB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D00C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3E7589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DB3D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9CF4500" w14:textId="5AB846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96EDC2" w14:textId="1DD4F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2C26BC" w14:textId="55DB2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D6C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F6D01B5" w14:textId="1877B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CB6A2" w14:textId="77777777" w:rsidTr="00503750">
        <w:tc>
          <w:tcPr>
            <w:tcW w:w="2622" w:type="dxa"/>
            <w:vAlign w:val="center"/>
          </w:tcPr>
          <w:p w14:paraId="6D3F73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63AED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DAD220C" w14:textId="5AD95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FFDFC1" w14:textId="502D6F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37CE34" w14:textId="003BE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EE4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E4A6CCD" w14:textId="6FED5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20255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374D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0A8E464" w14:textId="4C30B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A4E82D4" w14:textId="0C5F8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FDE930" w14:textId="3713D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E7C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507833" w14:textId="7EA32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81DB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045CB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0AE3CD0" w14:textId="3CA450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5FC3FE" w14:textId="0E43F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EEA53E" w14:textId="4CB27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45F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2DB652" w14:textId="1F33B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9B073" w14:textId="77777777" w:rsidTr="00503750">
        <w:tc>
          <w:tcPr>
            <w:tcW w:w="2622" w:type="dxa"/>
            <w:vAlign w:val="center"/>
          </w:tcPr>
          <w:p w14:paraId="0A59AD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D52CFA8" w14:textId="022039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56173.00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CF53A9E" w14:textId="4713AD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24153.00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D6B064" w14:textId="30532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11837.00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39C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F5B6FD" w14:textId="1F11F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68488.00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4F7AC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72E9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2756092" w14:textId="30E76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067EEE" w14:textId="6D3B7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404BA6" w14:textId="220C43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A2F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902E5E" w14:textId="57115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69F150" w14:textId="77777777" w:rsidTr="00503750">
        <w:tc>
          <w:tcPr>
            <w:tcW w:w="2622" w:type="dxa"/>
            <w:vAlign w:val="center"/>
          </w:tcPr>
          <w:p w14:paraId="322517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3F7FE9B" w14:textId="33785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EF5C8B" w14:textId="5CCEBC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BE3156" w14:textId="161EE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779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297492" w14:textId="4D0BC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0C4982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F5B4FA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524234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6CD9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9EB105E" w14:textId="1D0BD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DFA9AA" w14:textId="0D1393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7C851F" w14:textId="603EC0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0BD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3B471F" w14:textId="382C8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843DA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6A9C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2F3A9EE" w14:textId="59F0CF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CAB513" w14:textId="628D9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917AC9" w14:textId="1A8B3F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205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8B0D27" w14:textId="667C1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CE028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3EEB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0E2CBAC" w14:textId="1A86C0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AC37E9" w14:textId="16EEE3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E9C8D9" w14:textId="3DA15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CB1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A02591" w14:textId="4405DD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75850" w14:textId="77777777" w:rsidTr="00503750">
        <w:tc>
          <w:tcPr>
            <w:tcW w:w="2622" w:type="dxa"/>
            <w:vAlign w:val="center"/>
          </w:tcPr>
          <w:p w14:paraId="19436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B24C9E3" w14:textId="35F02A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61EF11" w14:textId="34A22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1D44B5" w14:textId="6FC07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E18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C2CBF6" w14:textId="7A01D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8B670" w14:textId="77777777" w:rsidTr="00503750">
        <w:tc>
          <w:tcPr>
            <w:tcW w:w="2622" w:type="dxa"/>
            <w:vAlign w:val="center"/>
          </w:tcPr>
          <w:p w14:paraId="67A3B4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E517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5B9F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97B7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0870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5A2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526EF8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2BB5E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BED9F14" w14:textId="3D76B00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56173.00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FCA566" w14:textId="31F571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24153.00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61F971" w14:textId="32C3139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11837.00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AB57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493945" w14:textId="507FC40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68488.00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BEB67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6B29E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8A7782D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6337CF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04E588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CA7AE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BA529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5FED7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618624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7DC59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A9BFFB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6417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5EE1B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EDC8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AD2BC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77447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CFF4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4039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5DF551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B2A47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E86A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E49A7A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EDC7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5D27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AAE11C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700D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07A3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6B227F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9B4A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CE5EC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6176C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E261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7CA8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C67B6F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7D05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CC8B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605AA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D53C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3C46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06384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9D91E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7B26C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268A745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93F2C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FF2E6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2B686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D598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F40C4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0A7EC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4ED02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3D93F42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68A7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AE16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A9093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A7E4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F5D0F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55F9A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CFE5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0875F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AA20C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81992F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B4E6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E0B07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0935D6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2754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DB3B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07412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00564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F5503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3132D5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01543BF2" w14:textId="77777777" w:rsidTr="00503750">
        <w:tc>
          <w:tcPr>
            <w:tcW w:w="2835" w:type="dxa"/>
            <w:vAlign w:val="center"/>
          </w:tcPr>
          <w:p w14:paraId="51C02B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44D76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CE41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5BB90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7A161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52617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2FD761B" w14:textId="77777777" w:rsidTr="00503750">
        <w:tc>
          <w:tcPr>
            <w:tcW w:w="2835" w:type="dxa"/>
            <w:vAlign w:val="center"/>
          </w:tcPr>
          <w:p w14:paraId="178C6C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12C9167" w14:textId="3C46C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D2BBED" w14:textId="120B8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804855" w14:textId="2C1580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63A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3CF12F" w14:textId="6A76B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0A1413" w14:textId="77777777" w:rsidTr="00503750">
        <w:tc>
          <w:tcPr>
            <w:tcW w:w="2835" w:type="dxa"/>
            <w:vAlign w:val="center"/>
          </w:tcPr>
          <w:p w14:paraId="00A8E8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6AE9E9A0" w14:textId="2E4C03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B49045" w14:textId="00671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0F70B8" w14:textId="11E47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43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DAB2CC" w14:textId="1DB59E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82144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B100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060D867" w14:textId="6A37E4E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5AAC47" w14:textId="3B7582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FF6DC" w14:textId="7135A39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FE32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DCD91D" w14:textId="4DF3008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1390211" w14:textId="77777777" w:rsidTr="00503750">
        <w:tc>
          <w:tcPr>
            <w:tcW w:w="2835" w:type="dxa"/>
            <w:vAlign w:val="center"/>
          </w:tcPr>
          <w:p w14:paraId="4A5029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04D5C72" w14:textId="31B3C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E0435A" w14:textId="281A3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84A78A" w14:textId="455FDB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1C4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7CC25B" w14:textId="6C5C5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802ACF" w14:textId="77777777" w:rsidTr="00503750">
        <w:tc>
          <w:tcPr>
            <w:tcW w:w="2835" w:type="dxa"/>
            <w:vAlign w:val="center"/>
          </w:tcPr>
          <w:p w14:paraId="0310F3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C6BD72C" w14:textId="06C739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2A77CF" w14:textId="4BCEAA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42E9A2" w14:textId="2E006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09D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42B5B" w14:textId="6DB648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675D4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AF71E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55F5272" w14:textId="784266D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EAA33A" w14:textId="6E67DCE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84AA4F" w14:textId="6501F50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866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6C8642" w14:textId="42B3B3BD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07979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0725B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E344230" w14:textId="5C861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DBD759" w14:textId="72D08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E135BD" w14:textId="15999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D78D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61C1B1" w14:textId="048B15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50C61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BCC1D8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2A11253F" w14:textId="77777777" w:rsidTr="00503750">
        <w:tc>
          <w:tcPr>
            <w:tcW w:w="2552" w:type="dxa"/>
            <w:vAlign w:val="center"/>
          </w:tcPr>
          <w:p w14:paraId="009473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A1ABC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4EAB70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217C4A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04E040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3C4724B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6ECE9A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071C78C3" w14:textId="44E9F23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6A5181C4" w14:textId="18811E7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165.00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3EC2D7E" w14:textId="3A1CEAD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165.00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69A2D31" w14:textId="1125BB0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85E010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26151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0A780D2D" w14:textId="39AF92C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A9E3EE8" w14:textId="6DA20B1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3E00FAA" w14:textId="5E84A4C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5C5CE3E" w14:textId="04233C1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AF1A0D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2B4994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1414CF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568D0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4109D5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E927137" w14:textId="77777777" w:rsidTr="00503750">
        <w:tc>
          <w:tcPr>
            <w:tcW w:w="4395" w:type="dxa"/>
            <w:vMerge/>
          </w:tcPr>
          <w:p w14:paraId="313195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63252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3819D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0727DA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30E38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63A6DB94" w14:textId="50341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  <w:lang w:eastAsia="sk-SK"/>
              </w:rPr>
              <w:t>2.05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42B04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3B0A79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34A1C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D23BA2E" w14:textId="2C68A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  <w:lang w:eastAsia="sk-SK"/>
              </w:rPr>
              <w:t>825.53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AA3B4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F93DA1C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B1B6B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5FCFCC5" w14:textId="3C8B86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827.58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79E0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AAC2AEA" w14:textId="77777777" w:rsidTr="00503750">
        <w:tc>
          <w:tcPr>
            <w:tcW w:w="4395" w:type="dxa"/>
            <w:vAlign w:val="center"/>
          </w:tcPr>
          <w:p w14:paraId="46234A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2E6358D" w14:textId="69FB73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A14A4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D81F81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9F71C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8136E6F" w14:textId="3174A3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809FD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60F4C22F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E1863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89BCC00" w14:textId="5BA5037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BEDE8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8072322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8CA6F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9234C18" w14:textId="6398E072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54726.00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2B3E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4DB9E06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84A41B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09C0A276" w14:textId="77777777" w:rsidTr="00503750">
        <w:tc>
          <w:tcPr>
            <w:tcW w:w="4395" w:type="dxa"/>
            <w:vAlign w:val="center"/>
          </w:tcPr>
          <w:p w14:paraId="23C8EF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E9E235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3BECCB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B03B58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E2546C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7185BAA" w14:textId="4684EE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8164C5" w14:textId="02984F0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6202CE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856EA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97BC6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C79C2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89C4EF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B68BD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C411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757A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DEA2F0D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F8DAC2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9130367" w14:textId="0FAD43E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766414" w14:textId="1E9EC05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9E1BE3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C1BF31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74AA73B" w14:textId="0320E34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5FE5A79" w14:textId="131EC2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44AC07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C634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8C99CF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0127A19" w14:textId="77777777" w:rsidTr="00503750">
        <w:tc>
          <w:tcPr>
            <w:tcW w:w="1843" w:type="dxa"/>
            <w:vAlign w:val="center"/>
          </w:tcPr>
          <w:p w14:paraId="4998840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B0EE75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5CF22F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67E514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701C77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A4D3D8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03F1B9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74833AC" w14:textId="77777777" w:rsidTr="00503750">
        <w:tc>
          <w:tcPr>
            <w:tcW w:w="1843" w:type="dxa"/>
            <w:vAlign w:val="center"/>
          </w:tcPr>
          <w:p w14:paraId="3FE2EF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01609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41F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088F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771C9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5EE6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CBCB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7B68600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37F318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40DA5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A9DDF2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58661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47703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A9DFE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FF719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DE46D7E" w14:textId="77777777" w:rsidTr="00503750">
        <w:tc>
          <w:tcPr>
            <w:tcW w:w="1843" w:type="dxa"/>
            <w:vAlign w:val="center"/>
          </w:tcPr>
          <w:p w14:paraId="103F92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1E342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77AC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81457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740C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1021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E7E2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0BF98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F4954D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B487C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D622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027B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4013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4B5F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8B1C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692430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13924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683C4E3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91DD7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2E9E2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19A21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1113ED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A3F8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21C7E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FE750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6E64F36E" w14:textId="77777777" w:rsidTr="00503750">
        <w:trPr>
          <w:trHeight w:val="664"/>
        </w:trPr>
        <w:tc>
          <w:tcPr>
            <w:tcW w:w="3372" w:type="dxa"/>
          </w:tcPr>
          <w:p w14:paraId="52DD844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727C09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B13B7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8991E6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DBB4C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4B30CD6" w14:textId="221C3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003FB6" w14:textId="35F70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D0850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52F536B" w14:textId="6BEEDB9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A00416" w14:textId="2747C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C9C67D" w14:textId="7A3442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97266C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8CFCD2" w14:textId="0C8895B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8CBC781" w14:textId="15185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B150B8" w14:textId="2437E5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CE0DAD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4DEBD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005DD33" w14:textId="49D9CC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C03E7D0" w14:textId="3B4C02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81FB9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379656" w14:textId="478104E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48F383B" w14:textId="5EC36E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6D2B37" w14:textId="579F1C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A5576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41CE34E" w14:textId="7543D71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34905D2" w14:textId="1ED70B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712501" w14:textId="194488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17D60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D7B885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DDA0BAD" w14:textId="77777777" w:rsidTr="00503750">
        <w:tc>
          <w:tcPr>
            <w:tcW w:w="2835" w:type="dxa"/>
            <w:vAlign w:val="center"/>
          </w:tcPr>
          <w:p w14:paraId="57294BD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66503F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F960A5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A17213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461251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C86D3A1" w14:textId="77777777" w:rsidTr="00503750">
        <w:tc>
          <w:tcPr>
            <w:tcW w:w="2835" w:type="dxa"/>
          </w:tcPr>
          <w:p w14:paraId="20FEB7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6D37B0D" w14:textId="6FD8D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2486BA" w14:textId="133AB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5161B7" w14:textId="41325E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1E82A5" w14:textId="1B82CF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B67D07" w14:textId="77777777" w:rsidTr="00503750">
        <w:tc>
          <w:tcPr>
            <w:tcW w:w="2835" w:type="dxa"/>
          </w:tcPr>
          <w:p w14:paraId="7B71793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B450A60" w14:textId="06D83C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ABF066" w14:textId="236D0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3245A3" w14:textId="248C5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A623C0" w14:textId="2C7B4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043C3A" w14:textId="77777777" w:rsidTr="00503750">
        <w:tc>
          <w:tcPr>
            <w:tcW w:w="2835" w:type="dxa"/>
          </w:tcPr>
          <w:p w14:paraId="1BE74E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3AF3658" w14:textId="2F26D0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C49C92" w14:textId="1EB64C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B75545" w14:textId="35875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4F15CD" w14:textId="6AF91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225D71" w14:textId="77777777" w:rsidTr="00503750">
        <w:tc>
          <w:tcPr>
            <w:tcW w:w="2835" w:type="dxa"/>
            <w:vAlign w:val="center"/>
          </w:tcPr>
          <w:p w14:paraId="7A87665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76E1FAD" w14:textId="6E7D38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C2044B" w14:textId="04668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2B7FEC" w14:textId="283EA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D74FF0" w14:textId="16D67F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F4ADCA" w14:textId="77777777" w:rsidTr="00503750">
        <w:tc>
          <w:tcPr>
            <w:tcW w:w="2835" w:type="dxa"/>
            <w:vAlign w:val="center"/>
          </w:tcPr>
          <w:p w14:paraId="776774D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6F95BAD" w14:textId="57E1C8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3EEF76" w14:textId="51601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756620" w14:textId="786B4A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6DB8E74" w14:textId="0D808C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308F8F" w14:textId="77777777" w:rsidTr="00503750">
        <w:tc>
          <w:tcPr>
            <w:tcW w:w="2835" w:type="dxa"/>
          </w:tcPr>
          <w:p w14:paraId="78BBFA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E7EF0C2" w14:textId="74142A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E71BB7" w14:textId="59C37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1F2222" w14:textId="44083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6D4658" w14:textId="55B53E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23DC6C" w14:textId="77777777" w:rsidTr="00503750">
        <w:tc>
          <w:tcPr>
            <w:tcW w:w="2835" w:type="dxa"/>
          </w:tcPr>
          <w:p w14:paraId="150048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6F890BE" w14:textId="731CED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8D59AEB" w14:textId="1CAEAA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5A517AA" w14:textId="5B7E2A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89BCFB" w14:textId="7308E5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5E6845" w14:textId="77777777" w:rsidTr="00503750">
        <w:tc>
          <w:tcPr>
            <w:tcW w:w="2835" w:type="dxa"/>
          </w:tcPr>
          <w:p w14:paraId="4ECC03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39C5386" w14:textId="1044D5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3CEF75" w14:textId="5D2359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BB22AF" w14:textId="68E5A0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2E82D8" w14:textId="050FA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D2E3B3" w14:textId="77777777" w:rsidR="00944C3D" w:rsidRDefault="00944C3D" w:rsidP="00944C3D">
      <w:pPr>
        <w:rPr>
          <w:rFonts w:ascii="Arial" w:hAnsi="Arial"/>
          <w:b/>
        </w:rPr>
      </w:pPr>
    </w:p>
    <w:p w14:paraId="4D76328D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48204A1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A7E34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69F8E9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22F30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7671D7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9E242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05EE630" w14:textId="77777777" w:rsidTr="00503750">
        <w:trPr>
          <w:trHeight w:val="443"/>
        </w:trPr>
        <w:tc>
          <w:tcPr>
            <w:tcW w:w="2560" w:type="dxa"/>
          </w:tcPr>
          <w:p w14:paraId="19C7C5B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FF84057" w14:textId="0911FE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C91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1FA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92C37A1" w14:textId="7B3590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B19E4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3B1C35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59EA1E9" w14:textId="7B2E61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1B65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C257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3D5F8AC" w14:textId="43DB31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DB429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310C6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5A89B17" w14:textId="286C9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52A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D06B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FA79A68" w14:textId="319D4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9D00D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596D7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6E856FB" w14:textId="67BF8F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A5DA7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5F9A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D7E5F0" w14:textId="2A813F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359A49" w14:textId="77777777" w:rsidR="00944C3D" w:rsidRDefault="00944C3D" w:rsidP="00944C3D">
      <w:pPr>
        <w:rPr>
          <w:rFonts w:ascii="Arial" w:hAnsi="Arial"/>
          <w:b/>
        </w:rPr>
      </w:pPr>
    </w:p>
    <w:p w14:paraId="386CB11F" w14:textId="77777777" w:rsidR="00944C3D" w:rsidRDefault="00944C3D" w:rsidP="00944C3D">
      <w:pPr>
        <w:rPr>
          <w:rFonts w:ascii="Arial" w:hAnsi="Arial"/>
          <w:b/>
        </w:rPr>
      </w:pPr>
    </w:p>
    <w:p w14:paraId="3CD3BA7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1A65183" w14:textId="77777777" w:rsidR="00944C3D" w:rsidRDefault="00944C3D" w:rsidP="00944C3D">
      <w:pPr>
        <w:rPr>
          <w:rFonts w:ascii="Arial" w:hAnsi="Arial"/>
          <w:b/>
        </w:rPr>
      </w:pPr>
    </w:p>
    <w:p w14:paraId="0491CAF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7CCB28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824E8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AF6B2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51F96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6B9BD3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EB147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F7D88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DE3C9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38DF0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E9C97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85FD1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F0300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99F9EB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DD156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2FDC9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D2182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B9880D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494627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09568F3" w14:textId="77777777" w:rsidTr="00503750">
        <w:trPr>
          <w:trHeight w:val="677"/>
        </w:trPr>
        <w:tc>
          <w:tcPr>
            <w:tcW w:w="3358" w:type="dxa"/>
          </w:tcPr>
          <w:p w14:paraId="7B927A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D78F3A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428E9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A80E80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EE7DCC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00CFE4E" w14:textId="18736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84CB87" w14:textId="319D5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09464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E5293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10407E8" w14:textId="22942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B035B5" w14:textId="30E004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005E2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7DA16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4A64D50" w14:textId="32510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F0BFF1" w14:textId="17CD38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32B6F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2839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036E7CC" w14:textId="24AA2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673395" w14:textId="5D106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05FCD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A30AA8" w14:textId="78E915E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8DCCDE3" w14:textId="3EC54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9D344E0" w14:textId="1FF4B2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E0C53B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5C0EE03" w14:textId="173ED6F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77CE3F" w14:textId="5A735D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30029B" w14:textId="65E217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5FB48D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4273DB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D299C5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077AA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9C9C8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769683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05EB7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CB56E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CA4ECE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1CF34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51974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9983B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1E21F1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744C7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05F5ED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5C764D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D75093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DEF4CF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8718A1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06751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6ACA6D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8881A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908B45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6CC8A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FEEDAEA" w14:textId="237B90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9512517" w14:textId="7CA8FA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B29CF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DFBC8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F383409" w14:textId="770F16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3105A6" w14:textId="08FCD0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BC04E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03CFD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ECF8FE6" w14:textId="15C6E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D06B94" w14:textId="76CC2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84218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913E5CF" w14:textId="481A8B2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B640746" w14:textId="27F6B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777D070" w14:textId="1520E3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56E72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A06B413" w14:textId="43C64FC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36FEB1" w14:textId="209E92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D59235" w14:textId="45A23E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EE8C3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C86445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7723CD0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5F9A5E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55FAF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2D1D8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41D442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493DA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73F5DCB" w14:textId="6057C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FE1FF8" w14:textId="42FE0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E6402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1CCB5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65536392" w14:textId="423D9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1FBEC4" w14:textId="373B4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F7D24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B3878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07C5FDE" w14:textId="15A9ED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76C1DB" w14:textId="2494B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3B50E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A4B31BB" w14:textId="3B08EF4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1BFAC66" w14:textId="44854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459A3F" w14:textId="649FA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A870B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C9ABA74" w14:textId="6DC3E9E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6EFD194" w14:textId="4B60C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47E1A6" w14:textId="087F49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9F8633C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903D75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FE20182" w14:textId="77777777" w:rsidTr="00503750">
        <w:tc>
          <w:tcPr>
            <w:tcW w:w="3686" w:type="dxa"/>
            <w:vAlign w:val="center"/>
          </w:tcPr>
          <w:p w14:paraId="236885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BE51D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FA2B4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0F7908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C60A7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2FB3A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B03EF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F544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70A0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FB9DD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87761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9F03D1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A4636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2ADCA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03A5C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8A1F4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0645B0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5059DF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DF3E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3797EB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5D7616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6FFF5F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48B243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8F97A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595A45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2C17C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3C57B34" w14:textId="46F0B8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143DDA" w14:textId="726EE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207C7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8CF91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E127B0C" w14:textId="5F8CC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073F9F" w14:textId="40576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56042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C52F8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6108333" w14:textId="44FCE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861811" w14:textId="5B33DC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742DA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7EA9DBE" w14:textId="608B8FF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B25DBC" w14:textId="02A784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BC2DBB9" w14:textId="6D7F8C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B954B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D0883FC" w14:textId="72ADCB9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ABC4159" w14:textId="7AFF1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23D544" w14:textId="16D5CE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F2CC9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A08A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2E8D7C5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43CA3E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9AA6D3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A2CD0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D0E482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697B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ABAD872" w14:textId="4CB87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FD03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F30F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2B7F349" w14:textId="125E1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DA0DF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8A5F5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579A5CA" w14:textId="6A075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25AEA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656F0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04BF5E9" w14:textId="721A8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7B692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A93F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CE8FE95" w14:textId="247B2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AB2DD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7ED56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ACD2256" w14:textId="4A9FE2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0B2B11" w14:textId="77777777" w:rsidR="00944C3D" w:rsidRDefault="00944C3D" w:rsidP="00944C3D">
      <w:pPr>
        <w:rPr>
          <w:sz w:val="22"/>
          <w:szCs w:val="22"/>
        </w:rPr>
      </w:pPr>
    </w:p>
    <w:p w14:paraId="3B7FCBFF" w14:textId="77777777" w:rsidR="00944C3D" w:rsidRDefault="00944C3D" w:rsidP="00944C3D">
      <w:pPr>
        <w:rPr>
          <w:sz w:val="22"/>
          <w:szCs w:val="22"/>
        </w:rPr>
      </w:pPr>
    </w:p>
    <w:p w14:paraId="30C1BE8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3B7AA3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80A0A60" w14:textId="542CBE6D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43CCB2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4AA5E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9CB90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63C84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F2D9E7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C062FC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46451D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7A48FC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A3C00F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425F44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F1943F3" w14:textId="49C1A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509A4A" w14:textId="2EBA6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31080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FEF0B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16520D4" w14:textId="410CF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FA92D05" w14:textId="4E0091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42300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C0D23D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F24FDB1" w14:textId="2C4AF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925628A" w14:textId="3413A9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07B3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83A86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855B1B2" w14:textId="0325A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A8EBD79" w14:textId="0F62C5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25A8E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0F803E4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45E30982" w14:textId="3FAF9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F08B88" w14:textId="6F3F5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94C8C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CED26E" w14:textId="05D7C59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06BBEAC" w14:textId="7BA4B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07E97DE" w14:textId="09A658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1272E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DE79624" w14:textId="1291510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877DC17" w14:textId="2D5C20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9431F3E" w14:textId="11E8B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CED8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56110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5B3985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BD927B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4D58B5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4F4E9B9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D782ED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5E7389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271BDB0" w14:textId="38314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086C674" w14:textId="7BD66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C09409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6AA2B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951B4D8" w14:textId="3D2C3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9382AF" w14:textId="5C3812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E24C2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00234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256DBCD" w14:textId="6B2B3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93AFBFF" w14:textId="7EDAB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8972C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28FDE2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449D57C" w14:textId="0CE80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F8FB7C2" w14:textId="18B9D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1D40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F052C4F" w14:textId="68C4E99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481C1D2" w14:textId="5C29D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0F55726" w14:textId="53B8B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68D0A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02ECDEB" w14:textId="2CD20981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E9EAE1A" w14:textId="3CB4C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89ED7E" w14:textId="293B6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48776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6190390" w14:textId="78980B5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8AA78EF" w14:textId="7F53C3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EEE6FEC" w14:textId="4736D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5E2E0C" w:rsidRPr="00B45E5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191C2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55AFD4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EB39491" w14:textId="02AA7FC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A5737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EF4B0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D1ED910" w14:textId="61F3D5B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379FC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CB26A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195CCC0" w14:textId="6259EB8D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ADCA88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3B42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6E413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AC84A0C" w14:textId="77777777" w:rsidR="00944C3D" w:rsidRPr="003607F0" w:rsidRDefault="00944C3D" w:rsidP="00944C3D"/>
    <w:p w14:paraId="50CD864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494205" w14:textId="77777777" w:rsidR="00294CFD" w:rsidRDefault="00294CFD">
      <w:r>
        <w:separator/>
      </w:r>
    </w:p>
  </w:endnote>
  <w:endnote w:type="continuationSeparator" w:id="0">
    <w:p w14:paraId="619B1F3C" w14:textId="77777777" w:rsidR="00294CFD" w:rsidRDefault="00294C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5854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BE714B1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523D6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65CC25A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62968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0834A69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056F89" w14:textId="77777777" w:rsidR="00294CFD" w:rsidRDefault="00294CFD">
      <w:r>
        <w:separator/>
      </w:r>
    </w:p>
  </w:footnote>
  <w:footnote w:type="continuationSeparator" w:id="0">
    <w:p w14:paraId="38A2022B" w14:textId="77777777" w:rsidR="00294CFD" w:rsidRDefault="00294C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1479769">
    <w:abstractNumId w:val="13"/>
  </w:num>
  <w:num w:numId="2" w16cid:durableId="1553544156">
    <w:abstractNumId w:val="17"/>
  </w:num>
  <w:num w:numId="3" w16cid:durableId="296254177">
    <w:abstractNumId w:val="8"/>
  </w:num>
  <w:num w:numId="4" w16cid:durableId="1841852973">
    <w:abstractNumId w:val="7"/>
  </w:num>
  <w:num w:numId="5" w16cid:durableId="29526128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7048107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55940531">
    <w:abstractNumId w:val="20"/>
  </w:num>
  <w:num w:numId="8" w16cid:durableId="65955619">
    <w:abstractNumId w:val="10"/>
  </w:num>
  <w:num w:numId="9" w16cid:durableId="765806626">
    <w:abstractNumId w:val="0"/>
  </w:num>
  <w:num w:numId="10" w16cid:durableId="776756590">
    <w:abstractNumId w:val="19"/>
  </w:num>
  <w:num w:numId="11" w16cid:durableId="330641279">
    <w:abstractNumId w:val="6"/>
  </w:num>
  <w:num w:numId="12" w16cid:durableId="1544639095">
    <w:abstractNumId w:val="9"/>
  </w:num>
  <w:num w:numId="13" w16cid:durableId="36587171">
    <w:abstractNumId w:val="12"/>
  </w:num>
  <w:num w:numId="14" w16cid:durableId="969433864">
    <w:abstractNumId w:val="15"/>
  </w:num>
  <w:num w:numId="15" w16cid:durableId="168251203">
    <w:abstractNumId w:val="14"/>
  </w:num>
  <w:num w:numId="16" w16cid:durableId="2075664095">
    <w:abstractNumId w:val="2"/>
  </w:num>
  <w:num w:numId="17" w16cid:durableId="865406039">
    <w:abstractNumId w:val="4"/>
  </w:num>
  <w:num w:numId="18" w16cid:durableId="1630358882">
    <w:abstractNumId w:val="11"/>
  </w:num>
  <w:num w:numId="19" w16cid:durableId="139078689">
    <w:abstractNumId w:val="5"/>
  </w:num>
  <w:num w:numId="20" w16cid:durableId="169609040">
    <w:abstractNumId w:val="18"/>
  </w:num>
  <w:num w:numId="21" w16cid:durableId="17479973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88"/>
    <w:docVar w:name="arg2" w:val="Driver=asa17;DBF=D:\anasoft\data\tebys.db;DBN=tebys;ENG=SQL17;commlinks=TCPIP{ip=192.168.1.241};uid=kostelna;con=finus(12.0);pwd=Marec2023"/>
    <w:docVar w:name="arg3" w:val="983644"/>
    <w:docVar w:name="arg4" w:val="C:\Users\kostelna\AppData\Local\Temp\10485157.doc"/>
    <w:docVar w:name="arg5" w:val="5"/>
  </w:docVars>
  <w:rsids>
    <w:rsidRoot w:val="005E2E0C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94CFD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2E0C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12AAF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2A6EFD"/>
  <w15:docId w15:val="{17798663-8FAB-4A7C-94F9-2BB473181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5335</Words>
  <Characters>30411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KOSTELNA Marcela</dc:creator>
  <cp:lastModifiedBy>Marcela KOSTELNA</cp:lastModifiedBy>
  <cp:revision>1</cp:revision>
  <cp:lastPrinted>2009-07-30T10:15:00Z</cp:lastPrinted>
  <dcterms:created xsi:type="dcterms:W3CDTF">2026-03-24T11:56:00Z</dcterms:created>
  <dcterms:modified xsi:type="dcterms:W3CDTF">2026-03-24T11:58:00Z</dcterms:modified>
</cp:coreProperties>
</file>