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0DEA4BC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D5A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88F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54B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61C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1BE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8B6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53E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A29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5B7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288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BC8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793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F5A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242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72B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8E5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B65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C0E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C98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ED6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DB9B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0EE164E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69106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A7A28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12DDC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D3C34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F6A76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80C78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7346D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721DF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F487D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0C074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8086F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C6668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59319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D0A1F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E30D7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89AFE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2D366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8D34A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29FB0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9122D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F1D13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F41FA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6ECFA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21749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838C4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A9EA6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91F3A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3DABD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F5D38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C006D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D3D74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F7735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10F70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37E53DD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E946A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47CF0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DF1F0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B652A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8E3F0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144E9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173A3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22121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1D1E0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16B1C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B0514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2AED0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D4166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6BB39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D4DF8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90F33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EB03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4BDD4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754FF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89F97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344DA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93F09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817A1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34CB4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66A5E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F7D89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3E4B1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D295F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CF961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BEED1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997BC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2EF3B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4771C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27DD7CD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81D9F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948EE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3C405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7E0BF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9D2CC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CC0E1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46220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939EC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3E783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973DA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25482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4DA5C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DDCAB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B5A46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70841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88588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B9C5C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E64C9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155E7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D6407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730BE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9BDF5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D37E8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A9887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E4F00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D9429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DC730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36652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D47D0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CDAEB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B38FC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9F5FE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2E9A2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604E62C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B7C2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5DC0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6AA8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8901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C07F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B3BA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BEE6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5A78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7E1A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8525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C379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E519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DA3C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064B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51B3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12F1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8951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B95D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09C8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1695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406D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6B82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462E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3E9F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4DBE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578A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24D9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6CF2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5E16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5559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211C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0931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717F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5B3DC39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11B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567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467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CAC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496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B3B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C3A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2A4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27B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55F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F99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ECF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81F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E64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396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32B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3632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EFD166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4F0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452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4DD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37D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9FF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D1D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F5A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1D9BC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921C6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DB59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D01DC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B842F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2335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BB36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72471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1019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9D81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56FA9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7C39DA6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3EE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FA9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40A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772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2B066D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0B1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E02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07B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A45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825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D73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516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131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B14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833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3BF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ADE68C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28E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A33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6CE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2C0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2D8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69B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8A2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174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CA5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273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444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91A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1BA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3C9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BA7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2D54E5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607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102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947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169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E2D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C92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794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59F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835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AD3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C75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75680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4ED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B5A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128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CAB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BE2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F3D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3F3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35E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021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418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055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B89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E62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C1B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905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C3186F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AE8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CE7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A02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528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127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24C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364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622E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6DA7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8683D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C3D7E8" w14:textId="0F0F138B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lang w:eastAsia="sk-SK"/>
              </w:rPr>
              <w:t>31. 12. 2025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EC0E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B9E7D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BCDD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4A64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C686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D48F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55C7D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9EDB2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087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1D2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B7C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480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7E6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94A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FFD948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28D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367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486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996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EB8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1EC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5D3E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2826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6980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681046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21E3637C" wp14:editId="2B6C5674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00B8A7D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36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600B8A7D" w14:textId="77777777"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52E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2586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A783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7BDC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BF0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264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651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243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629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185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CBE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B8A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FDD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E686549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7E36FB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43ACAF6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276D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763D61C6" wp14:editId="2BDCEDA1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A8A9952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D61C6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0A8A9952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55950756" wp14:editId="514763E1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A88807A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5075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6A88807A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ACF8F52" wp14:editId="47BA1BCC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0B62097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F8F52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00B62097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49C9473D" wp14:editId="49BEB8BD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9BE55CA" w14:textId="4AA87081" w:rsidR="000B647F" w:rsidRDefault="000B647F" w:rsidP="00944C3D">
                                  <w:fldSimple w:instr=" MERGEFIELD  aDMOD  \* MERGEFORMAT ">
                                    <w:r w:rsidR="005E2E0C" w:rsidRPr="005E2E0C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9473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19BE55CA" w14:textId="4AA87081" w:rsidR="000B647F" w:rsidRDefault="000B647F" w:rsidP="00944C3D">
                            <w:fldSimple w:instr=" MERGEFIELD  aDMOD  \* MERGEFORMAT ">
                              <w:r w:rsidR="005E2E0C" w:rsidRPr="005E2E0C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34C212BD" wp14:editId="14559B9A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0A36069" w14:textId="05BE3376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5E2E0C" w:rsidRPr="00B45E51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2025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C212BD"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00A36069" w14:textId="05BE3376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5E2E0C" w:rsidRPr="00B45E51">
                              <w:rPr>
                                <w:rFonts w:ascii="Arial" w:hAnsi="Arial" w:cs="Arial"/>
                                <w:noProof/>
                              </w:rPr>
                              <w:t>2025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333F2C9A" wp14:editId="199ED8A1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82DFA0F" w14:textId="0641DD04" w:rsidR="000B647F" w:rsidRDefault="000B647F" w:rsidP="00944C3D">
                                  <w:fldSimple w:instr=" MERGEFIELD  aDRDO  \* MERGEFORMAT ">
                                    <w:r w:rsidR="005E2E0C" w:rsidRPr="005E2E0C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2025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3F2C9A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682DFA0F" w14:textId="0641DD04" w:rsidR="000B647F" w:rsidRDefault="000B647F" w:rsidP="00944C3D">
                            <w:fldSimple w:instr=" MERGEFIELD  aDRDO  \* MERGEFORMAT ">
                              <w:r w:rsidR="005E2E0C" w:rsidRPr="005E2E0C">
                                <w:rPr>
                                  <w:rFonts w:ascii="Arial" w:hAnsi="Arial" w:cs="Arial"/>
                                  <w:noProof/>
                                </w:rPr>
                                <w:t>2025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7DE9534E" wp14:editId="7B2DC7BA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235C92B" w14:textId="3A500C46" w:rsidR="000B647F" w:rsidRDefault="000B647F" w:rsidP="00944C3D">
                                  <w:fldSimple w:instr=" MERGEFIELD  aDMDO  \* MERGEFORMAT ">
                                    <w:r w:rsidR="005E2E0C" w:rsidRPr="005E2E0C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9534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7235C92B" w14:textId="3A500C46" w:rsidR="000B647F" w:rsidRDefault="000B647F" w:rsidP="00944C3D">
                            <w:fldSimple w:instr=" MERGEFIELD  aDMDO  \* MERGEFORMAT ">
                              <w:r w:rsidR="005E2E0C" w:rsidRPr="005E2E0C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796D1DA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7FFD82AA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3B8AB83B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26541618" wp14:editId="02E06360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D37C7AD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4161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2D37C7AD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75510661" wp14:editId="406EB366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EF31A27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1066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5EF31A27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1E519B5" wp14:editId="7D1823CB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95458DA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519B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295458DA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22222A72" wp14:editId="13C30918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D7E9DF" w14:textId="54BDB0DA" w:rsidR="000B647F" w:rsidRDefault="000B647F" w:rsidP="00944C3D">
                                  <w:fldSimple w:instr=" MERGEFIELD  aDRDOo  \* MERGEFORMAT ">
                                    <w:r w:rsidR="005E2E0C" w:rsidRPr="005E2E0C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222A72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17D7E9DF" w14:textId="54BDB0DA" w:rsidR="000B647F" w:rsidRDefault="000B647F" w:rsidP="00944C3D">
                            <w:fldSimple w:instr=" MERGEFIELD  aDRDOo  \* MERGEFORMAT ">
                              <w:r w:rsidR="005E2E0C" w:rsidRPr="005E2E0C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3C40A19B" wp14:editId="16848084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601039" w14:textId="7551F471" w:rsidR="000B647F" w:rsidRDefault="000B647F" w:rsidP="00944C3D">
                                  <w:fldSimple w:instr=" MERGEFIELD  aDMDO  \* MERGEFORMAT ">
                                    <w:r w:rsidR="005E2E0C" w:rsidRPr="005E2E0C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0A19B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4E601039" w14:textId="7551F471" w:rsidR="000B647F" w:rsidRDefault="000B647F" w:rsidP="00944C3D">
                            <w:fldSimple w:instr=" MERGEFIELD  aDMDO  \* MERGEFORMAT ">
                              <w:r w:rsidR="005E2E0C" w:rsidRPr="005E2E0C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74430D2F" wp14:editId="4B5DBDFB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37A565B" w14:textId="5CF2E943" w:rsidR="000B647F" w:rsidRDefault="000B647F" w:rsidP="00944C3D">
                                  <w:fldSimple w:instr=" MERGEFIELD  aDRODo  \* MERGEFORMAT ">
                                    <w:r w:rsidR="005E2E0C" w:rsidRPr="005E2E0C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430D2F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037A565B" w14:textId="5CF2E943" w:rsidR="000B647F" w:rsidRDefault="000B647F" w:rsidP="00944C3D">
                            <w:fldSimple w:instr=" MERGEFIELD  aDRODo  \* MERGEFORMAT ">
                              <w:r w:rsidR="005E2E0C" w:rsidRPr="005E2E0C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664E3467" wp14:editId="613D34AC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FC8937" w14:textId="50365A9B" w:rsidR="000B647F" w:rsidRDefault="000B647F" w:rsidP="00944C3D">
                                  <w:fldSimple w:instr=" MERGEFIELD  aDMOD  \* MERGEFORMAT ">
                                    <w:r w:rsidR="005E2E0C" w:rsidRPr="005E2E0C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E346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11FC8937" w14:textId="50365A9B" w:rsidR="000B647F" w:rsidRDefault="000B647F" w:rsidP="00944C3D">
                            <w:fldSimple w:instr=" MERGEFIELD  aDMOD  \* MERGEFORMAT ">
                              <w:r w:rsidR="005E2E0C" w:rsidRPr="005E2E0C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3CA8EAB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1CD00ACB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6BD176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928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EE61D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344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75B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2AC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4CA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86E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412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95B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0D9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236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154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3B8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B8E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453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D54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1E3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A8A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C42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FDB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179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835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298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62C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27C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B67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EB32DA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67A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174A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9DF0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1DC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DBE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E71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F4D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8B6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BC4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BC4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907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AC3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4A6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D7B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851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D8A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721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58C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E74C2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1FFFC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6214A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7FD50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D969D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7F9DA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8DA7E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2D3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45E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C40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FE0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C03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D81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AEA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B53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F060B6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B89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097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CAE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C74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694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993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F2B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F73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700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10A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B64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A6F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C9F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71C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BBD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806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537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FE2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9791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705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285C77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424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C7C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234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44B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5CC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A18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2CE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3B4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6BD14D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F81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E35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965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81A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766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52A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2FC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6CE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E0F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635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266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320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E07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3BF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79E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748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88D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67B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0A5F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482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2DEC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780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E8D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0B7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BE2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226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ACB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4C3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C0419E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664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F44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4AD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104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E5B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EF1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67A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35D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5D2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502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356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094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604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C47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7C1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9AF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9C9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7DE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3D9E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F6FD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7A39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F75A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5DCF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FC8C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B953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13E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C3C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AFB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31F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5D8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79B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77A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048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9363A4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2C4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B00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7B8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2C4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807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3DF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E76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588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D50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565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5EA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144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5B4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565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2C6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E7E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92F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ADF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011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9E83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2D83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2312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95C8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D2B32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314E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AFB5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6E9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121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7D9837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75B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CEA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41AA1D9" wp14:editId="0CBFC2E0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390A7D3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AA1D9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5390A7D3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F7F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8A2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F17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258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AD4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850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7A6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A68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D11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33A3B1F7" wp14:editId="29EF191D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4E14B5B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A3B1F7" id="_x0000_s1042" type="#_x0000_t202" style="position:absolute;margin-left:4.6pt;margin-top:6.2pt;width:194.2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14:paraId="14E14B5B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ABA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EB3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08C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4A0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AC1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4A5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E52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914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F28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9D6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0A0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D07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54D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21C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893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D24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0E6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755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967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52A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526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170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13FB93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4E4D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11ADA1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E2CF4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D02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4A332D8" wp14:editId="13E262FC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3E0B84" w14:textId="2FCE3C93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5E2E0C" w:rsidRPr="00B45E51">
                                    <w:rPr>
                                      <w:rFonts w:ascii="Arial" w:hAnsi="Arial" w:cs="Arial"/>
                                      <w:noProof/>
                                    </w:rPr>
                                    <w:t>31203256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A332D8" id="_x0000_s1043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093E0B84" w14:textId="2FCE3C93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5E2E0C" w:rsidRPr="00B45E51">
                              <w:rPr>
                                <w:rFonts w:ascii="Arial" w:hAnsi="Arial" w:cs="Arial"/>
                                <w:noProof/>
                              </w:rPr>
                              <w:t>31203256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FC4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FCF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937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3B4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7E0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F7A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6EB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BD4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18C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EFC2134" wp14:editId="5992C8EA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F8D484" w14:textId="502114E5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5E2E0C" w:rsidRPr="00B45E51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2021377908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FC2134" id="_x0000_s1044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14:paraId="0DF8D484" w14:textId="502114E5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5E2E0C" w:rsidRPr="00B45E51">
                              <w:rPr>
                                <w:rFonts w:ascii="Arial" w:hAnsi="Arial" w:cs="Arial"/>
                                <w:noProof/>
                              </w:rPr>
                              <w:t>2021377908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8E7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96F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61D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010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FE3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D5D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D5E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EAB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B50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0DD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7B7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98F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1BD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371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3AF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1BC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96A4FD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196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7BD5479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02906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BE1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833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876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22B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CB5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CF3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6BC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A33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59A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3F4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790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F29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E03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672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BBE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B9732F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5CED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E5CB8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F72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F32B11E" wp14:editId="06C1AC43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F9E8130" w14:textId="529F2A19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5E2E0C" w:rsidRPr="00B45E51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SVB gen. Svobodu 2754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32B11E" id="_x0000_s1045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1F9E8130" w14:textId="529F2A19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5E2E0C" w:rsidRPr="00B45E51">
                              <w:rPr>
                                <w:rFonts w:ascii="Arial" w:hAnsi="Arial" w:cs="Arial"/>
                                <w:noProof/>
                              </w:rPr>
                              <w:t>SVB gen. Svobodu 2754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67F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682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B80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7D8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E76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308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7C5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3C7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D11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C4A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5C0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FD8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77C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C43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5D6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30C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233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5FB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39C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627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A4A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650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1DA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D09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37D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2A6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CEE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F3E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F46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7D9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579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16E010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AC0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03789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035546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58F2E7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47A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1E2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A81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74B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B99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BAA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9E6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234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3C6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D35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808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FE2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0C0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E3C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6EA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3A9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040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F66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FA1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3D9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E37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216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B67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8DCC253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AE53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EFA2A3B" wp14:editId="6E32F37F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308ECC" w14:textId="79FA8771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5E2E0C" w:rsidRPr="00B45E51">
                                    <w:rPr>
                                      <w:rFonts w:ascii="Arial" w:hAnsi="Arial" w:cs="Arial"/>
                                      <w:noProof/>
                                    </w:rPr>
                                    <w:t>gen. Svobodu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A2A3B" id="_x0000_s1046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01308ECC" w14:textId="79FA8771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5E2E0C" w:rsidRPr="00B45E51">
                              <w:rPr>
                                <w:rFonts w:ascii="Arial" w:hAnsi="Arial" w:cs="Arial"/>
                                <w:noProof/>
                              </w:rPr>
                              <w:t>gen. Svobodu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CA8C0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E42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FD2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DCC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21E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544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323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5DA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771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212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A70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770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39F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DDE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688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F89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E22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3B435B7" wp14:editId="237D7A95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24241D2" w14:textId="093836CF" w:rsidR="000B647F" w:rsidRDefault="000B647F" w:rsidP="00944C3D">
                                  <w:fldSimple w:instr=" MERGEFIELD  aSUB_ULICA_CISLO  \* MERGEFORMAT ">
                                    <w:r w:rsidR="005E2E0C" w:rsidRPr="005E2E0C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5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B435B7" id="_x0000_s1047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224241D2" w14:textId="093836CF" w:rsidR="000B647F" w:rsidRDefault="000B647F" w:rsidP="00944C3D">
                            <w:fldSimple w:instr=" MERGEFIELD  aSUB_ULICA_CISLO  \* MERGEFORMAT ">
                              <w:r w:rsidR="005E2E0C" w:rsidRPr="005E2E0C">
                                <w:rPr>
                                  <w:rFonts w:ascii="Arial" w:hAnsi="Arial" w:cs="Arial"/>
                                  <w:noProof/>
                                </w:rPr>
                                <w:t>5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7B0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D84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E2F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C7F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39F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7A9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57BABB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7B54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09352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8E2B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BAF17D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3731AA3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FD47C73" wp14:editId="35B704D8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8EFE97C" w14:textId="546F0DBC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5E2E0C" w:rsidRPr="00B45E51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91108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47C73" id="_x0000_s1048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58EFE97C" w14:textId="546F0DBC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5E2E0C" w:rsidRPr="00B45E51">
                              <w:rPr>
                                <w:rFonts w:ascii="Arial" w:hAnsi="Arial" w:cs="Arial"/>
                                <w:noProof/>
                              </w:rPr>
                              <w:t>91108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941ADBB" wp14:editId="77B2C1E9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B7E8F8E" w14:textId="05D8612B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5E2E0C" w:rsidRPr="00B45E51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1ADBB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6B7E8F8E" w14:textId="05D8612B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5E2E0C" w:rsidRPr="00B45E51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75CF1C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3B33B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9F4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D02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7B8A75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73E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3DB42E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FC605D3" wp14:editId="0ADA4500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26DDC7A" w14:textId="7E4EE763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605D3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126DDC7A" w14:textId="7E4EE763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472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538E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8270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1CE6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D37E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9645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F82E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4F24BDD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4F93535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295C034" wp14:editId="75FB755C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86D36FC" w14:textId="340FC8A9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5C034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486D36FC" w14:textId="340FC8A9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1F03A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EF0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DA9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BCC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24B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4D4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000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414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E847B8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8D6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24DA08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714E32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675BA70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AD24EF8" wp14:editId="012C6660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9B1C7E5" w14:textId="5C91D36F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24EF8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49B1C7E5" w14:textId="5C91D36F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223E9D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6CFF58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30B8D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7A2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3BC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F901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8F1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AC5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288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F2F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431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AE5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27B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9F9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4EC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4BE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F0C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C5E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446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DF3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BCB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A06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592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2AA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33F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3CA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6F9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DE2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811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CBA03A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B8360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A2671D2" w14:textId="0DE7E791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5E2E0C">
              <w:rPr>
                <w:rFonts w:ascii="Arial" w:hAnsi="Arial"/>
                <w:lang w:eastAsia="sk-SK"/>
              </w:rPr>
              <w:t>24.3.2026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FE93F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241BC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EF1B4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5EA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197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0CAC7E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72B61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57D0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DD38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D481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684D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17DAF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2AF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EABA4C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E62D1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0E5E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4A33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991C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F404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34E22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B86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A91441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9DDDD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83BA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9EF9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E279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61D4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F1D8F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3F5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587B16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1EE4D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182A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2D3F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EEAD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7844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5DDCA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C0C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CC2647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1ACC1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9502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8598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3E8C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953D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05A6C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8BE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F182A7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89605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4C7E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8E25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39D8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413A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A648A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9CE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F79D37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D20D6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D258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A94C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E194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099F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13E9E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A4D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AD0970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284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A52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8A1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A47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AA3C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9EAF0B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521CF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A3F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674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F3C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2F6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0D2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891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E88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581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801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144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8D9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1F9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B90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1F4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ADC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EAF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355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1D9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52F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B45E6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55D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D97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4F3F80F9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5243B396" w14:textId="77777777" w:rsidR="00944C3D" w:rsidRDefault="00944C3D" w:rsidP="00944C3D">
      <w:pPr>
        <w:rPr>
          <w:rFonts w:ascii="Arial" w:hAnsi="Arial"/>
        </w:rPr>
      </w:pPr>
    </w:p>
    <w:p w14:paraId="0A4D6740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567EA8FD" w14:textId="101945B6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5425C83A" w14:textId="349414DC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487F3C80" w14:textId="2FF1092D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5440D5C3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56557CD2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3260"/>
        <w:gridCol w:w="2835"/>
      </w:tblGrid>
      <w:tr w:rsidR="00944C3D" w:rsidRPr="008D0433" w14:paraId="430964EC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28A25C1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vAlign w:val="center"/>
          </w:tcPr>
          <w:p w14:paraId="77B44D2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vAlign w:val="center"/>
          </w:tcPr>
          <w:p w14:paraId="5B00A6B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466886ED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5A71776B" w14:textId="21E80892" w:rsidR="00944C3D" w:rsidRPr="008D0433" w:rsidRDefault="005E2E0C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Miroslav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Božík</w:t>
            </w:r>
            <w:proofErr w:type="spellEnd"/>
          </w:p>
        </w:tc>
        <w:tc>
          <w:tcPr>
            <w:tcW w:w="3260" w:type="dxa"/>
            <w:vAlign w:val="center"/>
          </w:tcPr>
          <w:p w14:paraId="4DFF1AD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4EB665B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45A4926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330D187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186FD24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14E2300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FEB0640" w14:textId="77777777" w:rsidTr="00503750">
        <w:trPr>
          <w:trHeight w:val="334"/>
        </w:trPr>
        <w:tc>
          <w:tcPr>
            <w:tcW w:w="4253" w:type="dxa"/>
            <w:vAlign w:val="center"/>
          </w:tcPr>
          <w:p w14:paraId="56B51C4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7D09E79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00058C7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65BAE9A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26461A32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6A67B83E" w14:textId="4CF9C13D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281418B0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2603DC93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7D31B590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770F3E0F" w14:textId="24771C5A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1ECCC342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306B6D8E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7A700EF8" w14:textId="77777777" w:rsidTr="00503750">
        <w:trPr>
          <w:trHeight w:val="471"/>
        </w:trPr>
        <w:tc>
          <w:tcPr>
            <w:tcW w:w="4725" w:type="dxa"/>
            <w:vAlign w:val="center"/>
          </w:tcPr>
          <w:p w14:paraId="2456AB5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vAlign w:val="center"/>
          </w:tcPr>
          <w:p w14:paraId="2BF8F34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vAlign w:val="center"/>
          </w:tcPr>
          <w:p w14:paraId="0899417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31532996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37FB438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vAlign w:val="center"/>
          </w:tcPr>
          <w:p w14:paraId="3D5A0FD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431FAD9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E2F73A4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5E6F2E0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vAlign w:val="center"/>
          </w:tcPr>
          <w:p w14:paraId="6A45371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7C5EDC1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04E6D31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5D74477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vAlign w:val="center"/>
          </w:tcPr>
          <w:p w14:paraId="50E5DDB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1D76C41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0F97B8B" w14:textId="77777777" w:rsidTr="00503750">
        <w:trPr>
          <w:trHeight w:val="490"/>
        </w:trPr>
        <w:tc>
          <w:tcPr>
            <w:tcW w:w="4725" w:type="dxa"/>
            <w:vAlign w:val="center"/>
          </w:tcPr>
          <w:p w14:paraId="0BBFD6C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vAlign w:val="center"/>
          </w:tcPr>
          <w:p w14:paraId="599F725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54F39DC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E055492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D8A2D0B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8EEEE31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1134968F" w14:textId="08875E59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2980ADBD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895F191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B613393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1B045776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109C012B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4BE5840B" w14:textId="5D9D91CB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 w:rsidR="005E2E0C">
        <w:rPr>
          <w:rFonts w:ascii="Arial" w:hAnsi="Arial"/>
          <w:sz w:val="22"/>
          <w:szCs w:val="22"/>
        </w:rPr>
        <w:t>x</w:t>
      </w:r>
      <w:r>
        <w:rPr>
          <w:rFonts w:ascii="Arial" w:hAnsi="Arial"/>
          <w:sz w:val="22"/>
          <w:szCs w:val="22"/>
        </w:rPr>
        <w:tab/>
        <w:t>nie</w:t>
      </w:r>
    </w:p>
    <w:p w14:paraId="3F078764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1EE1E8AA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120990B5" w14:textId="77777777" w:rsidTr="00503750">
        <w:trPr>
          <w:trHeight w:val="634"/>
        </w:trPr>
        <w:tc>
          <w:tcPr>
            <w:tcW w:w="4712" w:type="dxa"/>
            <w:vAlign w:val="center"/>
          </w:tcPr>
          <w:p w14:paraId="5BA7735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vAlign w:val="center"/>
          </w:tcPr>
          <w:p w14:paraId="420173B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vAlign w:val="center"/>
          </w:tcPr>
          <w:p w14:paraId="4CC08DB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71526C3F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1401207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0A4704E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6193773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BB032DF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020FAE3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2E9B3B3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143C630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360CB9F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619C96B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4F4EAE2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187B75B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370652F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9E68E6C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CF2909D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70A2A68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2ADBA4E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4751B7D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250673F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039CBCA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2EFE234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669CB8C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256A986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0565213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13B7787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00947BD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5B60ADF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26FDDC8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7402148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0ED9CDE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54BC77A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5D47E523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2A2E5FE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502137B8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0"/>
        <w:gridCol w:w="1973"/>
        <w:gridCol w:w="1974"/>
        <w:gridCol w:w="1775"/>
      </w:tblGrid>
      <w:tr w:rsidR="00944C3D" w:rsidRPr="008D0433" w14:paraId="0B0C2504" w14:textId="77777777" w:rsidTr="00503750">
        <w:trPr>
          <w:trHeight w:val="276"/>
        </w:trPr>
        <w:tc>
          <w:tcPr>
            <w:tcW w:w="4510" w:type="dxa"/>
            <w:vAlign w:val="center"/>
          </w:tcPr>
          <w:p w14:paraId="256366C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vAlign w:val="center"/>
          </w:tcPr>
          <w:p w14:paraId="716AF7C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vAlign w:val="center"/>
          </w:tcPr>
          <w:p w14:paraId="2FB1319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vAlign w:val="center"/>
          </w:tcPr>
          <w:p w14:paraId="3BC837A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4D50DB81" w14:textId="77777777" w:rsidTr="00503750">
        <w:trPr>
          <w:trHeight w:val="302"/>
        </w:trPr>
        <w:tc>
          <w:tcPr>
            <w:tcW w:w="4510" w:type="dxa"/>
          </w:tcPr>
          <w:p w14:paraId="6BF4BD0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2704A6B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787B6C3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31F2DE8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7BCABD7" w14:textId="77777777" w:rsidTr="00503750">
        <w:trPr>
          <w:trHeight w:val="302"/>
        </w:trPr>
        <w:tc>
          <w:tcPr>
            <w:tcW w:w="4510" w:type="dxa"/>
          </w:tcPr>
          <w:p w14:paraId="3201CF9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0A86752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63493F1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0C05709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D8ABB31" w14:textId="77777777" w:rsidTr="00503750">
        <w:trPr>
          <w:trHeight w:val="302"/>
        </w:trPr>
        <w:tc>
          <w:tcPr>
            <w:tcW w:w="4510" w:type="dxa"/>
          </w:tcPr>
          <w:p w14:paraId="2C193B4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5F0433B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3F41B9C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57817C4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0238E7D" w14:textId="77777777" w:rsidTr="00503750">
        <w:trPr>
          <w:trHeight w:val="302"/>
        </w:trPr>
        <w:tc>
          <w:tcPr>
            <w:tcW w:w="4510" w:type="dxa"/>
          </w:tcPr>
          <w:p w14:paraId="6E3C0E2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10F7053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6F8F16B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5F677C9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DB18E23" w14:textId="77777777" w:rsidTr="00503750">
        <w:trPr>
          <w:trHeight w:val="327"/>
        </w:trPr>
        <w:tc>
          <w:tcPr>
            <w:tcW w:w="4510" w:type="dxa"/>
          </w:tcPr>
          <w:p w14:paraId="0F1E1EE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1193BD4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6BD0822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391E626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FA6BF8F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B0FD1E7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68F4559F" w14:textId="4C3B31E8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00859247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F495548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5B597A6E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12BABA0C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208025B1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6F32CE2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B1B28ED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2BFDCAAA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3905BE09" w14:textId="77777777" w:rsidTr="00503750">
        <w:tc>
          <w:tcPr>
            <w:tcW w:w="2302" w:type="dxa"/>
            <w:vAlign w:val="center"/>
          </w:tcPr>
          <w:p w14:paraId="4254A8E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44E1B61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22142F7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7B6E5D5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53FEF23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76A0449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7D74F9D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0BA0F5E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505FCFA9" w14:textId="77777777" w:rsidTr="00503750">
        <w:tc>
          <w:tcPr>
            <w:tcW w:w="15593" w:type="dxa"/>
            <w:gridSpan w:val="8"/>
            <w:vAlign w:val="center"/>
          </w:tcPr>
          <w:p w14:paraId="2C583E6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2E5637D0" w14:textId="77777777" w:rsidTr="00503750">
        <w:tc>
          <w:tcPr>
            <w:tcW w:w="2302" w:type="dxa"/>
            <w:vAlign w:val="center"/>
          </w:tcPr>
          <w:p w14:paraId="06AE6E1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6CC2778B" w14:textId="08A4A85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B70EDC1" w14:textId="22C2E43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65DF26F" w14:textId="15C20E3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D2A66C3" w14:textId="1A17566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EB529E4" w14:textId="5723B7B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71514FA" w14:textId="21C11EF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ED28C1E" w14:textId="29AE371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F28C01A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CA7E30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0FBD73CA" w14:textId="279BEDB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20FC39A" w14:textId="3ED1F50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CFE620" w14:textId="24CAE5D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BC4B23" w14:textId="095A018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59B8508" w14:textId="0E8C944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A4B85E8" w14:textId="1618F6B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E5CF4D0" w14:textId="62CD302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874FA4D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95E9F0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1E08AE6F" w14:textId="2714F85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E18A3B4" w14:textId="46ED607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4CFFE4" w14:textId="1AD1A59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019CF3" w14:textId="7C6D122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BEF0F49" w14:textId="73601CF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2A4AD9" w14:textId="41ABBD0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A862CE3" w14:textId="270AA0D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CB4E393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0AB31CF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1469E92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3E23097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12FC55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0B29F0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F8AC1A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933164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7EA907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571D84FE" w14:textId="77777777" w:rsidTr="00503750">
        <w:tc>
          <w:tcPr>
            <w:tcW w:w="2302" w:type="dxa"/>
            <w:vAlign w:val="center"/>
          </w:tcPr>
          <w:p w14:paraId="328B36A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21BD4E23" w14:textId="544FA82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66B4C89" w14:textId="203FD14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D6409FA" w14:textId="208C1B9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DF6601" w14:textId="3CD82AD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2591852" w14:textId="404AB70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F06C11B" w14:textId="456C23C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12AEEF2" w14:textId="4A8516D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7F28FF3" w14:textId="77777777" w:rsidTr="00503750">
        <w:tc>
          <w:tcPr>
            <w:tcW w:w="15593" w:type="dxa"/>
            <w:gridSpan w:val="8"/>
            <w:vAlign w:val="center"/>
          </w:tcPr>
          <w:p w14:paraId="2283DE4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63D0B09F" w14:textId="77777777" w:rsidTr="00503750">
        <w:tc>
          <w:tcPr>
            <w:tcW w:w="2302" w:type="dxa"/>
            <w:vAlign w:val="center"/>
          </w:tcPr>
          <w:p w14:paraId="6F892E6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7CC6DA92" w14:textId="0A1E7FB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3BBFE42" w14:textId="62348DE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E16277C" w14:textId="05FFD9C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2F57D1E" w14:textId="124E15B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ECD9CC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105211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CD35E2D" w14:textId="7370D9E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1A02011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814C08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2F2A725A" w14:textId="6C77C9A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A71BDD7" w14:textId="65E1FF7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8C9E19" w14:textId="6CDFD7A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599F960" w14:textId="4D6D9C6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F00BEF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AAB544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9CC6735" w14:textId="2DC9695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114FADD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6FAEE6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139921DE" w14:textId="49D095A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4B4FA11" w14:textId="0F9D06E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DEA55C3" w14:textId="4F336FF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E8EFC9" w14:textId="3BE821E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043B29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027D42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303BA75" w14:textId="7803676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FE86102" w14:textId="77777777" w:rsidTr="00503750">
        <w:tc>
          <w:tcPr>
            <w:tcW w:w="2302" w:type="dxa"/>
            <w:vAlign w:val="center"/>
          </w:tcPr>
          <w:p w14:paraId="0CE8BA6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57435A74" w14:textId="6674B89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DF202F6" w14:textId="7BACA1D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86863A5" w14:textId="3845EE9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7C38756" w14:textId="7EC1B35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32BB24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E6324F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C8CC82D" w14:textId="7B1E264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ADB8EAC" w14:textId="77777777" w:rsidTr="00503750">
        <w:tc>
          <w:tcPr>
            <w:tcW w:w="15593" w:type="dxa"/>
            <w:gridSpan w:val="8"/>
            <w:vAlign w:val="center"/>
          </w:tcPr>
          <w:p w14:paraId="30DE4A7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79434B40" w14:textId="77777777" w:rsidTr="00503750">
        <w:tc>
          <w:tcPr>
            <w:tcW w:w="2302" w:type="dxa"/>
            <w:vAlign w:val="center"/>
          </w:tcPr>
          <w:p w14:paraId="33FD355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13F48182" w14:textId="2423D68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6191A77" w14:textId="0EB9C96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C191096" w14:textId="2A04EC4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89E1DA9" w14:textId="61C7714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4E4CE10" w14:textId="46B5451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C20459" w14:textId="261E0A3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62D7736" w14:textId="61F1E1A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7A11686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25AAC10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22BBD6E0" w14:textId="0116170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B2F2518" w14:textId="30655B5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AAEDBC3" w14:textId="63A0149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131C413" w14:textId="4B6806F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D3BC6AD" w14:textId="1447FB8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941900C" w14:textId="0469F46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33FF4D9" w14:textId="1E160EB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061D9BA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79EA0FE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23703F06" w14:textId="16483DE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42E8EA4" w14:textId="176C008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922EBAB" w14:textId="7141E17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BB7BA8A" w14:textId="043CE22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27C1B8C" w14:textId="1B3909C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E39946A" w14:textId="5E7985B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1FF7615" w14:textId="78CEECE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EFD6BF8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44EA5CB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6DF4598F" w14:textId="41E0B26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21CB331" w14:textId="72A3C46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133C8A" w14:textId="6E19493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7063687" w14:textId="0C0967A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4669BF4" w14:textId="0C4DA7F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79C158" w14:textId="673E09E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CFB47C6" w14:textId="74C9301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92D8EDC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4B23D84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1730DCFF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23CE710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1D3E57A" w14:textId="267ACA6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917466B" w14:textId="3B5E1FD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CF5738E" w14:textId="04C308A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F5ECBA7" w14:textId="60B8D46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B7A0EF" w14:textId="56EB86A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9A5AD71" w14:textId="41734A7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3FB9FDD" w14:textId="0CA6049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33CE2E5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489AD1E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673EF72" w14:textId="62ED857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8B5E8C4" w14:textId="64C45B1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5AF86E3" w14:textId="569B432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9D68A95" w14:textId="30AA141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68F40FB" w14:textId="30F170D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0BCC8A3" w14:textId="16BFFBE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69B475" w14:textId="1166DBA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1D929D4" w14:textId="77777777" w:rsidR="00944C3D" w:rsidRDefault="00944C3D" w:rsidP="00944C3D">
      <w:pPr>
        <w:rPr>
          <w:rFonts w:ascii="Arial" w:hAnsi="Arial"/>
          <w:b/>
        </w:rPr>
      </w:pPr>
    </w:p>
    <w:p w14:paraId="3326A486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6CD0A66B" w14:textId="77777777" w:rsidTr="00503750">
        <w:tc>
          <w:tcPr>
            <w:tcW w:w="1944" w:type="dxa"/>
            <w:vAlign w:val="center"/>
          </w:tcPr>
          <w:p w14:paraId="6C8281E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65BEFB0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6AB0E95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1FF3EE5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6C0A791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68D4FF4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4E5284B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4EBB0BB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78BE63F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3B0EFDA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492615E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55244DF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165B3C36" w14:textId="77777777" w:rsidTr="00503750">
        <w:tc>
          <w:tcPr>
            <w:tcW w:w="15685" w:type="dxa"/>
            <w:gridSpan w:val="12"/>
            <w:vAlign w:val="center"/>
          </w:tcPr>
          <w:p w14:paraId="1B8D49F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28085791" w14:textId="77777777" w:rsidTr="00503750">
        <w:tc>
          <w:tcPr>
            <w:tcW w:w="1944" w:type="dxa"/>
            <w:vAlign w:val="center"/>
          </w:tcPr>
          <w:p w14:paraId="45218EE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3374F37D" w14:textId="107B30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28ADD0A3" w14:textId="5A29B9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F29C8F8" w14:textId="3A85C2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10F9E12" w14:textId="04D40B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F2FF96B" w14:textId="05D9D4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E8078D3" w14:textId="1DAC1D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1A839B4" w14:textId="085A2D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DBA7C64" w14:textId="7A691D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642E58A" w14:textId="3ED602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F6CB779" w14:textId="2322CB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8C77CB7" w14:textId="1EB8F5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736E2C5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63141C6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1592AD9B" w14:textId="3A889D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71AD565" w14:textId="1B7845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1B79657A" w14:textId="617AC7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B36AE5F" w14:textId="6378BF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BCC3D11" w14:textId="19866B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54F84C1" w14:textId="088B96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6A48FD7" w14:textId="56354D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22F1FFF" w14:textId="5969D0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4EB3AE6" w14:textId="5090EC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F3F6B6A" w14:textId="380470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F089488" w14:textId="7AB38A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B06EAFE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0FA696B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04F04A0A" w14:textId="3F80BF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1552286" w14:textId="4095BD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A1A2DB3" w14:textId="613110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957D64A" w14:textId="76FC54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9C49972" w14:textId="735780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63F659B" w14:textId="7AFF55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929D82D" w14:textId="75B551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55733B4" w14:textId="61CA20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D6755E3" w14:textId="554AF4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056A29B" w14:textId="62B4C0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6A8F68B" w14:textId="07CE72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CF88F8C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1371EA7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143CA9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62E3F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7359B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0EA33B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272AD7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319FF7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60E542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5643A9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7CD7CA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D7483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9F527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78DB54FF" w14:textId="77777777" w:rsidTr="00503750">
        <w:tc>
          <w:tcPr>
            <w:tcW w:w="1944" w:type="dxa"/>
            <w:vAlign w:val="center"/>
          </w:tcPr>
          <w:p w14:paraId="76A7BD0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1C0CC211" w14:textId="61497B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07DC2F2" w14:textId="56BE2A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3AC7D4D" w14:textId="2D9F07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B4FE66F" w14:textId="2B1B4B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3482D01" w14:textId="1D1A7B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2F362CB" w14:textId="2A9B24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E21E116" w14:textId="4DDEB1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4C4CC94" w14:textId="76EF47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CE91D75" w14:textId="7A1C9C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61C0D97" w14:textId="4547B3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D42058A" w14:textId="4BE5BA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4F05140" w14:textId="77777777" w:rsidTr="00503750">
        <w:tc>
          <w:tcPr>
            <w:tcW w:w="15685" w:type="dxa"/>
            <w:gridSpan w:val="12"/>
            <w:vAlign w:val="center"/>
          </w:tcPr>
          <w:p w14:paraId="1158C0F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6D207F29" w14:textId="77777777" w:rsidTr="00503750">
        <w:tc>
          <w:tcPr>
            <w:tcW w:w="1944" w:type="dxa"/>
            <w:vAlign w:val="center"/>
          </w:tcPr>
          <w:p w14:paraId="6269C59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ECDF4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E22A5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23B17BE" w14:textId="11EE98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00AC6D1" w14:textId="301573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879FDE5" w14:textId="6BC001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B0DF5FC" w14:textId="130CEE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1A29C6F" w14:textId="774CEB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6585101" w14:textId="0D49A3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5283E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3F086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6D5B92ED" w14:textId="5C6F0E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FB247FB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12BB4BD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365972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0852B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FF2401E" w14:textId="66229D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B929AC2" w14:textId="11759D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247F8D7" w14:textId="7CE42C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E222D64" w14:textId="69AFF1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03434A3" w14:textId="060A01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DD42CDA" w14:textId="25C69D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FC986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513F9E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0A687BE" w14:textId="40835C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2951AA1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55805EB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38BEA0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4193D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7613360" w14:textId="259458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6FCD5EC" w14:textId="2FDEA5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CA795B9" w14:textId="7182C2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427D5FC" w14:textId="2FE293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7492773" w14:textId="5AB056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C7B26D8" w14:textId="46F049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B8DEB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E92A4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ABF2903" w14:textId="525595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62EC058" w14:textId="77777777" w:rsidTr="00503750">
        <w:tc>
          <w:tcPr>
            <w:tcW w:w="1944" w:type="dxa"/>
            <w:vAlign w:val="center"/>
          </w:tcPr>
          <w:p w14:paraId="1D2B515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21DCD2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F8DB6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A93303E" w14:textId="45FB39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BAEAE70" w14:textId="158112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766D873" w14:textId="54C706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F8AA4D7" w14:textId="63A331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4E2CFFB" w14:textId="504C52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C519E08" w14:textId="3F4F67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2288E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48F14B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6BDFDD04" w14:textId="0E2403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75BF8BA" w14:textId="77777777" w:rsidTr="00503750">
        <w:tc>
          <w:tcPr>
            <w:tcW w:w="15685" w:type="dxa"/>
            <w:gridSpan w:val="12"/>
            <w:vAlign w:val="center"/>
          </w:tcPr>
          <w:p w14:paraId="4A95940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08F27FB0" w14:textId="77777777" w:rsidTr="00503750">
        <w:tc>
          <w:tcPr>
            <w:tcW w:w="1944" w:type="dxa"/>
            <w:vAlign w:val="center"/>
          </w:tcPr>
          <w:p w14:paraId="4E61D5E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1A57F3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B144E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51E26D2" w14:textId="367A9F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0C3FE8F" w14:textId="4BE333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A099D99" w14:textId="3D08FA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DEFD4C5" w14:textId="52FA99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4C24969" w14:textId="7BC7C7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C86EB53" w14:textId="5CA674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EFED978" w14:textId="175ADC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1E9B66B" w14:textId="163999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E08214E" w14:textId="2D382D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BBC8958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5A1927F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121E8B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8CCB3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003A48A" w14:textId="02565E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6CC0305" w14:textId="373D63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B9CBC32" w14:textId="188885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6EC9AC9" w14:textId="55D73E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DFAFBF2" w14:textId="694C49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0A02E1C" w14:textId="33B2D9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C15AEAE" w14:textId="435738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6DB2021" w14:textId="16C6CF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F6C6070" w14:textId="766170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24CCFC7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6AEDDAF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41F557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C3AC2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54BBE7D" w14:textId="497018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5D7B89E" w14:textId="280FB8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FD2854C" w14:textId="4B430E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A50B735" w14:textId="32D91D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5915D2D" w14:textId="405C63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4B030A2" w14:textId="58B693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64693E9" w14:textId="451DC8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CA5426A" w14:textId="222319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AF19E26" w14:textId="729DD4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8C88F22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27CBD31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16D21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2B840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182B69E" w14:textId="2B0F59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EA4B50D" w14:textId="2E46A4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FC26B8C" w14:textId="19A445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0A499B3" w14:textId="182080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5A93893" w14:textId="5E4854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7EC435B" w14:textId="4081E9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DE0DFBD" w14:textId="388247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6F41BCB" w14:textId="7A4F75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DDB152F" w14:textId="0EE507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D9413E5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1127C3E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4A90B9C3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74CC05E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520AE387" w14:textId="4F99B4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6C79ADF" w14:textId="22A23A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28D14E9" w14:textId="5CA17F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967F573" w14:textId="78DC01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4402F91" w14:textId="27FD7A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D6DB201" w14:textId="4E0EBB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452B285" w14:textId="6992ED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3977035" w14:textId="2BB18D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3B87D91" w14:textId="45980B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7B5F520" w14:textId="12961E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A89911C" w14:textId="6D58FA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F94B782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2D33387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210A2A23" w14:textId="196085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DFF52B0" w14:textId="5C2D9C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713F8D6" w14:textId="07BE5C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43E0DDA" w14:textId="213C41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BA60B15" w14:textId="311BE4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C0408E3" w14:textId="1C0CE3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1D5A14B" w14:textId="6823DF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B996FE5" w14:textId="4D5B74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8668021" w14:textId="74BDCE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F4E46F4" w14:textId="191678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904FE18" w14:textId="4169ED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750D96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3B23DB0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7F52B8D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5275BC0C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4394BD4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vAlign w:val="center"/>
          </w:tcPr>
          <w:p w14:paraId="3C2E2CB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41B12BD8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09BBFD3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0BEDED3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A9B0D78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44EBDC6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27733A9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FAC12DA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796075E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0499144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B7DEF4E" w14:textId="77777777" w:rsidTr="00503750">
        <w:trPr>
          <w:trHeight w:val="318"/>
        </w:trPr>
        <w:tc>
          <w:tcPr>
            <w:tcW w:w="7796" w:type="dxa"/>
            <w:vAlign w:val="center"/>
          </w:tcPr>
          <w:p w14:paraId="075C295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75AA90B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95259E1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074EDEB7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1B0BC3C9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77C2BB0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vAlign w:val="center"/>
          </w:tcPr>
          <w:p w14:paraId="048D6C9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vAlign w:val="center"/>
          </w:tcPr>
          <w:p w14:paraId="408A773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309066BB" w14:textId="77777777" w:rsidTr="00503750">
        <w:trPr>
          <w:trHeight w:val="274"/>
        </w:trPr>
        <w:tc>
          <w:tcPr>
            <w:tcW w:w="5245" w:type="dxa"/>
            <w:vAlign w:val="center"/>
          </w:tcPr>
          <w:p w14:paraId="2D62AAD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3D40FC7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0122D6A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228ECB3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2EC1ED0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60AEE36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3056849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65302FB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770D34B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50AC385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79F9FC5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9A61B7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477AA19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4580236C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6DC5581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46D0A65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4D89745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2D407A8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1DA8855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6510830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0E3A7F0C" w14:textId="77777777" w:rsidTr="00503750">
        <w:trPr>
          <w:trHeight w:val="1073"/>
        </w:trPr>
        <w:tc>
          <w:tcPr>
            <w:tcW w:w="3614" w:type="dxa"/>
            <w:vMerge/>
          </w:tcPr>
          <w:p w14:paraId="5FDBCBB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0E21F68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47FB7FD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1664636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2446296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32AF3D1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07C7920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2EB30408" w14:textId="77777777" w:rsidTr="00503750">
        <w:trPr>
          <w:trHeight w:val="283"/>
        </w:trPr>
        <w:tc>
          <w:tcPr>
            <w:tcW w:w="3614" w:type="dxa"/>
          </w:tcPr>
          <w:p w14:paraId="7528BB0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69C33A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2175FFA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46DDAB2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0FB7F7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B56981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416186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490D7574" w14:textId="77777777" w:rsidTr="00503750">
        <w:trPr>
          <w:trHeight w:val="283"/>
        </w:trPr>
        <w:tc>
          <w:tcPr>
            <w:tcW w:w="3614" w:type="dxa"/>
          </w:tcPr>
          <w:p w14:paraId="24AE6DD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2B991A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3415696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3479043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1A442A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59D8D6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846A3F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4A968CD6" w14:textId="77777777" w:rsidTr="00503750">
        <w:trPr>
          <w:trHeight w:val="283"/>
        </w:trPr>
        <w:tc>
          <w:tcPr>
            <w:tcW w:w="3614" w:type="dxa"/>
          </w:tcPr>
          <w:p w14:paraId="245FAF7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5DC522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7047C8A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0CE8A00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34F263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E79323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2A8850F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CA5D2AD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508FDDA9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01"/>
        <w:gridCol w:w="1519"/>
        <w:gridCol w:w="1519"/>
        <w:gridCol w:w="1519"/>
        <w:gridCol w:w="1519"/>
        <w:gridCol w:w="1519"/>
        <w:gridCol w:w="1519"/>
        <w:gridCol w:w="1519"/>
        <w:gridCol w:w="1350"/>
      </w:tblGrid>
      <w:tr w:rsidR="00944C3D" w:rsidRPr="00050529" w14:paraId="138E2E26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3A3779A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7D43E78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3115B4F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28CBD42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2E978C8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06F6EA2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49812B6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7B6B4E2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5EA24DC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52537432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508D286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2567800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69D8345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43C1D77E" w14:textId="592864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E74C60D" w14:textId="6C86CF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DED349" w14:textId="566A56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F5C8D61" w14:textId="617A89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CA8B7B9" w14:textId="37C645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F9D2D37" w14:textId="64DE3F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BDC7E4E" w14:textId="58C960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4E662C2" w14:textId="6BD7A4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2D7108B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EA72DF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3E9B10A8" w14:textId="7008E3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DDAD226" w14:textId="72014B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BCE2D5" w14:textId="682711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56D5DB" w14:textId="01D271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56E92E" w14:textId="6B8EC0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3C7382" w14:textId="4C882F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0282E59" w14:textId="614719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086EA4B" w14:textId="548417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645171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FA2816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284B559D" w14:textId="3455D8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D2031E9" w14:textId="53B94A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727BB99" w14:textId="4D555E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A548B1D" w14:textId="1EDD02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869A9A8" w14:textId="3AA835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89E6EDE" w14:textId="3BE9BD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1101684" w14:textId="612371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13C6D97" w14:textId="18BC0C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2BE2EDC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392CAF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3181D6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D1F10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BC7CB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ADC63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3D058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AD6F6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3AF15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3ED8EB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755FD21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5187F4B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47D84420" w14:textId="228F72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BA5E69" w14:textId="0276E4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C4B35E" w14:textId="584BA0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B21F318" w14:textId="7DAEA2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077A04F" w14:textId="695A5F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84DC035" w14:textId="4D160B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D36BFF" w14:textId="331364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EE2FF0F" w14:textId="2E96C5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342633B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780BAEE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6FBA5C6D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4E5C3FF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0D9CE754" w14:textId="60B3CB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7634540" w14:textId="69F018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66489E2" w14:textId="06D228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A0A7094" w14:textId="6952AD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D8DB08F" w14:textId="5B5B59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FBB5322" w14:textId="75BD73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07142DB" w14:textId="3D0012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41E76A5" w14:textId="0FD2E8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31BE4E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B78A7B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3EC5E454" w14:textId="56EE03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8D538BE" w14:textId="64D71A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EE9CC7" w14:textId="567B6C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B014A44" w14:textId="484170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B8B19F2" w14:textId="61588E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26F53E0" w14:textId="723DD3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3F16EB3" w14:textId="1D7B0C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03096F5" w14:textId="40C289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2D60F2C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0288E9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6EF21814" w14:textId="063070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892BB70" w14:textId="60550D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2DA16A" w14:textId="388271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1961E4C" w14:textId="0DFAE5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7152BB1" w14:textId="33E41D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239F639" w14:textId="58FB67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4A7C924" w14:textId="6C0CC9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3DC3B26" w14:textId="4DFDF8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11AC7AB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910FA41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2B5D5F57" w14:textId="15C777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81F4A46" w14:textId="387D6E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37125B7" w14:textId="25F347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C09F7E" w14:textId="3385B7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B37F96" w14:textId="5E8C36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327D07" w14:textId="18029A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EF33FB9" w14:textId="00875A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4E06F4D" w14:textId="166C41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DD8B796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5B6ADE2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5012E78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E07CB48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3C0E8889" w14:textId="06FC41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498C185" w14:textId="3427D5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344C550" w14:textId="69A9AB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52582B" w14:textId="57F8D5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20D35C0" w14:textId="65DF56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D3CF35" w14:textId="7E501D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BC0F088" w14:textId="4A4F61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3D867CC" w14:textId="3BB9F6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F5E9DE3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00483D5F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6E672280" w14:textId="040260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5A3832A" w14:textId="40FD51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CEB8B17" w14:textId="2D24B1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343F156" w14:textId="2A32B5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08E2D03" w14:textId="69CC5A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9618B7A" w14:textId="0ADB1A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30BAC9" w14:textId="008B5A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E7A92CE" w14:textId="08CC66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BDBD805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BFB0763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68575D6B" w14:textId="10369513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7AA7C6D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183C7F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79B793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2852F8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A7E43D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8FE30B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A9F44E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B223D4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B94FEC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DFF883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F1970F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E10469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1700C6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298C28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96C941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579C2F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B389C2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5CC3128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45869808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57835634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648EE6EC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4"/>
        <w:gridCol w:w="1963"/>
        <w:gridCol w:w="1341"/>
        <w:gridCol w:w="1319"/>
        <w:gridCol w:w="1963"/>
      </w:tblGrid>
      <w:tr w:rsidR="00944C3D" w:rsidRPr="008D0433" w14:paraId="51B02528" w14:textId="77777777" w:rsidTr="00503750">
        <w:trPr>
          <w:trHeight w:val="630"/>
        </w:trPr>
        <w:tc>
          <w:tcPr>
            <w:tcW w:w="2594" w:type="dxa"/>
            <w:vAlign w:val="center"/>
          </w:tcPr>
          <w:p w14:paraId="593DEA5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vAlign w:val="center"/>
          </w:tcPr>
          <w:p w14:paraId="3754CA9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vAlign w:val="center"/>
          </w:tcPr>
          <w:p w14:paraId="4AEC4C9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vAlign w:val="center"/>
          </w:tcPr>
          <w:p w14:paraId="6643C30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vAlign w:val="center"/>
          </w:tcPr>
          <w:p w14:paraId="509DD2E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31312194" w14:textId="77777777" w:rsidTr="00503750">
        <w:trPr>
          <w:trHeight w:val="437"/>
        </w:trPr>
        <w:tc>
          <w:tcPr>
            <w:tcW w:w="2594" w:type="dxa"/>
          </w:tcPr>
          <w:p w14:paraId="6D8E4F7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vAlign w:val="center"/>
          </w:tcPr>
          <w:p w14:paraId="078A68B6" w14:textId="363A82DA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63DFCCAE" w14:textId="048C2DC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1BBC22C1" w14:textId="7CD72878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1B8DFD0A" w14:textId="72FDF36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3EC5241" w14:textId="77777777" w:rsidTr="00503750">
        <w:trPr>
          <w:trHeight w:val="420"/>
        </w:trPr>
        <w:tc>
          <w:tcPr>
            <w:tcW w:w="2594" w:type="dxa"/>
          </w:tcPr>
          <w:p w14:paraId="44E2066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vAlign w:val="center"/>
          </w:tcPr>
          <w:p w14:paraId="2E1C7CE1" w14:textId="09E0CA60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15EF86F4" w14:textId="426F0B63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2118EF7F" w14:textId="6F30FFB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54A89F19" w14:textId="7B20C5A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4BEEE5E" w14:textId="77777777" w:rsidTr="00503750">
        <w:trPr>
          <w:trHeight w:val="630"/>
        </w:trPr>
        <w:tc>
          <w:tcPr>
            <w:tcW w:w="2594" w:type="dxa"/>
          </w:tcPr>
          <w:p w14:paraId="7C1C6F1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vAlign w:val="center"/>
          </w:tcPr>
          <w:p w14:paraId="69DE9946" w14:textId="46E75AC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1BAAFD0E" w14:textId="16B7C5A5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09BAC7C6" w14:textId="336EB02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5D8EA78F" w14:textId="4169ED7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9C59F28" w14:textId="77777777" w:rsidTr="00503750">
        <w:trPr>
          <w:trHeight w:val="420"/>
        </w:trPr>
        <w:tc>
          <w:tcPr>
            <w:tcW w:w="2594" w:type="dxa"/>
          </w:tcPr>
          <w:p w14:paraId="6BCB68A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vAlign w:val="center"/>
          </w:tcPr>
          <w:p w14:paraId="757BE7EC" w14:textId="0FFCF73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2D7D4DBC" w14:textId="14AAF86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3B1BE8A8" w14:textId="6ADF6C65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38B95A2F" w14:textId="5492A71D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2085C64B" w14:textId="77777777" w:rsidTr="00503750">
        <w:trPr>
          <w:trHeight w:val="437"/>
        </w:trPr>
        <w:tc>
          <w:tcPr>
            <w:tcW w:w="2594" w:type="dxa"/>
          </w:tcPr>
          <w:p w14:paraId="6D77927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vAlign w:val="center"/>
          </w:tcPr>
          <w:p w14:paraId="1F3A4C93" w14:textId="224FF3C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1A98748D" w14:textId="0A257CE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65BC1432" w14:textId="63BE7F92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7B5FAD3C" w14:textId="3F477306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381A4CE" w14:textId="77777777" w:rsidTr="00503750">
        <w:trPr>
          <w:trHeight w:val="420"/>
        </w:trPr>
        <w:tc>
          <w:tcPr>
            <w:tcW w:w="2594" w:type="dxa"/>
          </w:tcPr>
          <w:p w14:paraId="4714E983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vAlign w:val="center"/>
          </w:tcPr>
          <w:p w14:paraId="084F1E42" w14:textId="111AB9B9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5E489162" w14:textId="6BDE90BC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20FE3A6A" w14:textId="35637BA9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5413B7DE" w14:textId="0540954B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6F9C2E8D" w14:textId="77777777" w:rsidR="00944C3D" w:rsidRDefault="00944C3D" w:rsidP="00944C3D">
      <w:pPr>
        <w:rPr>
          <w:rFonts w:ascii="Arial" w:hAnsi="Arial"/>
          <w:b/>
        </w:rPr>
      </w:pPr>
    </w:p>
    <w:p w14:paraId="55B2CE82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1"/>
        <w:gridCol w:w="1790"/>
        <w:gridCol w:w="2556"/>
        <w:gridCol w:w="1913"/>
      </w:tblGrid>
      <w:tr w:rsidR="00944C3D" w:rsidRPr="008D0433" w14:paraId="6A4E4F82" w14:textId="77777777" w:rsidTr="00503750">
        <w:trPr>
          <w:trHeight w:val="718"/>
        </w:trPr>
        <w:tc>
          <w:tcPr>
            <w:tcW w:w="2921" w:type="dxa"/>
            <w:vAlign w:val="center"/>
          </w:tcPr>
          <w:p w14:paraId="47A931A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vAlign w:val="center"/>
          </w:tcPr>
          <w:p w14:paraId="40E2F17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5D56509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vAlign w:val="center"/>
          </w:tcPr>
          <w:p w14:paraId="535EECC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vAlign w:val="center"/>
          </w:tcPr>
          <w:p w14:paraId="7BAE570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14EA3EF6" w14:textId="77777777" w:rsidTr="00503750">
        <w:trPr>
          <w:trHeight w:val="466"/>
        </w:trPr>
        <w:tc>
          <w:tcPr>
            <w:tcW w:w="2921" w:type="dxa"/>
            <w:vAlign w:val="center"/>
          </w:tcPr>
          <w:p w14:paraId="594D1AA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</w:tcPr>
          <w:p w14:paraId="7E0425C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002A041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66EC5E4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1346D88" w14:textId="77777777" w:rsidTr="00503750">
        <w:trPr>
          <w:trHeight w:val="466"/>
        </w:trPr>
        <w:tc>
          <w:tcPr>
            <w:tcW w:w="2921" w:type="dxa"/>
            <w:vAlign w:val="center"/>
          </w:tcPr>
          <w:p w14:paraId="797E31D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</w:tcPr>
          <w:p w14:paraId="7949FF9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26DEDD4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4EDAF6A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1D3614C" w14:textId="77777777" w:rsidTr="00503750">
        <w:trPr>
          <w:trHeight w:val="233"/>
        </w:trPr>
        <w:tc>
          <w:tcPr>
            <w:tcW w:w="2921" w:type="dxa"/>
            <w:vAlign w:val="center"/>
          </w:tcPr>
          <w:p w14:paraId="135ADB9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</w:tcPr>
          <w:p w14:paraId="1FA6F9E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63CD3E9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53E84CB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CDFEFCB" w14:textId="77777777" w:rsidTr="00503750">
        <w:trPr>
          <w:trHeight w:val="485"/>
        </w:trPr>
        <w:tc>
          <w:tcPr>
            <w:tcW w:w="2921" w:type="dxa"/>
            <w:vAlign w:val="center"/>
          </w:tcPr>
          <w:p w14:paraId="75485428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</w:tcPr>
          <w:p w14:paraId="72D1818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6A633A1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7BB9402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5FEF287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20AAC5DD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3F98838F" w14:textId="77777777" w:rsidTr="00503750">
        <w:tc>
          <w:tcPr>
            <w:tcW w:w="2835" w:type="dxa"/>
            <w:vAlign w:val="center"/>
          </w:tcPr>
          <w:p w14:paraId="5275783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7F90BF8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6F105BB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619B1B7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1679E06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5CA1A08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0B098335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58FBCBFB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4ECD3D84" w14:textId="0CA88CF0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2BDC8EC" w14:textId="26C9B43E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5D1C2A7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B254DFE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12DF47E" w14:textId="38C35D82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9422345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06FB3E6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6F96C1F2" w14:textId="743D8F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59B65C4" w14:textId="74E3D4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59BC5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3F978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49167A7" w14:textId="3942DF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4181191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594FF15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6AEAB0A8" w14:textId="0DD508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8880841" w14:textId="5B1DD1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5B17C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50BDB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2EF5EE3" w14:textId="3B666A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289E55F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6A66BF1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02BEBAC4" w14:textId="1C6756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A0FB503" w14:textId="29654C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7A01C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47992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6FC27A6" w14:textId="487529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DA56B36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1F312DB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3CB40599" w14:textId="789111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1478DEE" w14:textId="3AD858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11CCB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8A50C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EEFB953" w14:textId="058621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62A7E10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6E0ECA1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486B952B" w14:textId="77675D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246711B" w14:textId="7D3169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6DF4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C4A78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006F67B" w14:textId="5AF5B1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FBC743F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732FA3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09B4EAC4" w14:textId="0B5E7928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C9F272F" w14:textId="04BA732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0AF28F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AC26A8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F7ED4F3" w14:textId="5EF4D478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2BC48C66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2E4AF41B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0C837B7D" w14:textId="054576A3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2B252F6C" w14:textId="77777777" w:rsidR="00944C3D" w:rsidRDefault="00944C3D" w:rsidP="00944C3D">
      <w:pPr>
        <w:rPr>
          <w:rFonts w:ascii="Arial" w:hAnsi="Arial"/>
          <w:b/>
        </w:rPr>
      </w:pPr>
    </w:p>
    <w:p w14:paraId="4C9900E0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0ABB7529" w14:textId="77777777" w:rsidTr="00503750">
        <w:tc>
          <w:tcPr>
            <w:tcW w:w="2835" w:type="dxa"/>
            <w:vAlign w:val="center"/>
          </w:tcPr>
          <w:p w14:paraId="24C3658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771A787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14:paraId="4D8CE65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14:paraId="316E7C5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14:paraId="76A4E76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14:paraId="2F4F27E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14:paraId="1A6A2566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548A530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14:paraId="599F0E2D" w14:textId="734FF1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5EFB2C2" w14:textId="71A15C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7A991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F34FB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EB03EE9" w14:textId="1BD3BC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596DF61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52968B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50A3D45B" w14:textId="7EBE07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167BCE" w14:textId="57BFDC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19852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B8F6E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89E224E" w14:textId="2552F1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74F8D04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8046C4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7CBB7433" w14:textId="058E2F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E65CB81" w14:textId="424680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23CDA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3A384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324D6C1" w14:textId="685122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DFD4B05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1E1C9A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0E02584D" w14:textId="5433A1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B0237C6" w14:textId="537024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F226A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65A3D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F00D522" w14:textId="5EF9E0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73E9916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933FE9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5AB9F556" w14:textId="0CD1F11F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B05DD67" w14:textId="72C567D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B0B873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45032A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3B44EC5" w14:textId="3DC9540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27839957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7E9E68DB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2"/>
        <w:gridCol w:w="2740"/>
        <w:gridCol w:w="2938"/>
      </w:tblGrid>
      <w:tr w:rsidR="00944C3D" w:rsidRPr="00050529" w14:paraId="0D593B65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1E2999F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3D053F4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332B42A4" w14:textId="77777777" w:rsidTr="00503750">
        <w:trPr>
          <w:trHeight w:val="699"/>
        </w:trPr>
        <w:tc>
          <w:tcPr>
            <w:tcW w:w="3502" w:type="dxa"/>
            <w:vMerge/>
          </w:tcPr>
          <w:p w14:paraId="334858C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7983726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42C8F9F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2D61F028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1DA85E5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5F387531" w14:textId="705713E5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13F4B21E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1EC1F27D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2146FE6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3B9AA762" w14:textId="51BFD190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37143F02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67B4576D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1180792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08B5B667" w14:textId="18B2C527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3E2334F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0C8ACD1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3E997D5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7"/>
        <w:gridCol w:w="2743"/>
        <w:gridCol w:w="2940"/>
      </w:tblGrid>
      <w:tr w:rsidR="00944C3D" w:rsidRPr="00050529" w14:paraId="54A1A44A" w14:textId="77777777" w:rsidTr="00503750">
        <w:trPr>
          <w:trHeight w:val="593"/>
        </w:trPr>
        <w:tc>
          <w:tcPr>
            <w:tcW w:w="3497" w:type="dxa"/>
          </w:tcPr>
          <w:p w14:paraId="7372A8F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10C9A6E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2314162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5C58E4E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8287C7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243C4D1B" w14:textId="04FB83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866D728" w14:textId="621D89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2FBDA0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9528E24" w14:textId="22D31A1B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F23F091" w14:textId="3AF8D7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0D0BD53" w14:textId="4978C2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E51BC3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2E89703" w14:textId="6C2AADAF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FF61EB6" w14:textId="1159D4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005170B" w14:textId="3A3FBB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EFBFB7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0AD6A4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07D42F9F" w14:textId="078067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2338ED8" w14:textId="50DB39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8BD721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3EBD089" w14:textId="43BB923D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8AC07B6" w14:textId="57B59F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AB0B932" w14:textId="16C454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3E78DC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6CF3F76" w14:textId="52AC2951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7C280EA" w14:textId="216D8F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BD84BFA" w14:textId="61382B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7188E7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5373B4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52EAC64C" w14:textId="49D532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3C63CD6" w14:textId="5FBA60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B9144C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41D87CD" w14:textId="648DBA18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BEF9BE3" w14:textId="7DC05D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23C3A30" w14:textId="4DD517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4A8C28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F07DA75" w14:textId="0FE4FB8A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B54B0BE" w14:textId="532235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B0D34A1" w14:textId="152669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90D7F75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293B9E2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6F2FAB63" w14:textId="0342EF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2CEF804" w14:textId="156113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70947A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5DF625B" w14:textId="35BB263D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5CCEF09" w14:textId="5604EB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1FB0C08" w14:textId="5BAD7B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444CEF8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5A0DB239" w14:textId="62F9605C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A7B112B" w14:textId="64E8AA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E4E7E01" w14:textId="5E3309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EC4DB6F" w14:textId="77777777" w:rsidR="00944C3D" w:rsidRDefault="00944C3D" w:rsidP="00944C3D">
      <w:pPr>
        <w:rPr>
          <w:rFonts w:ascii="Arial" w:hAnsi="Arial"/>
          <w:b/>
        </w:rPr>
      </w:pPr>
    </w:p>
    <w:p w14:paraId="2122F4E9" w14:textId="77777777" w:rsidR="00944C3D" w:rsidRDefault="00944C3D" w:rsidP="00944C3D">
      <w:pPr>
        <w:rPr>
          <w:rFonts w:ascii="Arial" w:hAnsi="Arial"/>
          <w:b/>
        </w:rPr>
      </w:pPr>
    </w:p>
    <w:p w14:paraId="551A6257" w14:textId="77777777" w:rsidR="00944C3D" w:rsidRDefault="00944C3D" w:rsidP="00944C3D">
      <w:pPr>
        <w:rPr>
          <w:rFonts w:ascii="Arial" w:hAnsi="Arial"/>
          <w:b/>
        </w:rPr>
      </w:pPr>
    </w:p>
    <w:p w14:paraId="703B7952" w14:textId="77777777" w:rsidR="00944C3D" w:rsidRDefault="00944C3D" w:rsidP="00944C3D">
      <w:pPr>
        <w:rPr>
          <w:rFonts w:ascii="Arial" w:hAnsi="Arial"/>
          <w:b/>
        </w:rPr>
      </w:pPr>
    </w:p>
    <w:p w14:paraId="34AA3733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1"/>
        <w:gridCol w:w="1624"/>
        <w:gridCol w:w="1214"/>
        <w:gridCol w:w="1214"/>
        <w:gridCol w:w="1191"/>
        <w:gridCol w:w="1566"/>
      </w:tblGrid>
      <w:tr w:rsidR="00944C3D" w:rsidRPr="00050529" w14:paraId="68CFF542" w14:textId="77777777" w:rsidTr="00503750">
        <w:tc>
          <w:tcPr>
            <w:tcW w:w="2622" w:type="dxa"/>
            <w:vAlign w:val="center"/>
          </w:tcPr>
          <w:p w14:paraId="0114757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08EB638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4956BB5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1F5ECB6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12ADB35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2CC6D02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622D1C9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77ADFF2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69226D8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71EFBAB9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0D00C77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14:paraId="53E7589D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4DB3D6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14:paraId="39CF4500" w14:textId="5AB846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F96EDC2" w14:textId="1DD4FC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C2C26BC" w14:textId="55DB2D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4D6CC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F6D01B5" w14:textId="1877B0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83CB6A2" w14:textId="77777777" w:rsidTr="00503750">
        <w:tc>
          <w:tcPr>
            <w:tcW w:w="2622" w:type="dxa"/>
            <w:vAlign w:val="center"/>
          </w:tcPr>
          <w:p w14:paraId="6D3F736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363AED4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0DAD220C" w14:textId="5AD95E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5FFDFC1" w14:textId="502D6F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437CE34" w14:textId="003BE3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BEE41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E4A6CCD" w14:textId="6FED5E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420255A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C374D9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00A8E464" w14:textId="4C30B7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A4E82D4" w14:textId="0C5F80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0FDE930" w14:textId="3713DE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7E7CA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2507833" w14:textId="7EA329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8B81DBD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045CBF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30AE3CD0" w14:textId="3CA450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75FC3FE" w14:textId="0E43FC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FEEA53E" w14:textId="4CB274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145F7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42DB652" w14:textId="1F33B6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479B073" w14:textId="77777777" w:rsidTr="00503750">
        <w:tc>
          <w:tcPr>
            <w:tcW w:w="2622" w:type="dxa"/>
            <w:vAlign w:val="center"/>
          </w:tcPr>
          <w:p w14:paraId="0A59AD1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2D52CFA8" w14:textId="022039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56173.00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CF53A9E" w14:textId="4713AD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24153.00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6D6B064" w14:textId="30532C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11837.00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539C2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3F5B6FD" w14:textId="1F11F2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68488.00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64F7AC2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B72E98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12756092" w14:textId="30E764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C067EEE" w14:textId="6D3B74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0404BA6" w14:textId="220C43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DA2FB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0902E5E" w14:textId="571158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469F150" w14:textId="77777777" w:rsidTr="00503750">
        <w:tc>
          <w:tcPr>
            <w:tcW w:w="2622" w:type="dxa"/>
            <w:vAlign w:val="center"/>
          </w:tcPr>
          <w:p w14:paraId="3225173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53F7FE9B" w14:textId="337852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BEF5C8B" w14:textId="5CCEBC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8BE3156" w14:textId="161EED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3779F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F297492" w14:textId="4D0BC2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D0C4982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0F5B4FAD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14:paraId="3524234A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B6CD9C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39EB105E" w14:textId="1D0BD9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9DFA9AA" w14:textId="0D1393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47C851F" w14:textId="603EC0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80BD0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83B471F" w14:textId="382C81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C843DAC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66A9C1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02F3A9EE" w14:textId="59F0CF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8CAB513" w14:textId="628D97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3917AC9" w14:textId="1A8B3F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F205C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78B0D27" w14:textId="667C1F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BCE0285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83EEBA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20E2CBAC" w14:textId="1A86C0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7AC37E9" w14:textId="16EEE3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4E9C8D9" w14:textId="3DA15F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7CB19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5A02591" w14:textId="4405DD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1175850" w14:textId="77777777" w:rsidTr="00503750">
        <w:tc>
          <w:tcPr>
            <w:tcW w:w="2622" w:type="dxa"/>
            <w:vAlign w:val="center"/>
          </w:tcPr>
          <w:p w14:paraId="19436FC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4B24C9E3" w14:textId="35F02A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D61EF11" w14:textId="34A22D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11D44B5" w14:textId="6FC076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AE18B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9C2CBF6" w14:textId="7A01DB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868B670" w14:textId="77777777" w:rsidTr="00503750">
        <w:tc>
          <w:tcPr>
            <w:tcW w:w="2622" w:type="dxa"/>
            <w:vAlign w:val="center"/>
          </w:tcPr>
          <w:p w14:paraId="67A3B48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0E5173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5B9F1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97B76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08708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75A25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1526EF80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42BB5E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3BED9F14" w14:textId="3D76B00D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b/>
                <w:noProof/>
                <w:sz w:val="18"/>
                <w:szCs w:val="18"/>
              </w:rPr>
              <w:t>56173.00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5FCA566" w14:textId="31F571BB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b/>
                <w:noProof/>
                <w:sz w:val="18"/>
                <w:szCs w:val="18"/>
              </w:rPr>
              <w:t>24153.00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861F971" w14:textId="32C3139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b/>
                <w:noProof/>
                <w:sz w:val="18"/>
                <w:szCs w:val="18"/>
              </w:rPr>
              <w:t>11837.00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1AB578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5493945" w14:textId="507FC40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b/>
                <w:noProof/>
                <w:sz w:val="18"/>
                <w:szCs w:val="18"/>
              </w:rPr>
              <w:t>68488.00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1BEB67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C6B29E7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3"/>
        <w:gridCol w:w="4067"/>
      </w:tblGrid>
      <w:tr w:rsidR="00944C3D" w:rsidRPr="00050529" w14:paraId="68A7782D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16337CFB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504E588A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0CA7AE7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BBA5293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35FED7C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B618624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17DC597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1A9BFFB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76417B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05EE1B5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2EDC8E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DAD2BC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277447A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3CFF4A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740393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25DF551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AB2A47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BE86A7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7E49A7A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2EDC76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25D270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2AAE11C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5700DC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707A3C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6B227F0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B9B4A4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6CE5EC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46176C1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1E261B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F7CA8E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4C67B6F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27D052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4CC8B3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5605AAF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4D53C6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13C465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0063844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89D91E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37B26C1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268A745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493F2C7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3FF2E6F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42B6866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AD5984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0F40C44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00A7EC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F4ED02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3D93F42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768A7B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DAE160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7A90931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FA7E4F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4F5D0F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055F9A1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5CFE5F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70875F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0AA20CC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81992F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3B4E6E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1E0B070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0935D6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827545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17DB3BD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407412E3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00564B5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9F55038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43132D5D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2"/>
        <w:gridCol w:w="1349"/>
        <w:gridCol w:w="1301"/>
        <w:gridCol w:w="1315"/>
        <w:gridCol w:w="1324"/>
        <w:gridCol w:w="1349"/>
      </w:tblGrid>
      <w:tr w:rsidR="00944C3D" w:rsidRPr="00050529" w14:paraId="01543BF2" w14:textId="77777777" w:rsidTr="00503750">
        <w:tc>
          <w:tcPr>
            <w:tcW w:w="2835" w:type="dxa"/>
            <w:vAlign w:val="center"/>
          </w:tcPr>
          <w:p w14:paraId="51C02B6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544D76A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3ACE41B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15BB907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57A1617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6526172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72FD761B" w14:textId="77777777" w:rsidTr="00503750">
        <w:tc>
          <w:tcPr>
            <w:tcW w:w="2835" w:type="dxa"/>
            <w:vAlign w:val="center"/>
          </w:tcPr>
          <w:p w14:paraId="178C6C8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012C9167" w14:textId="3C46CA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5D2BBED" w14:textId="120B84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0804855" w14:textId="2C1580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463A8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E3CF12F" w14:textId="6A76B8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60A1413" w14:textId="77777777" w:rsidTr="00503750">
        <w:tc>
          <w:tcPr>
            <w:tcW w:w="2835" w:type="dxa"/>
            <w:vAlign w:val="center"/>
          </w:tcPr>
          <w:p w14:paraId="00A8E87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6AE9E9A0" w14:textId="2E4C03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AB49045" w14:textId="006714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C0F70B8" w14:textId="11E47A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76431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9DAB2CC" w14:textId="1DB59E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5821443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2BB1002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4060D867" w14:textId="6A37E4EB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E5AAC47" w14:textId="3B7582E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78FF6DC" w14:textId="7135A39C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8FE324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ADCD91D" w14:textId="4DF3008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01390211" w14:textId="77777777" w:rsidTr="00503750">
        <w:tc>
          <w:tcPr>
            <w:tcW w:w="2835" w:type="dxa"/>
            <w:vAlign w:val="center"/>
          </w:tcPr>
          <w:p w14:paraId="4A50294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004D5C72" w14:textId="31B3C4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2E0435A" w14:textId="281A30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084A78A" w14:textId="455FDB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C1C4B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47CC25B" w14:textId="6C5C54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7802ACF" w14:textId="77777777" w:rsidTr="00503750">
        <w:tc>
          <w:tcPr>
            <w:tcW w:w="2835" w:type="dxa"/>
            <w:vAlign w:val="center"/>
          </w:tcPr>
          <w:p w14:paraId="0310F3F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3C6BD72C" w14:textId="06C739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02A77CF" w14:textId="4BCEAA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842E9A2" w14:textId="2E0065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A09D6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6842B5B" w14:textId="6DB648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8675D47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1AF71EA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155F5272" w14:textId="784266D5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4EAA33A" w14:textId="6E67DCE9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84AA4F" w14:textId="6501F502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48662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26C8642" w14:textId="42B3B3BD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4507979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10725BB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0E344230" w14:textId="5C8614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5DBD759" w14:textId="72D08A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DE135BD" w14:textId="15999A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3D78D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F61C1B1" w14:textId="048B15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E50C617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1BCC1D80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2"/>
        <w:gridCol w:w="1766"/>
        <w:gridCol w:w="1646"/>
        <w:gridCol w:w="1593"/>
        <w:gridCol w:w="1873"/>
      </w:tblGrid>
      <w:tr w:rsidR="00944C3D" w:rsidRPr="008D0433" w14:paraId="2A11253F" w14:textId="77777777" w:rsidTr="00503750">
        <w:tc>
          <w:tcPr>
            <w:tcW w:w="2552" w:type="dxa"/>
            <w:vAlign w:val="center"/>
          </w:tcPr>
          <w:p w14:paraId="0094735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vAlign w:val="center"/>
          </w:tcPr>
          <w:p w14:paraId="5A1ABC0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vAlign w:val="center"/>
          </w:tcPr>
          <w:p w14:paraId="4EAB70E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vAlign w:val="center"/>
          </w:tcPr>
          <w:p w14:paraId="2217C4A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vAlign w:val="center"/>
          </w:tcPr>
          <w:p w14:paraId="04E0405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03C4724B" w14:textId="77777777" w:rsidTr="00503750">
        <w:trPr>
          <w:trHeight w:val="525"/>
        </w:trPr>
        <w:tc>
          <w:tcPr>
            <w:tcW w:w="2552" w:type="dxa"/>
            <w:vAlign w:val="center"/>
          </w:tcPr>
          <w:p w14:paraId="6ECE9AF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vAlign w:val="center"/>
          </w:tcPr>
          <w:p w14:paraId="071C78C3" w14:textId="44E9F23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6A5181C4" w14:textId="18811E75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 w:cs="Arial"/>
                <w:noProof/>
                <w:sz w:val="18"/>
                <w:szCs w:val="18"/>
              </w:rPr>
              <w:t>165.00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vAlign w:val="center"/>
          </w:tcPr>
          <w:p w14:paraId="53EC2D7E" w14:textId="3A1CEADE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 w:cs="Arial"/>
                <w:noProof/>
                <w:sz w:val="18"/>
                <w:szCs w:val="18"/>
              </w:rPr>
              <w:t>165.00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vAlign w:val="center"/>
          </w:tcPr>
          <w:p w14:paraId="269A2D31" w14:textId="1125BB00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085E010" w14:textId="77777777" w:rsidTr="00503750">
        <w:trPr>
          <w:trHeight w:val="473"/>
        </w:trPr>
        <w:tc>
          <w:tcPr>
            <w:tcW w:w="2552" w:type="dxa"/>
            <w:vAlign w:val="center"/>
          </w:tcPr>
          <w:p w14:paraId="2261514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vAlign w:val="center"/>
          </w:tcPr>
          <w:p w14:paraId="0A780D2D" w14:textId="39AF92C9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3A9E3EE8" w14:textId="6DA20B1C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vAlign w:val="center"/>
          </w:tcPr>
          <w:p w14:paraId="63E00FAA" w14:textId="5E84A4C0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vAlign w:val="center"/>
          </w:tcPr>
          <w:p w14:paraId="25C5CE3E" w14:textId="04233C1E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1AF1A0DA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42B49945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31414CF1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2568D03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4109D51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7E927137" w14:textId="77777777" w:rsidTr="00503750">
        <w:tc>
          <w:tcPr>
            <w:tcW w:w="4395" w:type="dxa"/>
            <w:vMerge/>
          </w:tcPr>
          <w:p w14:paraId="3131951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5632520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63819DD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00727DA0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530E38D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63A6DB94" w14:textId="503413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  <w:lang w:eastAsia="sk-SK"/>
              </w:rPr>
              <w:t>2.05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342B04F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53B0A79F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434A1C1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0D23BA2E" w14:textId="2C68A5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  <w:lang w:eastAsia="sk-SK"/>
              </w:rPr>
              <w:t>825.53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EAA3B46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5F93DA1C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3B1B6BA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25FCFCC5" w14:textId="3C8B86C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b/>
                <w:noProof/>
                <w:sz w:val="18"/>
                <w:szCs w:val="18"/>
              </w:rPr>
              <w:t>827.58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579E00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1AAC2AEA" w14:textId="77777777" w:rsidTr="00503750">
        <w:tc>
          <w:tcPr>
            <w:tcW w:w="4395" w:type="dxa"/>
            <w:vAlign w:val="center"/>
          </w:tcPr>
          <w:p w14:paraId="46234A4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52E6358D" w14:textId="69FB73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4A14A4C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0D81F81F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59F71CA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78136E6F" w14:textId="3174A3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C809FDF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60F4C22F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4E18630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189BCC00" w14:textId="5BA5037F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BEDE84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48072322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28CA6F7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79234C18" w14:textId="6398E072"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b/>
                <w:noProof/>
                <w:sz w:val="18"/>
                <w:szCs w:val="18"/>
              </w:rPr>
              <w:t>54726.00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A2B3E7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4DB9E06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084A41BF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2"/>
        <w:gridCol w:w="2477"/>
        <w:gridCol w:w="2671"/>
      </w:tblGrid>
      <w:tr w:rsidR="00944C3D" w:rsidRPr="00E05001" w14:paraId="09C0A276" w14:textId="77777777" w:rsidTr="00503750">
        <w:tc>
          <w:tcPr>
            <w:tcW w:w="4395" w:type="dxa"/>
            <w:vAlign w:val="center"/>
          </w:tcPr>
          <w:p w14:paraId="23C8EFA4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6E9E2358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43BECCB9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4B03B581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3E2546C2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37185BAA" w14:textId="4684EE6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C8164C5" w14:textId="02984F0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76202CEF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6856EAD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697BC6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4C79C2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389C4EF4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4B68BDA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0C4111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3757A6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5DEA2F0D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5F8DAC2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14:paraId="59130367" w14:textId="0FAD43E1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9766414" w14:textId="1E9EC05B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69E1BE34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7C1BF31D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574AA73B" w14:textId="0320E34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5FE5A79" w14:textId="131EC24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44AC076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2C6341B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8C99CFD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60127A19" w14:textId="77777777" w:rsidTr="00503750">
        <w:tc>
          <w:tcPr>
            <w:tcW w:w="1843" w:type="dxa"/>
            <w:vAlign w:val="center"/>
          </w:tcPr>
          <w:p w14:paraId="4998840E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7B0EE75F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05CF22FF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767E514C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6701C772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4A4D3D8D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103F1B99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474833AC" w14:textId="77777777" w:rsidTr="00503750">
        <w:tc>
          <w:tcPr>
            <w:tcW w:w="1843" w:type="dxa"/>
            <w:vAlign w:val="center"/>
          </w:tcPr>
          <w:p w14:paraId="3FE2EFC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0016090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8641F1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4088F6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771C9F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35EE6D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ACBCB7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57B68600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37F318D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040DA5C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A9DDF2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586611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F47703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2A9DFE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9FF719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4DE46D7E" w14:textId="77777777" w:rsidTr="00503750">
        <w:tc>
          <w:tcPr>
            <w:tcW w:w="1843" w:type="dxa"/>
            <w:vAlign w:val="center"/>
          </w:tcPr>
          <w:p w14:paraId="103F927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71E3426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677AC2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81457A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F740C7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21021A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FE7E26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50BF980E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4F4954D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4B487C5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6D622D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0027B4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A4013F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74B5F1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18B1C0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06924305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6139248E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683C4E39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C91DD76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2E9E244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19A21D8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1113ED3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DA3F8F3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3421C7E5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EFE750F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2"/>
        <w:gridCol w:w="2868"/>
        <w:gridCol w:w="2940"/>
      </w:tblGrid>
      <w:tr w:rsidR="00944C3D" w:rsidRPr="00863342" w14:paraId="6E64F36E" w14:textId="77777777" w:rsidTr="00503750">
        <w:trPr>
          <w:trHeight w:val="664"/>
        </w:trPr>
        <w:tc>
          <w:tcPr>
            <w:tcW w:w="3372" w:type="dxa"/>
          </w:tcPr>
          <w:p w14:paraId="52DD844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1727C09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6B13B71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48991E61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31DBB4C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54B30CD6" w14:textId="221C3E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4003FB6" w14:textId="35F70E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3D0850C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352F536B" w14:textId="6BEEDB98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73A00416" w14:textId="2747CB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CC9C67D" w14:textId="7A3442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97266CF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318CFCD2" w14:textId="0C8895BF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08CBC781" w14:textId="151859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CB150B8" w14:textId="2437E5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CE0DAD3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04DEBD0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7005DD33" w14:textId="49D9CC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C03E7D0" w14:textId="3B4C02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81FB985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49379656" w14:textId="478104E2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748F383B" w14:textId="5EC36E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56D2B37" w14:textId="579F1C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6A5576E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341CE34E" w14:textId="7543D713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34905D2" w14:textId="1ED70B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3712501" w14:textId="194488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017D60D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0D7B8851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5"/>
        <w:gridCol w:w="1922"/>
        <w:gridCol w:w="1445"/>
        <w:gridCol w:w="1419"/>
        <w:gridCol w:w="1819"/>
      </w:tblGrid>
      <w:tr w:rsidR="00944C3D" w:rsidRPr="00863342" w14:paraId="2DDA0BAD" w14:textId="77777777" w:rsidTr="00503750">
        <w:tc>
          <w:tcPr>
            <w:tcW w:w="2835" w:type="dxa"/>
            <w:vAlign w:val="center"/>
          </w:tcPr>
          <w:p w14:paraId="57294BD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66503F37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2F960A5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2A172131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5461251F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1C86D3A1" w14:textId="77777777" w:rsidTr="00503750">
        <w:tc>
          <w:tcPr>
            <w:tcW w:w="2835" w:type="dxa"/>
          </w:tcPr>
          <w:p w14:paraId="20FEB78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66D37B0D" w14:textId="6FD8DE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A2486BA" w14:textId="133AB5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65161B7" w14:textId="41325E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B1E82A5" w14:textId="1B82CF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8B67D07" w14:textId="77777777" w:rsidTr="00503750">
        <w:tc>
          <w:tcPr>
            <w:tcW w:w="2835" w:type="dxa"/>
          </w:tcPr>
          <w:p w14:paraId="7B71793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4B450A60" w14:textId="06D83C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2ABF066" w14:textId="236D0B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93245A3" w14:textId="248C5A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8A623C0" w14:textId="2C7B4A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1043C3A" w14:textId="77777777" w:rsidTr="00503750">
        <w:tc>
          <w:tcPr>
            <w:tcW w:w="2835" w:type="dxa"/>
          </w:tcPr>
          <w:p w14:paraId="1BE74E3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13AF3658" w14:textId="2F26D0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3C49C92" w14:textId="1EB64C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8B75545" w14:textId="35875E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C4F15CD" w14:textId="6AF91A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E225D71" w14:textId="77777777" w:rsidTr="00503750">
        <w:tc>
          <w:tcPr>
            <w:tcW w:w="2835" w:type="dxa"/>
            <w:vAlign w:val="center"/>
          </w:tcPr>
          <w:p w14:paraId="7A87665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376E1FAD" w14:textId="6E7D38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6C2044B" w14:textId="04668F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C2B7FEC" w14:textId="283EA8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BD74FF0" w14:textId="16D67F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FF4ADCA" w14:textId="77777777" w:rsidTr="00503750">
        <w:tc>
          <w:tcPr>
            <w:tcW w:w="2835" w:type="dxa"/>
            <w:vAlign w:val="center"/>
          </w:tcPr>
          <w:p w14:paraId="776774D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56F95BAD" w14:textId="57E1C8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73EEF76" w14:textId="516016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4756620" w14:textId="786B4A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6DB8E74" w14:textId="0D808C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F308F8F" w14:textId="77777777" w:rsidTr="00503750">
        <w:tc>
          <w:tcPr>
            <w:tcW w:w="2835" w:type="dxa"/>
          </w:tcPr>
          <w:p w14:paraId="78BBFA5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5E7EF0C2" w14:textId="74142A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6E71BB7" w14:textId="59C370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B1F2222" w14:textId="44083E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46D4658" w14:textId="55B53E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423DC6C" w14:textId="77777777" w:rsidTr="00503750">
        <w:tc>
          <w:tcPr>
            <w:tcW w:w="2835" w:type="dxa"/>
          </w:tcPr>
          <w:p w14:paraId="150048E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46F890BE" w14:textId="731CED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8D59AEB" w14:textId="1CAEAA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5A517AA" w14:textId="5B7E2A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989BCFB" w14:textId="7308E5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85E6845" w14:textId="77777777" w:rsidTr="00503750">
        <w:tc>
          <w:tcPr>
            <w:tcW w:w="2835" w:type="dxa"/>
          </w:tcPr>
          <w:p w14:paraId="4ECC030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039C5386" w14:textId="1044D5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F3CEF75" w14:textId="5D2359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FBB22AF" w14:textId="68E5A0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92E82D8" w14:textId="050FAF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8D2E3B3" w14:textId="77777777" w:rsidR="00944C3D" w:rsidRDefault="00944C3D" w:rsidP="00944C3D">
      <w:pPr>
        <w:rPr>
          <w:rFonts w:ascii="Arial" w:hAnsi="Arial"/>
          <w:b/>
        </w:rPr>
      </w:pPr>
    </w:p>
    <w:p w14:paraId="4D76328D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0"/>
        <w:gridCol w:w="1926"/>
        <w:gridCol w:w="1409"/>
        <w:gridCol w:w="1455"/>
        <w:gridCol w:w="1830"/>
      </w:tblGrid>
      <w:tr w:rsidR="00944C3D" w:rsidRPr="00863342" w14:paraId="48204A1B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4A7E340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669F8E9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122F309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37671D77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09E2429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705EE630" w14:textId="77777777" w:rsidTr="00503750">
        <w:trPr>
          <w:trHeight w:val="443"/>
        </w:trPr>
        <w:tc>
          <w:tcPr>
            <w:tcW w:w="2560" w:type="dxa"/>
          </w:tcPr>
          <w:p w14:paraId="19C7C5B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14:paraId="1FF84057" w14:textId="0911FE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1C91B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B1FAC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92C37A1" w14:textId="7B3590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2B19E40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03B1C35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559EA1E9" w14:textId="7B2E61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41B65D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0C2573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13D5F8AC" w14:textId="43DB31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BDB4299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4310C6D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75A89B17" w14:textId="286C96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6052A6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DD06B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1FA79A68" w14:textId="319D43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39D00D3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2596D7F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26E856FB" w14:textId="67BF8F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A5DA7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35F9AF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6D7E5F0" w14:textId="2A813F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9359A49" w14:textId="77777777" w:rsidR="00944C3D" w:rsidRDefault="00944C3D" w:rsidP="00944C3D">
      <w:pPr>
        <w:rPr>
          <w:rFonts w:ascii="Arial" w:hAnsi="Arial"/>
          <w:b/>
        </w:rPr>
      </w:pPr>
    </w:p>
    <w:p w14:paraId="386CB11F" w14:textId="77777777" w:rsidR="00944C3D" w:rsidRDefault="00944C3D" w:rsidP="00944C3D">
      <w:pPr>
        <w:rPr>
          <w:rFonts w:ascii="Arial" w:hAnsi="Arial"/>
          <w:b/>
        </w:rPr>
      </w:pPr>
    </w:p>
    <w:p w14:paraId="3CD3BA7E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21A65183" w14:textId="77777777" w:rsidR="00944C3D" w:rsidRDefault="00944C3D" w:rsidP="00944C3D">
      <w:pPr>
        <w:rPr>
          <w:rFonts w:ascii="Arial" w:hAnsi="Arial"/>
          <w:b/>
        </w:rPr>
      </w:pPr>
    </w:p>
    <w:p w14:paraId="0491CAFC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6"/>
        <w:gridCol w:w="2872"/>
        <w:gridCol w:w="2942"/>
      </w:tblGrid>
      <w:tr w:rsidR="00944C3D" w:rsidRPr="008A6A75" w14:paraId="77CCB28F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6824E87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6AF6B23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151F961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06B9BD37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2EB147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0F7D885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5DE3C99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138DF0B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1E9C972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785FD1D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0F03008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99F9EB6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7DD156D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62FDC95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3D2182B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B9880DD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74946278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109568F3" w14:textId="77777777" w:rsidTr="00503750">
        <w:trPr>
          <w:trHeight w:val="677"/>
        </w:trPr>
        <w:tc>
          <w:tcPr>
            <w:tcW w:w="3358" w:type="dxa"/>
          </w:tcPr>
          <w:p w14:paraId="7B927AA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3D78F3A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6428E99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6A80E809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EE7DCC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300CFE4E" w14:textId="187364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D84CB87" w14:textId="319D5A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D094647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E5293F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710407E8" w14:textId="229427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2B035B5" w14:textId="30E004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1005E23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7DA16B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34A64D50" w14:textId="325107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AF0BFF1" w14:textId="17CD38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332B6FD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628399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0036E7CC" w14:textId="24AA28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5673395" w14:textId="5D1068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905FCD3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BA30AA8" w14:textId="78E915E4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38DCCDE3" w14:textId="3EC54A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9D344E0" w14:textId="1FF4B2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CE0C53B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45C0EE03" w14:textId="173ED6FE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1577CE3F" w14:textId="5A735D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030029B" w14:textId="65E217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5FB48DF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64273DB8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6D299C51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5077AA3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19C9C8D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57696832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705EB79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7CB56ED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CA4ECEC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01CF346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051974D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49983BA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1E21F1C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1744C72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05F5EDF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75C764DB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7D750936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0DEF4CF0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08718A1F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3067517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06ACA6D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28881A9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7908B45A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06CC8AA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6FEEDAEA" w14:textId="237B90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9512517" w14:textId="7CA8FA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5B29CFA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5DFBC81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1F383409" w14:textId="770F16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A3105A6" w14:textId="08FCD0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5BC04E1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403CFD5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7ECF8FE6" w14:textId="15C6E0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BD06B94" w14:textId="76CC2F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A842185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1913E5CF" w14:textId="481A8B2B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2B640746" w14:textId="27F6BE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777D070" w14:textId="1520E3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256E727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0A06B413" w14:textId="43C64FC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E36FEB1" w14:textId="209E92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ED59235" w14:textId="45A23E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AEE8C3A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4C86445E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67723CD0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55F9A5E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655FAF3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22D1D8A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141D442A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2493DAD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573F5DCB" w14:textId="6057C6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4FE1FF8" w14:textId="42FE09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BE6402B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41CCB54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65536392" w14:textId="423D97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B1FBEC4" w14:textId="373B45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CF7D249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6B3878B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707C5FDE" w14:textId="15A9ED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E76C1DB" w14:textId="2494BB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63B50E1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2A4B31BB" w14:textId="3B08EF41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1BFAC66" w14:textId="448543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1459A3F" w14:textId="649FA5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5A870B3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5C9ABA74" w14:textId="6DC3E9E3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36EFD194" w14:textId="4B60CD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947E1A6" w14:textId="087F49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9F8633C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7903D753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3FE20182" w14:textId="77777777" w:rsidTr="00503750">
        <w:tc>
          <w:tcPr>
            <w:tcW w:w="3686" w:type="dxa"/>
            <w:vAlign w:val="center"/>
          </w:tcPr>
          <w:p w14:paraId="236885E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7BE51D5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1FA2B40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60F79088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5C60A73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02FB3A9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7B03EF1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6F54432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1470A01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FB9DD9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587761F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9F03D16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3A4636B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2ADCA6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503A5C3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38A1F4B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40645B0B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65059DF8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04DF3ED1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3797EBE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45D7616D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66FFF5F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048B243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68F97A5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0595A45F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72C17C2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03C57B34" w14:textId="46F0B8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A143DDA" w14:textId="726EE8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F207C72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58CF91A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2E127B0C" w14:textId="5F8CC5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6073F9F" w14:textId="405762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D56042B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0C52F86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66108333" w14:textId="44FCE0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2861811" w14:textId="5B33DC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D742DA9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37EA9DBE" w14:textId="608B8FF4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EB25DBC" w14:textId="02A784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BC2DBB9" w14:textId="6D7F8C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0B954B1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4D0883FC" w14:textId="72ADCB92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5ABC4159" w14:textId="7AFF1C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323D544" w14:textId="16D5CE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0F2CC9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DA08A5C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42E8D7C5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443CA3EC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9AA6D37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1A2CD03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0D0E4829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5697BA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1ABAD872" w14:textId="4CB873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5FD03E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7F30FF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42B7F349" w14:textId="125E1B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6DA0DFA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68A5F5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3579A5CA" w14:textId="6A0757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D25AEA1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656F04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104BF5E9" w14:textId="721A80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17B692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9A93F2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2CE8FE95" w14:textId="247B24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AAB2DDC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67ED563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7ACD2256" w14:textId="4A9FE27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040B2B11" w14:textId="77777777" w:rsidR="00944C3D" w:rsidRDefault="00944C3D" w:rsidP="00944C3D">
      <w:pPr>
        <w:rPr>
          <w:sz w:val="22"/>
          <w:szCs w:val="22"/>
        </w:rPr>
      </w:pPr>
    </w:p>
    <w:p w14:paraId="3B7FCBFF" w14:textId="77777777" w:rsidR="00944C3D" w:rsidRDefault="00944C3D" w:rsidP="00944C3D">
      <w:pPr>
        <w:rPr>
          <w:sz w:val="22"/>
          <w:szCs w:val="22"/>
        </w:rPr>
      </w:pPr>
    </w:p>
    <w:p w14:paraId="30C1BE8B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13B7AA39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080A0A60" w14:textId="542CBE6D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043CCB2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B4AA5E8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69CB901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163C841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5"/>
        <w:gridCol w:w="2843"/>
        <w:gridCol w:w="2922"/>
      </w:tblGrid>
      <w:tr w:rsidR="00944C3D" w:rsidRPr="002F74F8" w14:paraId="1F2D9E7D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2C062FCB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046451D8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17A48FCE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6A3C00FE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3425F448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2F1943F3" w14:textId="49C1AA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7509A4A" w14:textId="2EBA6C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8310802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1AFEF0B5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416520D4" w14:textId="410CF2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FA92D05" w14:textId="4E0091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A42300F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0C0D23D9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6F24FDB1" w14:textId="2C4AF9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925628A" w14:textId="3413A9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107B38F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483A86E4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0855B1B2" w14:textId="0325A4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A8EBD79" w14:textId="0F62C5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425A8EF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0F803E4F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45E30982" w14:textId="3FAF91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1F08B88" w14:textId="6F3F5F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394C8C8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3CED26E" w14:textId="05D7C59D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106BBEAC" w14:textId="7BA4BE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07E97DE" w14:textId="09A658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F1272E7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5DE79624" w14:textId="1291510C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1877DC17" w14:textId="2D5C20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9431F3E" w14:textId="11E8B7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1CED88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756110F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9"/>
        <w:gridCol w:w="2864"/>
        <w:gridCol w:w="2937"/>
      </w:tblGrid>
      <w:tr w:rsidR="00944C3D" w:rsidRPr="002F74F8" w14:paraId="15B39852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2BD927B8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44D58B52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4F4E9B96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5D782ED9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5E73890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3271BDB0" w14:textId="383144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086C674" w14:textId="7BD66E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C09409A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6AA2B72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2951B4D8" w14:textId="3D2C3D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E9382AF" w14:textId="5C3812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6E24C24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A00234B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0256DBCD" w14:textId="6B2B37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93AFBFF" w14:textId="7EDAB4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78972C7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728FDE23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1449D57C" w14:textId="0CE80C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F8FB7C2" w14:textId="18B9D6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F1D400C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F052C4F" w14:textId="68C4E994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3481C1D2" w14:textId="5C29D4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0F55726" w14:textId="53B8B1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E68D0A5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702ECDEB" w14:textId="2CD20981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4E9EAE1A" w14:textId="3CB4C6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889ED7E" w14:textId="293B6C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C487764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36190390" w14:textId="78980B5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78AA78EF" w14:textId="7F53C3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EEE6FEC" w14:textId="4736DB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2E0C" w:rsidRPr="00B45E5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3191C2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55AFD48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1EB39491" w14:textId="02AA7FC2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6A57373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EEF4B0C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2D1ED910" w14:textId="61F3D5B2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1379FC2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9CB26A1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14:paraId="1195CCC0" w14:textId="6259EB8D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3ADCA88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E3B426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26E4135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5AC84A0C" w14:textId="77777777" w:rsidR="00944C3D" w:rsidRPr="003607F0" w:rsidRDefault="00944C3D" w:rsidP="00944C3D"/>
    <w:p w14:paraId="50CD8640" w14:textId="77777777"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494205" w14:textId="77777777" w:rsidR="00294CFD" w:rsidRDefault="00294CFD">
      <w:r>
        <w:separator/>
      </w:r>
    </w:p>
  </w:endnote>
  <w:endnote w:type="continuationSeparator" w:id="0">
    <w:p w14:paraId="619B1F3C" w14:textId="77777777" w:rsidR="00294CFD" w:rsidRDefault="00294C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5854A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14:paraId="3BE714B1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A523D6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65CC25A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29681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</w:t>
    </w:r>
    <w:r w:rsidR="001D225C">
      <w:rPr>
        <w:rStyle w:val="slostrany"/>
        <w:sz w:val="16"/>
        <w:szCs w:val="16"/>
      </w:rPr>
      <w:t>2</w:t>
    </w:r>
    <w:r w:rsidRPr="00010D38">
      <w:rPr>
        <w:rStyle w:val="slostrany"/>
        <w:sz w:val="16"/>
        <w:szCs w:val="16"/>
      </w:rPr>
      <w:fldChar w:fldCharType="end"/>
    </w:r>
  </w:p>
  <w:p w14:paraId="0834A690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056F89" w14:textId="77777777" w:rsidR="00294CFD" w:rsidRDefault="00294CFD">
      <w:r>
        <w:separator/>
      </w:r>
    </w:p>
  </w:footnote>
  <w:footnote w:type="continuationSeparator" w:id="0">
    <w:p w14:paraId="38A2022B" w14:textId="77777777" w:rsidR="00294CFD" w:rsidRDefault="00294C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1479769">
    <w:abstractNumId w:val="13"/>
  </w:num>
  <w:num w:numId="2" w16cid:durableId="1553544156">
    <w:abstractNumId w:val="17"/>
  </w:num>
  <w:num w:numId="3" w16cid:durableId="296254177">
    <w:abstractNumId w:val="8"/>
  </w:num>
  <w:num w:numId="4" w16cid:durableId="1841852973">
    <w:abstractNumId w:val="7"/>
  </w:num>
  <w:num w:numId="5" w16cid:durableId="295261280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70481075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55940531">
    <w:abstractNumId w:val="20"/>
  </w:num>
  <w:num w:numId="8" w16cid:durableId="65955619">
    <w:abstractNumId w:val="10"/>
  </w:num>
  <w:num w:numId="9" w16cid:durableId="765806626">
    <w:abstractNumId w:val="0"/>
  </w:num>
  <w:num w:numId="10" w16cid:durableId="776756590">
    <w:abstractNumId w:val="19"/>
  </w:num>
  <w:num w:numId="11" w16cid:durableId="330641279">
    <w:abstractNumId w:val="6"/>
  </w:num>
  <w:num w:numId="12" w16cid:durableId="1544639095">
    <w:abstractNumId w:val="9"/>
  </w:num>
  <w:num w:numId="13" w16cid:durableId="36587171">
    <w:abstractNumId w:val="12"/>
  </w:num>
  <w:num w:numId="14" w16cid:durableId="969433864">
    <w:abstractNumId w:val="15"/>
  </w:num>
  <w:num w:numId="15" w16cid:durableId="168251203">
    <w:abstractNumId w:val="14"/>
  </w:num>
  <w:num w:numId="16" w16cid:durableId="2075664095">
    <w:abstractNumId w:val="2"/>
  </w:num>
  <w:num w:numId="17" w16cid:durableId="865406039">
    <w:abstractNumId w:val="4"/>
  </w:num>
  <w:num w:numId="18" w16cid:durableId="1630358882">
    <w:abstractNumId w:val="11"/>
  </w:num>
  <w:num w:numId="19" w16cid:durableId="139078689">
    <w:abstractNumId w:val="5"/>
  </w:num>
  <w:num w:numId="20" w16cid:durableId="169609040">
    <w:abstractNumId w:val="18"/>
  </w:num>
  <w:num w:numId="21" w16cid:durableId="17479973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arg1" w:val="20252788"/>
    <w:docVar w:name="arg2" w:val="Driver=asa17;DBF=D:\anasoft\data\tebys.db;DBN=tebys;ENG=SQL17;commlinks=TCPIP{ip=192.168.1.241};uid=kostelna;con=finus(12.0);pwd=Marec2023"/>
    <w:docVar w:name="arg3" w:val="983644"/>
    <w:docVar w:name="arg4" w:val="C:\Users\kostelna\AppData\Local\Temp\10485157.doc"/>
    <w:docVar w:name="arg5" w:val="5"/>
  </w:docVars>
  <w:rsids>
    <w:rsidRoot w:val="005E2E0C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94CFD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2E0C"/>
    <w:rsid w:val="005E5613"/>
    <w:rsid w:val="0060758C"/>
    <w:rsid w:val="00614891"/>
    <w:rsid w:val="0062543C"/>
    <w:rsid w:val="00631973"/>
    <w:rsid w:val="00643188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12AAF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2A6EFD"/>
  <w15:docId w15:val="{17798663-8FAB-4A7C-94F9-2BB47318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Body Text Indent" w:uiPriority="99"/>
    <w:lsdException w:name="Subtitle" w:uiPriority="99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99" w:qFormat="1"/>
    <w:lsdException w:name="Document Map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2</TotalTime>
  <Pages>16</Pages>
  <Words>5335</Words>
  <Characters>30411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KOSTELNA Marcela</dc:creator>
  <cp:lastModifiedBy>Marcela KOSTELNA</cp:lastModifiedBy>
  <cp:revision>1</cp:revision>
  <cp:lastPrinted>2009-07-30T10:15:00Z</cp:lastPrinted>
  <dcterms:created xsi:type="dcterms:W3CDTF">2026-03-24T11:56:00Z</dcterms:created>
  <dcterms:modified xsi:type="dcterms:W3CDTF">2026-03-24T11:58:00Z</dcterms:modified>
</cp:coreProperties>
</file>