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833C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3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B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B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4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9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0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95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4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9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8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E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76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1E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52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4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3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1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5C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4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0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8A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E7365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21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E5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40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45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F0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09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C8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51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59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30E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6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A6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80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5E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4F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6B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6B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FF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BE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A4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BE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26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5F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4F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EF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4A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C5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4E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21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3B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8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73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6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3F55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54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1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40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0E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B6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4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56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22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05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A2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EC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95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6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66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48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D8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76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FED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56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FD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00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2E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1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E1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3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72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FD6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87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3C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E8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8A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2B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9E3B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DE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8D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8B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84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74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0FD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C9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89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7D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B75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5F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20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77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49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1C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89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A6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2C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CF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06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40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7B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85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9F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88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70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6B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03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6C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E6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AF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C3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A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8ABB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2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5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AA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0D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2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7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4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A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B5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1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D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9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2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D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6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3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8A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B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CB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B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3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1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A4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4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D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F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4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D0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5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DD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A8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1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3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1BDF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A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E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F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E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3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1F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F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B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4F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23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5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A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A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0DD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0FA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3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C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0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41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4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B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63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E73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3F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FD0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9A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EBE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95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31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A8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17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3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C855A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4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1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3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AD3C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4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06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8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2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57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C1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7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7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4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2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4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2BF0D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B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B1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4F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2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54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9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E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99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16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0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2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3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9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131D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E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B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3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F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0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3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C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6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4C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9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0598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A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7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0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5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C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C9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B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A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E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74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9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4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725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3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FD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F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8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E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0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60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FDE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5D1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B4B1F" w14:textId="5C19BA1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97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00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F5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94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4E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FF0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120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77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1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1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D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91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93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70D7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D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9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A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3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C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D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CA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11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4DB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E52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75116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E75116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5A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789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96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C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34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9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1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E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7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C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5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4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57143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80C9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3BD3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FE7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8965E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88965E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EA410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7EA410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94C0E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A94C0E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E3B3B" w14:textId="776E94A4" w:rsidR="000B647F" w:rsidRDefault="000B647F" w:rsidP="00944C3D">
                                  <w:fldSimple w:instr=" MERGEFIELD  aDMOD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F9E3B3B" w14:textId="776E94A4" w:rsidR="000B647F" w:rsidRDefault="000B647F" w:rsidP="00944C3D">
                            <w:fldSimple w:instr=" MERGEFIELD  aDMOD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1D204" w14:textId="220A78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101D204" w14:textId="220A78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38F64C" w14:textId="7DB26A33" w:rsidR="000B647F" w:rsidRDefault="000B647F" w:rsidP="00944C3D">
                                  <w:fldSimple w:instr=" MERGEFIELD  aDRD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38F64C" w14:textId="7DB26A33" w:rsidR="000B647F" w:rsidRDefault="000B647F" w:rsidP="00944C3D">
                            <w:fldSimple w:instr=" MERGEFIELD  aDRD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06F6D5" w14:textId="178AACD5" w:rsidR="000B647F" w:rsidRDefault="000B647F" w:rsidP="00944C3D">
                                  <w:fldSimple w:instr=" MERGEFIELD  aDMD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206F6D5" w14:textId="178AACD5" w:rsidR="000B647F" w:rsidRDefault="000B647F" w:rsidP="00944C3D">
                            <w:fldSimple w:instr=" MERGEFIELD  aDMD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5067E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AEB2F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D1410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C337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41C337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0A0FE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50A0FE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C179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F6C179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2E548C" w14:textId="75149923" w:rsidR="000B647F" w:rsidRDefault="000B647F" w:rsidP="00944C3D">
                                  <w:fldSimple w:instr=" MERGEFIELD  aDRDO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D2E548C" w14:textId="75149923" w:rsidR="000B647F" w:rsidRDefault="000B647F" w:rsidP="00944C3D">
                            <w:fldSimple w:instr=" MERGEFIELD  aDRDO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0A1EF" w14:textId="5ED6206B" w:rsidR="000B647F" w:rsidRDefault="000B647F" w:rsidP="00944C3D">
                                  <w:fldSimple w:instr=" MERGEFIELD  aDMD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7A0A1EF" w14:textId="5ED6206B" w:rsidR="000B647F" w:rsidRDefault="000B647F" w:rsidP="00944C3D">
                            <w:fldSimple w:instr=" MERGEFIELD  aDMD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EA911" w14:textId="5C7DCFE2" w:rsidR="000B647F" w:rsidRDefault="000B647F" w:rsidP="00944C3D">
                                  <w:fldSimple w:instr=" MERGEFIELD  aDROD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0DEA911" w14:textId="5C7DCFE2" w:rsidR="000B647F" w:rsidRDefault="000B647F" w:rsidP="00944C3D">
                            <w:fldSimple w:instr=" MERGEFIELD  aDROD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1A05A" w14:textId="71ED64D9" w:rsidR="000B647F" w:rsidRDefault="000B647F" w:rsidP="00944C3D">
                                  <w:fldSimple w:instr=" MERGEFIELD  aDMOD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501A05A" w14:textId="71ED64D9" w:rsidR="000B647F" w:rsidRDefault="000B647F" w:rsidP="00944C3D">
                            <w:fldSimple w:instr=" MERGEFIELD  aDMOD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CFF67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62E663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6A20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E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46D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A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3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5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78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81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C9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C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5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A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E3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1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9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5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A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68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9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FD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2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3A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A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9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5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5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D2CD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A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D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62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E4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4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67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5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F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7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4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C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B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0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1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2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63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8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47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C3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BF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FF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EA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AC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5B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C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0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4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A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E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1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9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077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3C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7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7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5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7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4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4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5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8A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2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E5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2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05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9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D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B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BF3A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D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8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5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71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77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6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18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AE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C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1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F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32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0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2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9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9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B8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7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79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E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8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8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F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AD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F4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6C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9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E7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BB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B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F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A44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2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5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9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6F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C4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2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D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C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6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0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C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9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5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1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FF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D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3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F2B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0EB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6B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9E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896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4AF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660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9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6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F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8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E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3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1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F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9BF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1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A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F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D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5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BE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0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98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3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6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B0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4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2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1F6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6E5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D2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65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FCA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4F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179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F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F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CE1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71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D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9842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F89842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8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7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7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9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D0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C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4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0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55427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955427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2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7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5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F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5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8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7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FF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D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06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15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2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C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2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2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F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C7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27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1F3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83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9624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4E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1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191EC5" w14:textId="07455C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34059571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9191EC5" w14:textId="07455C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34059571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F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DB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F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6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B6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9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E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85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2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F2365" w14:textId="2B91DFD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2021471474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1BF2365" w14:textId="2B91DFD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2021471474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D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1F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1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D1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25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1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6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D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7A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9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9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2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B58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F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370EB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0B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4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AD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4B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B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D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B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3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1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0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0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D3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8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CB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C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BFC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65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BF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7F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DD351" w14:textId="5FD3C6F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- Inovecká 1146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CDDD351" w14:textId="5FD3C6F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Spoločenstvo - Inovecká 1146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E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E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B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08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B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0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E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8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7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1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9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9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49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0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44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5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D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7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77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8E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8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4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4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3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34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5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E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4E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D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33C4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11F6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72FC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B3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2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0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C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4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1A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8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D1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F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7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2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43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4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2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A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7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8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7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7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350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47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E49A6" w14:textId="486C229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2FE49A6" w14:textId="486C229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A3C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A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5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5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5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5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5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9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C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B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0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6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2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0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A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D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B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6E2B8" w14:textId="27F7FC68" w:rsidR="000B647F" w:rsidRDefault="000B647F" w:rsidP="00944C3D">
                                  <w:fldSimple w:instr=" MERGEFIELD  aSUB_ULICA_CISLO  \* MERGEFORMAT ">
                                    <w:r w:rsidR="00B00AC7" w:rsidRPr="00B00AC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1146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826E2B8" w14:textId="27F7FC68" w:rsidR="000B647F" w:rsidRDefault="000B647F" w:rsidP="00944C3D">
                            <w:fldSimple w:instr=" MERGEFIELD  aSUB_ULICA_CISLO  \* MERGEFORMAT ">
                              <w:r w:rsidR="00B00AC7" w:rsidRPr="00B00AC7">
                                <w:rPr>
                                  <w:rFonts w:ascii="Arial" w:hAnsi="Arial" w:cs="Arial"/>
                                  <w:noProof/>
                                </w:rPr>
                                <w:t>1146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2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4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6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3A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9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93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09FA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77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659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A6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782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0D72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4906E6" w14:textId="66812D9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911 01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E4906E6" w14:textId="66812D9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911 01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1DD50" w14:textId="7A25FE6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00AC7" w:rsidRPr="00A628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B91DD50" w14:textId="7A25FE6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00AC7" w:rsidRPr="00A6281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E7D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381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0F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F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5F43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AD06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413740" w14:textId="27C589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B413740" w14:textId="27C589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F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4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560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2B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21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4D1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BC4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EA8B4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9115F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380BD0" w14:textId="604AA2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5380BD0" w14:textId="604AA2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80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CA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28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81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7F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9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3010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C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3592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3207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35FF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BB93C" w14:textId="2A48AC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09BB93C" w14:textId="2A48AC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5010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9CD6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D0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F2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31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F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2A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32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D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B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7C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C6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6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95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D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E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A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E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39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5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B5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F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1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9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D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4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5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80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E5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EB4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370EE8" w14:textId="710D35B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00AC7">
              <w:rPr>
                <w:rFonts w:ascii="Arial" w:hAnsi="Arial"/>
                <w:lang w:eastAsia="sk-SK"/>
              </w:rPr>
              <w:t>19.3.2025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43B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B81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594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5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1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BEF9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0A2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F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F1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9A3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2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9E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8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9BC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864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3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FC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6AA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4D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FA3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8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C26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6DC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A2F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AB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BA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22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0FF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10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F1E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D6A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3A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13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39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F36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0AB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A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E2FB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DBC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6B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E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674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AD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828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BC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ED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DB1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D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D8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DC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8E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0B7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A99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F5C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6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651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354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F53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176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A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62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E4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7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7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3F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FD2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A47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A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2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3D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47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0F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E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0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D1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A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5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5A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6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E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3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B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A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58D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5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088936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28CBAC6" w14:textId="77777777" w:rsidR="00944C3D" w:rsidRDefault="00944C3D" w:rsidP="00944C3D">
      <w:pPr>
        <w:rPr>
          <w:rFonts w:ascii="Arial" w:hAnsi="Arial"/>
        </w:rPr>
      </w:pPr>
    </w:p>
    <w:p w14:paraId="1BE639A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A3DF7DB" w14:textId="56587B0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65A7DFF" w14:textId="1B74360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8A09FFD" w14:textId="544866E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5268C8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2E99B7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A3DD48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6FDF3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767FC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B6058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54CAC7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10FFCE5" w14:textId="2B16FC82" w:rsidR="00944C3D" w:rsidRPr="008D0433" w:rsidRDefault="00B00AC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Geleta  </w:t>
            </w:r>
          </w:p>
        </w:tc>
        <w:tc>
          <w:tcPr>
            <w:tcW w:w="3260" w:type="dxa"/>
            <w:vAlign w:val="center"/>
          </w:tcPr>
          <w:p w14:paraId="5D657E3C" w14:textId="11B29DC7" w:rsidR="00944C3D" w:rsidRPr="008D0433" w:rsidRDefault="00B00AC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2835" w:type="dxa"/>
            <w:vAlign w:val="center"/>
          </w:tcPr>
          <w:p w14:paraId="19A8A1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6944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98261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DA8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034F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6881B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AC3F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30E4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0C29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43FAA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BF4B27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56F3D1E" w14:textId="78A0A20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788A99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DF3C9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F24E0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D7820D" w14:textId="4573E46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AA5259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9F9E8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AD5D2F5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29122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4E6FA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C1B35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6999B9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80AA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CEE8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6B8B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A9FAF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DF36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E0CD0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CA84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370C9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70D5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514C6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92262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E24F46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5EB4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F12C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F95CC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0801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28BA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79551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1C10EF8" w14:textId="0A0DBD0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66816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41DC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C0670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73C9CF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B5E25B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5D8C41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7E7FA4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9785D2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78619E3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99AE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7AA26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5A289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58FBF8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E9BE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E3C7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150D8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DF6A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6B3B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71AA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D55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9EB1D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05C0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584D2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39AD9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18A0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D4243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7DB6C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AD9F2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64AE5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254C9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9D57C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E2082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03D7E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22A79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29043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37015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F157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EB595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721E4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A56A1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88508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2AC4E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7481A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41E7E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0EC09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3E035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E50E38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8138B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0D31F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E5CE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D64C7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6413DFE" w14:textId="77777777" w:rsidTr="00503750">
        <w:trPr>
          <w:trHeight w:val="302"/>
        </w:trPr>
        <w:tc>
          <w:tcPr>
            <w:tcW w:w="4510" w:type="dxa"/>
          </w:tcPr>
          <w:p w14:paraId="30348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285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7C08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0805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5D2660" w14:textId="77777777" w:rsidTr="00503750">
        <w:trPr>
          <w:trHeight w:val="302"/>
        </w:trPr>
        <w:tc>
          <w:tcPr>
            <w:tcW w:w="4510" w:type="dxa"/>
          </w:tcPr>
          <w:p w14:paraId="3FF42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3CCF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93C9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AC55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B886B8" w14:textId="77777777" w:rsidTr="00503750">
        <w:trPr>
          <w:trHeight w:val="302"/>
        </w:trPr>
        <w:tc>
          <w:tcPr>
            <w:tcW w:w="4510" w:type="dxa"/>
          </w:tcPr>
          <w:p w14:paraId="41960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DDD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AF8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2637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CE5687" w14:textId="77777777" w:rsidTr="00503750">
        <w:trPr>
          <w:trHeight w:val="302"/>
        </w:trPr>
        <w:tc>
          <w:tcPr>
            <w:tcW w:w="4510" w:type="dxa"/>
          </w:tcPr>
          <w:p w14:paraId="1E14FE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671C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F8C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04A5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580836" w14:textId="77777777" w:rsidTr="00503750">
        <w:trPr>
          <w:trHeight w:val="327"/>
        </w:trPr>
        <w:tc>
          <w:tcPr>
            <w:tcW w:w="4510" w:type="dxa"/>
          </w:tcPr>
          <w:p w14:paraId="29DA8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F3343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A3C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0A7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3FB5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16EDC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FAC77CD" w14:textId="4C1A64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67D009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8B6F5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43B9DC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E2072B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DEDD9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9E863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BC19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67F7C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8476A7F" w14:textId="77777777" w:rsidTr="00503750">
        <w:tc>
          <w:tcPr>
            <w:tcW w:w="2302" w:type="dxa"/>
            <w:vAlign w:val="center"/>
          </w:tcPr>
          <w:p w14:paraId="53D90E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9094F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5440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C00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E349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276D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32378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2C5C5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8D6D04" w14:textId="77777777" w:rsidTr="00503750">
        <w:tc>
          <w:tcPr>
            <w:tcW w:w="15593" w:type="dxa"/>
            <w:gridSpan w:val="8"/>
            <w:vAlign w:val="center"/>
          </w:tcPr>
          <w:p w14:paraId="56CD49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71A10C" w14:textId="77777777" w:rsidTr="00503750">
        <w:tc>
          <w:tcPr>
            <w:tcW w:w="2302" w:type="dxa"/>
            <w:vAlign w:val="center"/>
          </w:tcPr>
          <w:p w14:paraId="789C0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6B381D" w14:textId="4080A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5461E9" w14:textId="7A73F8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D1C61" w14:textId="40AD1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6B570" w14:textId="406F08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B81CD" w14:textId="54D81B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F4F8B" w14:textId="5CA4E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AB5892" w14:textId="7170F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FEB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3C1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92AA8F" w14:textId="5841CA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A5F1D1" w14:textId="206BD8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A8570" w14:textId="55B99A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E0176" w14:textId="7C8D3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AFBA9" w14:textId="26560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55C89" w14:textId="1E2A9A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BBAF4" w14:textId="1D779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4D8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FC2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D41D2A" w14:textId="132DF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6F742D" w14:textId="68F87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8CABA" w14:textId="03149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6017D" w14:textId="5D75C7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3C990" w14:textId="422AD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87926" w14:textId="6E22E7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C667E" w14:textId="5F698B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ADC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1C03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FC25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861C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050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60B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AAE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8AAA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C02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3F44C6" w14:textId="77777777" w:rsidTr="00503750">
        <w:tc>
          <w:tcPr>
            <w:tcW w:w="2302" w:type="dxa"/>
            <w:vAlign w:val="center"/>
          </w:tcPr>
          <w:p w14:paraId="0B7C3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E5FB57" w14:textId="0126A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E814EB" w14:textId="1DE720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74CD1" w14:textId="7B75F2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AD8C5" w14:textId="288EA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AFEAC" w14:textId="37B716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8BEC3" w14:textId="66BF1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B141C" w14:textId="675D1C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78AA1" w14:textId="77777777" w:rsidTr="00503750">
        <w:tc>
          <w:tcPr>
            <w:tcW w:w="15593" w:type="dxa"/>
            <w:gridSpan w:val="8"/>
            <w:vAlign w:val="center"/>
          </w:tcPr>
          <w:p w14:paraId="1E3E2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D44731" w14:textId="77777777" w:rsidTr="00503750">
        <w:tc>
          <w:tcPr>
            <w:tcW w:w="2302" w:type="dxa"/>
            <w:vAlign w:val="center"/>
          </w:tcPr>
          <w:p w14:paraId="3DAE25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D7A4CC" w14:textId="56658F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DA07D1" w14:textId="2BDBFC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AB15E" w14:textId="43CD2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35830" w14:textId="034BE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AF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215E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3FCE26" w14:textId="44BC1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7D2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BC1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AF0519" w14:textId="1D48B5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63541E" w14:textId="68AA47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EF10A" w14:textId="030A5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1B146" w14:textId="18C63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A9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873F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9C4C4D" w14:textId="4EAEE9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E637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D3C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8732AE" w14:textId="39E01F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B01135" w14:textId="0C0506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0E97C" w14:textId="4E7975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9FB9B" w14:textId="62BB0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66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7BB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FC7558" w14:textId="7735C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1FE5C" w14:textId="77777777" w:rsidTr="00503750">
        <w:tc>
          <w:tcPr>
            <w:tcW w:w="2302" w:type="dxa"/>
            <w:vAlign w:val="center"/>
          </w:tcPr>
          <w:p w14:paraId="3BAAD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E433CE" w14:textId="1F43BB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A42F30" w14:textId="5EDF01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33DF8" w14:textId="2DF20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D44C2" w14:textId="1A29C8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3B5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F4B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28DEA3" w14:textId="1CC5B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8F9C" w14:textId="77777777" w:rsidTr="00503750">
        <w:tc>
          <w:tcPr>
            <w:tcW w:w="15593" w:type="dxa"/>
            <w:gridSpan w:val="8"/>
            <w:vAlign w:val="center"/>
          </w:tcPr>
          <w:p w14:paraId="1CB80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9E360AA" w14:textId="77777777" w:rsidTr="00503750">
        <w:tc>
          <w:tcPr>
            <w:tcW w:w="2302" w:type="dxa"/>
            <w:vAlign w:val="center"/>
          </w:tcPr>
          <w:p w14:paraId="0E802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19CF5D" w14:textId="45995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5125B" w14:textId="6C666C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DF24C" w14:textId="27F2C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4FACB" w14:textId="1E326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60587" w14:textId="20BED9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EE655" w14:textId="72C0E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71FFF" w14:textId="412E0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91AE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3002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60F66B" w14:textId="6B0A34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A50AC" w14:textId="62D7AA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59C3E" w14:textId="2C848E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7D47C" w14:textId="5F18B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F6A59" w14:textId="27B951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F8EE2" w14:textId="17F2E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93092" w14:textId="3C6B75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5BE1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DA9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EAB21E" w14:textId="6EC52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C01B50" w14:textId="25700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4B3EA" w14:textId="776F3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6E88E" w14:textId="377B6C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4738A" w14:textId="0802D0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15AD0" w14:textId="28333D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5A3B2" w14:textId="2A4C7D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9325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EAC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00E36F" w14:textId="3869AD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21F87C" w14:textId="19713F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467ABF" w14:textId="605736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FD916" w14:textId="718A7E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809D2" w14:textId="1B7943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D752F" w14:textId="16828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5793E" w14:textId="453918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DDD7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01C0B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3A7B6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656B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8E9481" w14:textId="22CC31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3C3F3" w14:textId="67C6D7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105C3" w14:textId="33D788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6E46D" w14:textId="41322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61A96" w14:textId="6135B6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6E965" w14:textId="50E8B3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4C01B" w14:textId="35CB03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F4A9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9C6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E4DFE0" w14:textId="7A725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6D757C" w14:textId="0E5868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0D91B" w14:textId="1B7B7C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5D074" w14:textId="663F2E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ABE57" w14:textId="48222A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50564" w14:textId="65E89D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CBBD9" w14:textId="529358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5DB675" w14:textId="77777777" w:rsidR="00944C3D" w:rsidRDefault="00944C3D" w:rsidP="00944C3D">
      <w:pPr>
        <w:rPr>
          <w:rFonts w:ascii="Arial" w:hAnsi="Arial"/>
          <w:b/>
        </w:rPr>
      </w:pPr>
    </w:p>
    <w:p w14:paraId="342D8F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BB1F633" w14:textId="77777777" w:rsidTr="00503750">
        <w:tc>
          <w:tcPr>
            <w:tcW w:w="1944" w:type="dxa"/>
            <w:vAlign w:val="center"/>
          </w:tcPr>
          <w:p w14:paraId="52E347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4406D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6C87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6697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1D9CE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BD55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2E1F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1C17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DBE8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13715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94A5C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4BE82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38562C5" w14:textId="77777777" w:rsidTr="00503750">
        <w:tc>
          <w:tcPr>
            <w:tcW w:w="15685" w:type="dxa"/>
            <w:gridSpan w:val="12"/>
            <w:vAlign w:val="center"/>
          </w:tcPr>
          <w:p w14:paraId="153EC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6672AB" w14:textId="77777777" w:rsidTr="00503750">
        <w:tc>
          <w:tcPr>
            <w:tcW w:w="1944" w:type="dxa"/>
            <w:vAlign w:val="center"/>
          </w:tcPr>
          <w:p w14:paraId="4F2AD2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D53FD5" w14:textId="7D57F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FEA67E" w14:textId="28161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4620FE" w14:textId="177FE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6C755C" w14:textId="2DA37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DF1008" w14:textId="40A02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76D2EE" w14:textId="07779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6CE00" w14:textId="017C3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99B22A" w14:textId="4169E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54B8C5" w14:textId="0C389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412A4B" w14:textId="54799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005916" w14:textId="0D0C2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85620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249B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EA2908" w14:textId="587B0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34E3A8" w14:textId="1AA96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0E9660" w14:textId="6911F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AB9B65" w14:textId="59EA5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54636" w14:textId="289E9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35B43" w14:textId="685AB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A0E46C" w14:textId="5E5DF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67B6DC" w14:textId="30818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DEF588" w14:textId="51DD8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7E338E" w14:textId="7CFCE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8C9D8F" w14:textId="76BCE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2295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F0E4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2222046" w14:textId="79393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3CF7F2" w14:textId="4C04A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00C292" w14:textId="2A069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55C12" w14:textId="1E87D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19C9C6" w14:textId="32A6F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5E835A" w14:textId="5CC21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E1F469" w14:textId="0792A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6A2E98" w14:textId="57038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8A5DE1" w14:textId="56A88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40405B" w14:textId="7ECEC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F19EB3" w14:textId="1C9EE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35CC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BD8F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DEC3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837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85B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85DB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DC8B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41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BBEE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62FD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59DD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15C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318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AA6B34" w14:textId="77777777" w:rsidTr="00503750">
        <w:tc>
          <w:tcPr>
            <w:tcW w:w="1944" w:type="dxa"/>
            <w:vAlign w:val="center"/>
          </w:tcPr>
          <w:p w14:paraId="421A6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DFF466" w14:textId="259C6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AFB296" w14:textId="632BD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6313E9" w14:textId="359F4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FFAF61" w14:textId="61AC7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F7FEFF" w14:textId="590B6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FE3FB3" w14:textId="71AB0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DE7F50" w14:textId="4F13B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C6C5E7" w14:textId="5021E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A2FE58" w14:textId="6EB79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43E21" w14:textId="06E8D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D02865" w14:textId="55FCC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F349C" w14:textId="77777777" w:rsidTr="00503750">
        <w:tc>
          <w:tcPr>
            <w:tcW w:w="15685" w:type="dxa"/>
            <w:gridSpan w:val="12"/>
            <w:vAlign w:val="center"/>
          </w:tcPr>
          <w:p w14:paraId="27DF9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0A04FF4" w14:textId="77777777" w:rsidTr="00503750">
        <w:tc>
          <w:tcPr>
            <w:tcW w:w="1944" w:type="dxa"/>
            <w:vAlign w:val="center"/>
          </w:tcPr>
          <w:p w14:paraId="2D622D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80D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F83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6AC552" w14:textId="45A78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20B48E" w14:textId="3FD5D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BB764A" w14:textId="3EDF2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B5D265" w14:textId="3E65B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553A8B" w14:textId="758FB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B3B5C6" w14:textId="3FD83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51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57B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CD00B1" w14:textId="1088F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3C06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12832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2D4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B95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48642A" w14:textId="44A24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379305" w14:textId="6F170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101902" w14:textId="36603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9C34AD" w14:textId="1C54C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9D873F" w14:textId="13526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5A50C9" w14:textId="5753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D9D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AAE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8B9659" w14:textId="59CA4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21C4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4C82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C8F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2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3E43C5" w14:textId="363BD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BA949D" w14:textId="78DFB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41FC7" w14:textId="57CD6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3FFD6" w14:textId="0BAC9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9AC030" w14:textId="21C88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CBA644" w14:textId="568E6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B63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033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39E7E5" w14:textId="70C93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4A590" w14:textId="77777777" w:rsidTr="00503750">
        <w:tc>
          <w:tcPr>
            <w:tcW w:w="1944" w:type="dxa"/>
            <w:vAlign w:val="center"/>
          </w:tcPr>
          <w:p w14:paraId="5B82A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7A8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B4E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F851B" w14:textId="281B7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7231ED" w14:textId="32D1E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F23820" w14:textId="18D8B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5FF41A" w14:textId="0F6AB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44011" w14:textId="57B57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BAB5FA" w14:textId="0B037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E3F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83F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5054DF" w14:textId="4BBF1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85F8A" w14:textId="77777777" w:rsidTr="00503750">
        <w:tc>
          <w:tcPr>
            <w:tcW w:w="15685" w:type="dxa"/>
            <w:gridSpan w:val="12"/>
            <w:vAlign w:val="center"/>
          </w:tcPr>
          <w:p w14:paraId="1AE04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AA00954" w14:textId="77777777" w:rsidTr="00503750">
        <w:tc>
          <w:tcPr>
            <w:tcW w:w="1944" w:type="dxa"/>
            <w:vAlign w:val="center"/>
          </w:tcPr>
          <w:p w14:paraId="7B85E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2FB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E0E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E03CC9" w14:textId="4F194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8C682" w14:textId="30725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343AC0" w14:textId="3357B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BEA334" w14:textId="75795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87D85C" w14:textId="6254C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840C6D" w14:textId="251A3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DD849F" w14:textId="69D57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358522" w14:textId="40FCC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4113C4" w14:textId="0F7E4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1DC2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892C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4B0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753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2C9FED" w14:textId="187FB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FFFD32" w14:textId="0D35C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A1468C" w14:textId="1992E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C4B77" w14:textId="212FB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87EF91" w14:textId="1C0BC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FE77A0" w14:textId="32706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4008D3" w14:textId="713D7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9F3602" w14:textId="4132E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E7BCC5" w14:textId="724FD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9668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A8D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A9CF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B39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8A23F8" w14:textId="5639C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92AAE6" w14:textId="296FA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B3102D" w14:textId="7EBEB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8040EC" w14:textId="08784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478EE0" w14:textId="094C5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410C00" w14:textId="4F5D7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65A07" w14:textId="3C669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68AC76" w14:textId="58A0B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AD169C" w14:textId="2D4AF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3F2C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CEEBB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AC7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097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C9036A" w14:textId="64F0F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94CA34" w14:textId="078E4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1E1EC9" w14:textId="4349E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8FBC17" w14:textId="5D02D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2FAB9B" w14:textId="7CCEC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D7067E" w14:textId="72ADA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20D78F" w14:textId="2C445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FA3CE1" w14:textId="1CC25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FE327F" w14:textId="37384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48B0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6E672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5C1C6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1E74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05D399" w14:textId="5CD25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93734A" w14:textId="38035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BACE80" w14:textId="1F10E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90DE90" w14:textId="5840C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B720E4" w14:textId="17AE3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7597DB" w14:textId="2E309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4F7BE8" w14:textId="49FB2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515AD4" w14:textId="5EE46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167844" w14:textId="59C3B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10AF47" w14:textId="0574D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212A2F" w14:textId="051E6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05AF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BB4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FDF3E9" w14:textId="67A97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82F1C9" w14:textId="0D5C2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827214" w14:textId="07DDC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5F3CBD" w14:textId="57D95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A9DF7A" w14:textId="7BCFB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EF035D" w14:textId="00975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6101E4" w14:textId="0E830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927274" w14:textId="539F6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3D91E5" w14:textId="67827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130283" w14:textId="6F789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545367" w14:textId="4D5ED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7F0A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BDF1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F0034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120F10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3BBA1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0275C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9BFD0F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7CC01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86EB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6C93E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EC09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E793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172C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F71D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CA2F9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4378B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0DE1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460DE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7BA7B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DE65D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FDA836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6F57F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323C4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E2C2D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506909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CF0F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43769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CD4A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DED22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7E6E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F51C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E405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C1786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30F0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085F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F7A3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354B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E7B4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FDF07C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7EBA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74B7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44AB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10790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3D0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19DD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6A130DD" w14:textId="77777777" w:rsidTr="00503750">
        <w:trPr>
          <w:trHeight w:val="1073"/>
        </w:trPr>
        <w:tc>
          <w:tcPr>
            <w:tcW w:w="3614" w:type="dxa"/>
            <w:vMerge/>
          </w:tcPr>
          <w:p w14:paraId="7A395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4F8D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9302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EEF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63C5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35C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B39E2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4797941" w14:textId="77777777" w:rsidTr="00503750">
        <w:trPr>
          <w:trHeight w:val="283"/>
        </w:trPr>
        <w:tc>
          <w:tcPr>
            <w:tcW w:w="3614" w:type="dxa"/>
          </w:tcPr>
          <w:p w14:paraId="40DC4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99D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438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AD5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C06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375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E17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CA9787" w14:textId="77777777" w:rsidTr="00503750">
        <w:trPr>
          <w:trHeight w:val="283"/>
        </w:trPr>
        <w:tc>
          <w:tcPr>
            <w:tcW w:w="3614" w:type="dxa"/>
          </w:tcPr>
          <w:p w14:paraId="132D7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3052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6C1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03E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D0E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3BB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C25D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5D62F7" w14:textId="77777777" w:rsidTr="00503750">
        <w:trPr>
          <w:trHeight w:val="283"/>
        </w:trPr>
        <w:tc>
          <w:tcPr>
            <w:tcW w:w="3614" w:type="dxa"/>
          </w:tcPr>
          <w:p w14:paraId="3E2415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484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33C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1B14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5CA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297A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41A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AA513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BFA2FE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14773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0D70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6A139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22FC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EF87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D455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8190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3859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62807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8B9F5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958666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2DB3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2104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5CED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B07579D" w14:textId="2F616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92349" w14:textId="0EF14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B8E18" w14:textId="2B24B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7221C" w14:textId="41CF9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45B86" w14:textId="5B265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7E4DF" w14:textId="0B1FB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3F389" w14:textId="77075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F2B546" w14:textId="14A7C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5A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B60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59958EB" w14:textId="4D569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4E76B" w14:textId="2CCB4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EC89D" w14:textId="75588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31996" w14:textId="69203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94E5C" w14:textId="4B5A3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FE21C" w14:textId="3EBE1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218F8" w14:textId="43CCA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54E944" w14:textId="19118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887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4C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FE29F2" w14:textId="54B31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BE010" w14:textId="0B35F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F93AA" w14:textId="07F75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0B008" w14:textId="6CEF4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6E037E" w14:textId="0019D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8B17E" w14:textId="5936F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E1BDF" w14:textId="2B31D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FFF78" w14:textId="1E3E0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29F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3192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CD8B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F4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DDC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483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9B3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A34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6AF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E447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53A6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336F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4E3B20" w14:textId="117EF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EE09D" w14:textId="0BC90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BDB63" w14:textId="23ACB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C5954" w14:textId="11470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BC8BA" w14:textId="5DCF6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05FE8" w14:textId="4EBCD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C4D67" w14:textId="6B076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1247A7" w14:textId="4193E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8A57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42114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9CACF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6195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B27C8B" w14:textId="7CA27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096D1" w14:textId="06BCF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86C437" w14:textId="79941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2483A" w14:textId="73C48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8F2B" w14:textId="5769E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64402" w14:textId="7ECBF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BD3F8" w14:textId="0F865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5FC9BA" w14:textId="0A097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54F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813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C180D9C" w14:textId="77ABD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EC98D" w14:textId="53E4E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702AF" w14:textId="6C88D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ED2F5" w14:textId="225B2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FE39D" w14:textId="44989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BB303" w14:textId="1D8E7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F3DAD" w14:textId="2F0C0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8DE98C" w14:textId="2A191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5D3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FCC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D2B96A" w14:textId="19422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FD120" w14:textId="76B21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6AC9D" w14:textId="68EEA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8E3C5" w14:textId="1BE2F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86C339" w14:textId="09996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C468F" w14:textId="775E1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2BC885" w14:textId="6D755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B877B9" w14:textId="37DAA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764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11EB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7A5102" w14:textId="17A88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2AF5D" w14:textId="3CC37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E6384" w14:textId="0BB67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CABF9" w14:textId="2929A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E5450" w14:textId="780A6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54745" w14:textId="771E8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C037A" w14:textId="522FB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E17E4" w14:textId="2ED86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207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EA0B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3D86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67C4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DB91E9" w14:textId="02703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95768" w14:textId="66D8B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B20B9" w14:textId="55217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C34149" w14:textId="1750B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C4C88" w14:textId="27521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0F464" w14:textId="1FAD6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C8B40" w14:textId="00FE8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66F7CF" w14:textId="6A693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5A25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E6B64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F7FCB8" w14:textId="44C75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6D9F6" w14:textId="7EE94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49845" w14:textId="25855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26A1B" w14:textId="6223E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D5BE3" w14:textId="17E56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7AD149" w14:textId="65542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B8B5F" w14:textId="4F9D7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DEC202" w14:textId="425E2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F2A9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53991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7252B4C" w14:textId="44FBB12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7FAEC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605C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DC8A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B10E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7D56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6909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9220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1B8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0AF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C913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FAD4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569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6E03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8882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98C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6779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B8B8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3C52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2F5F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A6344C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D522A5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FBD6CD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42EE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65C24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7E0BA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3694D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9CAAF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2A6363" w14:textId="77777777" w:rsidTr="00503750">
        <w:trPr>
          <w:trHeight w:val="437"/>
        </w:trPr>
        <w:tc>
          <w:tcPr>
            <w:tcW w:w="2594" w:type="dxa"/>
          </w:tcPr>
          <w:p w14:paraId="31066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DA1A9DF" w14:textId="2546E8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DFEB817" w14:textId="350F31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FE9094B" w14:textId="0F478F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A167244" w14:textId="630741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507686" w14:textId="77777777" w:rsidTr="00503750">
        <w:trPr>
          <w:trHeight w:val="420"/>
        </w:trPr>
        <w:tc>
          <w:tcPr>
            <w:tcW w:w="2594" w:type="dxa"/>
          </w:tcPr>
          <w:p w14:paraId="17338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EECF40D" w14:textId="681CEC3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35B5BE1" w14:textId="282D91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2E0B9AD" w14:textId="3E97E3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40141D" w14:textId="1FF829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E617EE" w14:textId="77777777" w:rsidTr="00503750">
        <w:trPr>
          <w:trHeight w:val="630"/>
        </w:trPr>
        <w:tc>
          <w:tcPr>
            <w:tcW w:w="2594" w:type="dxa"/>
          </w:tcPr>
          <w:p w14:paraId="2CDFD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1933208" w14:textId="7E7895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6F32BE2" w14:textId="49A5BE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9E741CF" w14:textId="3F6042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D491B2" w14:textId="713FE4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57A701" w14:textId="77777777" w:rsidTr="00503750">
        <w:trPr>
          <w:trHeight w:val="420"/>
        </w:trPr>
        <w:tc>
          <w:tcPr>
            <w:tcW w:w="2594" w:type="dxa"/>
          </w:tcPr>
          <w:p w14:paraId="2630D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BA00265" w14:textId="261F92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488BA81" w14:textId="66CC85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67AA3A" w14:textId="76D7DF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FFA31DB" w14:textId="746BDB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FFCD30" w14:textId="77777777" w:rsidTr="00503750">
        <w:trPr>
          <w:trHeight w:val="437"/>
        </w:trPr>
        <w:tc>
          <w:tcPr>
            <w:tcW w:w="2594" w:type="dxa"/>
          </w:tcPr>
          <w:p w14:paraId="09AEA2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B978AD4" w14:textId="62844C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FB58D9A" w14:textId="6E9042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3063BB2" w14:textId="60AABB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12CBA9D" w14:textId="309504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646EB5" w14:textId="77777777" w:rsidTr="00503750">
        <w:trPr>
          <w:trHeight w:val="420"/>
        </w:trPr>
        <w:tc>
          <w:tcPr>
            <w:tcW w:w="2594" w:type="dxa"/>
          </w:tcPr>
          <w:p w14:paraId="2F6F851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452080A" w14:textId="5CD094E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A0B606B" w14:textId="0FD173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7EBB37" w14:textId="748751F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5E11EB8" w14:textId="5208FEB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FF7E4E0" w14:textId="77777777" w:rsidR="00944C3D" w:rsidRDefault="00944C3D" w:rsidP="00944C3D">
      <w:pPr>
        <w:rPr>
          <w:rFonts w:ascii="Arial" w:hAnsi="Arial"/>
          <w:b/>
        </w:rPr>
      </w:pPr>
    </w:p>
    <w:p w14:paraId="64145E6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174084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C75BC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BDDB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4932E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D5B1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A4343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9C8E68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B6DA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853F6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825D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EA70D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197A5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B40D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23E2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7DA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0851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C1EDB5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7035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681E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0510F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0C86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69BDD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1C91F1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BBB2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6C57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FB1C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A62D4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23B4E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8ECF61" w14:textId="77777777" w:rsidTr="00503750">
        <w:tc>
          <w:tcPr>
            <w:tcW w:w="2835" w:type="dxa"/>
            <w:vAlign w:val="center"/>
          </w:tcPr>
          <w:p w14:paraId="20E05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8858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F001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772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C830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966D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B91BEF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6B65F2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D6D4DBB" w14:textId="0A13D36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4BF4B9" w14:textId="71C87D9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8255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BE37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66031A" w14:textId="504C3DD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2783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1588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C760D45" w14:textId="51E48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7E3D6" w14:textId="272D8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C6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6BF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84ACB5" w14:textId="44CFF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25F2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A2AB5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37C9364" w14:textId="664D4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F3EAA" w14:textId="58653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83E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99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4A497E" w14:textId="60CE6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688F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93A6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01BD47B" w14:textId="00CAA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34329" w14:textId="6A36D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243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2D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A540DF" w14:textId="4F6FC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2D05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CB189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1FE8E06" w14:textId="581FF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B5F02" w14:textId="272DA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98C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C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94D3EB" w14:textId="32854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A4C7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C4F5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AE23E12" w14:textId="48A8D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73E606" w14:textId="321BA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4C3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12B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46E775" w14:textId="6E7B2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A928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C37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2804848" w14:textId="6C5882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1BBE3" w14:textId="38DB54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1C3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570C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8B13FD" w14:textId="779796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24E33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A2CC2F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23F5FDB" w14:textId="7E39C8C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44D3944" w14:textId="77777777" w:rsidR="00944C3D" w:rsidRDefault="00944C3D" w:rsidP="00944C3D">
      <w:pPr>
        <w:rPr>
          <w:rFonts w:ascii="Arial" w:hAnsi="Arial"/>
          <w:b/>
        </w:rPr>
      </w:pPr>
    </w:p>
    <w:p w14:paraId="719A9DF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134518D" w14:textId="77777777" w:rsidTr="00503750">
        <w:tc>
          <w:tcPr>
            <w:tcW w:w="2835" w:type="dxa"/>
            <w:vAlign w:val="center"/>
          </w:tcPr>
          <w:p w14:paraId="53AB4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C3A41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1E1F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4AF8A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D6CA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C45E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51336C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F296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32DD81D" w14:textId="0CBCC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8A535" w14:textId="61E9D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69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D0A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C1FCFD" w14:textId="26502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0E8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2A15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2872D09" w14:textId="7B07F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776D4" w14:textId="2C7B0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68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48C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3DEA2" w14:textId="24437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DC4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AC4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9D00535" w14:textId="09D8D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64A11E" w14:textId="3F57E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5A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66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D805A8" w14:textId="75D74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6B3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359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F6010F1" w14:textId="6B91A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6A539" w14:textId="2745F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D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7B5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C26418" w14:textId="57B98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4E7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90CF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E6B7A94" w14:textId="4CA9B2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A5FAE" w14:textId="1DDAA7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4541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00A3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9DBD53" w14:textId="1C5887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D4A06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19819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AE090D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D8CE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210D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5657BD" w14:textId="77777777" w:rsidTr="00503750">
        <w:trPr>
          <w:trHeight w:val="699"/>
        </w:trPr>
        <w:tc>
          <w:tcPr>
            <w:tcW w:w="3502" w:type="dxa"/>
            <w:vMerge/>
          </w:tcPr>
          <w:p w14:paraId="5420D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B789B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CFC5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82DF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670C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07421BB" w14:textId="7B23C63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3EE2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9F9D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CF8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7BC0AE1" w14:textId="5D93811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FA266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2865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5E83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0E0B9CE" w14:textId="3EDA361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844E5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CA36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9A321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DD31BE8" w14:textId="77777777" w:rsidTr="00503750">
        <w:trPr>
          <w:trHeight w:val="593"/>
        </w:trPr>
        <w:tc>
          <w:tcPr>
            <w:tcW w:w="3497" w:type="dxa"/>
          </w:tcPr>
          <w:p w14:paraId="44801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128D0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5CABD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D4B8D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E24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31312F3" w14:textId="01E90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AEF4F" w14:textId="4EAFD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645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7D85BC" w14:textId="6F265E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804FCB" w14:textId="1C403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81F80F" w14:textId="72BD6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56B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64936B" w14:textId="3EC0B6F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78151C" w14:textId="55906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CEB793" w14:textId="579CB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97E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DAE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4E5011F" w14:textId="5A1A2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68CC11" w14:textId="145A3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2E3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320AAF" w14:textId="26AB36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D0CCB8" w14:textId="605B7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4A6CF5" w14:textId="7EAE6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24F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0F05BB" w14:textId="627760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5BB3FF" w14:textId="2EC4C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15080B" w14:textId="4C6AA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8DC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15D8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E137749" w14:textId="19574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42128" w14:textId="1DB24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137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F6E34A" w14:textId="3FC548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7A4567" w14:textId="314B7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C5711C" w14:textId="120D4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599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FC5CB" w14:textId="5401B3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53D8E8" w14:textId="6E92B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B52628" w14:textId="14A32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48B9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1555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156EDAC" w14:textId="425ED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8BFD7" w14:textId="501F1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337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3B5288" w14:textId="46EAFD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D9F3DD" w14:textId="23203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D3191" w14:textId="35EEF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D97B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4CDECA" w14:textId="423C6DA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0BC286" w14:textId="559B0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27209" w14:textId="517D4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C21627" w14:textId="77777777" w:rsidR="00944C3D" w:rsidRDefault="00944C3D" w:rsidP="00944C3D">
      <w:pPr>
        <w:rPr>
          <w:rFonts w:ascii="Arial" w:hAnsi="Arial"/>
          <w:b/>
        </w:rPr>
      </w:pPr>
    </w:p>
    <w:p w14:paraId="4AD8CBBB" w14:textId="77777777" w:rsidR="00944C3D" w:rsidRDefault="00944C3D" w:rsidP="00944C3D">
      <w:pPr>
        <w:rPr>
          <w:rFonts w:ascii="Arial" w:hAnsi="Arial"/>
          <w:b/>
        </w:rPr>
      </w:pPr>
    </w:p>
    <w:p w14:paraId="7A0C9E8B" w14:textId="77777777" w:rsidR="00944C3D" w:rsidRDefault="00944C3D" w:rsidP="00944C3D">
      <w:pPr>
        <w:rPr>
          <w:rFonts w:ascii="Arial" w:hAnsi="Arial"/>
          <w:b/>
        </w:rPr>
      </w:pPr>
    </w:p>
    <w:p w14:paraId="512B43FD" w14:textId="77777777" w:rsidR="00944C3D" w:rsidRDefault="00944C3D" w:rsidP="00944C3D">
      <w:pPr>
        <w:rPr>
          <w:rFonts w:ascii="Arial" w:hAnsi="Arial"/>
          <w:b/>
        </w:rPr>
      </w:pPr>
    </w:p>
    <w:p w14:paraId="03DC26B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49CC677A" w14:textId="77777777" w:rsidTr="00503750">
        <w:tc>
          <w:tcPr>
            <w:tcW w:w="2622" w:type="dxa"/>
            <w:vAlign w:val="center"/>
          </w:tcPr>
          <w:p w14:paraId="2FC6F4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EA77C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A51E1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25000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22F8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4C89D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F521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C258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6BA0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977F5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1AA8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F639F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FD3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F36CCAB" w14:textId="68EFE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566927" w14:textId="3DC27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0CDD60" w14:textId="379AC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58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850027" w14:textId="70BFB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81C1C" w14:textId="77777777" w:rsidTr="00503750">
        <w:tc>
          <w:tcPr>
            <w:tcW w:w="2622" w:type="dxa"/>
            <w:vAlign w:val="center"/>
          </w:tcPr>
          <w:p w14:paraId="7BF93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3E72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6247126" w14:textId="23075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15C706" w14:textId="3B863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8113B6" w14:textId="536D0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DE0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EBFFD" w14:textId="43690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EB0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6B3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47FD27" w14:textId="2A4A3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C7808F" w14:textId="565CA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9BBB0E" w14:textId="568D4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3B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983B10" w14:textId="5D345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3DF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55A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AFD4EB" w14:textId="149EE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8810B7" w14:textId="2A50E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6120D" w14:textId="19109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1F4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7097C" w14:textId="268EC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9E604" w14:textId="77777777" w:rsidTr="00503750">
        <w:tc>
          <w:tcPr>
            <w:tcW w:w="2622" w:type="dxa"/>
            <w:vAlign w:val="center"/>
          </w:tcPr>
          <w:p w14:paraId="71A79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48CD11F" w14:textId="66E9C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16841.00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3F777D" w14:textId="4FBB2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7776.00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7DF76" w14:textId="24839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7765.00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47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9C46EE" w14:textId="4FA8E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16852.00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ABF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D9DA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0ADCE43" w14:textId="486FA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CEC977" w14:textId="65BE2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13AE13" w14:textId="0B7AA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09F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B21C1" w14:textId="654FA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DFA55" w14:textId="77777777" w:rsidTr="00503750">
        <w:tc>
          <w:tcPr>
            <w:tcW w:w="2622" w:type="dxa"/>
            <w:vAlign w:val="center"/>
          </w:tcPr>
          <w:p w14:paraId="7CDA4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C1DF927" w14:textId="2B087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EC31CD" w14:textId="28E1D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3F36C6" w14:textId="439DF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253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D6ABEB" w14:textId="20256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6DDF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5C9964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FC9A8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CDF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018EC5F" w14:textId="6BEEB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30A578" w14:textId="24A93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48C5D7" w14:textId="4B98F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DA7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21265E" w14:textId="3C7A3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87B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6B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7A2B52B" w14:textId="3D661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0D0676" w14:textId="638E8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DE6E3" w14:textId="01808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4F5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99596D" w14:textId="74F69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6DD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6EDE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74CC227" w14:textId="6FEC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C1191F" w14:textId="48B09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DBAFD" w14:textId="336DE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2B5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17449" w14:textId="05450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D3235" w14:textId="77777777" w:rsidTr="00503750">
        <w:tc>
          <w:tcPr>
            <w:tcW w:w="2622" w:type="dxa"/>
            <w:vAlign w:val="center"/>
          </w:tcPr>
          <w:p w14:paraId="57CE0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5C2F48E" w14:textId="693ED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2CB131" w14:textId="463AD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969B31" w14:textId="5AB69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CC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A4A7FB" w14:textId="356DF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DB94B" w14:textId="77777777" w:rsidTr="00503750">
        <w:tc>
          <w:tcPr>
            <w:tcW w:w="2622" w:type="dxa"/>
            <w:vAlign w:val="center"/>
          </w:tcPr>
          <w:p w14:paraId="600BF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5E60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194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F33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9D5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205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7ED8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3A1E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5B2084C" w14:textId="7B3024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16841.00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F50A9F" w14:textId="548731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7776.00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A56CBF" w14:textId="574F20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7765.00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49C6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49A655" w14:textId="05A44F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16852.00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41CD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7E23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459F6B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81C11F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E9186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D48A5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59C4E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0E2F1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24BD7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6FA44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5154D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4B1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A03B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853E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5831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B73F4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82AA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A2A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50EB6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0711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DE09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4224D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DDDB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42BE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88FB3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3AA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4DB5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4196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5D0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5FB5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0B773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9B9A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6FA9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DB486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2E5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73DC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CDCC4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5D3B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02E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3A0FE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C8E6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C8015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CE853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2703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14E4F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3E7B1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6AE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F2BA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4F75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8619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5909F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7F1D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5CB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F1075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9A6F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98C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DF7B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38B1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B29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52B2B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6CC3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F766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71BF4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B9CE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FFA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F96D0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E4192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ABB9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FBD47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A1371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639D296" w14:textId="77777777" w:rsidTr="00503750">
        <w:tc>
          <w:tcPr>
            <w:tcW w:w="2835" w:type="dxa"/>
            <w:vAlign w:val="center"/>
          </w:tcPr>
          <w:p w14:paraId="67030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6E8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3C6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682A8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D741C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A6B02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B2F2600" w14:textId="77777777" w:rsidTr="00503750">
        <w:tc>
          <w:tcPr>
            <w:tcW w:w="2835" w:type="dxa"/>
            <w:vAlign w:val="center"/>
          </w:tcPr>
          <w:p w14:paraId="13508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3E2F691" w14:textId="23879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9D55F" w14:textId="5A2AE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B55EF" w14:textId="1F14B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BC8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FC394D" w14:textId="77433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D204D" w14:textId="77777777" w:rsidTr="00503750">
        <w:tc>
          <w:tcPr>
            <w:tcW w:w="2835" w:type="dxa"/>
            <w:vAlign w:val="center"/>
          </w:tcPr>
          <w:p w14:paraId="7AD19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6B964F1" w14:textId="2B46A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25B6D" w14:textId="26A92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A3153" w14:textId="21875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31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35DFF2" w14:textId="218E7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17C5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C2D2C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C222D3D" w14:textId="5765FB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E312A" w14:textId="34B2F4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0CDFC" w14:textId="6A3205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AF9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82B834" w14:textId="494B8F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C1EBD22" w14:textId="77777777" w:rsidTr="00503750">
        <w:tc>
          <w:tcPr>
            <w:tcW w:w="2835" w:type="dxa"/>
            <w:vAlign w:val="center"/>
          </w:tcPr>
          <w:p w14:paraId="3E6C84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41A793E" w14:textId="2FB44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A323D" w14:textId="3D572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62B86" w14:textId="2553E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07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EF65BC" w14:textId="6AEFC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F0A1F" w14:textId="77777777" w:rsidTr="00503750">
        <w:tc>
          <w:tcPr>
            <w:tcW w:w="2835" w:type="dxa"/>
            <w:vAlign w:val="center"/>
          </w:tcPr>
          <w:p w14:paraId="124A8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45459B" w14:textId="41802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C3782" w14:textId="70848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A34CB" w14:textId="2358D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81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4A6705" w14:textId="0B1F4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7A4A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D1449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E4B6EE0" w14:textId="0AD8B36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951A0" w14:textId="4C5D3AB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D678D" w14:textId="02A1604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A7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8AF3E" w14:textId="20ACE6F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9E3A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CB39C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192C53B" w14:textId="78B11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A525CD" w14:textId="1E936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A7FA3F" w14:textId="718CB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381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9929EA" w14:textId="3205D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CE675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6026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2B5CA31" w14:textId="77777777" w:rsidTr="00503750">
        <w:tc>
          <w:tcPr>
            <w:tcW w:w="2552" w:type="dxa"/>
            <w:vAlign w:val="center"/>
          </w:tcPr>
          <w:p w14:paraId="12B348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2E51A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A46C6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839CC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C59F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0A47C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31A5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57ACA03" w14:textId="74775B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-34.00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2A4C0EA" w14:textId="5548AEC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59.00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589932C" w14:textId="41F999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9DFC160" w14:textId="0CEB3F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2BE96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D713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B346F77" w14:textId="5C8524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5A4E5C0" w14:textId="03C971F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20EAF18" w14:textId="779D203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8601C56" w14:textId="3C23E0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A51BC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27B6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A0D351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A17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8986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65037B9" w14:textId="77777777" w:rsidTr="00503750">
        <w:tc>
          <w:tcPr>
            <w:tcW w:w="4395" w:type="dxa"/>
            <w:vMerge/>
          </w:tcPr>
          <w:p w14:paraId="67B9DB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367A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51589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04C09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768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3FDF05" w14:textId="1B058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5BC7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54B1DE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5D98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FA20F11" w14:textId="31B5B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  <w:lang w:eastAsia="sk-SK"/>
              </w:rPr>
              <w:t>-861.77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28DA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0E3F1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DC7ED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9E1EC21" w14:textId="72D094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-861.77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2C6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AF3FB6" w14:textId="77777777" w:rsidTr="00503750">
        <w:tc>
          <w:tcPr>
            <w:tcW w:w="4395" w:type="dxa"/>
            <w:vAlign w:val="center"/>
          </w:tcPr>
          <w:p w14:paraId="0A983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D4CB26E" w14:textId="71F7E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65E2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CA215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32C0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A6BE353" w14:textId="7FA2F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FCAE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A7A5E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6F16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CCD4F4A" w14:textId="2B0E57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67A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4E6492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793DB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E593FED" w14:textId="1E87497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19213.00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F65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92108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B90C1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A2E0F41" w14:textId="77777777" w:rsidTr="00503750">
        <w:tc>
          <w:tcPr>
            <w:tcW w:w="4395" w:type="dxa"/>
            <w:vAlign w:val="center"/>
          </w:tcPr>
          <w:p w14:paraId="3B6E00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6045B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02E45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00D68F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0C07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981A36" w14:textId="469F98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3255AB" w14:textId="4D20A4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C11DD8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D80E8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571E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F00C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2B05C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46CB2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904E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1AB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7F679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88ABA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D1A0F96" w14:textId="363BB91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D4D1BE" w14:textId="538B94C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7538EE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8B54E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E90F452" w14:textId="3C353C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F99845" w14:textId="6DB64F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9DBC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50E9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1E5E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FF22DA9" w14:textId="77777777" w:rsidTr="00503750">
        <w:tc>
          <w:tcPr>
            <w:tcW w:w="1843" w:type="dxa"/>
            <w:vAlign w:val="center"/>
          </w:tcPr>
          <w:p w14:paraId="3C2CD4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ED7D53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91BBF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87F28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14771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CCE85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9F390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E1996B4" w14:textId="77777777" w:rsidTr="00503750">
        <w:tc>
          <w:tcPr>
            <w:tcW w:w="1843" w:type="dxa"/>
            <w:vAlign w:val="center"/>
          </w:tcPr>
          <w:p w14:paraId="48CE85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5E97E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A6EE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2639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6B4E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B83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97C2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D597B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B75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34C43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CF9F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2D66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C3D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9259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7050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FB1FC8" w14:textId="77777777" w:rsidTr="00503750">
        <w:tc>
          <w:tcPr>
            <w:tcW w:w="1843" w:type="dxa"/>
            <w:vAlign w:val="center"/>
          </w:tcPr>
          <w:p w14:paraId="572AC8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F5CF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9B93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6BAF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283C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AC8B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6A88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BEFAF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FEE5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7AA6E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5365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5ACC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5C53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F79B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0D5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9C4E31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6B002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96CDB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408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2D9F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5791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6562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7E49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49D1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FB341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3EC89CB" w14:textId="77777777" w:rsidTr="00503750">
        <w:trPr>
          <w:trHeight w:val="664"/>
        </w:trPr>
        <w:tc>
          <w:tcPr>
            <w:tcW w:w="3372" w:type="dxa"/>
          </w:tcPr>
          <w:p w14:paraId="4B0A88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E24D2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5BA37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3FB4D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6EF1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F38B93A" w14:textId="3ED23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26DD0E" w14:textId="124CD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38B68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C6275C" w14:textId="3CD375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E0C1E5" w14:textId="2308C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7B6759" w14:textId="4D339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132D5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BEE974" w14:textId="168C2B4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0ED896" w14:textId="61D39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97DD57" w14:textId="7DF63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A799A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0BF61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90D9312" w14:textId="62AAC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FEC43" w14:textId="24D94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BD24F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BEC1A2" w14:textId="55588DE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174A80" w14:textId="27DD9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20B02" w14:textId="5DF6C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E90E6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03FFE62" w14:textId="5A5134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0EC999" w14:textId="1834A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58D4D0" w14:textId="19CAF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DB1D6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204B06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B405B11" w14:textId="77777777" w:rsidTr="00503750">
        <w:tc>
          <w:tcPr>
            <w:tcW w:w="2835" w:type="dxa"/>
            <w:vAlign w:val="center"/>
          </w:tcPr>
          <w:p w14:paraId="78F0E0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BD5CA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C6D0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D2FAD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91BD1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15999B" w14:textId="77777777" w:rsidTr="00503750">
        <w:tc>
          <w:tcPr>
            <w:tcW w:w="2835" w:type="dxa"/>
          </w:tcPr>
          <w:p w14:paraId="3EF246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F89BC4E" w14:textId="6C7A7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09ECCE" w14:textId="193A0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CE670A" w14:textId="5E667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53BA10" w14:textId="057DE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6DBE06" w14:textId="77777777" w:rsidTr="00503750">
        <w:tc>
          <w:tcPr>
            <w:tcW w:w="2835" w:type="dxa"/>
          </w:tcPr>
          <w:p w14:paraId="38B2A6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89A0DC8" w14:textId="2543E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0F7432" w14:textId="49F32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E96108" w14:textId="3768F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C3299" w14:textId="20650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3871D6" w14:textId="77777777" w:rsidTr="00503750">
        <w:tc>
          <w:tcPr>
            <w:tcW w:w="2835" w:type="dxa"/>
          </w:tcPr>
          <w:p w14:paraId="511FA6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64815AD" w14:textId="00163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74679C" w14:textId="5FCA8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B7BCBD" w14:textId="50CB1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D07C2D" w14:textId="145F4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39A923" w14:textId="77777777" w:rsidTr="00503750">
        <w:tc>
          <w:tcPr>
            <w:tcW w:w="2835" w:type="dxa"/>
            <w:vAlign w:val="center"/>
          </w:tcPr>
          <w:p w14:paraId="5273EE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47EF009" w14:textId="64BBB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CB6847" w14:textId="29209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6C51EC" w14:textId="3AFB0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F9450" w14:textId="6F198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B87626" w14:textId="77777777" w:rsidTr="00503750">
        <w:tc>
          <w:tcPr>
            <w:tcW w:w="2835" w:type="dxa"/>
            <w:vAlign w:val="center"/>
          </w:tcPr>
          <w:p w14:paraId="0A1A89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7074E79" w14:textId="6E2C5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5A40A4" w14:textId="2FF6F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6E8E65" w14:textId="57C3F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59A915" w14:textId="0A4FC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EF7C91" w14:textId="77777777" w:rsidTr="00503750">
        <w:tc>
          <w:tcPr>
            <w:tcW w:w="2835" w:type="dxa"/>
          </w:tcPr>
          <w:p w14:paraId="209982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C39A54A" w14:textId="07D4B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86E1CD" w14:textId="05C1D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127BF" w14:textId="30C4F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AEC605" w14:textId="7BBAF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0500FF" w14:textId="77777777" w:rsidTr="00503750">
        <w:tc>
          <w:tcPr>
            <w:tcW w:w="2835" w:type="dxa"/>
          </w:tcPr>
          <w:p w14:paraId="6F8A9C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3AFDFF7" w14:textId="0FBE6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2FC3F2" w14:textId="6D048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D041D" w14:textId="381C1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13A746" w14:textId="735CE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A08E5C" w14:textId="77777777" w:rsidTr="00503750">
        <w:tc>
          <w:tcPr>
            <w:tcW w:w="2835" w:type="dxa"/>
          </w:tcPr>
          <w:p w14:paraId="3F0404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3E3DE9" w14:textId="5EF02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D9DB81" w14:textId="7AD56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C69EC3" w14:textId="7B319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C54979" w14:textId="6E884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822C5F" w14:textId="77777777" w:rsidR="00944C3D" w:rsidRDefault="00944C3D" w:rsidP="00944C3D">
      <w:pPr>
        <w:rPr>
          <w:rFonts w:ascii="Arial" w:hAnsi="Arial"/>
          <w:b/>
        </w:rPr>
      </w:pPr>
    </w:p>
    <w:p w14:paraId="65ED274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3481DD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607D4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567CF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A7E4F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CD38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EEF5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AB7D36" w14:textId="77777777" w:rsidTr="00503750">
        <w:trPr>
          <w:trHeight w:val="443"/>
        </w:trPr>
        <w:tc>
          <w:tcPr>
            <w:tcW w:w="2560" w:type="dxa"/>
          </w:tcPr>
          <w:p w14:paraId="20AEBE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AC05106" w14:textId="2545A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F14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7DC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2C6856" w14:textId="55454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1A528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3EF75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8A1CD8" w14:textId="03684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815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0F1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F362446" w14:textId="6FAFF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A8DF0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BDD72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97B3721" w14:textId="6C048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FED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D90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ABB0C2" w14:textId="59763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9EB1E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7805C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267398A" w14:textId="51E2D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171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15E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6313A84" w14:textId="3CE47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1C67A7" w14:textId="77777777" w:rsidR="00944C3D" w:rsidRDefault="00944C3D" w:rsidP="00944C3D">
      <w:pPr>
        <w:rPr>
          <w:rFonts w:ascii="Arial" w:hAnsi="Arial"/>
          <w:b/>
        </w:rPr>
      </w:pPr>
    </w:p>
    <w:p w14:paraId="14C13EFF" w14:textId="77777777" w:rsidR="00944C3D" w:rsidRDefault="00944C3D" w:rsidP="00944C3D">
      <w:pPr>
        <w:rPr>
          <w:rFonts w:ascii="Arial" w:hAnsi="Arial"/>
          <w:b/>
        </w:rPr>
      </w:pPr>
    </w:p>
    <w:p w14:paraId="549A81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666BC34" w14:textId="77777777" w:rsidR="00944C3D" w:rsidRDefault="00944C3D" w:rsidP="00944C3D">
      <w:pPr>
        <w:rPr>
          <w:rFonts w:ascii="Arial" w:hAnsi="Arial"/>
          <w:b/>
        </w:rPr>
      </w:pPr>
    </w:p>
    <w:p w14:paraId="6E4EF3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FDEAEE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5D7C3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68AE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80DAE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7772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CE908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308FF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489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102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132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D177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D317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B06B6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2C0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35D65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0B97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14453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7B085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202CBAB" w14:textId="77777777" w:rsidTr="00503750">
        <w:trPr>
          <w:trHeight w:val="677"/>
        </w:trPr>
        <w:tc>
          <w:tcPr>
            <w:tcW w:w="3358" w:type="dxa"/>
          </w:tcPr>
          <w:p w14:paraId="39FE9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6334E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57A2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CADB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4C22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3D68DB5" w14:textId="38F78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0736B7" w14:textId="1D575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75CB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5E3E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B8533B9" w14:textId="039E6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1E0A16" w14:textId="67533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7016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0FC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48262A6" w14:textId="1298F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0F34FA" w14:textId="3CCE5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7B8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2BDC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7B3740D" w14:textId="44652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77CA47" w14:textId="54C7C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CFDD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7D5FCF" w14:textId="7BB38B3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D156CD" w14:textId="0477F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BBEB5" w14:textId="49538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F7240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162F762" w14:textId="508DB91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B92D83" w14:textId="582CB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13DC4C" w14:textId="0D7FB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2EFBC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7D370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A04F73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EB554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D6DD8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F4F3C4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B8C7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186E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554B2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DC957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326B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5EA70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83006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6FC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3BB0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F4FE6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D1EDA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95CB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2FFFAF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BFCA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9C0F5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AA6FB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79484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4CBA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A89867" w14:textId="571D1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EBA082" w14:textId="6D695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281C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AD5E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BD2A99B" w14:textId="303A1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C173C1" w14:textId="117C1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8233E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B9F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75BABF" w14:textId="17A22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89EE27" w14:textId="00F9B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589F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0EB1D6" w14:textId="55EE2E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C9350F" w14:textId="6AA5F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563E1" w14:textId="7D9EF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52C16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1C04FB" w14:textId="7C10B7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F7E912" w14:textId="06314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B55A36" w14:textId="299F8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35D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B4B90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5E94C7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52A2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D0057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35BE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638E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226E2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8C25824" w14:textId="2BCA8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BC1AF9" w14:textId="14E8B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8C2AB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7565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6B306FD" w14:textId="052EC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20132A" w14:textId="3FBE3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20540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5097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CDEAEC9" w14:textId="54286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E42305" w14:textId="0BA8B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6F9B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4468E2" w14:textId="6FB9D8B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7885DC" w14:textId="45696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B42801" w14:textId="25283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7A2F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6ABC354" w14:textId="2A4C56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712F9A" w14:textId="67CE2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3C08BA" w14:textId="74E1E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A4681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3A7D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817DEBF" w14:textId="77777777" w:rsidTr="00503750">
        <w:tc>
          <w:tcPr>
            <w:tcW w:w="3686" w:type="dxa"/>
            <w:vAlign w:val="center"/>
          </w:tcPr>
          <w:p w14:paraId="08DAFE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471FF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456FC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CA9770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C901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47B9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9942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B3CB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484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EC70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5B577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0F623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9D14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231E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63A7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1205F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737F8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93B9D6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7C43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2EC80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B38937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8BB78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B0996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F085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3BBDA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7DA7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38061BE" w14:textId="45170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3292EF" w14:textId="726C9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6827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8E79F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8EE8B3B" w14:textId="491C0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602B40" w14:textId="3F2DA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C8B1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CCA6B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7DDF62" w14:textId="55D07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EF8420" w14:textId="08ABB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BAF30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6054BD" w14:textId="2672661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9F7B4C" w14:textId="2BC24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4A0BFE" w14:textId="77044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532AD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093E22" w14:textId="459BF22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A1975D" w14:textId="1D926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388BAD" w14:textId="7EB38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030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811F3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96EF7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DFF1F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6CD5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3F28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F9E53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5A62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7F9C5C" w14:textId="2B631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30A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EEC8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7C9594" w14:textId="7A89C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E19E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4467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3CA70E" w14:textId="1475F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99C9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773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5AAEED9" w14:textId="451C5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61C4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D16F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CB17851" w14:textId="78A79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64C9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BDF1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5F6B404" w14:textId="5BB9FF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990175" w14:textId="77777777" w:rsidR="00944C3D" w:rsidRDefault="00944C3D" w:rsidP="00944C3D">
      <w:pPr>
        <w:rPr>
          <w:sz w:val="22"/>
          <w:szCs w:val="22"/>
        </w:rPr>
      </w:pPr>
    </w:p>
    <w:p w14:paraId="6DD9ADA8" w14:textId="77777777" w:rsidR="00944C3D" w:rsidRDefault="00944C3D" w:rsidP="00944C3D">
      <w:pPr>
        <w:rPr>
          <w:sz w:val="22"/>
          <w:szCs w:val="22"/>
        </w:rPr>
      </w:pPr>
    </w:p>
    <w:p w14:paraId="52E8032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9CE22E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41E8835" w14:textId="4040C21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25C36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9ABF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066C2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323A9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A05BBA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EFE7B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3C7B8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001A43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E8960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FBED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3D9C5B0" w14:textId="6CFD0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81C17C" w14:textId="7085E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286A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CF63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02FD057" w14:textId="0C27E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589A67" w14:textId="5E118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79C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9A52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B5AC006" w14:textId="132F5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859EBD" w14:textId="6626B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6AB7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AA58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C2416E7" w14:textId="44D99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8FA2F1" w14:textId="03D5B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A3B8E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D0768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02DD671" w14:textId="68C93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886BFD" w14:textId="67660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A20E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FA599B" w14:textId="1D9CE41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F4C4C4E" w14:textId="4FFAC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1805C4" w14:textId="54F5D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56317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D24613C" w14:textId="0DAF8ED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B31649" w14:textId="4B508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6AC00A" w14:textId="01E0A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B3D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8B1E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921606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27ED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0D84F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578DF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5E9CD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7BFB2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F5FCA2F" w14:textId="06E36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DC4902" w14:textId="74CF7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1656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6C91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11DF398" w14:textId="6A36D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16BBDA" w14:textId="3E93A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7F9C2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0CC8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367A442" w14:textId="7BF43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15703C" w14:textId="20B69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0B23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96E6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13B8E5" w14:textId="48919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A91158" w14:textId="0B36B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0B3D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4B9703" w14:textId="0C3BE13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5ED3544" w14:textId="6DE10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21501D" w14:textId="38E3C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83C9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3AB757" w14:textId="1F92F47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9869B0" w14:textId="445D4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1B39C3" w14:textId="0DDD6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39BB7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9E38C23" w14:textId="2B9A4D7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83C952" w14:textId="46BE5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CF27E1" w14:textId="0B864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00AC7" w:rsidRPr="00A628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D92D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AEAC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C24D772" w14:textId="0F024FE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6A31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E92E5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CA4BA25" w14:textId="66C002E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685E9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6EE1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9C96816" w14:textId="6F3BEAF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EAAEB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19BA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03B78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5A3927A" w14:textId="77777777" w:rsidR="00944C3D" w:rsidRPr="003607F0" w:rsidRDefault="00944C3D" w:rsidP="00944C3D"/>
    <w:p w14:paraId="6F37182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2F614" w14:textId="77777777" w:rsidR="00C45F83" w:rsidRDefault="00C45F83">
      <w:r>
        <w:separator/>
      </w:r>
    </w:p>
  </w:endnote>
  <w:endnote w:type="continuationSeparator" w:id="0">
    <w:p w14:paraId="3183A6C4" w14:textId="77777777" w:rsidR="00C45F83" w:rsidRDefault="00C45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4AD3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98534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2349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E8920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7A7B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29ABFF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FDFB1" w14:textId="77777777" w:rsidR="00C45F83" w:rsidRDefault="00C45F83">
      <w:r>
        <w:separator/>
      </w:r>
    </w:p>
  </w:footnote>
  <w:footnote w:type="continuationSeparator" w:id="0">
    <w:p w14:paraId="2FC10471" w14:textId="77777777" w:rsidR="00C45F83" w:rsidRDefault="00C45F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8583886">
    <w:abstractNumId w:val="13"/>
  </w:num>
  <w:num w:numId="2" w16cid:durableId="1114790507">
    <w:abstractNumId w:val="17"/>
  </w:num>
  <w:num w:numId="3" w16cid:durableId="1070929946">
    <w:abstractNumId w:val="8"/>
  </w:num>
  <w:num w:numId="4" w16cid:durableId="731149883">
    <w:abstractNumId w:val="7"/>
  </w:num>
  <w:num w:numId="5" w16cid:durableId="7996866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108521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04557678">
    <w:abstractNumId w:val="20"/>
  </w:num>
  <w:num w:numId="8" w16cid:durableId="205871722">
    <w:abstractNumId w:val="10"/>
  </w:num>
  <w:num w:numId="9" w16cid:durableId="149054492">
    <w:abstractNumId w:val="0"/>
  </w:num>
  <w:num w:numId="10" w16cid:durableId="450249172">
    <w:abstractNumId w:val="19"/>
  </w:num>
  <w:num w:numId="11" w16cid:durableId="2141530805">
    <w:abstractNumId w:val="6"/>
  </w:num>
  <w:num w:numId="12" w16cid:durableId="1582447672">
    <w:abstractNumId w:val="9"/>
  </w:num>
  <w:num w:numId="13" w16cid:durableId="1692877811">
    <w:abstractNumId w:val="12"/>
  </w:num>
  <w:num w:numId="14" w16cid:durableId="862596077">
    <w:abstractNumId w:val="15"/>
  </w:num>
  <w:num w:numId="15" w16cid:durableId="1613322910">
    <w:abstractNumId w:val="14"/>
  </w:num>
  <w:num w:numId="16" w16cid:durableId="448284744">
    <w:abstractNumId w:val="2"/>
  </w:num>
  <w:num w:numId="17" w16cid:durableId="1713387249">
    <w:abstractNumId w:val="4"/>
  </w:num>
  <w:num w:numId="18" w16cid:durableId="1681590220">
    <w:abstractNumId w:val="11"/>
  </w:num>
  <w:num w:numId="19" w16cid:durableId="1025405947">
    <w:abstractNumId w:val="5"/>
  </w:num>
  <w:num w:numId="20" w16cid:durableId="1868177643">
    <w:abstractNumId w:val="18"/>
  </w:num>
  <w:num w:numId="21" w16cid:durableId="1261065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146"/>
    <w:docVar w:name="arg2" w:val="Driver=asa17;DBF=D:\anasoft\data\tebys.db;DBN=tebys;ENG=SQL17;commlinks=TCPIP{ip=192.168.1.241};uid=kostelna;con=finus(12.0);pwd=Marec2023"/>
    <w:docVar w:name="arg3" w:val="921444"/>
    <w:docVar w:name="arg4" w:val="C:\Users\kostelna\AppData\Local\Temp\7873938.doc"/>
    <w:docVar w:name="arg5" w:val="3"/>
  </w:docVars>
  <w:rsids>
    <w:rsidRoot w:val="00B00AC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1BEF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0AC7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5F83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30F48B"/>
  <w15:docId w15:val="{19C31ABC-FC99-4400-9009-37FC8D660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5334</Words>
  <Characters>30410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2026-03-19T13:38:00Z</dcterms:created>
  <dcterms:modified xsi:type="dcterms:W3CDTF">2026-03-19T13:40:00Z</dcterms:modified>
</cp:coreProperties>
</file>