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1D833C0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739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1B4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5BD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C45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E97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037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958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640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592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882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5E7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766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1EC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523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149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534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91D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5CE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D4E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50B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08A3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3E7365C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A21A0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CE523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340A1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745B4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DF099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809CC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0C83B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251CF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D5907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130EE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3065B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BA688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480CF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25E2A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74FDB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36B97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76BFF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AFFCA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7BEE1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6A431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9BEB6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A2641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E5F35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B4FA3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EEFC5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54A8C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DC5D5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F4EA0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C212B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53BA2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1A8B8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673D1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A06C9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7B3F55D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154E1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62131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84071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10E91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CB6BE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F8490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15600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122DB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705CF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AA280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CECF7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F95FB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DA6F2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E6624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54884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FD8AE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C76C3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8FEDD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A5671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6FD5F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700F9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12E9C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A01E0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E155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74A58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FF3BD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A723A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0FD69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A87B0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83C3E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FE8BD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48AA8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C2BFA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049E3B7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CDE43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B8DF3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58BEB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98412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0744A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E0FD2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5C962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F895C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97D88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5B757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B5FA5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5207F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0779B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D4970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B1C61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08900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8A678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B2CA7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0CF21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B0608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7404C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E7B85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985D2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39FF0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F8836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D70A6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B6B30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0035A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16C3B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5E6BD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5AF6D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BC354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54ADD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7B8ABB8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D2C9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3575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AAC4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0DDF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F237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07FE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8459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2AF4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B5FE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B1FB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BD66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C954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8255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DD5F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76B7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3315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8A06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EB2C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CBBC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CB26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630C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B189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A425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F473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BD38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EFE5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04C1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2D05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F5AD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DD89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A8F3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4141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335F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11BDF83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9A9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2E8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F1D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CE9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353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1FF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222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680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9F6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0B4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4F8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231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345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C53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0A0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BA1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0DD5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870FAD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93E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3C9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903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C77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41E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844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7BC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F63F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E73B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D3FF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FD0F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39A7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EBE1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2955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C31D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4A8C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0171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73B3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AC855AA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B4A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63C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411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D3E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EAD3C8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4E1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062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182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72A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575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C1E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C7E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F7C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847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628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94C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2BF0D3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2BB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B1A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4FA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C53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AE0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D2D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546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9DA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0ED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997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16A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10C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A22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346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A9C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B131DD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7EF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8B6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537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FF7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10A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7D2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353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1C1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D6D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4C5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19E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0598D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4A9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FAF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A70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30A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A54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ACA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C95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8B1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FE7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0A4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5E7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F51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742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917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34E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2D7255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D37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9F8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FD9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FFB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981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0EA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20D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1601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FDED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5D14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5B4B1F" w14:textId="5C19BA12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lang w:eastAsia="sk-SK"/>
              </w:rPr>
              <w:t>31. 12. 2025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D972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C005D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6F5A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A94EF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04E1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FF0A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1203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E77D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919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410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ADA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915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933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427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470D79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FDB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D9B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0A6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13B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7CE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2D0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DCAE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2115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4DB3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EE523C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21E3637C" wp14:editId="2B6C5674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E75116F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0E75116F" w14:textId="77777777"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5A7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7892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96FE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BC9A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34F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29D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51A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EEE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A76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60A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AC7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058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740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757143A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080C9F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D13BD38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FE77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763D61C6" wp14:editId="2BDCEDA1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88965E2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488965E2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5950756" wp14:editId="514763E1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EA410E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27EA410E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ACF8F52" wp14:editId="47BA1BCC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A94C0E5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6A94C0E5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49C9473D" wp14:editId="49BEB8BD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9E3B3B" w14:textId="776E94A4" w:rsidR="000B647F" w:rsidRDefault="000B647F" w:rsidP="00944C3D">
                                  <w:fldSimple w:instr=" MERGEFIELD  aDMOD  \* MERGEFORMAT ">
                                    <w:r w:rsidR="00B00AC7" w:rsidRPr="00B00AC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3F9E3B3B" w14:textId="776E94A4" w:rsidR="000B647F" w:rsidRDefault="000B647F" w:rsidP="00944C3D">
                            <w:fldSimple w:instr=" MERGEFIELD  aDMOD  \* MERGEFORMAT ">
                              <w:r w:rsidR="00B00AC7" w:rsidRPr="00B00AC7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34C212BD" wp14:editId="14559B9A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101D204" w14:textId="220A78C9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B00AC7" w:rsidRPr="00A6281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C212BD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7101D204" w14:textId="220A78C9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B00AC7" w:rsidRPr="00A62818">
                              <w:rPr>
                                <w:rFonts w:ascii="Arial" w:hAnsi="Arial" w:cs="Arial"/>
                                <w:noProof/>
                              </w:rPr>
                              <w:t>2025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333F2C9A" wp14:editId="199ED8A1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438F64C" w14:textId="7DB26A33" w:rsidR="000B647F" w:rsidRDefault="000B647F" w:rsidP="00944C3D">
                                  <w:fldSimple w:instr=" MERGEFIELD  aDRDO  \* MERGEFORMAT ">
                                    <w:r w:rsidR="00B00AC7" w:rsidRPr="00B00AC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2025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3F2C9A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3438F64C" w14:textId="7DB26A33" w:rsidR="000B647F" w:rsidRDefault="000B647F" w:rsidP="00944C3D">
                            <w:fldSimple w:instr=" MERGEFIELD  aDRDO  \* MERGEFORMAT ">
                              <w:r w:rsidR="00B00AC7" w:rsidRPr="00B00AC7">
                                <w:rPr>
                                  <w:rFonts w:ascii="Arial" w:hAnsi="Arial" w:cs="Arial"/>
                                  <w:noProof/>
                                </w:rPr>
                                <w:t>2025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7DE9534E" wp14:editId="7B2DC7BA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206F6D5" w14:textId="178AACD5" w:rsidR="000B647F" w:rsidRDefault="000B647F" w:rsidP="00944C3D">
                                  <w:fldSimple w:instr=" MERGEFIELD  aDMDO  \* MERGEFORMAT ">
                                    <w:r w:rsidR="00B00AC7" w:rsidRPr="00B00AC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2206F6D5" w14:textId="178AACD5" w:rsidR="000B647F" w:rsidRDefault="000B647F" w:rsidP="00944C3D">
                            <w:fldSimple w:instr=" MERGEFIELD  aDMDO  \* MERGEFORMAT ">
                              <w:r w:rsidR="00B00AC7" w:rsidRPr="00B00AC7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15067E7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04AEB2F5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3D1410A9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26541618" wp14:editId="02E06360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1C337C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041C337C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75510661" wp14:editId="406EB366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50A0FEE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350A0FEE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1E519B5" wp14:editId="7D1823CB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F6C179F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6F6C179F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22222A72" wp14:editId="13C30918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D2E548C" w14:textId="75149923" w:rsidR="000B647F" w:rsidRDefault="000B647F" w:rsidP="00944C3D">
                                  <w:fldSimple w:instr=" MERGEFIELD  aDRDOo  \* MERGEFORMAT ">
                                    <w:r w:rsidR="00B00AC7" w:rsidRPr="00B00AC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222A72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5D2E548C" w14:textId="75149923" w:rsidR="000B647F" w:rsidRDefault="000B647F" w:rsidP="00944C3D">
                            <w:fldSimple w:instr=" MERGEFIELD  aDRDOo  \* MERGEFORMAT ">
                              <w:r w:rsidR="00B00AC7" w:rsidRPr="00B00AC7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3C40A19B" wp14:editId="16848084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7A0A1EF" w14:textId="5ED6206B" w:rsidR="000B647F" w:rsidRDefault="000B647F" w:rsidP="00944C3D">
                                  <w:fldSimple w:instr=" MERGEFIELD  aDMDO  \* MERGEFORMAT ">
                                    <w:r w:rsidR="00B00AC7" w:rsidRPr="00B00AC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07A0A1EF" w14:textId="5ED6206B" w:rsidR="000B647F" w:rsidRDefault="000B647F" w:rsidP="00944C3D">
                            <w:fldSimple w:instr=" MERGEFIELD  aDMDO  \* MERGEFORMAT ">
                              <w:r w:rsidR="00B00AC7" w:rsidRPr="00B00AC7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74430D2F" wp14:editId="4B5DBDFB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0DEA911" w14:textId="5C7DCFE2" w:rsidR="000B647F" w:rsidRDefault="000B647F" w:rsidP="00944C3D">
                                  <w:fldSimple w:instr=" MERGEFIELD  aDRODo  \* MERGEFORMAT ">
                                    <w:r w:rsidR="00B00AC7" w:rsidRPr="00B00AC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430D2F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60DEA911" w14:textId="5C7DCFE2" w:rsidR="000B647F" w:rsidRDefault="000B647F" w:rsidP="00944C3D">
                            <w:fldSimple w:instr=" MERGEFIELD  aDRODo  \* MERGEFORMAT ">
                              <w:r w:rsidR="00B00AC7" w:rsidRPr="00B00AC7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664E3467" wp14:editId="613D34AC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501A05A" w14:textId="71ED64D9" w:rsidR="000B647F" w:rsidRDefault="000B647F" w:rsidP="00944C3D">
                                  <w:fldSimple w:instr=" MERGEFIELD  aDMOD  \* MERGEFORMAT ">
                                    <w:r w:rsidR="00B00AC7" w:rsidRPr="00B00AC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4501A05A" w14:textId="71ED64D9" w:rsidR="000B647F" w:rsidRDefault="000B647F" w:rsidP="00944C3D">
                            <w:fldSimple w:instr=" MERGEFIELD  aDMOD  \* MERGEFORMAT ">
                              <w:r w:rsidR="00B00AC7" w:rsidRPr="00B00AC7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5CFF673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562E6634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E6A20D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EEF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446D9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EAD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83E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057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782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81C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C9F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874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BC7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D51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AAC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E33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D1D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791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85B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DA6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681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99C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FD2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129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3AE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BA9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290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05A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E59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0D2CD5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9A0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0D7A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2628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E41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942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679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155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AF2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673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148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0C8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CD9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EBC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20F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B17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624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63C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584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9473E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EC3AF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5BFDA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DFFA2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4EA34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9AC92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E5B84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9C8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105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C49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4C6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2A0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DE0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D1A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198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70772C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BBD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3C4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A75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F7C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A54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27F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F28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94C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491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9B6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65D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8AD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426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E5C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722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49D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055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C92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DD74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CB9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0BF3A9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7DC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A83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552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711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E3F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775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C6B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18B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06AEEF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C4C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670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011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9F1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322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B08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2FA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A9D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A94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B89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671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795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9DA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DE9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C8C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824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D83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F37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CAD0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DE5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33F4E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6C8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39D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7EE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E7F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BB3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7BF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8FD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01A44F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F23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752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79E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6F0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C46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326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ADE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394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7CD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867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703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2C3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39C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C55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B1E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FF3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BD5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B38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F2BB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0EB5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56B8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F9E3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896D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4AFA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6601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694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866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4F6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B88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AEC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D31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11E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7FB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0F9BF2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348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C17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2A8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CF4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ADF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F54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BE7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BA8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01D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A0D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015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D8A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983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A31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6D3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A4E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B0B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448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72D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1F64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6E57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0D2C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7650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6FCAA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24FD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179F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FF1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9FC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53CE16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71B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7D4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41AA1D9" wp14:editId="0CBFC2E0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F89842D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1F89842D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281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F76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974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49C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D02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448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CC3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544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F0E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33A3B1F7" wp14:editId="29EF191D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55427E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A3B1F7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14:paraId="1955427E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325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67E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25E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5E2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DF6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55D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28F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F08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67B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FFD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3D0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06A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153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A2C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EC3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19B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625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725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7F7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C7D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71C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27B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B21F3E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F83F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196248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804E0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21A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4A332D8" wp14:editId="13E262FC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9191EC5" w14:textId="07455C12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B00AC7" w:rsidRPr="00A6281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34059571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A332D8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39191EC5" w14:textId="07455C12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B00AC7" w:rsidRPr="00A62818">
                              <w:rPr>
                                <w:rFonts w:ascii="Arial" w:hAnsi="Arial" w:cs="Arial"/>
                                <w:noProof/>
                              </w:rPr>
                              <w:t>34059571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6F9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DB9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DF8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365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B61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894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8E4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85E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12F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EFC2134" wp14:editId="5992C8EA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BF2365" w14:textId="2B91DFD6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B00AC7" w:rsidRPr="00A6281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2021471474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C2134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14:paraId="01BF2365" w14:textId="2B91DFD6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B00AC7" w:rsidRPr="00A62818">
                              <w:rPr>
                                <w:rFonts w:ascii="Arial" w:hAnsi="Arial" w:cs="Arial"/>
                                <w:noProof/>
                              </w:rPr>
                              <w:t>2021471474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D7F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1F9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C19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D16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25C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322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1AD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C5E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3CA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A66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BD9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7AB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390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A9E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F95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C2F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57B582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5F1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0370EB9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E0B16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84B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ADD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4BF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BE3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29A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D26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CBA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238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91F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A0D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903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D3C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387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CB3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7CB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0BBFC8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1651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2BF57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7F7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F32B11E" wp14:editId="06C1AC43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DDD351" w14:textId="5FD3C6F6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B00AC7" w:rsidRPr="00A6281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Spoločenstvo - Inovecká 1146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2B11E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2CDDD351" w14:textId="5FD3C6F6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B00AC7" w:rsidRPr="00A62818">
                              <w:rPr>
                                <w:rFonts w:ascii="Arial" w:hAnsi="Arial" w:cs="Arial"/>
                                <w:noProof/>
                              </w:rPr>
                              <w:t>Spoločenstvo - Inovecká 1146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CE3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0EC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B5E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5B4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44C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089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EB2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A0E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DEF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C82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876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F1E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999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595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382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49A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006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448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A4F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B5F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CDB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C73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771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8E5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08A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D40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04F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E34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341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253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2EA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CD74E1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2DB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33C4C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711F6A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272FC9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B34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D26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103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E0D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ACF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91C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54E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1A2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E8D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64B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580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D1E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9F0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677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224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43E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A4A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F2F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AAA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67D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C83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778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A7E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C5350D9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C473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EFA2A3B" wp14:editId="6E32F37F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FE49A6" w14:textId="486C2298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B00AC7" w:rsidRPr="00A6281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Inovecká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A2A3B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12FE49A6" w14:textId="486C2298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B00AC7" w:rsidRPr="00A62818">
                              <w:rPr>
                                <w:rFonts w:ascii="Arial" w:hAnsi="Arial" w:cs="Arial"/>
                                <w:noProof/>
                              </w:rPr>
                              <w:t>Inovecká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FA3CD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EA3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E55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25A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555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553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752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894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2C5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6B2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06F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67D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2C8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707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1AB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7D3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AB7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3B435B7" wp14:editId="237D7A95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826E2B8" w14:textId="27F7FC68" w:rsidR="000B647F" w:rsidRDefault="000B647F" w:rsidP="00944C3D">
                                  <w:fldSimple w:instr=" MERGEFIELD  aSUB_ULICA_CISLO  \* MERGEFORMAT ">
                                    <w:r w:rsidR="00B00AC7" w:rsidRPr="00B00AC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1146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435B7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2826E2B8" w14:textId="27F7FC68" w:rsidR="000B647F" w:rsidRDefault="000B647F" w:rsidP="00944C3D">
                            <w:fldSimple w:instr=" MERGEFIELD  aSUB_ULICA_CISLO  \* MERGEFORMAT ">
                              <w:r w:rsidR="00B00AC7" w:rsidRPr="00B00AC7">
                                <w:rPr>
                                  <w:rFonts w:ascii="Arial" w:hAnsi="Arial" w:cs="Arial"/>
                                  <w:noProof/>
                                </w:rPr>
                                <w:t>1146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E28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B4E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967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3AE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B95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933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A09FAB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1779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7659E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8A6E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578241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7D0D725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FD47C73" wp14:editId="35B704D8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4906E6" w14:textId="66812D98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B00AC7" w:rsidRPr="00A6281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911 01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7C73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4E4906E6" w14:textId="66812D98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B00AC7" w:rsidRPr="00A62818">
                              <w:rPr>
                                <w:rFonts w:ascii="Arial" w:hAnsi="Arial" w:cs="Arial"/>
                                <w:noProof/>
                              </w:rPr>
                              <w:t>911 01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941ADBB" wp14:editId="77B2C1E9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B91DD50" w14:textId="7A25FE68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B00AC7" w:rsidRPr="00A6281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5B91DD50" w14:textId="7A25FE68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B00AC7" w:rsidRPr="00A62818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7E7D08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33817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0FD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F8C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55F430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492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3AD060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FC605D3" wp14:editId="0ADA4500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B413740" w14:textId="27C589F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1B413740" w14:textId="27C589F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DFF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D4FF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5605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22BF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219B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4D18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BC44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4EA8B41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39115F4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295C034" wp14:editId="75FB755C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380BD0" w14:textId="604AA27E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55380BD0" w14:textId="604AA27E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A80CB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C14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061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CAF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288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816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7F4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99E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630103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AC9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735921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D3207B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035FF53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AD24EF8" wp14:editId="012C6660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9BB93C" w14:textId="2A48ACD8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009BB93C" w14:textId="2A48ACD8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35010A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19CD62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8D062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F26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314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F62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2A6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32B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3DA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B6E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7C9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C6B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660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95B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D6B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2E4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1AF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8E2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398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A58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8BB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B5D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FF0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71B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793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DCF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A49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C58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80C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C5E5C5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CEB48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9370EE8" w14:textId="710D35B6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B00AC7">
              <w:rPr>
                <w:rFonts w:ascii="Arial" w:hAnsi="Arial"/>
                <w:lang w:eastAsia="sk-SK"/>
              </w:rPr>
              <w:t>19.3.2025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043B6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0B817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15944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65E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C12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0BEF9E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B0A20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7F11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DF10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9A3D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326D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09E27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E83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39BC8A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9864C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437A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AFC6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6AAF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E4DC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6FA30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28D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C7C265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A6DCE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A2FB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9AB2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BA54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422E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60FF3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10D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21F1E5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1D6A9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3A6B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313F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5391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F36F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10ABE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3A5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7E2FB9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EDBC1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A6B9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1EB0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6746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FAD3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B8283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BC4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79ED24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9DB15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DDE8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3D89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DDCA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A8E9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10B7D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0DC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BFA997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2F5CE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F6C8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6510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354D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F53C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E176F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EA1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4C6251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E42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B7B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087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87A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73FF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BFD25E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9A47D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7AB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9D5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D2A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3DC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47A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096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0FE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E5C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00C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D18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638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6A4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45B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5AC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065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EBB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336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5B1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CA0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158D9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A53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4BC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6088936E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728CBAC6" w14:textId="77777777" w:rsidR="00944C3D" w:rsidRDefault="00944C3D" w:rsidP="00944C3D">
      <w:pPr>
        <w:rPr>
          <w:rFonts w:ascii="Arial" w:hAnsi="Arial"/>
        </w:rPr>
      </w:pPr>
    </w:p>
    <w:p w14:paraId="1BE639A4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6A3DF7DB" w14:textId="56587B04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665A7DFF" w14:textId="1B743600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38A09FFD" w14:textId="544866E8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05268C86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32E99B77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3260"/>
        <w:gridCol w:w="2835"/>
      </w:tblGrid>
      <w:tr w:rsidR="00944C3D" w:rsidRPr="008D0433" w14:paraId="0A3DD48E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46FDF33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vAlign w:val="center"/>
          </w:tcPr>
          <w:p w14:paraId="1767FCF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vAlign w:val="center"/>
          </w:tcPr>
          <w:p w14:paraId="0B6058D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754CAC7E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010FFCE5" w14:textId="2B16FC82" w:rsidR="00944C3D" w:rsidRPr="008D0433" w:rsidRDefault="00B00AC7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Geleta  </w:t>
            </w:r>
          </w:p>
        </w:tc>
        <w:tc>
          <w:tcPr>
            <w:tcW w:w="3260" w:type="dxa"/>
            <w:vAlign w:val="center"/>
          </w:tcPr>
          <w:p w14:paraId="5D657E3C" w14:textId="11B29DC7" w:rsidR="00944C3D" w:rsidRPr="008D0433" w:rsidRDefault="00B00AC7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konateľ</w:t>
            </w:r>
          </w:p>
        </w:tc>
        <w:tc>
          <w:tcPr>
            <w:tcW w:w="2835" w:type="dxa"/>
            <w:vAlign w:val="center"/>
          </w:tcPr>
          <w:p w14:paraId="19A8A19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B96944B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1982614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39DA8BE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1034FB3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56881B0" w14:textId="77777777" w:rsidTr="00503750">
        <w:trPr>
          <w:trHeight w:val="334"/>
        </w:trPr>
        <w:tc>
          <w:tcPr>
            <w:tcW w:w="4253" w:type="dxa"/>
            <w:vAlign w:val="center"/>
          </w:tcPr>
          <w:p w14:paraId="3AC3F23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0A30E4B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10C29F5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543FAAD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7BF4B275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756F3D1E" w14:textId="78A0A200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4788A999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60DF3C9B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6F24E0F8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74D7820D" w14:textId="4573E464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0AA52596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7C9F9E84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0AD5D2F5" w14:textId="77777777" w:rsidTr="00503750">
        <w:trPr>
          <w:trHeight w:val="471"/>
        </w:trPr>
        <w:tc>
          <w:tcPr>
            <w:tcW w:w="4725" w:type="dxa"/>
            <w:vAlign w:val="center"/>
          </w:tcPr>
          <w:p w14:paraId="1291228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vAlign w:val="center"/>
          </w:tcPr>
          <w:p w14:paraId="64E6FA3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vAlign w:val="center"/>
          </w:tcPr>
          <w:p w14:paraId="0C1B353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36999B9B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480AAF2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vAlign w:val="center"/>
          </w:tcPr>
          <w:p w14:paraId="5CEE8D8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46B8B23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FA9FAF5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3DF368E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vAlign w:val="center"/>
          </w:tcPr>
          <w:p w14:paraId="3E0CD08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0CA84D4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7370C9A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270D522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vAlign w:val="center"/>
          </w:tcPr>
          <w:p w14:paraId="4514C6F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492262D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0E24F46" w14:textId="77777777" w:rsidTr="00503750">
        <w:trPr>
          <w:trHeight w:val="490"/>
        </w:trPr>
        <w:tc>
          <w:tcPr>
            <w:tcW w:w="4725" w:type="dxa"/>
            <w:vAlign w:val="center"/>
          </w:tcPr>
          <w:p w14:paraId="25EB4DC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vAlign w:val="center"/>
          </w:tcPr>
          <w:p w14:paraId="4F12CED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1F95CCE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508015B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F28BA20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8795510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31C10EF8" w14:textId="0A0DBD0D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566816DC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241DCCC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3C06702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673C9CF4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1B5E25B1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05D8C41B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nie</w:t>
      </w:r>
    </w:p>
    <w:p w14:paraId="67E7FA40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49785D2A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178619E3" w14:textId="77777777" w:rsidTr="00503750">
        <w:trPr>
          <w:trHeight w:val="634"/>
        </w:trPr>
        <w:tc>
          <w:tcPr>
            <w:tcW w:w="4712" w:type="dxa"/>
            <w:vAlign w:val="center"/>
          </w:tcPr>
          <w:p w14:paraId="299AEE0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vAlign w:val="center"/>
          </w:tcPr>
          <w:p w14:paraId="37AA26E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vAlign w:val="center"/>
          </w:tcPr>
          <w:p w14:paraId="15A2899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558FBF88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0E9BE8B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0E3C7B3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4150D88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A2DF6A5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06B3B45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371AA26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13D5551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69EB1D2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505C06F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7584D2E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039AD9B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118A08D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8D42434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D7DB6C8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3AD9F2F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564AE58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1254C9F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59D57CC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6E20828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703D7E7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022A79D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3290433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6370156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5DF1577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0EB5950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6721E4E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1A56A1A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088508B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72AC4E6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57481A1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041E7E9D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20EC09B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1A3E035B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0"/>
        <w:gridCol w:w="1973"/>
        <w:gridCol w:w="1974"/>
        <w:gridCol w:w="1775"/>
      </w:tblGrid>
      <w:tr w:rsidR="00944C3D" w:rsidRPr="008D0433" w14:paraId="6E50E380" w14:textId="77777777" w:rsidTr="00503750">
        <w:trPr>
          <w:trHeight w:val="276"/>
        </w:trPr>
        <w:tc>
          <w:tcPr>
            <w:tcW w:w="4510" w:type="dxa"/>
            <w:vAlign w:val="center"/>
          </w:tcPr>
          <w:p w14:paraId="58138B4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vAlign w:val="center"/>
          </w:tcPr>
          <w:p w14:paraId="00D31F1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vAlign w:val="center"/>
          </w:tcPr>
          <w:p w14:paraId="3E5CE90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vAlign w:val="center"/>
          </w:tcPr>
          <w:p w14:paraId="0D64C7C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76413DFE" w14:textId="77777777" w:rsidTr="00503750">
        <w:trPr>
          <w:trHeight w:val="302"/>
        </w:trPr>
        <w:tc>
          <w:tcPr>
            <w:tcW w:w="4510" w:type="dxa"/>
          </w:tcPr>
          <w:p w14:paraId="303486E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6A28513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27C08A2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208054C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55D2660" w14:textId="77777777" w:rsidTr="00503750">
        <w:trPr>
          <w:trHeight w:val="302"/>
        </w:trPr>
        <w:tc>
          <w:tcPr>
            <w:tcW w:w="4510" w:type="dxa"/>
          </w:tcPr>
          <w:p w14:paraId="3FF4221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13CCF76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393C91A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63AC559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CB886B8" w14:textId="77777777" w:rsidTr="00503750">
        <w:trPr>
          <w:trHeight w:val="302"/>
        </w:trPr>
        <w:tc>
          <w:tcPr>
            <w:tcW w:w="4510" w:type="dxa"/>
          </w:tcPr>
          <w:p w14:paraId="41960F8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34DDD7E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3DAF8A8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263762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FCE5687" w14:textId="77777777" w:rsidTr="00503750">
        <w:trPr>
          <w:trHeight w:val="302"/>
        </w:trPr>
        <w:tc>
          <w:tcPr>
            <w:tcW w:w="4510" w:type="dxa"/>
          </w:tcPr>
          <w:p w14:paraId="1E14FE7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2671CE0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6F8C27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404A5C9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6580836" w14:textId="77777777" w:rsidTr="00503750">
        <w:trPr>
          <w:trHeight w:val="327"/>
        </w:trPr>
        <w:tc>
          <w:tcPr>
            <w:tcW w:w="4510" w:type="dxa"/>
          </w:tcPr>
          <w:p w14:paraId="29DA852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3F33432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2CA3C6B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220A75D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A3FB530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916EDC4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7FAC77CD" w14:textId="4C1A64B4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167D0091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48B6F59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043B9DC6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7E2072BE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3DDEDD9B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29E8637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33BC19D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367F7C87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28476A7F" w14:textId="77777777" w:rsidTr="00503750">
        <w:tc>
          <w:tcPr>
            <w:tcW w:w="2302" w:type="dxa"/>
            <w:vAlign w:val="center"/>
          </w:tcPr>
          <w:p w14:paraId="53D90E6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49094FB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05440D5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1EC00DE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48E3491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5276D05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3323782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72C5C5F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1C8D6D04" w14:textId="77777777" w:rsidTr="00503750">
        <w:tc>
          <w:tcPr>
            <w:tcW w:w="15593" w:type="dxa"/>
            <w:gridSpan w:val="8"/>
            <w:vAlign w:val="center"/>
          </w:tcPr>
          <w:p w14:paraId="56CD499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1771A10C" w14:textId="77777777" w:rsidTr="00503750">
        <w:tc>
          <w:tcPr>
            <w:tcW w:w="2302" w:type="dxa"/>
            <w:vAlign w:val="center"/>
          </w:tcPr>
          <w:p w14:paraId="789C04A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146B381D" w14:textId="4080A08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05461E9" w14:textId="7A73F88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03D1C61" w14:textId="40AD1F2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376B570" w14:textId="406F088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C1B81CD" w14:textId="54D81B3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64F4F8B" w14:textId="5CA4ECA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BAB5892" w14:textId="7170F69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8FFEB8C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D3C123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0492AA8F" w14:textId="5841CA1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9A5F1D1" w14:textId="206BD89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3A8570" w14:textId="55B99A3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61E0176" w14:textId="7C8D341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2AFBA9" w14:textId="2656039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055C89" w14:textId="1E2A9A3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CBBBAF4" w14:textId="1D779D9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7A4D8BF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CFC299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0D41D2A" w14:textId="132DFBA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46F742D" w14:textId="68F8706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C8CABA" w14:textId="0314910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C16017D" w14:textId="5D75C77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343C990" w14:textId="422AD76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A987926" w14:textId="6E22E75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66C667E" w14:textId="5F698B1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21ADC24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A1C039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5FC2500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3C861CA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005036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B60B27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7AAE7C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28AAA9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CC0236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283F44C6" w14:textId="77777777" w:rsidTr="00503750">
        <w:tc>
          <w:tcPr>
            <w:tcW w:w="2302" w:type="dxa"/>
            <w:vAlign w:val="center"/>
          </w:tcPr>
          <w:p w14:paraId="0B7C341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36E5FB57" w14:textId="0126A74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FE814EB" w14:textId="1DE7201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5774CD1" w14:textId="7B75F23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CAD8C5" w14:textId="288EA5F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CEAFEAC" w14:textId="37B7160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38BEC3" w14:textId="66BF1FE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FB141C" w14:textId="675D1C6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1978AA1" w14:textId="77777777" w:rsidTr="00503750">
        <w:tc>
          <w:tcPr>
            <w:tcW w:w="15593" w:type="dxa"/>
            <w:gridSpan w:val="8"/>
            <w:vAlign w:val="center"/>
          </w:tcPr>
          <w:p w14:paraId="1E3E282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78D44731" w14:textId="77777777" w:rsidTr="00503750">
        <w:tc>
          <w:tcPr>
            <w:tcW w:w="2302" w:type="dxa"/>
            <w:vAlign w:val="center"/>
          </w:tcPr>
          <w:p w14:paraId="3DAE253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5CD7A4CC" w14:textId="56658FE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7DA07D1" w14:textId="2BDBFC6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26AB15E" w14:textId="43CD2AC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235830" w14:textId="034BEE2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0FAF8A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7215ED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63FCE26" w14:textId="44BC135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127D2EF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02BC164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04AF0519" w14:textId="1D48B53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963541E" w14:textId="68AA47D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29EF10A" w14:textId="030A54B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91B146" w14:textId="18C63B9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4A9D7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F873F8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29C4C4D" w14:textId="4EAEE9A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12E6379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FD3CDB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3B8732AE" w14:textId="39E01FB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CB01135" w14:textId="0C05067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990E97C" w14:textId="4E79754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759FB9B" w14:textId="62BB0B4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216670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07BBC8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5FC7558" w14:textId="7735C32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6F1FE5C" w14:textId="77777777" w:rsidTr="00503750">
        <w:tc>
          <w:tcPr>
            <w:tcW w:w="2302" w:type="dxa"/>
            <w:vAlign w:val="center"/>
          </w:tcPr>
          <w:p w14:paraId="3BAADCC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24E433CE" w14:textId="1F43BBA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1A42F30" w14:textId="5EDF019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2B33DF8" w14:textId="2DF202A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5D44C2" w14:textId="1A29C8A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223B57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EF4B0A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C28DEA3" w14:textId="1CC5B2B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AC68F9C" w14:textId="77777777" w:rsidTr="00503750">
        <w:tc>
          <w:tcPr>
            <w:tcW w:w="15593" w:type="dxa"/>
            <w:gridSpan w:val="8"/>
            <w:vAlign w:val="center"/>
          </w:tcPr>
          <w:p w14:paraId="1CB805E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19E360AA" w14:textId="77777777" w:rsidTr="00503750">
        <w:tc>
          <w:tcPr>
            <w:tcW w:w="2302" w:type="dxa"/>
            <w:vAlign w:val="center"/>
          </w:tcPr>
          <w:p w14:paraId="0E802BB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6619CF5D" w14:textId="4599531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735125B" w14:textId="6C666C0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A0DF24C" w14:textId="27F2CEA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414FACB" w14:textId="1E32698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3E60587" w14:textId="20BED99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A6EE655" w14:textId="72C0EA3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B871FFF" w14:textId="412E06B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E891AEC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43002A3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860F66B" w14:textId="6B0A34E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ADA50AC" w14:textId="62D7AA6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4559C3E" w14:textId="2C848EC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357D47C" w14:textId="5F18BF8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B7F6A59" w14:textId="27B951B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21F8EE2" w14:textId="17F2EE8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FB93092" w14:textId="3C6B750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BD5BE19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7CDA9DF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69EAB21E" w14:textId="6EC5205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BC01B50" w14:textId="2570068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3E4B3EA" w14:textId="776F39D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7D6E88E" w14:textId="377B6CB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AA4738A" w14:textId="0802D0D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F15AD0" w14:textId="28333DF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335A3B2" w14:textId="2A4C7DF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1493250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51EACE8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3800E36F" w14:textId="3869ADF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521F87C" w14:textId="19713F3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3467ABF" w14:textId="6057369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DFD916" w14:textId="718A7EA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9809D2" w14:textId="1B79435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ABD752F" w14:textId="1682832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45793E" w14:textId="4539180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EEDDD7C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301C0B6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473A7B63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4656B5F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78E9481" w14:textId="22CC312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3E3C3F3" w14:textId="67C6D71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3E105C3" w14:textId="33D7881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AA6E46D" w14:textId="41322E2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F961A96" w14:textId="6135B63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86E965" w14:textId="50E8B38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EB4C01B" w14:textId="35CB032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87F4A9A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299C6BE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0E4DFE0" w14:textId="7A725ED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76D757C" w14:textId="0E5868B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D40D91B" w14:textId="1B7B7C2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BD5D074" w14:textId="663F2E2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4AABE57" w14:textId="48222A7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5550564" w14:textId="65E89D5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9BCBBD9" w14:textId="5293582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65DB675" w14:textId="77777777" w:rsidR="00944C3D" w:rsidRDefault="00944C3D" w:rsidP="00944C3D">
      <w:pPr>
        <w:rPr>
          <w:rFonts w:ascii="Arial" w:hAnsi="Arial"/>
          <w:b/>
        </w:rPr>
      </w:pPr>
    </w:p>
    <w:p w14:paraId="342D8F68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1BB1F633" w14:textId="77777777" w:rsidTr="00503750">
        <w:tc>
          <w:tcPr>
            <w:tcW w:w="1944" w:type="dxa"/>
            <w:vAlign w:val="center"/>
          </w:tcPr>
          <w:p w14:paraId="52E347A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74406DF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66C8761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336697C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01D9CE8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1BD559C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62E1F25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111C178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7DBE866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113715C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094A5C2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04BE82F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238562C5" w14:textId="77777777" w:rsidTr="00503750">
        <w:tc>
          <w:tcPr>
            <w:tcW w:w="15685" w:type="dxa"/>
            <w:gridSpan w:val="12"/>
            <w:vAlign w:val="center"/>
          </w:tcPr>
          <w:p w14:paraId="153EC12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216672AB" w14:textId="77777777" w:rsidTr="00503750">
        <w:tc>
          <w:tcPr>
            <w:tcW w:w="1944" w:type="dxa"/>
            <w:vAlign w:val="center"/>
          </w:tcPr>
          <w:p w14:paraId="4F2AD25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38D53FD5" w14:textId="7D57F6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7FEA67E" w14:textId="281612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F4620FE" w14:textId="177FEA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06C755C" w14:textId="2DA377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BDF1008" w14:textId="40A02A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776D2EE" w14:textId="07779D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486CE00" w14:textId="017C39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299B22A" w14:textId="4169E0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D54B8C5" w14:textId="0C389A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6412A4B" w14:textId="54799B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D005916" w14:textId="0D0C20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3856205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7249BD2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11EA2908" w14:textId="587B00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F34E3A8" w14:textId="1AA96E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B0E9660" w14:textId="6911F0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9AB9B65" w14:textId="59EA50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7754636" w14:textId="289E9D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9135B43" w14:textId="685ABE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6A0E46C" w14:textId="5E5DFA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567B6DC" w14:textId="308184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6DEF588" w14:textId="51DD82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27E338E" w14:textId="7CFCE8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E8C9D8F" w14:textId="76BCE1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7622959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5F0E496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42222046" w14:textId="79393B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23CF7F2" w14:textId="4C04AC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800C292" w14:textId="2A0691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0355C12" w14:textId="1E87D6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A19C9C6" w14:textId="32A6FE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A5E835A" w14:textId="5CC21E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6E1F469" w14:textId="0792AA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56A2E98" w14:textId="570387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58A5DE1" w14:textId="56A88A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840405B" w14:textId="7ECECF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3F19EB3" w14:textId="1C9EEF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D535CC3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2BD8F99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3DEC3A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A8370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F85BA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185DB3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5DC8B1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7741A0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2BBEEA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562FDF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059DDC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415CB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33181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5FAA6B34" w14:textId="77777777" w:rsidTr="00503750">
        <w:tc>
          <w:tcPr>
            <w:tcW w:w="1944" w:type="dxa"/>
            <w:vAlign w:val="center"/>
          </w:tcPr>
          <w:p w14:paraId="421A66A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9DFF466" w14:textId="259C63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FAFB296" w14:textId="632BDC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26313E9" w14:textId="359F48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DFFAF61" w14:textId="61AC77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4F7FEFF" w14:textId="590B64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8FE3FB3" w14:textId="71AB03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CDE7F50" w14:textId="4F13BF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EC6C5E7" w14:textId="5021ED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AA2FE58" w14:textId="6EB79C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A043E21" w14:textId="06E8D0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FD02865" w14:textId="55FCC7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70F349C" w14:textId="77777777" w:rsidTr="00503750">
        <w:tc>
          <w:tcPr>
            <w:tcW w:w="15685" w:type="dxa"/>
            <w:gridSpan w:val="12"/>
            <w:vAlign w:val="center"/>
          </w:tcPr>
          <w:p w14:paraId="27DF92C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70A04FF4" w14:textId="77777777" w:rsidTr="00503750">
        <w:tc>
          <w:tcPr>
            <w:tcW w:w="1944" w:type="dxa"/>
            <w:vAlign w:val="center"/>
          </w:tcPr>
          <w:p w14:paraId="2D622DB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A80DF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CF830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86AC552" w14:textId="45A786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320B48E" w14:textId="3FD5D5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8BB764A" w14:textId="3EDF23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AB5D265" w14:textId="3E65B2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C553A8B" w14:textId="758FB6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CB3B5C6" w14:textId="3FD834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55127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557BB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41CD00B1" w14:textId="1088FE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413C060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512832A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0E2D44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9B950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548642A" w14:textId="44A247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5379305" w14:textId="6F1707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0101902" w14:textId="36603B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49C34AD" w14:textId="1C54C8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79D873F" w14:textId="135265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15A50C9" w14:textId="57538C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0D9DA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40AAE1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68B9659" w14:textId="59CA4B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5821C41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64C8206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6C8F0C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6E2F7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C3E43C5" w14:textId="363BDE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BBA949D" w14:textId="78DFBC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FE41FC7" w14:textId="57CD6F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DA3FFD6" w14:textId="0BAC91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79AC030" w14:textId="21C888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6CBA644" w14:textId="568E66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DB634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2033C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139E7E5" w14:textId="70C93B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AD4A590" w14:textId="77777777" w:rsidTr="00503750">
        <w:tc>
          <w:tcPr>
            <w:tcW w:w="1944" w:type="dxa"/>
            <w:vAlign w:val="center"/>
          </w:tcPr>
          <w:p w14:paraId="5B82AED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3F7A8E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BB4E7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60F851B" w14:textId="281B76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C7231ED" w14:textId="32D1E9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3F23820" w14:textId="18D8B4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E5FF41A" w14:textId="0F6ABC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2244011" w14:textId="57B573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3BAB5FA" w14:textId="0B037D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CE3FD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183F4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E5054DF" w14:textId="4BBF17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8485F8A" w14:textId="77777777" w:rsidTr="00503750">
        <w:tc>
          <w:tcPr>
            <w:tcW w:w="15685" w:type="dxa"/>
            <w:gridSpan w:val="12"/>
            <w:vAlign w:val="center"/>
          </w:tcPr>
          <w:p w14:paraId="1AE041C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7AA00954" w14:textId="77777777" w:rsidTr="00503750">
        <w:tc>
          <w:tcPr>
            <w:tcW w:w="1944" w:type="dxa"/>
            <w:vAlign w:val="center"/>
          </w:tcPr>
          <w:p w14:paraId="7B85E85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5B2FBF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1E0E5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BE03CC9" w14:textId="4F194F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488C682" w14:textId="307255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E343AC0" w14:textId="3357BB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4BEA334" w14:textId="75795A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087D85C" w14:textId="6254C7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6840C6D" w14:textId="251A34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2DD849F" w14:textId="69D57E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7358522" w14:textId="40FCCF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B4113C4" w14:textId="0F7E43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E41DC2F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6892C2E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614B0E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77539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72C9FED" w14:textId="187FBE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5FFFD32" w14:textId="0D35CD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8A1468C" w14:textId="1992E0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E1C4B77" w14:textId="212FB9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E87EF91" w14:textId="1C0BC4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FFE77A0" w14:textId="327068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04008D3" w14:textId="713D70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39F3602" w14:textId="4132EE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DE7BCC5" w14:textId="724FD7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A496684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7FA8D26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0A9CF0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1B39C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28A23F8" w14:textId="5639C1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892AAE6" w14:textId="296FAF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DB3102D" w14:textId="7EBEB1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98040EC" w14:textId="08784A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8478EE0" w14:textId="094C5D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C410C00" w14:textId="4F5D76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6765A07" w14:textId="3C669C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568AC76" w14:textId="58A0BB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BAD169C" w14:textId="2D4AFB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FE3F2CC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2CEEBBE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DAC7B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D0974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EC9036A" w14:textId="64F0F3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094CA34" w14:textId="078E46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71E1EC9" w14:textId="4349E5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98FBC17" w14:textId="5D02DA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A2FAB9B" w14:textId="7CCEC7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1D7067E" w14:textId="72ADA7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120D78F" w14:textId="2C445F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3FA3CE1" w14:textId="1CC252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1FE327F" w14:textId="373843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1D48B0D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66E672F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1B5C1C6D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41E7431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6005D399" w14:textId="5CD25E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A93734A" w14:textId="38035F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5BACE80" w14:textId="1F10E1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A90DE90" w14:textId="5840CA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2B720E4" w14:textId="17AE31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67597DB" w14:textId="2E3094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84F7BE8" w14:textId="49FB2F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C515AD4" w14:textId="5EE46C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8167844" w14:textId="59C3B4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110AF47" w14:textId="0574DD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8212A2F" w14:textId="051E68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A105AFB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37BB42C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25FDF3E9" w14:textId="67A975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A82F1C9" w14:textId="0D5C20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C827214" w14:textId="07DDCB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35F3CBD" w14:textId="57D95A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7A9DF7A" w14:textId="7BCFBF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AEF035D" w14:textId="00975C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E6101E4" w14:textId="0E8309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A927274" w14:textId="539F67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F3D91E5" w14:textId="678273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8130283" w14:textId="6F7899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C545367" w14:textId="4D5ED6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07F0A62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4BDF1B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5F0034E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1120F10C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03BBA14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vAlign w:val="center"/>
          </w:tcPr>
          <w:p w14:paraId="50275CD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39BFD0F8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37CC01D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286EB26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B6C93E0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0EC09DF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0E79382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34172CF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6F71D27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7CA2F94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34378BC" w14:textId="77777777" w:rsidTr="00503750">
        <w:trPr>
          <w:trHeight w:val="318"/>
        </w:trPr>
        <w:tc>
          <w:tcPr>
            <w:tcW w:w="7796" w:type="dxa"/>
            <w:vAlign w:val="center"/>
          </w:tcPr>
          <w:p w14:paraId="50DE1F3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7460DE7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E7BA7BB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38DE65D5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1FDA836F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46F57F5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vAlign w:val="center"/>
          </w:tcPr>
          <w:p w14:paraId="5323C43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vAlign w:val="center"/>
          </w:tcPr>
          <w:p w14:paraId="1E2C2D8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4506909E" w14:textId="77777777" w:rsidTr="00503750">
        <w:trPr>
          <w:trHeight w:val="274"/>
        </w:trPr>
        <w:tc>
          <w:tcPr>
            <w:tcW w:w="5245" w:type="dxa"/>
            <w:vAlign w:val="center"/>
          </w:tcPr>
          <w:p w14:paraId="1CF0FD7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6437696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3CD4A68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5DED226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27E6E0F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5F51C00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5E405A8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DC17869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3030F07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6085FE5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0F7A314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2354B8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19E7B44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0FDF07C2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27EBACA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174B716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444AB4D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0107907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1A3D02B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319DDAC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16A130DD" w14:textId="77777777" w:rsidTr="00503750">
        <w:trPr>
          <w:trHeight w:val="1073"/>
        </w:trPr>
        <w:tc>
          <w:tcPr>
            <w:tcW w:w="3614" w:type="dxa"/>
            <w:vMerge/>
          </w:tcPr>
          <w:p w14:paraId="7A39582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04F8D5D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59302B0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27EEFBB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163C5FD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2535C7A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1B39E20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14797941" w14:textId="77777777" w:rsidTr="00503750">
        <w:trPr>
          <w:trHeight w:val="283"/>
        </w:trPr>
        <w:tc>
          <w:tcPr>
            <w:tcW w:w="3614" w:type="dxa"/>
          </w:tcPr>
          <w:p w14:paraId="40DC4D9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E99D31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4E4380B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0EAD5C7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BC0603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E3755C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BE17CB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73CA9787" w14:textId="77777777" w:rsidTr="00503750">
        <w:trPr>
          <w:trHeight w:val="283"/>
        </w:trPr>
        <w:tc>
          <w:tcPr>
            <w:tcW w:w="3614" w:type="dxa"/>
          </w:tcPr>
          <w:p w14:paraId="132D7C4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3052BB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086C1F9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3703EE1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CD0EDB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63BB89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C25DE3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165D62F7" w14:textId="77777777" w:rsidTr="00503750">
        <w:trPr>
          <w:trHeight w:val="283"/>
        </w:trPr>
        <w:tc>
          <w:tcPr>
            <w:tcW w:w="3614" w:type="dxa"/>
          </w:tcPr>
          <w:p w14:paraId="3E24150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94842B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3433C8F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41B1497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95CAB6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3297A3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941A4D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7AA5136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7BFA2FEC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01"/>
        <w:gridCol w:w="1519"/>
        <w:gridCol w:w="1519"/>
        <w:gridCol w:w="1519"/>
        <w:gridCol w:w="1519"/>
        <w:gridCol w:w="1519"/>
        <w:gridCol w:w="1519"/>
        <w:gridCol w:w="1519"/>
        <w:gridCol w:w="1350"/>
      </w:tblGrid>
      <w:tr w:rsidR="00944C3D" w:rsidRPr="00050529" w14:paraId="01147734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480D707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46A139B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322FCDD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6EF878F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4D4556A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7819094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7385916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662807A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28B9F5B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39586664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092DB3D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2321047D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F5CED46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7B07579D" w14:textId="2F616E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3B92349" w14:textId="0EF14A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08B8E18" w14:textId="2B24B3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4D7221C" w14:textId="41CF90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C445B86" w14:textId="5B2658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577E4DF" w14:textId="0B1FB2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393F389" w14:textId="77075C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DF2B546" w14:textId="14A7CD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B85A34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4B602E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159958EB" w14:textId="4D5696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F4E76B" w14:textId="2CCB4F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C5EC89D" w14:textId="755881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B431996" w14:textId="692032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8394E5C" w14:textId="4B5A38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97FE21C" w14:textId="3EBE1F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1218F8" w14:textId="43CCAC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354E944" w14:textId="191186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A08870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0D4CE6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1EFE29F2" w14:textId="54B31E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79BE010" w14:textId="0B35FE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EF93AA" w14:textId="07F755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F00B008" w14:textId="6CEF4E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86E037E" w14:textId="0019DD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F88B17E" w14:textId="5936F6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A0E1BDF" w14:textId="2B31D2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A4FFF78" w14:textId="1E3E0A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3D29F3B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43192C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6CD8B7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10F45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1DDC1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3483E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59B30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DA34A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C6AF4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1E4478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0053A65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2336FA2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0A4E3B20" w14:textId="117EF3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63EE09D" w14:textId="0BC905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3BDB63" w14:textId="23ACB9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45C5954" w14:textId="11470E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5DBC8BA" w14:textId="5DCF68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BB05FE8" w14:textId="4EBCD2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85C4D67" w14:textId="6B076A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81247A7" w14:textId="4193EA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428A57E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242114D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79CACF5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6619589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28B27C8B" w14:textId="7CA278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26096D1" w14:textId="06BCFB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86C437" w14:textId="79941E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322483A" w14:textId="73C481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5398F2B" w14:textId="5769EF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C364402" w14:textId="7ECBF5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DBD3F8" w14:textId="0F8654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45FC9BA" w14:textId="0A0978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7454F3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481369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1C180D9C" w14:textId="77ABD1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CEC98D" w14:textId="53E4E3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51702AF" w14:textId="6C88D4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ECED2F5" w14:textId="225B2A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7FE39D" w14:textId="44989C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84BB303" w14:textId="1D8E7B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1F3DAD" w14:textId="2F0C07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88DE98C" w14:textId="2A1916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5D5D32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8FCC30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23D2B96A" w14:textId="194222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1FD120" w14:textId="76B218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DA6AC9D" w14:textId="68EEA1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38E3C5" w14:textId="1BE2F0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86C339" w14:textId="09996B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7FC468F" w14:textId="775E1F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42BC885" w14:textId="6D755D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EB877B9" w14:textId="37DAAA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7F764FC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711EB3D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757A5102" w14:textId="17A886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82AF5D" w14:textId="3CC37E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8E6384" w14:textId="0BB67B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8CABF9" w14:textId="2929AC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CAE5450" w14:textId="780A6B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E54745" w14:textId="771E87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4EC037A" w14:textId="522FB8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D4E17E4" w14:textId="2ED86D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5D2071D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18EA0BC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573D86DB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567C41E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38DB91E9" w14:textId="02703E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A795768" w14:textId="66D8B5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C1B20B9" w14:textId="552175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7C34149" w14:textId="1750B1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8AC4C88" w14:textId="27521C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00F464" w14:textId="1FAD67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AC8B40" w14:textId="00FE8E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666F7CF" w14:textId="6A6937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1C5A25D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6E6B6469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28F7FCB8" w14:textId="44C752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A6D9F6" w14:textId="7EE94B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8049845" w14:textId="258559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3526A1B" w14:textId="6223EC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BBD5BE3" w14:textId="17E561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7AD149" w14:textId="655422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BB8B5F" w14:textId="4F9D71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9DEC202" w14:textId="425E24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5F2A93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9539918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47252B4C" w14:textId="44FBB128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77FAECE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0605CF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BDC8A4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6B10E4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17D566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069092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892206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8F1B81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C30AF7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2C9136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6FAD4D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FC5698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36E037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E8882A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6098CB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76779C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7B8B85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483C529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4E2F5F2E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0A6344C7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1D522A56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4"/>
        <w:gridCol w:w="1963"/>
        <w:gridCol w:w="1341"/>
        <w:gridCol w:w="1319"/>
        <w:gridCol w:w="1963"/>
      </w:tblGrid>
      <w:tr w:rsidR="00944C3D" w:rsidRPr="008D0433" w14:paraId="4FBD6CDE" w14:textId="77777777" w:rsidTr="00503750">
        <w:trPr>
          <w:trHeight w:val="630"/>
        </w:trPr>
        <w:tc>
          <w:tcPr>
            <w:tcW w:w="2594" w:type="dxa"/>
            <w:vAlign w:val="center"/>
          </w:tcPr>
          <w:p w14:paraId="742EE6E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vAlign w:val="center"/>
          </w:tcPr>
          <w:p w14:paraId="465C241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vAlign w:val="center"/>
          </w:tcPr>
          <w:p w14:paraId="57E0BAC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vAlign w:val="center"/>
          </w:tcPr>
          <w:p w14:paraId="63694D6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vAlign w:val="center"/>
          </w:tcPr>
          <w:p w14:paraId="59CAAF8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0A2A6363" w14:textId="77777777" w:rsidTr="00503750">
        <w:trPr>
          <w:trHeight w:val="437"/>
        </w:trPr>
        <w:tc>
          <w:tcPr>
            <w:tcW w:w="2594" w:type="dxa"/>
          </w:tcPr>
          <w:p w14:paraId="310666C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vAlign w:val="center"/>
          </w:tcPr>
          <w:p w14:paraId="5DA1A9DF" w14:textId="2546E80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1DFEB817" w14:textId="350F3186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4FE9094B" w14:textId="0F478F8F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3A167244" w14:textId="630741B1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5F507686" w14:textId="77777777" w:rsidTr="00503750">
        <w:trPr>
          <w:trHeight w:val="420"/>
        </w:trPr>
        <w:tc>
          <w:tcPr>
            <w:tcW w:w="2594" w:type="dxa"/>
          </w:tcPr>
          <w:p w14:paraId="173387C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vAlign w:val="center"/>
          </w:tcPr>
          <w:p w14:paraId="2EECF40D" w14:textId="681CEC32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535B5BE1" w14:textId="282D910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72E0B9AD" w14:textId="3E97E386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3240141D" w14:textId="1FF829B0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50E617EE" w14:textId="77777777" w:rsidTr="00503750">
        <w:trPr>
          <w:trHeight w:val="630"/>
        </w:trPr>
        <w:tc>
          <w:tcPr>
            <w:tcW w:w="2594" w:type="dxa"/>
          </w:tcPr>
          <w:p w14:paraId="2CDFD24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vAlign w:val="center"/>
          </w:tcPr>
          <w:p w14:paraId="21933208" w14:textId="7E78958A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26F32BE2" w14:textId="49A5BE9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59E741CF" w14:textId="3F604211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17D491B2" w14:textId="713FE4B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C57A701" w14:textId="77777777" w:rsidTr="00503750">
        <w:trPr>
          <w:trHeight w:val="420"/>
        </w:trPr>
        <w:tc>
          <w:tcPr>
            <w:tcW w:w="2594" w:type="dxa"/>
          </w:tcPr>
          <w:p w14:paraId="2630DD2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vAlign w:val="center"/>
          </w:tcPr>
          <w:p w14:paraId="3BA00265" w14:textId="261F920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0488BA81" w14:textId="66CC857F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0C67AA3A" w14:textId="76D7DF5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7FFA31DB" w14:textId="746BDB06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BFFCD30" w14:textId="77777777" w:rsidTr="00503750">
        <w:trPr>
          <w:trHeight w:val="437"/>
        </w:trPr>
        <w:tc>
          <w:tcPr>
            <w:tcW w:w="2594" w:type="dxa"/>
          </w:tcPr>
          <w:p w14:paraId="09AEA25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vAlign w:val="center"/>
          </w:tcPr>
          <w:p w14:paraId="0B978AD4" w14:textId="62844CE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4FB58D9A" w14:textId="6E904226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03063BB2" w14:textId="60AABBA1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212CBA9D" w14:textId="3095044F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8646EB5" w14:textId="77777777" w:rsidTr="00503750">
        <w:trPr>
          <w:trHeight w:val="420"/>
        </w:trPr>
        <w:tc>
          <w:tcPr>
            <w:tcW w:w="2594" w:type="dxa"/>
          </w:tcPr>
          <w:p w14:paraId="2F6F851A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vAlign w:val="center"/>
          </w:tcPr>
          <w:p w14:paraId="6452080A" w14:textId="5CD094E0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3A0B606B" w14:textId="0FD173F4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617EBB37" w14:textId="748751F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55E11EB8" w14:textId="5208FEBB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7FF7E4E0" w14:textId="77777777" w:rsidR="00944C3D" w:rsidRDefault="00944C3D" w:rsidP="00944C3D">
      <w:pPr>
        <w:rPr>
          <w:rFonts w:ascii="Arial" w:hAnsi="Arial"/>
          <w:b/>
        </w:rPr>
      </w:pPr>
    </w:p>
    <w:p w14:paraId="64145E62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1"/>
        <w:gridCol w:w="1790"/>
        <w:gridCol w:w="2556"/>
        <w:gridCol w:w="1913"/>
      </w:tblGrid>
      <w:tr w:rsidR="00944C3D" w:rsidRPr="008D0433" w14:paraId="61740842" w14:textId="77777777" w:rsidTr="00503750">
        <w:trPr>
          <w:trHeight w:val="718"/>
        </w:trPr>
        <w:tc>
          <w:tcPr>
            <w:tcW w:w="2921" w:type="dxa"/>
            <w:vAlign w:val="center"/>
          </w:tcPr>
          <w:p w14:paraId="7C75BCE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vAlign w:val="center"/>
          </w:tcPr>
          <w:p w14:paraId="4BDDBC7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14932E1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vAlign w:val="center"/>
          </w:tcPr>
          <w:p w14:paraId="6D5B150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vAlign w:val="center"/>
          </w:tcPr>
          <w:p w14:paraId="5A43432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19C8E689" w14:textId="77777777" w:rsidTr="00503750">
        <w:trPr>
          <w:trHeight w:val="466"/>
        </w:trPr>
        <w:tc>
          <w:tcPr>
            <w:tcW w:w="2921" w:type="dxa"/>
            <w:vAlign w:val="center"/>
          </w:tcPr>
          <w:p w14:paraId="3B6DA4B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</w:tcPr>
          <w:p w14:paraId="7853F68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4825D69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6EA70DC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C6197A5" w14:textId="77777777" w:rsidTr="00503750">
        <w:trPr>
          <w:trHeight w:val="466"/>
        </w:trPr>
        <w:tc>
          <w:tcPr>
            <w:tcW w:w="2921" w:type="dxa"/>
            <w:vAlign w:val="center"/>
          </w:tcPr>
          <w:p w14:paraId="4B40DBD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</w:tcPr>
          <w:p w14:paraId="123E277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757DA73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7085141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3C1EDB5" w14:textId="77777777" w:rsidTr="00503750">
        <w:trPr>
          <w:trHeight w:val="233"/>
        </w:trPr>
        <w:tc>
          <w:tcPr>
            <w:tcW w:w="2921" w:type="dxa"/>
            <w:vAlign w:val="center"/>
          </w:tcPr>
          <w:p w14:paraId="0703593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</w:tcPr>
          <w:p w14:paraId="2681E59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60510F6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20C86B1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1569BDD" w14:textId="77777777" w:rsidTr="00503750">
        <w:trPr>
          <w:trHeight w:val="485"/>
        </w:trPr>
        <w:tc>
          <w:tcPr>
            <w:tcW w:w="2921" w:type="dxa"/>
            <w:vAlign w:val="center"/>
          </w:tcPr>
          <w:p w14:paraId="01C91F1C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</w:tcPr>
          <w:p w14:paraId="1BBB2D4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76C571F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0FB1C17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2A62D46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1C23B4EB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098ECF61" w14:textId="77777777" w:rsidTr="00503750">
        <w:tc>
          <w:tcPr>
            <w:tcW w:w="2835" w:type="dxa"/>
            <w:vAlign w:val="center"/>
          </w:tcPr>
          <w:p w14:paraId="20E050B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5885894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15F0018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337722E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7C83051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4966D88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6B91BEFB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46B65F28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5D6D4DBB" w14:textId="0A13D367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54BF4B9" w14:textId="71C87D91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DF8255E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3BE378E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366031A" w14:textId="504C3DD1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BE27838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5158886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4C760D45" w14:textId="51E480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7E7E3D6" w14:textId="272D88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1C65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A6BFA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B84ACB5" w14:textId="44CFFA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CF25F2E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5A2AB55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337C9364" w14:textId="664D4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D2F3EAA" w14:textId="586532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883E9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7A998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04A497E" w14:textId="60CE68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3B688F8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293A640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401BD47B" w14:textId="00CAAD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B34329" w14:textId="6A36DB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62432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5B2DB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9A540DF" w14:textId="4F6FC6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592D056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6CB189C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71FE8E06" w14:textId="581FF1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D9B5F02" w14:textId="272DA9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C98C0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B0C4A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194D3EB" w14:textId="328540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72A4C71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7C4F57A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0AE23E12" w14:textId="48A8D2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473E606" w14:textId="321BA6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D4C31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F12B8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C46E775" w14:textId="6E7B2E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D8A928C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CC37C3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42804848" w14:textId="6C58821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E61BBE3" w14:textId="38DB543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671C31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5570C9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78B13FD" w14:textId="779796A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824E331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1A2CC2F1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423F5FDB" w14:textId="7E39C8CE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144D3944" w14:textId="77777777" w:rsidR="00944C3D" w:rsidRDefault="00944C3D" w:rsidP="00944C3D">
      <w:pPr>
        <w:rPr>
          <w:rFonts w:ascii="Arial" w:hAnsi="Arial"/>
          <w:b/>
        </w:rPr>
      </w:pPr>
    </w:p>
    <w:p w14:paraId="719A9DF9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3134518D" w14:textId="77777777" w:rsidTr="00503750">
        <w:tc>
          <w:tcPr>
            <w:tcW w:w="2835" w:type="dxa"/>
            <w:vAlign w:val="center"/>
          </w:tcPr>
          <w:p w14:paraId="53AB431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6C3A412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14:paraId="11E1F63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14:paraId="24AF8AC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14:paraId="7D6CA6B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14:paraId="4C45EA2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14:paraId="351336CD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3F296C5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14:paraId="332DD81D" w14:textId="0CBCC9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0C8A535" w14:textId="61E9D8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C769F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DD0A7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8C1FCFD" w14:textId="26502E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6C0E8B6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3D2A157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12872D09" w14:textId="7B07FD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6D776D4" w14:textId="2C7B03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2F684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648C1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043DEA2" w14:textId="244371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45DC403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1AC4B4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59D00535" w14:textId="09D8D0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C64A11E" w14:textId="3F57E6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B85AD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2668A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2D805A8" w14:textId="75D74F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E86B314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C3599F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1F6010F1" w14:textId="6B91A6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76A539" w14:textId="2745FA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9AD53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97B50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AC26418" w14:textId="57B989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D74E727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090CF4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4E6B7A94" w14:textId="4CA9B28F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C4A5FAE" w14:textId="1DDAA76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C4541F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800A3E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B9DBD53" w14:textId="1C5887C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8D4A060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10198195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2740"/>
        <w:gridCol w:w="2938"/>
      </w:tblGrid>
      <w:tr w:rsidR="00944C3D" w:rsidRPr="00050529" w14:paraId="3AE090D4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3D8CEA9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6210D5A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675657BD" w14:textId="77777777" w:rsidTr="00503750">
        <w:trPr>
          <w:trHeight w:val="699"/>
        </w:trPr>
        <w:tc>
          <w:tcPr>
            <w:tcW w:w="3502" w:type="dxa"/>
            <w:vMerge/>
          </w:tcPr>
          <w:p w14:paraId="5420DAD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0B789BC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2CFC550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2182DFC6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7670CCF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607421BB" w14:textId="7B23C630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623EE277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4E9F9D33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34CF820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17BC0AE1" w14:textId="5D938115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23FA2664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4628657D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5C5E835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30E0B9CE" w14:textId="3EDA361D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3844E59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16CA368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69A3214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7"/>
        <w:gridCol w:w="2743"/>
        <w:gridCol w:w="2940"/>
      </w:tblGrid>
      <w:tr w:rsidR="00944C3D" w:rsidRPr="00050529" w14:paraId="1DD31BE8" w14:textId="77777777" w:rsidTr="00503750">
        <w:trPr>
          <w:trHeight w:val="593"/>
        </w:trPr>
        <w:tc>
          <w:tcPr>
            <w:tcW w:w="3497" w:type="dxa"/>
          </w:tcPr>
          <w:p w14:paraId="4480181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0128D04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15CABD7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2D4B8D6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6E24F9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731312F3" w14:textId="01E903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DCAEF4F" w14:textId="4EAFDA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E16451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67D85BC" w14:textId="6F265E0C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8804FCB" w14:textId="1C4036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D81F80F" w14:textId="72BD60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2656B8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764936B" w14:textId="3EC0B6FB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878151C" w14:textId="559068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1CEB793" w14:textId="579CB9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F697EC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7DAEDE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14E5011F" w14:textId="5A1A2C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068CC11" w14:textId="145A3B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E42E31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D320AAF" w14:textId="26AB369E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3D0CCB8" w14:textId="605B74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C4A6CF5" w14:textId="7EAE6E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CE24FA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70F05BB" w14:textId="62776052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65BB3FF" w14:textId="2EC4CB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715080B" w14:textId="4C6AA8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408DC4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115D83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7E137749" w14:textId="195740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BD42128" w14:textId="1DB240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E913735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2F6E34A" w14:textId="3FC54801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47A4567" w14:textId="314B73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1C5711C" w14:textId="120D49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585994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3FFC5CB" w14:textId="5401B31F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653D8E8" w14:textId="6E92BE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9B52628" w14:textId="14A32D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2148B93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215552D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6156EDAC" w14:textId="425EDC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EE8BFD7" w14:textId="501F19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71337B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93B5288" w14:textId="46EAFD6E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3D9F3DD" w14:textId="23203F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B6D3191" w14:textId="35EEF3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34D97B6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474CDECA" w14:textId="423C6DA4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B0BC286" w14:textId="559B07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D327209" w14:textId="517D49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2C21627" w14:textId="77777777" w:rsidR="00944C3D" w:rsidRDefault="00944C3D" w:rsidP="00944C3D">
      <w:pPr>
        <w:rPr>
          <w:rFonts w:ascii="Arial" w:hAnsi="Arial"/>
          <w:b/>
        </w:rPr>
      </w:pPr>
    </w:p>
    <w:p w14:paraId="4AD8CBBB" w14:textId="77777777" w:rsidR="00944C3D" w:rsidRDefault="00944C3D" w:rsidP="00944C3D">
      <w:pPr>
        <w:rPr>
          <w:rFonts w:ascii="Arial" w:hAnsi="Arial"/>
          <w:b/>
        </w:rPr>
      </w:pPr>
    </w:p>
    <w:p w14:paraId="7A0C9E8B" w14:textId="77777777" w:rsidR="00944C3D" w:rsidRDefault="00944C3D" w:rsidP="00944C3D">
      <w:pPr>
        <w:rPr>
          <w:rFonts w:ascii="Arial" w:hAnsi="Arial"/>
          <w:b/>
        </w:rPr>
      </w:pPr>
    </w:p>
    <w:p w14:paraId="512B43FD" w14:textId="77777777" w:rsidR="00944C3D" w:rsidRDefault="00944C3D" w:rsidP="00944C3D">
      <w:pPr>
        <w:rPr>
          <w:rFonts w:ascii="Arial" w:hAnsi="Arial"/>
          <w:b/>
        </w:rPr>
      </w:pPr>
    </w:p>
    <w:p w14:paraId="03DC26BE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2"/>
        <w:gridCol w:w="1630"/>
        <w:gridCol w:w="1204"/>
        <w:gridCol w:w="1198"/>
        <w:gridCol w:w="1194"/>
        <w:gridCol w:w="1572"/>
      </w:tblGrid>
      <w:tr w:rsidR="00944C3D" w:rsidRPr="00050529" w14:paraId="49CC677A" w14:textId="77777777" w:rsidTr="00503750">
        <w:tc>
          <w:tcPr>
            <w:tcW w:w="2622" w:type="dxa"/>
            <w:vAlign w:val="center"/>
          </w:tcPr>
          <w:p w14:paraId="2FC6F4B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7EA77C2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7A51E1C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3250007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422F89D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34C89D9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0F521CB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5C25870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26BA07D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45977F58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41AA840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14:paraId="0F639FE1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FFD306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14:paraId="0F36CCAB" w14:textId="68EFEF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4566927" w14:textId="3DC272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20CDD60" w14:textId="379AC6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2958E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E850027" w14:textId="70BFB7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C481C1C" w14:textId="77777777" w:rsidTr="00503750">
        <w:tc>
          <w:tcPr>
            <w:tcW w:w="2622" w:type="dxa"/>
            <w:vAlign w:val="center"/>
          </w:tcPr>
          <w:p w14:paraId="7BF93EB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23E7293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76247126" w14:textId="230759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F15C706" w14:textId="3B8637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18113B6" w14:textId="536D0A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FDE01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2EEBFFD" w14:textId="436909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D1EB014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56B37C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0D47FD27" w14:textId="2A4A3E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DC7808F" w14:textId="565CAF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99BBB0E" w14:textId="568D47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663B8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A983B10" w14:textId="5D3451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A03DFA5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D55ABE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2AAFD4EB" w14:textId="149EE5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68810B7" w14:textId="2A50EB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CF6120D" w14:textId="191096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71F40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507097C" w14:textId="268EC6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159E604" w14:textId="77777777" w:rsidTr="00503750">
        <w:tc>
          <w:tcPr>
            <w:tcW w:w="2622" w:type="dxa"/>
            <w:vAlign w:val="center"/>
          </w:tcPr>
          <w:p w14:paraId="71A791A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448CD11F" w14:textId="66E9C8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16841.00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93F777D" w14:textId="4FBB21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7776.00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2D7DF76" w14:textId="24839F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7765.00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EA47E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79C46EE" w14:textId="4FA8ED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16852.00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43ABFBB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0D9DAD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70ADCE43" w14:textId="486FA2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6CEC977" w14:textId="65BE23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613AE13" w14:textId="0B7AAC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C09F2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4AB21C1" w14:textId="654FAE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48DFA55" w14:textId="77777777" w:rsidTr="00503750">
        <w:tc>
          <w:tcPr>
            <w:tcW w:w="2622" w:type="dxa"/>
            <w:vAlign w:val="center"/>
          </w:tcPr>
          <w:p w14:paraId="7CDA41D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5C1DF927" w14:textId="2B087A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4EC31CD" w14:textId="28E1D1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43F36C6" w14:textId="439DF8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82537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6D6ABEB" w14:textId="202564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196DDF6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05C99647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14:paraId="3FC9A89F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3CDFAB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0018EC5F" w14:textId="6BEEB2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730A578" w14:textId="24A93A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048C5D7" w14:textId="4B98F2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2DA70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121265E" w14:textId="3C7A31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7087B4D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656B67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37A2B52B" w14:textId="3D661E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80D0676" w14:textId="638E87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6BDE6E3" w14:textId="018080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E4F5C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599596D" w14:textId="74F69D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436DD20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B6EDE2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174CC227" w14:textId="6FEC7D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6C1191F" w14:textId="48B091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8EDBAFD" w14:textId="336DE2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32B58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0E17449" w14:textId="05450D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9CD3235" w14:textId="77777777" w:rsidTr="00503750">
        <w:tc>
          <w:tcPr>
            <w:tcW w:w="2622" w:type="dxa"/>
            <w:vAlign w:val="center"/>
          </w:tcPr>
          <w:p w14:paraId="57CE05D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15C2F48E" w14:textId="693ED1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32CB131" w14:textId="463AD6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4969B31" w14:textId="5AB699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0CC59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AA4A7FB" w14:textId="356DF4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37DB94B" w14:textId="77777777" w:rsidTr="00503750">
        <w:tc>
          <w:tcPr>
            <w:tcW w:w="2622" w:type="dxa"/>
            <w:vAlign w:val="center"/>
          </w:tcPr>
          <w:p w14:paraId="600BF5E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45E609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51941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4F337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19D50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B205C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2E7ED86E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93A1E8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15B2084C" w14:textId="7B30244F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b/>
                <w:noProof/>
                <w:sz w:val="18"/>
                <w:szCs w:val="18"/>
              </w:rPr>
              <w:t>16841.00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9F50A9F" w14:textId="5487310F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b/>
                <w:noProof/>
                <w:sz w:val="18"/>
                <w:szCs w:val="18"/>
              </w:rPr>
              <w:t>7776.00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8A56CBF" w14:textId="574F203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b/>
                <w:noProof/>
                <w:sz w:val="18"/>
                <w:szCs w:val="18"/>
              </w:rPr>
              <w:t>7765.00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D49C64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249A655" w14:textId="05A44F0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b/>
                <w:noProof/>
                <w:sz w:val="18"/>
                <w:szCs w:val="18"/>
              </w:rPr>
              <w:t>16852.00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341CDB9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E7E2347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3"/>
        <w:gridCol w:w="4067"/>
      </w:tblGrid>
      <w:tr w:rsidR="00944C3D" w:rsidRPr="00050529" w14:paraId="6459F6B1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681C11F0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17E91867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6D48A54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A59C4E2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10E2F11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A24BD73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16FA448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05154DD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E84B1A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13A03B7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A853E7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D58319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5B73F4D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082AAC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4BA2AF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650EB6A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30711C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FDE099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74224D9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BDDDBF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142BE6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188FB34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03AAF3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94DB5B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6541969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8E5D02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65FB53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20B773E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19B9A1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36FA90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4DB4869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C72E53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973DC7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1CDCC4B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25D3BB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ED02ED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53A0FED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7C8E6E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DC80158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6CE8531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4427030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614E4F3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13E7B13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3D6AE8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6DF2BA7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84F758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A86199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45909FC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57F1D6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B5CB81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2F1075A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39A6FA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898C58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37DF7BB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438B15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6BB294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752B2BB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66CC36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DF7664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771BF40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7B9CED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58FFAD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4F96D01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5E4192DB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4ABB999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AFBD47D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4A1371D6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2"/>
        <w:gridCol w:w="1349"/>
        <w:gridCol w:w="1301"/>
        <w:gridCol w:w="1315"/>
        <w:gridCol w:w="1324"/>
        <w:gridCol w:w="1349"/>
      </w:tblGrid>
      <w:tr w:rsidR="00944C3D" w:rsidRPr="00050529" w14:paraId="2639D296" w14:textId="77777777" w:rsidTr="00503750">
        <w:tc>
          <w:tcPr>
            <w:tcW w:w="2835" w:type="dxa"/>
            <w:vAlign w:val="center"/>
          </w:tcPr>
          <w:p w14:paraId="670301F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796E8DA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213C6F3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2682A80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7D741C3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6A6B020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1B2F2600" w14:textId="77777777" w:rsidTr="00503750">
        <w:tc>
          <w:tcPr>
            <w:tcW w:w="2835" w:type="dxa"/>
            <w:vAlign w:val="center"/>
          </w:tcPr>
          <w:p w14:paraId="13508AA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13E2F691" w14:textId="238795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519D55F" w14:textId="5A2AEB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B1B55EF" w14:textId="1F14BB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2BC83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4FC394D" w14:textId="774335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6DD204D" w14:textId="77777777" w:rsidTr="00503750">
        <w:tc>
          <w:tcPr>
            <w:tcW w:w="2835" w:type="dxa"/>
            <w:vAlign w:val="center"/>
          </w:tcPr>
          <w:p w14:paraId="7AD19E7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56B964F1" w14:textId="2B46AC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1625B6D" w14:textId="26A924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55A3153" w14:textId="21875D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02316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D35DFF2" w14:textId="218E75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DE17C5B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1C2D2CF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0C222D3D" w14:textId="5765FBE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62E312A" w14:textId="34B2F4C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520CDFC" w14:textId="6A32058F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68AF91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C82B834" w14:textId="494B8FB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0C1EBD22" w14:textId="77777777" w:rsidTr="00503750">
        <w:tc>
          <w:tcPr>
            <w:tcW w:w="2835" w:type="dxa"/>
            <w:vAlign w:val="center"/>
          </w:tcPr>
          <w:p w14:paraId="3E6C844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641A793E" w14:textId="2FB44A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6AA323D" w14:textId="3D572B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A562B86" w14:textId="2553EF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D073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5EF65BC" w14:textId="6AEFCF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45F0A1F" w14:textId="77777777" w:rsidTr="00503750">
        <w:tc>
          <w:tcPr>
            <w:tcW w:w="2835" w:type="dxa"/>
            <w:vAlign w:val="center"/>
          </w:tcPr>
          <w:p w14:paraId="124A810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4F45459B" w14:textId="418020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F8C3782" w14:textId="70848A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13A34CB" w14:textId="2358D8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1081C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F4A6705" w14:textId="0B1F40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737A4A2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7D14494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0E4B6EE0" w14:textId="0AD8B36D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EE951A0" w14:textId="4C5D3AB3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7ED678D" w14:textId="02A16048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9AA72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B08AF3E" w14:textId="20ACE6FB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FE9E3A0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7CB39CC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1192C53B" w14:textId="78B119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A525CD" w14:textId="1E9360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8A7FA3F" w14:textId="718CB8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F3815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59929EA" w14:textId="3205D6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ACE675C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5B602689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4"/>
        <w:gridCol w:w="1766"/>
        <w:gridCol w:w="1646"/>
        <w:gridCol w:w="1591"/>
        <w:gridCol w:w="1873"/>
      </w:tblGrid>
      <w:tr w:rsidR="00944C3D" w:rsidRPr="008D0433" w14:paraId="02B5CA31" w14:textId="77777777" w:rsidTr="00503750">
        <w:tc>
          <w:tcPr>
            <w:tcW w:w="2552" w:type="dxa"/>
            <w:vAlign w:val="center"/>
          </w:tcPr>
          <w:p w14:paraId="12B3483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vAlign w:val="center"/>
          </w:tcPr>
          <w:p w14:paraId="02E51AE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vAlign w:val="center"/>
          </w:tcPr>
          <w:p w14:paraId="2A46C67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vAlign w:val="center"/>
          </w:tcPr>
          <w:p w14:paraId="7839CC2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vAlign w:val="center"/>
          </w:tcPr>
          <w:p w14:paraId="5C59F91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680A47CB" w14:textId="77777777" w:rsidTr="00503750">
        <w:trPr>
          <w:trHeight w:val="525"/>
        </w:trPr>
        <w:tc>
          <w:tcPr>
            <w:tcW w:w="2552" w:type="dxa"/>
            <w:vAlign w:val="center"/>
          </w:tcPr>
          <w:p w14:paraId="131A5D5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vAlign w:val="center"/>
          </w:tcPr>
          <w:p w14:paraId="757ACA03" w14:textId="74775B1A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 w:cs="Arial"/>
                <w:noProof/>
                <w:sz w:val="18"/>
                <w:szCs w:val="18"/>
              </w:rPr>
              <w:t>-34.00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02A4C0EA" w14:textId="5548AEC4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 w:cs="Arial"/>
                <w:noProof/>
                <w:sz w:val="18"/>
                <w:szCs w:val="18"/>
              </w:rPr>
              <w:t>59.00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vAlign w:val="center"/>
          </w:tcPr>
          <w:p w14:paraId="0589932C" w14:textId="41F999A3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 w:cs="Arial"/>
                <w:noProof/>
                <w:sz w:val="18"/>
                <w:szCs w:val="18"/>
              </w:rPr>
              <w:t>25.00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vAlign w:val="center"/>
          </w:tcPr>
          <w:p w14:paraId="09DFC160" w14:textId="0CEB3F24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5A2BE961" w14:textId="77777777" w:rsidTr="00503750">
        <w:trPr>
          <w:trHeight w:val="473"/>
        </w:trPr>
        <w:tc>
          <w:tcPr>
            <w:tcW w:w="2552" w:type="dxa"/>
            <w:vAlign w:val="center"/>
          </w:tcPr>
          <w:p w14:paraId="6D71361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vAlign w:val="center"/>
          </w:tcPr>
          <w:p w14:paraId="2B346F77" w14:textId="5C852402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15A4E5C0" w14:textId="03C971FC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vAlign w:val="center"/>
          </w:tcPr>
          <w:p w14:paraId="720EAF18" w14:textId="779D2032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vAlign w:val="center"/>
          </w:tcPr>
          <w:p w14:paraId="38601C56" w14:textId="3C23E0E5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61A51BC8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1627B6ED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7A0D3512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0CA171D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2898695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465037B9" w14:textId="77777777" w:rsidTr="00503750">
        <w:tc>
          <w:tcPr>
            <w:tcW w:w="4395" w:type="dxa"/>
            <w:vMerge/>
          </w:tcPr>
          <w:p w14:paraId="67B9DBE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60367AE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251589B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4904C099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0E7687A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743FDF05" w14:textId="1B0582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15BC797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254B1DEE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565D982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5FA20F11" w14:textId="31B5B9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  <w:lang w:eastAsia="sk-SK"/>
              </w:rPr>
              <w:t>-861.77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728DA49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310E3F1E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4DC7ED2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09E1EC21" w14:textId="72D094D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b/>
                <w:noProof/>
                <w:sz w:val="18"/>
                <w:szCs w:val="18"/>
              </w:rPr>
              <w:t>-861.77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B2C643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29AF3FB6" w14:textId="77777777" w:rsidTr="00503750">
        <w:tc>
          <w:tcPr>
            <w:tcW w:w="4395" w:type="dxa"/>
            <w:vAlign w:val="center"/>
          </w:tcPr>
          <w:p w14:paraId="0A983C4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0D4CB26E" w14:textId="71F7E9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265E281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63CA215F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432C029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0A6BE353" w14:textId="7FA2FE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7FCAEC8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31A7A5E4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5C6F16D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2CCD4F4A" w14:textId="2B0E57C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B67A16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14E6492D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0793DB8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4E593FED" w14:textId="1E874976"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b/>
                <w:noProof/>
                <w:sz w:val="18"/>
                <w:szCs w:val="18"/>
              </w:rPr>
              <w:t>19213.00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0F6534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1921086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3B90C1F7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2"/>
        <w:gridCol w:w="2477"/>
        <w:gridCol w:w="2671"/>
      </w:tblGrid>
      <w:tr w:rsidR="00944C3D" w:rsidRPr="00E05001" w14:paraId="3A2E0F41" w14:textId="77777777" w:rsidTr="00503750">
        <w:tc>
          <w:tcPr>
            <w:tcW w:w="4395" w:type="dxa"/>
            <w:vAlign w:val="center"/>
          </w:tcPr>
          <w:p w14:paraId="3B6E000A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06045B46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702E4586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400D68F9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140C07E8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2C981A36" w14:textId="469F989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23255AB" w14:textId="4D20A48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0C11DD8A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5D80E8D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3571EF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F00C8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372B05CF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246CB26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7904E6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4C1AB1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2E7F6793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088ABA4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14:paraId="4D1A0F96" w14:textId="363BB91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BD4D1BE" w14:textId="538B94C4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27538EE5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68B54E7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0E90F452" w14:textId="3C353CB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9F99845" w14:textId="6DB64F6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4B9DBC62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D50E998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41E5EF0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3FF22DA9" w14:textId="77777777" w:rsidTr="00503750">
        <w:tc>
          <w:tcPr>
            <w:tcW w:w="1843" w:type="dxa"/>
            <w:vAlign w:val="center"/>
          </w:tcPr>
          <w:p w14:paraId="3C2CD443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1ED7D539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591BBF1A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187F28A8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61477132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0CCE85E6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69F39042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5E1996B4" w14:textId="77777777" w:rsidTr="00503750">
        <w:tc>
          <w:tcPr>
            <w:tcW w:w="1843" w:type="dxa"/>
            <w:vAlign w:val="center"/>
          </w:tcPr>
          <w:p w14:paraId="48CE85A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35E97E8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9A6EED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426392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96B4EB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4B8336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997C2D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02D597BC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16B75BD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134C43B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FCF9FA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B2D668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7C3D36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E92591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F7050B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0EFB1FC8" w14:textId="77777777" w:rsidTr="00503750">
        <w:tc>
          <w:tcPr>
            <w:tcW w:w="1843" w:type="dxa"/>
            <w:vAlign w:val="center"/>
          </w:tcPr>
          <w:p w14:paraId="572AC88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1F5CF7C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C9B933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76BAF1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9283CA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7AC8B5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16A884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71BEFAFF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52FEE52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17AA6E3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053651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A5ACC4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85C536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8F79B4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E0D5D3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29C4E31E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46B002E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696CDBFE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0408B5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72D9FC9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C57911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6656270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A7E490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149D19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7FB341A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2"/>
        <w:gridCol w:w="2868"/>
        <w:gridCol w:w="2940"/>
      </w:tblGrid>
      <w:tr w:rsidR="00944C3D" w:rsidRPr="00863342" w14:paraId="23EC89CB" w14:textId="77777777" w:rsidTr="00503750">
        <w:trPr>
          <w:trHeight w:val="664"/>
        </w:trPr>
        <w:tc>
          <w:tcPr>
            <w:tcW w:w="3372" w:type="dxa"/>
          </w:tcPr>
          <w:p w14:paraId="4B0A888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6E24D2D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15BA376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63FB4D02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46EF1A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6F38B93A" w14:textId="3ED23C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E26DD0E" w14:textId="124CD5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C38B684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3AC6275C" w14:textId="3CD3757F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EE0C1E5" w14:textId="2308CA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F7B6759" w14:textId="4D3399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E132D58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56BEE974" w14:textId="168C2B41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750ED896" w14:textId="61D398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597DD57" w14:textId="7DF63C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BA799A9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00BF618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490D9312" w14:textId="62AAC2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8CFEC43" w14:textId="24D948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1BD24F8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77BEC1A2" w14:textId="55588DE3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6C174A80" w14:textId="27DD9E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4920B02" w14:textId="5DF6C2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6E90E6D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503FFE62" w14:textId="5A513424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20EC999" w14:textId="1834A7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C58D4D0" w14:textId="19CAF0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5DB1D6D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3204B06C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5"/>
        <w:gridCol w:w="1922"/>
        <w:gridCol w:w="1445"/>
        <w:gridCol w:w="1419"/>
        <w:gridCol w:w="1819"/>
      </w:tblGrid>
      <w:tr w:rsidR="00944C3D" w:rsidRPr="00863342" w14:paraId="0B405B11" w14:textId="77777777" w:rsidTr="00503750">
        <w:tc>
          <w:tcPr>
            <w:tcW w:w="2835" w:type="dxa"/>
            <w:vAlign w:val="center"/>
          </w:tcPr>
          <w:p w14:paraId="78F0E03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4BD5CA8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63C6D03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5D2FAD6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091BD17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5515999B" w14:textId="77777777" w:rsidTr="00503750">
        <w:tc>
          <w:tcPr>
            <w:tcW w:w="2835" w:type="dxa"/>
          </w:tcPr>
          <w:p w14:paraId="3EF2468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6F89BC4E" w14:textId="6C7A75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209ECCE" w14:textId="193A03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1CE670A" w14:textId="5E667A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653BA10" w14:textId="057DEC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46DBE06" w14:textId="77777777" w:rsidTr="00503750">
        <w:tc>
          <w:tcPr>
            <w:tcW w:w="2835" w:type="dxa"/>
          </w:tcPr>
          <w:p w14:paraId="38B2A61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389A0DC8" w14:textId="2543EB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90F7432" w14:textId="49F32A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0E96108" w14:textId="3768FF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43C3299" w14:textId="206501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A3871D6" w14:textId="77777777" w:rsidTr="00503750">
        <w:tc>
          <w:tcPr>
            <w:tcW w:w="2835" w:type="dxa"/>
          </w:tcPr>
          <w:p w14:paraId="511FA69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464815AD" w14:textId="00163D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674679C" w14:textId="5FCA81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AB7BCBD" w14:textId="50CB14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5D07C2D" w14:textId="145F46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739A923" w14:textId="77777777" w:rsidTr="00503750">
        <w:tc>
          <w:tcPr>
            <w:tcW w:w="2835" w:type="dxa"/>
            <w:vAlign w:val="center"/>
          </w:tcPr>
          <w:p w14:paraId="5273EE0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447EF009" w14:textId="64BBBB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4CB6847" w14:textId="292094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A6C51EC" w14:textId="3AFB00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88F9450" w14:textId="6F198C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5B87626" w14:textId="77777777" w:rsidTr="00503750">
        <w:tc>
          <w:tcPr>
            <w:tcW w:w="2835" w:type="dxa"/>
            <w:vAlign w:val="center"/>
          </w:tcPr>
          <w:p w14:paraId="0A1A890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37074E79" w14:textId="6E2C5F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E5A40A4" w14:textId="2FF6F3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76E8E65" w14:textId="57C3FD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759A915" w14:textId="0A4FCA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5EF7C91" w14:textId="77777777" w:rsidTr="00503750">
        <w:tc>
          <w:tcPr>
            <w:tcW w:w="2835" w:type="dxa"/>
          </w:tcPr>
          <w:p w14:paraId="209982B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3C39A54A" w14:textId="07D4B7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A86E1CD" w14:textId="05C1DC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39127BF" w14:textId="30C4FA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2AEC605" w14:textId="7BBAFC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40500FF" w14:textId="77777777" w:rsidTr="00503750">
        <w:tc>
          <w:tcPr>
            <w:tcW w:w="2835" w:type="dxa"/>
          </w:tcPr>
          <w:p w14:paraId="6F8A9CD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33AFDFF7" w14:textId="0FBE6D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D2FC3F2" w14:textId="6D0483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C7D041D" w14:textId="381C17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313A746" w14:textId="735CE5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FA08E5C" w14:textId="77777777" w:rsidTr="00503750">
        <w:tc>
          <w:tcPr>
            <w:tcW w:w="2835" w:type="dxa"/>
          </w:tcPr>
          <w:p w14:paraId="3F0404F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183E3DE9" w14:textId="5EF029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6D9DB81" w14:textId="7AD562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EC69EC3" w14:textId="7B319A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4C54979" w14:textId="6E8840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D822C5F" w14:textId="77777777" w:rsidR="00944C3D" w:rsidRDefault="00944C3D" w:rsidP="00944C3D">
      <w:pPr>
        <w:rPr>
          <w:rFonts w:ascii="Arial" w:hAnsi="Arial"/>
          <w:b/>
        </w:rPr>
      </w:pPr>
    </w:p>
    <w:p w14:paraId="65ED2741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0"/>
        <w:gridCol w:w="1926"/>
        <w:gridCol w:w="1409"/>
        <w:gridCol w:w="1455"/>
        <w:gridCol w:w="1830"/>
      </w:tblGrid>
      <w:tr w:rsidR="00944C3D" w:rsidRPr="00863342" w14:paraId="23481DDF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5607D44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0567CF0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7A7E4FE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5ACD381F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0DEEF56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5EAB7D36" w14:textId="77777777" w:rsidTr="00503750">
        <w:trPr>
          <w:trHeight w:val="443"/>
        </w:trPr>
        <w:tc>
          <w:tcPr>
            <w:tcW w:w="2560" w:type="dxa"/>
          </w:tcPr>
          <w:p w14:paraId="20AEBE1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14:paraId="6AC05106" w14:textId="2545A7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EF141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387DC6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C2C6856" w14:textId="554540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B1A528B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73EF75E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448A1CD8" w14:textId="036846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18157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A0F12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F362446" w14:textId="6FAFFA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6A8DF03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2BDD726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697B3721" w14:textId="6C048F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6FED9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9D905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5ABB0C2" w14:textId="59763D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99EB1EB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77805C7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1267398A" w14:textId="51E2DF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D1718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1A15EC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56313A84" w14:textId="3CE472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81C67A7" w14:textId="77777777" w:rsidR="00944C3D" w:rsidRDefault="00944C3D" w:rsidP="00944C3D">
      <w:pPr>
        <w:rPr>
          <w:rFonts w:ascii="Arial" w:hAnsi="Arial"/>
          <w:b/>
        </w:rPr>
      </w:pPr>
    </w:p>
    <w:p w14:paraId="14C13EFF" w14:textId="77777777" w:rsidR="00944C3D" w:rsidRDefault="00944C3D" w:rsidP="00944C3D">
      <w:pPr>
        <w:rPr>
          <w:rFonts w:ascii="Arial" w:hAnsi="Arial"/>
          <w:b/>
        </w:rPr>
      </w:pPr>
    </w:p>
    <w:p w14:paraId="549A817F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4666BC34" w14:textId="77777777" w:rsidR="00944C3D" w:rsidRDefault="00944C3D" w:rsidP="00944C3D">
      <w:pPr>
        <w:rPr>
          <w:rFonts w:ascii="Arial" w:hAnsi="Arial"/>
          <w:b/>
        </w:rPr>
      </w:pPr>
    </w:p>
    <w:p w14:paraId="6E4EF346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6"/>
        <w:gridCol w:w="2872"/>
        <w:gridCol w:w="2942"/>
      </w:tblGrid>
      <w:tr w:rsidR="00944C3D" w:rsidRPr="008A6A75" w14:paraId="4FDEAEE9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65D7C33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2168AEF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480DAE2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7B277728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2CE908F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0308FFC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0B48992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8310225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3413272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5DD1771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47D3174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4B06B61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5B2C08E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435D657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710B971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F144539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27B08582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2202CBAB" w14:textId="77777777" w:rsidTr="00503750">
        <w:trPr>
          <w:trHeight w:val="677"/>
        </w:trPr>
        <w:tc>
          <w:tcPr>
            <w:tcW w:w="3358" w:type="dxa"/>
          </w:tcPr>
          <w:p w14:paraId="39FE91F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76334E8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2957A28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64CADBC7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04C228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63D68DB5" w14:textId="38F787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90736B7" w14:textId="1D575E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B75CB93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55E3E3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1B8533B9" w14:textId="039E6C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01E0A16" w14:textId="67533E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77016E9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10FC19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048262A6" w14:textId="1298FE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90F34FA" w14:textId="3CCE52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097B812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222BDC6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07B3740D" w14:textId="44652B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A77CA47" w14:textId="54C7C9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0CFDD21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77D5FCF" w14:textId="7BB38B32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FD156CD" w14:textId="0477F0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CFBBEB5" w14:textId="495382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FF7240E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3162F762" w14:textId="508DB91E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3CB92D83" w14:textId="582CB7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713DC4C" w14:textId="0D7FBF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72EFBC4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307D370A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1A04F735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4EB5543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1D6DD80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2F4F3C4E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4B8C795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67186E6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9554B21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0DC9579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00326B9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D5EA70E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4830065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756FCED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33BB0A9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73F4FE6F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18D1EDA0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4895CBFF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12FFFAFF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35BFCA4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19C0F5E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1AA6FB3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7F794841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014CBAD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77A89867" w14:textId="571D1D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9EBA082" w14:textId="6D6950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78281C9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6AD5EC2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2BD2A99B" w14:textId="303A11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BC173C1" w14:textId="117C1C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58233EC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44B9F19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2C75BABF" w14:textId="17A22D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B89EE27" w14:textId="00F9B7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CD589FF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5F0EB1D6" w14:textId="55EE2E22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51C9350F" w14:textId="6AA5FE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F0563E1" w14:textId="7D9EF8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D52C16E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71C04FB" w14:textId="7C10B7A0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8F7E912" w14:textId="063142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9B55A36" w14:textId="299F88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AD35D73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69B4B900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25E94C75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552A25F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4D0057D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2135BEE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45638E49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0226E24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28C25824" w14:textId="2BCA86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2BC1AF9" w14:textId="14E8B5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28C2ABE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1756597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66B306FD" w14:textId="052EC6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D20132A" w14:textId="3FBE31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C205407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665097D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3CDEAEC9" w14:textId="54286D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5E42305" w14:textId="0BA8BC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A6F9B76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5F4468E2" w14:textId="6FB9D8BA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5E7885DC" w14:textId="456967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0B42801" w14:textId="25283A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D27A2FB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16ABC354" w14:textId="2A4C568E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56712F9A" w14:textId="67CE21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F3C08BA" w14:textId="74E1E0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4A4681B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323A7D05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0817DEBF" w14:textId="77777777" w:rsidTr="00503750">
        <w:tc>
          <w:tcPr>
            <w:tcW w:w="3686" w:type="dxa"/>
            <w:vAlign w:val="center"/>
          </w:tcPr>
          <w:p w14:paraId="08DAFEE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5471FF2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3456FC3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3CA97708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6C9016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847B93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329942E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DB3CBC4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4C484E3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0CEC70F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65B5776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60F623A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759D145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6231ED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2C63A72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F1205FA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1737F841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593B9D65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17C434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72EC800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3B389374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48BB787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5B0996F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19F0855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623BBDA7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047DA71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638061BE" w14:textId="451709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F3292EF" w14:textId="726C9A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E6827C4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28E79FE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58EE8B3B" w14:textId="491C0D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2602B40" w14:textId="3F2DA1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6AC8B13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0CCA6B2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4C7DDF62" w14:textId="55D071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3EF8420" w14:textId="08ABBD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EBAF300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046054BD" w14:textId="2672661F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E9F7B4C" w14:textId="2BC244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74A0BFE" w14:textId="770441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C532ADC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65093E22" w14:textId="459BF22C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2EA1975D" w14:textId="1D9267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8388BAD" w14:textId="7EB381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DA030E9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5811F35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6596EF72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4DFF1F23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A6CD548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6C3F286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0F9E534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F5A627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597F9C5C" w14:textId="2B6314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C830ADB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7EEC80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2E7C9594" w14:textId="7A89CD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AE19E0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A44675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3D3CA70E" w14:textId="1475FB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999C96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C773EA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25AAEED9" w14:textId="451C54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F61C48C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BD16F8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7CB17851" w14:textId="78A79C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464C9A9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4BDF1EC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25F6B404" w14:textId="5BB9FFA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29990175" w14:textId="77777777" w:rsidR="00944C3D" w:rsidRDefault="00944C3D" w:rsidP="00944C3D">
      <w:pPr>
        <w:rPr>
          <w:sz w:val="22"/>
          <w:szCs w:val="22"/>
        </w:rPr>
      </w:pPr>
    </w:p>
    <w:p w14:paraId="6DD9ADA8" w14:textId="77777777" w:rsidR="00944C3D" w:rsidRDefault="00944C3D" w:rsidP="00944C3D">
      <w:pPr>
        <w:rPr>
          <w:sz w:val="22"/>
          <w:szCs w:val="22"/>
        </w:rPr>
      </w:pPr>
    </w:p>
    <w:p w14:paraId="52E80329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29CE22EC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641E8835" w14:textId="4040C21F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025C363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699ABF6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7066C22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1323A97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5"/>
        <w:gridCol w:w="2843"/>
        <w:gridCol w:w="2922"/>
      </w:tblGrid>
      <w:tr w:rsidR="00944C3D" w:rsidRPr="002F74F8" w14:paraId="2A05BBA2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6EFE7B29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33C7B899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1001A438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40E89600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38FBEDAD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33D9C5B0" w14:textId="6CFD07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481C17C" w14:textId="7085E7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3286AE9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35CF63AE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702FD057" w14:textId="0C27E9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5589A67" w14:textId="5E118A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8279C76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209A5279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5B5AC006" w14:textId="132F59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3859EBD" w14:textId="6626B5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46AB751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22AA58F9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7C2416E7" w14:textId="44D996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F8FA2F1" w14:textId="03D5B1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1A3B8EF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5D076801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002DD671" w14:textId="68C933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9886BFD" w14:textId="67660B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DA20EF4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00FA599B" w14:textId="1D9CE418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1F4C4C4E" w14:textId="4FFAC2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D1805C4" w14:textId="54F5DD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6563173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3D24613C" w14:textId="0DAF8ED9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37B31649" w14:textId="4B5083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C6AC00A" w14:textId="01E0AE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3B3DF5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68B1EC2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2864"/>
        <w:gridCol w:w="2937"/>
      </w:tblGrid>
      <w:tr w:rsidR="00944C3D" w:rsidRPr="002F74F8" w14:paraId="59216065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0227EDBE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50D84FC3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1578DF76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35E9CD0F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707BFB2C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5F5FCA2F" w14:textId="06E36F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8DC4902" w14:textId="74CF7C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431656D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56C91B0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111DF398" w14:textId="6A36DF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516BBDA" w14:textId="3E93A4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37F9C2A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60CC829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7367A442" w14:textId="7BF43A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A15703C" w14:textId="20B698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10B2307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196E673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7513B8E5" w14:textId="489198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0A91158" w14:textId="0B36BD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10B3D48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34B9703" w14:textId="0C3BE136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65ED3544" w14:textId="6DE105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821501D" w14:textId="38E3CA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B83C9DA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773AB757" w14:textId="1F92F476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229869B0" w14:textId="445D4C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C1B39C3" w14:textId="0DDD64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939BB75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19E38C23" w14:textId="2B9A4D7E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4983C952" w14:textId="46BE51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FCF27E1" w14:textId="0B864F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00AC7" w:rsidRPr="00A628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6D92D6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4AEACB7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6C24D772" w14:textId="0F024FE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5C6A311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0E92E5E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3CA4BA25" w14:textId="66C002E5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1685E9C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A66EE1C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14:paraId="49C96816" w14:textId="6F3BEAF2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4EAAEB8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E19BA1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C03B781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05A3927A" w14:textId="77777777" w:rsidR="00944C3D" w:rsidRPr="003607F0" w:rsidRDefault="00944C3D" w:rsidP="00944C3D"/>
    <w:p w14:paraId="6F371827" w14:textId="77777777"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02F614" w14:textId="77777777" w:rsidR="00C45F83" w:rsidRDefault="00C45F83">
      <w:r>
        <w:separator/>
      </w:r>
    </w:p>
  </w:endnote>
  <w:endnote w:type="continuationSeparator" w:id="0">
    <w:p w14:paraId="3183A6C4" w14:textId="77777777" w:rsidR="00C45F83" w:rsidRDefault="00C45F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54AD33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14:paraId="79853486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423498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EE89205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7A7BD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</w:t>
    </w:r>
    <w:r w:rsidR="001D225C">
      <w:rPr>
        <w:rStyle w:val="slostrany"/>
        <w:sz w:val="16"/>
        <w:szCs w:val="16"/>
      </w:rPr>
      <w:t>2</w:t>
    </w:r>
    <w:r w:rsidRPr="00010D38">
      <w:rPr>
        <w:rStyle w:val="slostrany"/>
        <w:sz w:val="16"/>
        <w:szCs w:val="16"/>
      </w:rPr>
      <w:fldChar w:fldCharType="end"/>
    </w:r>
  </w:p>
  <w:p w14:paraId="229ABFF9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FFDFB1" w14:textId="77777777" w:rsidR="00C45F83" w:rsidRDefault="00C45F83">
      <w:r>
        <w:separator/>
      </w:r>
    </w:p>
  </w:footnote>
  <w:footnote w:type="continuationSeparator" w:id="0">
    <w:p w14:paraId="2FC10471" w14:textId="77777777" w:rsidR="00C45F83" w:rsidRDefault="00C45F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8583886">
    <w:abstractNumId w:val="13"/>
  </w:num>
  <w:num w:numId="2" w16cid:durableId="1114790507">
    <w:abstractNumId w:val="17"/>
  </w:num>
  <w:num w:numId="3" w16cid:durableId="1070929946">
    <w:abstractNumId w:val="8"/>
  </w:num>
  <w:num w:numId="4" w16cid:durableId="731149883">
    <w:abstractNumId w:val="7"/>
  </w:num>
  <w:num w:numId="5" w16cid:durableId="799686688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11085211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04557678">
    <w:abstractNumId w:val="20"/>
  </w:num>
  <w:num w:numId="8" w16cid:durableId="205871722">
    <w:abstractNumId w:val="10"/>
  </w:num>
  <w:num w:numId="9" w16cid:durableId="149054492">
    <w:abstractNumId w:val="0"/>
  </w:num>
  <w:num w:numId="10" w16cid:durableId="450249172">
    <w:abstractNumId w:val="19"/>
  </w:num>
  <w:num w:numId="11" w16cid:durableId="2141530805">
    <w:abstractNumId w:val="6"/>
  </w:num>
  <w:num w:numId="12" w16cid:durableId="1582447672">
    <w:abstractNumId w:val="9"/>
  </w:num>
  <w:num w:numId="13" w16cid:durableId="1692877811">
    <w:abstractNumId w:val="12"/>
  </w:num>
  <w:num w:numId="14" w16cid:durableId="862596077">
    <w:abstractNumId w:val="15"/>
  </w:num>
  <w:num w:numId="15" w16cid:durableId="1613322910">
    <w:abstractNumId w:val="14"/>
  </w:num>
  <w:num w:numId="16" w16cid:durableId="448284744">
    <w:abstractNumId w:val="2"/>
  </w:num>
  <w:num w:numId="17" w16cid:durableId="1713387249">
    <w:abstractNumId w:val="4"/>
  </w:num>
  <w:num w:numId="18" w16cid:durableId="1681590220">
    <w:abstractNumId w:val="11"/>
  </w:num>
  <w:num w:numId="19" w16cid:durableId="1025405947">
    <w:abstractNumId w:val="5"/>
  </w:num>
  <w:num w:numId="20" w16cid:durableId="1868177643">
    <w:abstractNumId w:val="18"/>
  </w:num>
  <w:num w:numId="21" w16cid:durableId="12610659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arg1" w:val="20251146"/>
    <w:docVar w:name="arg2" w:val="Driver=asa17;DBF=D:\anasoft\data\tebys.db;DBN=tebys;ENG=SQL17;commlinks=TCPIP{ip=192.168.1.241};uid=kostelna;con=finus(12.0);pwd=Marec2023"/>
    <w:docVar w:name="arg3" w:val="921444"/>
    <w:docVar w:name="arg4" w:val="C:\Users\kostelna\AppData\Local\Temp\7873938.doc"/>
    <w:docVar w:name="arg5" w:val="3"/>
  </w:docVars>
  <w:rsids>
    <w:rsidRoot w:val="00B00AC7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1BEF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0AC7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5F83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30F48B"/>
  <w15:docId w15:val="{19C31ABC-FC99-4400-9009-37FC8D660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Body Text Indent" w:uiPriority="99"/>
    <w:lsdException w:name="Subtitle" w:uiPriority="99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99" w:qFormat="1"/>
    <w:lsdException w:name="Document Map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2</TotalTime>
  <Pages>16</Pages>
  <Words>5334</Words>
  <Characters>30410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KOSTELNA Marcela</dc:creator>
  <cp:lastModifiedBy>Marcela KOSTELNA</cp:lastModifiedBy>
  <cp:revision>1</cp:revision>
  <cp:lastPrinted>2009-07-30T10:15:00Z</cp:lastPrinted>
  <dcterms:created xsi:type="dcterms:W3CDTF">2026-03-19T13:38:00Z</dcterms:created>
  <dcterms:modified xsi:type="dcterms:W3CDTF">2026-03-19T13:40:00Z</dcterms:modified>
</cp:coreProperties>
</file>