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8479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E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0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2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8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6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7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C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B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9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1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8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7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5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D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3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3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1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68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87D9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43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7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D0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A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87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11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BA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7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CB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8D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CA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19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1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91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A2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8A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3AC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56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45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73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D0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82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0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0E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76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1E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E3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96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95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4D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65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37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40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B356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7CD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F7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03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46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7B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3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2F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CF8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D7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9A0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E5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85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4F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49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CA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D9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60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6B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B1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6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7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AD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6D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E52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F9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2E0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0A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410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94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B3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85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6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89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A55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97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232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3A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DD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082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38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F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C8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6A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71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22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D70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D5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14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CE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AF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9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E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AF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F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B3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0E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34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95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DF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C4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23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B6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46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16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0A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E4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1F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EA46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F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5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6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6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A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C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0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D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57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9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5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A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F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D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7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3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3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5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1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3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4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D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4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5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0E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F8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5A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E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6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8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B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5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B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D56BD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7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0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1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1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9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B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2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1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E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3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F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2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42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5C44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7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D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5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0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C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7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5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AA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8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B0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53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ED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39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9FB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BD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E5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F7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CB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67590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C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8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4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47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D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E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0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2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A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0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D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508F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F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4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6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0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D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F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0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1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C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6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2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0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E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0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B1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1DE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6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A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8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B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F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C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4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6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9ED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F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9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8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9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C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4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9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4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0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6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F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7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4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A7F6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4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A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1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E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F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F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E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02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16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DC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5AFF2" w14:textId="1A79F26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AC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34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4F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2C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84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BC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13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DB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E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4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A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8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B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74F4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3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F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3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2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1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E3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70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D3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81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4189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FD4189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F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4D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BC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41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C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4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9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7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9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A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8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E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4516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9E7A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86F5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47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5DA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845DA7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D20BE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2D20BE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1AED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571AED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4A196" w14:textId="4A71ADC3" w:rsidR="000B647F" w:rsidRDefault="000B647F" w:rsidP="00944C3D">
                                  <w:fldSimple w:instr=" MERGEFIELD  aDMOD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BD4A196" w14:textId="4A71ADC3" w:rsidR="000B647F" w:rsidRDefault="000B647F" w:rsidP="00944C3D">
                            <w:fldSimple w:instr=" MERGEFIELD  aDMOD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65A84" w14:textId="261C51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C165A84" w14:textId="261C51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45835" w14:textId="110B0860" w:rsidR="000B647F" w:rsidRDefault="000B647F" w:rsidP="00944C3D">
                                  <w:fldSimple w:instr=" MERGEFIELD  aDRD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5C45835" w14:textId="110B0860" w:rsidR="000B647F" w:rsidRDefault="000B647F" w:rsidP="00944C3D">
                            <w:fldSimple w:instr=" MERGEFIELD  aDRD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9CB5D" w14:textId="51E87715" w:rsidR="000B647F" w:rsidRDefault="000B647F" w:rsidP="00944C3D">
                                  <w:fldSimple w:instr=" MERGEFIELD  aDMD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EC9CB5D" w14:textId="51E87715" w:rsidR="000B647F" w:rsidRDefault="000B647F" w:rsidP="00944C3D">
                            <w:fldSimple w:instr=" MERGEFIELD  aDMD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8A139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A1D8A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A686DF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638D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40638D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49A8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C549A8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5CAF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295CAF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9E4F6" w14:textId="7BD91A48" w:rsidR="000B647F" w:rsidRDefault="000B647F" w:rsidP="00944C3D">
                                  <w:fldSimple w:instr=" MERGEFIELD  aDRDO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E79E4F6" w14:textId="7BD91A48" w:rsidR="000B647F" w:rsidRDefault="000B647F" w:rsidP="00944C3D">
                            <w:fldSimple w:instr=" MERGEFIELD  aDRDO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74517" w14:textId="4D5D481C" w:rsidR="000B647F" w:rsidRDefault="000B647F" w:rsidP="00944C3D">
                                  <w:fldSimple w:instr=" MERGEFIELD  aDMD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6D74517" w14:textId="4D5D481C" w:rsidR="000B647F" w:rsidRDefault="000B647F" w:rsidP="00944C3D">
                            <w:fldSimple w:instr=" MERGEFIELD  aDMD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F38DA" w14:textId="11712230" w:rsidR="000B647F" w:rsidRDefault="000B647F" w:rsidP="00944C3D">
                                  <w:fldSimple w:instr=" MERGEFIELD  aDROD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DAF38DA" w14:textId="11712230" w:rsidR="000B647F" w:rsidRDefault="000B647F" w:rsidP="00944C3D">
                            <w:fldSimple w:instr=" MERGEFIELD  aDROD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F0935" w14:textId="4B4E21E1" w:rsidR="000B647F" w:rsidRDefault="000B647F" w:rsidP="00944C3D">
                                  <w:fldSimple w:instr=" MERGEFIELD  aDMOD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02F0935" w14:textId="4B4E21E1" w:rsidR="000B647F" w:rsidRDefault="000B647F" w:rsidP="00944C3D">
                            <w:fldSimple w:instr=" MERGEFIELD  aDMOD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5030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744F0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6D5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A24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0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4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5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5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2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B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8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9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2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7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0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7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C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2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8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6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8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E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0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4FAE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D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D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1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3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1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B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9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E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A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B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4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D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7D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66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24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AC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96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3A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C2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9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C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7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6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3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8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7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B2E6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2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B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5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0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B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7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E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6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2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4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2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F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2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B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3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3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5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F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D8E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A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C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2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3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C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B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35D1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6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F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F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C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B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3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B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1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7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6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E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2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6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B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8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6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7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D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62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E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C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2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F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F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5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4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300F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8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0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7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5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7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0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2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D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9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5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3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1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0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7D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C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EB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A3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A7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C7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FF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F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D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C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F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4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0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3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21CE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B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3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8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9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2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D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D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4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8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4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A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E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B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3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9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6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9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25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3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BE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E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9F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A7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FB7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8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E33F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6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E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D95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DBD959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8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D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D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7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4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7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E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1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E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4E3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E14E3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3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7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6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2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C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F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3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1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C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0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8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1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0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D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2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5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8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C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556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1A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9102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21C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A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DFA8B" w14:textId="2B180C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36128813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34DFA8B" w14:textId="2B180C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36128813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C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5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C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6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D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6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D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A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39445" w14:textId="03507C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2021651808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6039445" w14:textId="03507C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2021651808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3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A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F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A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2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D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6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8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D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2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D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0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B863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0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7C19D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D0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2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0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9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A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2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6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F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7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3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3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60A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85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C84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D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77E4C" w14:textId="35C784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Halalovka 2392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9A77E4C" w14:textId="35C784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SVB Halalovka 2392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F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A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7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2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D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1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8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B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5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5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7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F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9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9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C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B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A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3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4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8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B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1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9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B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6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C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A97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3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8FA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5CD6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8DC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F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9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0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5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1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1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2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E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C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7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7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D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D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8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9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4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0265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D8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23B27" w14:textId="04FB33B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5C23B27" w14:textId="04FB33B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Halalovka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9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3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A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B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1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5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5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2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F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8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4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7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F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0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D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89F14" w14:textId="4FFDD328" w:rsidR="000B647F" w:rsidRDefault="000B647F" w:rsidP="00944C3D">
                                  <w:fldSimple w:instr=" MERGEFIELD  aSUB_ULICA_CISLO  \* MERGEFORMAT ">
                                    <w:r w:rsidR="003E78A9" w:rsidRPr="003E78A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2392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9C89F14" w14:textId="4FFDD328" w:rsidR="000B647F" w:rsidRDefault="000B647F" w:rsidP="00944C3D">
                            <w:fldSimple w:instr=" MERGEFIELD  aSUB_ULICA_CISLO  \* MERGEFORMAT ">
                              <w:r w:rsidR="003E78A9" w:rsidRPr="003E78A9">
                                <w:rPr>
                                  <w:rFonts w:ascii="Arial" w:hAnsi="Arial" w:cs="Arial"/>
                                  <w:noProof/>
                                </w:rPr>
                                <w:t>2392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A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0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F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6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5F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A3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3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DC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A78C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AC60A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A0D0C" w14:textId="730314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3DA0D0C" w14:textId="730314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26183C" w14:textId="437A448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78A9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E26183C" w14:textId="437A448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78A9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7E6E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528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8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B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AC79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5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EFF3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BBF02" w14:textId="4561E9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80BBF02" w14:textId="4561E9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A0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EA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5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11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CD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79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AC75E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D8E56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63B91" w14:textId="58470A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FE63B91" w14:textId="58470A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A83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F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C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C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4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8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B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B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339B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4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7DC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4A99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3E76B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6736A" w14:textId="38712D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FF6736A" w14:textId="38712D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0B29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451C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6B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5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3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9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B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3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8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7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5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3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3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5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4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E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9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F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3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C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F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E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212B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DC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27BC8" w14:textId="47C7283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E78A9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93A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8D1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7A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A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4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4BF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85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14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8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6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0E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85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5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D77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47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A5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50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27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2E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5B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8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312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1B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5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C1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19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C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050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1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7E47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D4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8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0D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8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08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AB3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9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F334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83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6A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1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3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B3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145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E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6EE5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0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9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B1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2A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20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95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4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AEBF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E6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AE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71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4A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25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AF9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D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82A1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0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D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9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6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62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B7AF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E3F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6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6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7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6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5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1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F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7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0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B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D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C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E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4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CC7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4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6A2A5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9E76715" w14:textId="77777777" w:rsidR="00944C3D" w:rsidRDefault="00944C3D" w:rsidP="00944C3D">
      <w:pPr>
        <w:rPr>
          <w:rFonts w:ascii="Arial" w:hAnsi="Arial"/>
        </w:rPr>
      </w:pPr>
    </w:p>
    <w:p w14:paraId="2D6A66C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5F6759A" w14:textId="06FDF84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B0A7873" w14:textId="582995F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BBBB603" w14:textId="4E6B72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B42499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90DD7B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2644DD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31826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085D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9BCFD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A7CFA4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D0B4A25" w14:textId="02FDB031" w:rsidR="00944C3D" w:rsidRPr="008D0433" w:rsidRDefault="003E78A9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Kostelná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Marcela</w:t>
            </w:r>
          </w:p>
        </w:tc>
        <w:tc>
          <w:tcPr>
            <w:tcW w:w="3260" w:type="dxa"/>
            <w:vAlign w:val="center"/>
          </w:tcPr>
          <w:p w14:paraId="65285A89" w14:textId="67EF9AC2" w:rsidR="00944C3D" w:rsidRPr="008D0433" w:rsidRDefault="003E78A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582625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E965F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79B6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5CAE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97F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338338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AF9D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DCF1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93F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DCA5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F8770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9F3A7A2" w14:textId="0B1F50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372B0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DB469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42EF01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BD3370" w14:textId="4B51C3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06B396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86564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881F32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8A983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A2DEE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F18E1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22C186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59E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00672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25717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2F154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0B02D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1D47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03A2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ED2DF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3501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2F08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0841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3BD9FC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709C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C6A7F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CBA89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268A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A547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B8E21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5C5A16F" w14:textId="1AD62EF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9CEF1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145F1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92000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F16F4B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EB7D05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CC0D081" w14:textId="6E1100C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3E78A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C0BCD7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BD6179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0A33E2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F53A8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77D2C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83191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9D1DEF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1947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6CF5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ABCD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48CEA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3634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0D7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9EF1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EBC2B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82D46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C02B1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E6C7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9ACD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C62B3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74345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009E9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740FE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3616C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B9360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FF269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1BEB5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C52F7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EE20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B60B1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7874D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CAC70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E5E81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A968D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5CB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555AB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2B2CC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06931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E8D29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70C04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334EA0B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88DD2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3C94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ACD32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D0992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2A6A421" w14:textId="77777777" w:rsidTr="00503750">
        <w:trPr>
          <w:trHeight w:val="302"/>
        </w:trPr>
        <w:tc>
          <w:tcPr>
            <w:tcW w:w="4510" w:type="dxa"/>
          </w:tcPr>
          <w:p w14:paraId="000382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1ACD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0076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6263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4E7BB" w14:textId="77777777" w:rsidTr="00503750">
        <w:trPr>
          <w:trHeight w:val="302"/>
        </w:trPr>
        <w:tc>
          <w:tcPr>
            <w:tcW w:w="4510" w:type="dxa"/>
          </w:tcPr>
          <w:p w14:paraId="7DF38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1F43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1D64D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5598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55835C" w14:textId="77777777" w:rsidTr="00503750">
        <w:trPr>
          <w:trHeight w:val="302"/>
        </w:trPr>
        <w:tc>
          <w:tcPr>
            <w:tcW w:w="4510" w:type="dxa"/>
          </w:tcPr>
          <w:p w14:paraId="523AB7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1AD8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81BB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9D0EE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6E963" w14:textId="77777777" w:rsidTr="00503750">
        <w:trPr>
          <w:trHeight w:val="302"/>
        </w:trPr>
        <w:tc>
          <w:tcPr>
            <w:tcW w:w="4510" w:type="dxa"/>
          </w:tcPr>
          <w:p w14:paraId="7E9D39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0C28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2E7B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D8205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DC5800" w14:textId="77777777" w:rsidTr="00503750">
        <w:trPr>
          <w:trHeight w:val="327"/>
        </w:trPr>
        <w:tc>
          <w:tcPr>
            <w:tcW w:w="4510" w:type="dxa"/>
          </w:tcPr>
          <w:p w14:paraId="2FD46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21EF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955AB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AB4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28D7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DE8D1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DD70F7B" w14:textId="25D3B73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79CC0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9438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5A96F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45ECB9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3B5205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6A79F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8D749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BE878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D535F9C" w14:textId="77777777" w:rsidTr="00503750">
        <w:tc>
          <w:tcPr>
            <w:tcW w:w="2302" w:type="dxa"/>
            <w:vAlign w:val="center"/>
          </w:tcPr>
          <w:p w14:paraId="4062AC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478C0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77D76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32FF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1392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8700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E06A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0A82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F1349FA" w14:textId="77777777" w:rsidTr="00503750">
        <w:tc>
          <w:tcPr>
            <w:tcW w:w="15593" w:type="dxa"/>
            <w:gridSpan w:val="8"/>
            <w:vAlign w:val="center"/>
          </w:tcPr>
          <w:p w14:paraId="1287C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8D7A6C" w14:textId="77777777" w:rsidTr="00503750">
        <w:tc>
          <w:tcPr>
            <w:tcW w:w="2302" w:type="dxa"/>
            <w:vAlign w:val="center"/>
          </w:tcPr>
          <w:p w14:paraId="2209F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809F10" w14:textId="1AF28B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63298B" w14:textId="4CB1E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D6F5F" w14:textId="25514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659FD" w14:textId="3F37F6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72DE1" w14:textId="6D4E5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7EB07" w14:textId="27E340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040AA" w14:textId="1184D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B24E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9E5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B169BE" w14:textId="2A8BB8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326176" w14:textId="1F0F94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1B1A1" w14:textId="742D4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83C17" w14:textId="23F760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60696" w14:textId="58260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7863B" w14:textId="060437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541D4" w14:textId="1CD1C6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4048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E47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521A849" w14:textId="2899FC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41A0D4" w14:textId="0B1ADC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3DA94" w14:textId="0C98BF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53975" w14:textId="4ED91A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A013D" w14:textId="5E3327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E62CA" w14:textId="4D102B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0D33A" w14:textId="20661F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5BA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2D9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12118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A562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B7FB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30E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BA3A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5A3F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3016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0A32A9A" w14:textId="77777777" w:rsidTr="00503750">
        <w:tc>
          <w:tcPr>
            <w:tcW w:w="2302" w:type="dxa"/>
            <w:vAlign w:val="center"/>
          </w:tcPr>
          <w:p w14:paraId="1633E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90EE1F" w14:textId="763FE2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0BFE51" w14:textId="3077B4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84835" w14:textId="7B97E7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710D8" w14:textId="43248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DDE0B" w14:textId="5310C8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3C594F" w14:textId="1F42F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B1BB7" w14:textId="2271BD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94D35" w14:textId="77777777" w:rsidTr="00503750">
        <w:tc>
          <w:tcPr>
            <w:tcW w:w="15593" w:type="dxa"/>
            <w:gridSpan w:val="8"/>
            <w:vAlign w:val="center"/>
          </w:tcPr>
          <w:p w14:paraId="5EA61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51E144E" w14:textId="77777777" w:rsidTr="00503750">
        <w:tc>
          <w:tcPr>
            <w:tcW w:w="2302" w:type="dxa"/>
            <w:vAlign w:val="center"/>
          </w:tcPr>
          <w:p w14:paraId="2543AF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BBA170" w14:textId="0E5B33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D2359" w14:textId="60FEF0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B1E91F" w14:textId="0CFBA2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9114C" w14:textId="1AAA62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94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4544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6A9D37" w14:textId="542226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E282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FDDF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F764805" w14:textId="06A3A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59DFD" w14:textId="16D969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AD944" w14:textId="0D25F3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DBDD4" w14:textId="545A08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823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918D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E33611" w14:textId="6C6263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CB8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766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6C0750" w14:textId="589F13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61717C" w14:textId="0265AB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B91B0" w14:textId="76FE75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0FF80" w14:textId="71FFA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6C7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4B09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8024A" w14:textId="75E380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0E907" w14:textId="77777777" w:rsidTr="00503750">
        <w:tc>
          <w:tcPr>
            <w:tcW w:w="2302" w:type="dxa"/>
            <w:vAlign w:val="center"/>
          </w:tcPr>
          <w:p w14:paraId="6D00D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19F75F" w14:textId="5B3829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3E13D" w14:textId="32BE5E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549FF2" w14:textId="675F4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90F5C" w14:textId="3CDC16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F2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C24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5F41ED" w14:textId="3A6D75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FE784" w14:textId="77777777" w:rsidTr="00503750">
        <w:tc>
          <w:tcPr>
            <w:tcW w:w="15593" w:type="dxa"/>
            <w:gridSpan w:val="8"/>
            <w:vAlign w:val="center"/>
          </w:tcPr>
          <w:p w14:paraId="4DA89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439AA18" w14:textId="77777777" w:rsidTr="00503750">
        <w:tc>
          <w:tcPr>
            <w:tcW w:w="2302" w:type="dxa"/>
            <w:vAlign w:val="center"/>
          </w:tcPr>
          <w:p w14:paraId="5B01A1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A51555" w14:textId="788A45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305EC2" w14:textId="7112B1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FFC22" w14:textId="560650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8A561" w14:textId="58CBD2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D4BFC" w14:textId="0A338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8E2E7" w14:textId="3EE4C2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5A862" w14:textId="03E445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5BF4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33F2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3541A0" w14:textId="6A3E4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236D86" w14:textId="7C6F69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2D625B" w14:textId="243589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30B21" w14:textId="01F6F4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EFB87" w14:textId="102358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464B4" w14:textId="2E00F2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80E34" w14:textId="777305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242F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BD8C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8C7408" w14:textId="2AA0D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4C15A0" w14:textId="728F58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E64FE0" w14:textId="4D27A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93196B" w14:textId="225C5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2FDEE" w14:textId="3B4E63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4680F" w14:textId="4DFFC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8BDB3" w14:textId="7C391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A241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909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20A1E2" w14:textId="314C04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EF2595" w14:textId="242F5D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18DBD" w14:textId="3650B9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73F83" w14:textId="798270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C52BD" w14:textId="191C35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F07D0" w14:textId="4784AD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B604C" w14:textId="322221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B638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9D86A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E2BFC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756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40E851" w14:textId="265F91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1D3F58" w14:textId="6C3846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13FD98" w14:textId="6525E9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475E7" w14:textId="387E0A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BF5EA" w14:textId="6749F6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5C10F" w14:textId="6613BE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C5F5A" w14:textId="65C616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37AE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0E35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D243434" w14:textId="30634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F37D44" w14:textId="324914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97365" w14:textId="07D05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CAD6D" w14:textId="5D689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6103C" w14:textId="1892D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974E9" w14:textId="55715B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6E171" w14:textId="1A2D3F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3DC082" w14:textId="77777777" w:rsidR="00944C3D" w:rsidRDefault="00944C3D" w:rsidP="00944C3D">
      <w:pPr>
        <w:rPr>
          <w:rFonts w:ascii="Arial" w:hAnsi="Arial"/>
          <w:b/>
        </w:rPr>
      </w:pPr>
    </w:p>
    <w:p w14:paraId="510F32F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530531D" w14:textId="77777777" w:rsidTr="00503750">
        <w:tc>
          <w:tcPr>
            <w:tcW w:w="1944" w:type="dxa"/>
            <w:vAlign w:val="center"/>
          </w:tcPr>
          <w:p w14:paraId="4F22EB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AD6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D6EC1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D06A5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2FCE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B62E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CC80B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1666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F84F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BBB3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860BE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2670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AD08B9D" w14:textId="77777777" w:rsidTr="00503750">
        <w:tc>
          <w:tcPr>
            <w:tcW w:w="15685" w:type="dxa"/>
            <w:gridSpan w:val="12"/>
            <w:vAlign w:val="center"/>
          </w:tcPr>
          <w:p w14:paraId="39F15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CEAF3E3" w14:textId="77777777" w:rsidTr="00503750">
        <w:tc>
          <w:tcPr>
            <w:tcW w:w="1944" w:type="dxa"/>
            <w:vAlign w:val="center"/>
          </w:tcPr>
          <w:p w14:paraId="2D88F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11F74D" w14:textId="12E75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95009" w14:textId="577F9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906E44" w14:textId="6905B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E3106E" w14:textId="26252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FA0ABF" w14:textId="7A172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7B49D4" w14:textId="4991E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CC4160" w14:textId="1BDD7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F4E747" w14:textId="7C0A0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595BBF" w14:textId="5FCA1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2176C5" w14:textId="1BEF1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D628E0" w14:textId="4C1AF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37B1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C9B3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5FD713" w14:textId="6114C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CAC5A7" w14:textId="45D88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0D51A9" w14:textId="1990F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02B0DD" w14:textId="0F087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47DA6A" w14:textId="63389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92DCF7" w14:textId="474BC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33BC02" w14:textId="66BEF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C06F1F" w14:textId="5CB9D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73BC4D" w14:textId="07902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0B86C0" w14:textId="3DC10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3D571B" w14:textId="51432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EF50E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DD67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84E814D" w14:textId="097A0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C33FD7" w14:textId="0814A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74DEEA" w14:textId="2D956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989F9B" w14:textId="0B354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2FED06" w14:textId="19F4E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A4F8B7" w14:textId="474D4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E64FEF" w14:textId="2297B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955A4A" w14:textId="43836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5BA3F" w14:textId="22839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B6FC46" w14:textId="5407D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F8C6CC" w14:textId="7779F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7940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FEC0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2F8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56E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C7B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9D50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DB86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76BC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E09C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735C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47A3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AF0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939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C15BBB" w14:textId="77777777" w:rsidTr="00503750">
        <w:tc>
          <w:tcPr>
            <w:tcW w:w="1944" w:type="dxa"/>
            <w:vAlign w:val="center"/>
          </w:tcPr>
          <w:p w14:paraId="18F79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FBAFC6" w14:textId="5F512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9338B1" w14:textId="28411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F29838" w14:textId="45C4D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C685D8" w14:textId="5927D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097FB8" w14:textId="28616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757DED" w14:textId="6852E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6CBCE6" w14:textId="795ED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78831" w14:textId="3EC55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5081F6" w14:textId="43C4D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96A31F" w14:textId="425CB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FC8D30" w14:textId="64F69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E83B3" w14:textId="77777777" w:rsidTr="00503750">
        <w:tc>
          <w:tcPr>
            <w:tcW w:w="15685" w:type="dxa"/>
            <w:gridSpan w:val="12"/>
            <w:vAlign w:val="center"/>
          </w:tcPr>
          <w:p w14:paraId="3AE8F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B4313EC" w14:textId="77777777" w:rsidTr="00503750">
        <w:tc>
          <w:tcPr>
            <w:tcW w:w="1944" w:type="dxa"/>
            <w:vAlign w:val="center"/>
          </w:tcPr>
          <w:p w14:paraId="0E8F14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211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986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108FCD" w14:textId="74930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698CA8" w14:textId="275B9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45D310" w14:textId="2D5C0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BED1F9" w14:textId="147EF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8A0A08" w14:textId="3C479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AFC72C" w14:textId="78A22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78B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F39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BBFF6F" w14:textId="18565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9180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76033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09DF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BCA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AC74A3" w14:textId="08BE0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0372EC" w14:textId="76E71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5C9C2E" w14:textId="6DA04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E05F64" w14:textId="3AE18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B8282A" w14:textId="3729E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E9ACE0" w14:textId="3F8B4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99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A47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C47DC0" w14:textId="4E757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9966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EBB7F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A28D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845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52B131" w14:textId="4269E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647AE6" w14:textId="30999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CB71B7" w14:textId="2AE6C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D6611A" w14:textId="27018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582AAB" w14:textId="33275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699E4B" w14:textId="13604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EA5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3BF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CC071B" w14:textId="0A030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19A4A" w14:textId="77777777" w:rsidTr="00503750">
        <w:tc>
          <w:tcPr>
            <w:tcW w:w="1944" w:type="dxa"/>
            <w:vAlign w:val="center"/>
          </w:tcPr>
          <w:p w14:paraId="604C20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395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A74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86CC4B" w14:textId="148D3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58071A" w14:textId="68894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155095" w14:textId="762F4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C11968" w14:textId="75BB4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863E0" w14:textId="440FA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1C71F3" w14:textId="08511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4C4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6F0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AB5325" w14:textId="0268A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3309" w14:textId="77777777" w:rsidTr="00503750">
        <w:tc>
          <w:tcPr>
            <w:tcW w:w="15685" w:type="dxa"/>
            <w:gridSpan w:val="12"/>
            <w:vAlign w:val="center"/>
          </w:tcPr>
          <w:p w14:paraId="6BA8F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F2C6594" w14:textId="77777777" w:rsidTr="00503750">
        <w:tc>
          <w:tcPr>
            <w:tcW w:w="1944" w:type="dxa"/>
            <w:vAlign w:val="center"/>
          </w:tcPr>
          <w:p w14:paraId="1806A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6F6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254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11BFBB" w14:textId="3F94B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F5525D" w14:textId="04318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655CB4" w14:textId="511CE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A23198" w14:textId="53844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57AA4" w14:textId="0F564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4EF166" w14:textId="2B6E7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8F8770" w14:textId="49870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4B7BB4" w14:textId="5E4C4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D55BB8" w14:textId="4C9AF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3357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541C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7ED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FBD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B6ED9B" w14:textId="3FED6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C630D3" w14:textId="78C57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4BB625" w14:textId="068C0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97525A" w14:textId="1C2ED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3F2746" w14:textId="574C7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D2ADCD" w14:textId="276CC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62779A" w14:textId="6A4EC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931886" w14:textId="5EAAA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20B4C1" w14:textId="20AF9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99A5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EE7F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715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C7E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CC49BA" w14:textId="13CA1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353B7D" w14:textId="5C022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37F8DC" w14:textId="13832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52F095" w14:textId="52034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E443BD" w14:textId="120BF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7B207" w14:textId="568ED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45A6DD" w14:textId="31863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1F2A7A" w14:textId="59128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AD5B04" w14:textId="7F591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1DAD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5F2F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3CF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28F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91E85F" w14:textId="09F43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C8D68" w14:textId="0D548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19A339" w14:textId="0B2D5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97B6BF" w14:textId="470D9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4A8C96" w14:textId="0E172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00301B" w14:textId="1AF13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425EF1" w14:textId="55A55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410304" w14:textId="501E9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1D8485" w14:textId="5B3EA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B476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6E6A7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48724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ADEE5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0EAABC" w14:textId="05C93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B8D540" w14:textId="1EC42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D9C1C1" w14:textId="2DA37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EAEA39" w14:textId="4169A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284FC5" w14:textId="015DA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8901D8" w14:textId="32287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18AE09" w14:textId="764A3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D95EB2" w14:textId="1D698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129AD3" w14:textId="655D2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CA410F" w14:textId="6523C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2E9CF6" w14:textId="6BDCF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1590F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F547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BCB684" w14:textId="62B54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B28C64" w14:textId="49B6A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C0B922" w14:textId="6FE1C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8B4143" w14:textId="53249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3A78A" w14:textId="30BE4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4F513E" w14:textId="61273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EC97E3" w14:textId="79C34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8B8335" w14:textId="6972E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355461" w14:textId="3E085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F2FC10" w14:textId="29261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BC97BA" w14:textId="017AB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6717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0791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5FC05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564F6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86204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35170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A8A661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830A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EA567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94F02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A7AD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5886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543D9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8CCEA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84DC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E268E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CCB67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25DD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DE7C4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752388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18894B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850A9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981A9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E4B80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BC2C20F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FBD8F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2BF1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ED9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1B83A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99B7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4C5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316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9FA1D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5955B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F671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6429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11C1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3B1A6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104AD8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C700B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1752B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70162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B2C74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3834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DDDC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C926467" w14:textId="77777777" w:rsidTr="00503750">
        <w:trPr>
          <w:trHeight w:val="1073"/>
        </w:trPr>
        <w:tc>
          <w:tcPr>
            <w:tcW w:w="3614" w:type="dxa"/>
            <w:vMerge/>
          </w:tcPr>
          <w:p w14:paraId="0B80F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DFD8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33CF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4ED0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5096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3E9EC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342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15FF78C" w14:textId="77777777" w:rsidTr="00503750">
        <w:trPr>
          <w:trHeight w:val="283"/>
        </w:trPr>
        <w:tc>
          <w:tcPr>
            <w:tcW w:w="3614" w:type="dxa"/>
          </w:tcPr>
          <w:p w14:paraId="67226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973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A3F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420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538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512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4948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A65B48" w14:textId="77777777" w:rsidTr="00503750">
        <w:trPr>
          <w:trHeight w:val="283"/>
        </w:trPr>
        <w:tc>
          <w:tcPr>
            <w:tcW w:w="3614" w:type="dxa"/>
          </w:tcPr>
          <w:p w14:paraId="29A871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08CC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98C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A50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4B6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9FCF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74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9C91A0" w14:textId="77777777" w:rsidTr="00503750">
        <w:trPr>
          <w:trHeight w:val="283"/>
        </w:trPr>
        <w:tc>
          <w:tcPr>
            <w:tcW w:w="3614" w:type="dxa"/>
          </w:tcPr>
          <w:p w14:paraId="0508A2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40E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2D4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4A7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75B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4E2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59D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8B86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AB6C3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CFD6CB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B638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466F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C0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32E18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A64E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A2D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25ABA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DBFA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C950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F1418F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3FFE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5565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0DD39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A7AC28A" w14:textId="42897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5DF94" w14:textId="4662F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F1A7E" w14:textId="67920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812A3" w14:textId="18439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BFE044" w14:textId="70D02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B5D82" w14:textId="43C96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EFEAC" w14:textId="305E6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4CDA0A" w14:textId="0C8C0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5BE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11D4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2431F8" w14:textId="15C5B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DC4F3" w14:textId="66AD5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94730" w14:textId="7AF08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CDD05" w14:textId="7C781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7E7D4" w14:textId="04F10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56FC7" w14:textId="328DF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6E153D" w14:textId="7748B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318705" w14:textId="56A5F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3E8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2906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7F915B7" w14:textId="6EBC8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C2E79F" w14:textId="26C91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C85F1" w14:textId="50BB7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B5DD1" w14:textId="701D4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B1104" w14:textId="7F9B5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48841E" w14:textId="7E406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15F8C" w14:textId="6710E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BB4005" w14:textId="0D426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C72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4DD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1B58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72E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3BA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38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51A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94C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702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E5E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1AAA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1A97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339A17" w14:textId="1B54A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B36DB" w14:textId="25382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42282" w14:textId="74941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CC2D8" w14:textId="45FB0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1BCEC8" w14:textId="7D2C4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8A14E" w14:textId="55CA5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0EE39" w14:textId="39545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AFE616" w14:textId="37088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61F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1033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6602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159DD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546F36" w14:textId="7D6CE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B3014" w14:textId="72FD1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B0315A" w14:textId="6077D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22B7B" w14:textId="65B5A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AC2CF" w14:textId="57506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050B9" w14:textId="4EF06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A594AA" w14:textId="0C7B8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44EDDD" w14:textId="1FA36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B5E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72A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06B8A6" w14:textId="2FC0C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68927" w14:textId="4AE24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876A1" w14:textId="26373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BFA0C" w14:textId="15B3C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46612" w14:textId="7C3E5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C6D7F" w14:textId="5C1C9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17A60" w14:textId="3A6B0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E09B87" w14:textId="1714B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05C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1930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6A63A1" w14:textId="64355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CEF9A" w14:textId="0271C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0D82A" w14:textId="59EFB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18857" w14:textId="768CA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85D93" w14:textId="3D27C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AC6CB" w14:textId="25591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90CEC" w14:textId="0C143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E195E5" w14:textId="0F404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71D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18C4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498BA1" w14:textId="66E81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E6D0A" w14:textId="0C01C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9F265" w14:textId="4897F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44FDC2" w14:textId="2BBAE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7D90F" w14:textId="4FB29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F0FA2" w14:textId="4EFE6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78500" w14:textId="5786A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665852" w14:textId="01556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808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10BE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04BE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51129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943D4FE" w14:textId="5A216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F0AD0" w14:textId="32F34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E8ED4" w14:textId="3956C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A1683" w14:textId="62FAA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E5B9C" w14:textId="50DA5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D361A" w14:textId="10107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179C1" w14:textId="1FBBC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E8DA20" w14:textId="494B1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042B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50D8C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E5D6CB" w14:textId="3A614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DF559" w14:textId="0A65B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A3BBC" w14:textId="7182B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2846C" w14:textId="1AAF9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EF715" w14:textId="60609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99DEB" w14:textId="0844C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C308A" w14:textId="54109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4EF4C0" w14:textId="4144D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DB4B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C22E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03382DD" w14:textId="0EBA343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32FF9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CE9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100D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D9A3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CB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4252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ECF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52B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B4E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F85A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B43F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AA1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C7B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71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F335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6F4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E5AD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2C5EC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3BF13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A0F84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360E7C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30ADEE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7A965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8AA00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CEAE1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9D3DD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FF41D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E14E86" w14:textId="77777777" w:rsidTr="00503750">
        <w:trPr>
          <w:trHeight w:val="437"/>
        </w:trPr>
        <w:tc>
          <w:tcPr>
            <w:tcW w:w="2594" w:type="dxa"/>
          </w:tcPr>
          <w:p w14:paraId="33151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AA6D820" w14:textId="11EC68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DBE263A" w14:textId="541D3B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2CD80C6" w14:textId="5603A6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0D1EF98" w14:textId="195DFC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F4BC9B" w14:textId="77777777" w:rsidTr="00503750">
        <w:trPr>
          <w:trHeight w:val="420"/>
        </w:trPr>
        <w:tc>
          <w:tcPr>
            <w:tcW w:w="2594" w:type="dxa"/>
          </w:tcPr>
          <w:p w14:paraId="4E8E2C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F5DFCBA" w14:textId="08DAB7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3B53EBE" w14:textId="1B0696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B34CA54" w14:textId="18C2E6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342C10C" w14:textId="039CCA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B07AA2" w14:textId="77777777" w:rsidTr="00503750">
        <w:trPr>
          <w:trHeight w:val="630"/>
        </w:trPr>
        <w:tc>
          <w:tcPr>
            <w:tcW w:w="2594" w:type="dxa"/>
          </w:tcPr>
          <w:p w14:paraId="11F458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5F71089" w14:textId="74FF93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24251C1" w14:textId="560027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54727DD" w14:textId="7F1E3D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D11F74" w14:textId="2BBDE9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EED5CC" w14:textId="77777777" w:rsidTr="00503750">
        <w:trPr>
          <w:trHeight w:val="420"/>
        </w:trPr>
        <w:tc>
          <w:tcPr>
            <w:tcW w:w="2594" w:type="dxa"/>
          </w:tcPr>
          <w:p w14:paraId="275D7C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878914A" w14:textId="134900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6AA2BE" w14:textId="196A34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9F22B37" w14:textId="2E3077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A70AECD" w14:textId="603B49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B960A9" w14:textId="77777777" w:rsidTr="00503750">
        <w:trPr>
          <w:trHeight w:val="437"/>
        </w:trPr>
        <w:tc>
          <w:tcPr>
            <w:tcW w:w="2594" w:type="dxa"/>
          </w:tcPr>
          <w:p w14:paraId="188CD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F6837E0" w14:textId="36A7B0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34738E" w14:textId="528F8A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41C6B5" w14:textId="7D428F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70E978" w14:textId="521743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32F7F5" w14:textId="77777777" w:rsidTr="00503750">
        <w:trPr>
          <w:trHeight w:val="420"/>
        </w:trPr>
        <w:tc>
          <w:tcPr>
            <w:tcW w:w="2594" w:type="dxa"/>
          </w:tcPr>
          <w:p w14:paraId="55BDF27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30C56A3" w14:textId="4CF964B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B649204" w14:textId="3B1000B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C428563" w14:textId="7324679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03E9F3" w14:textId="5EB64DA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5F1BF8" w14:textId="77777777" w:rsidR="00944C3D" w:rsidRDefault="00944C3D" w:rsidP="00944C3D">
      <w:pPr>
        <w:rPr>
          <w:rFonts w:ascii="Arial" w:hAnsi="Arial"/>
          <w:b/>
        </w:rPr>
      </w:pPr>
    </w:p>
    <w:p w14:paraId="15C0A1C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EEAB29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A0B41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CD65C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69E05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747C7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7B17B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C3835A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CD33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E7C12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8E4F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24F0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B6EE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36E0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E473A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D9C7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6F96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61BF9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249D9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62E9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54332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DEF8F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4AB341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2FF57B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8D52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56873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3157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CB9E1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B7C3A7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F5ADB9" w14:textId="77777777" w:rsidTr="00503750">
        <w:tc>
          <w:tcPr>
            <w:tcW w:w="2835" w:type="dxa"/>
            <w:vAlign w:val="center"/>
          </w:tcPr>
          <w:p w14:paraId="67DB8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C107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227A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8CAEE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C263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24B89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2A0C56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A16470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3AFF0ED" w14:textId="27F1BE4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A609C" w14:textId="7FBAF54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8F01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FEE7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BF69D" w14:textId="265AFD4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ABA1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CC17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603C73C" w14:textId="3C7F6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F379E" w14:textId="6AD0F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57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9E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08F990" w14:textId="72207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FAED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9A1E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43056A" w14:textId="7B436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3743F" w14:textId="27C73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FF6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EBA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1A9269" w14:textId="2C41F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7A73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F927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2101C15" w14:textId="02C41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243BF" w14:textId="7D747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DC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64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FB56A4" w14:textId="276EA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FD86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E170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385F901" w14:textId="7700D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AEA155" w14:textId="24FCB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703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239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998CEB" w14:textId="51336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5249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1DCE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279ACAA" w14:textId="79087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E1F549" w14:textId="50CFA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8BD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EB4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5F3B5D" w14:textId="73677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0B7F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0AA6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79BB1B2" w14:textId="51AEB8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FCB097" w14:textId="7F38F0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0F49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F19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C326B5" w14:textId="6F8D4A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8D1EE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E8081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38A6730" w14:textId="3FC25BC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FA595AC" w14:textId="77777777" w:rsidR="00944C3D" w:rsidRDefault="00944C3D" w:rsidP="00944C3D">
      <w:pPr>
        <w:rPr>
          <w:rFonts w:ascii="Arial" w:hAnsi="Arial"/>
          <w:b/>
        </w:rPr>
      </w:pPr>
    </w:p>
    <w:p w14:paraId="1E6BBD4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8A12C5E" w14:textId="77777777" w:rsidTr="00503750">
        <w:tc>
          <w:tcPr>
            <w:tcW w:w="2835" w:type="dxa"/>
            <w:vAlign w:val="center"/>
          </w:tcPr>
          <w:p w14:paraId="26492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F3C4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6A0E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7081A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CEEC5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F2AD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F81F0A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A2FE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AF8E088" w14:textId="329D4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988B" w14:textId="1DED9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B1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01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A2F445" w14:textId="4AA27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69DC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F92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FD3EA73" w14:textId="665FF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5F90B" w14:textId="26333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00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05F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6F0EC6" w14:textId="59B16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A3F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304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F7D76AD" w14:textId="62070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E83CB" w14:textId="5232C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2D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2A3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426A05" w14:textId="3B5F9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27E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8EF0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99A99A1" w14:textId="23A96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4769B" w14:textId="5808E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46C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19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1A4553" w14:textId="48A34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DC7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1C16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1A0745A" w14:textId="5EFBDE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C5C8F" w14:textId="520AAD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7DF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973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AA16EA" w14:textId="6C0628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29D76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839945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566E31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3FD7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DBC8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CE56D74" w14:textId="77777777" w:rsidTr="00503750">
        <w:trPr>
          <w:trHeight w:val="699"/>
        </w:trPr>
        <w:tc>
          <w:tcPr>
            <w:tcW w:w="3502" w:type="dxa"/>
            <w:vMerge/>
          </w:tcPr>
          <w:p w14:paraId="6721D1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6E0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3375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81BE4B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A4C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53E01DB" w14:textId="0796DD7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DA19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6145B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12269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039C4A2" w14:textId="237BEDF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3961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A44CC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BCDE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19F0DF0" w14:textId="24280DA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DE65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2238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EEDB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EF83064" w14:textId="77777777" w:rsidTr="00503750">
        <w:trPr>
          <w:trHeight w:val="593"/>
        </w:trPr>
        <w:tc>
          <w:tcPr>
            <w:tcW w:w="3497" w:type="dxa"/>
          </w:tcPr>
          <w:p w14:paraId="6381C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46E28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25B7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FD8F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6562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688E005" w14:textId="2A873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6FBFB" w14:textId="1C6AD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D07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7E6C64" w14:textId="2CAF3EA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11122C" w14:textId="25F70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2E44B" w14:textId="74588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FA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962AE0" w14:textId="5FF0849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F79F0D" w14:textId="18851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9DA118" w14:textId="3B476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0C5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545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ADAD8DD" w14:textId="237EB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BE4F9B" w14:textId="742E7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994F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A2B173" w14:textId="273CA0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7E743A" w14:textId="378DF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D9AD5" w14:textId="37675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05D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850C1F" w14:textId="6B536D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2EB7E2" w14:textId="64AF9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2E7" w14:textId="54BC5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7A5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969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1B13D7E" w14:textId="7EB37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910E20" w14:textId="70A49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688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E6FC71" w14:textId="2C0F13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6F54E3" w14:textId="413A8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188080" w14:textId="4A214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141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9DC3CB" w14:textId="7FD387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6D2C9E" w14:textId="3909C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559C7D" w14:textId="04873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B53F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2110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1D0820" w14:textId="252E2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CD81DA" w14:textId="70EF7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FAC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D05D42" w14:textId="0C0E124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9667A5" w14:textId="234C0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130766" w14:textId="3CA03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D79D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6699D8C" w14:textId="013E54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CDC619" w14:textId="6B906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57670" w14:textId="0DC32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08B839" w14:textId="77777777" w:rsidR="00944C3D" w:rsidRDefault="00944C3D" w:rsidP="00944C3D">
      <w:pPr>
        <w:rPr>
          <w:rFonts w:ascii="Arial" w:hAnsi="Arial"/>
          <w:b/>
        </w:rPr>
      </w:pPr>
    </w:p>
    <w:p w14:paraId="4890519A" w14:textId="77777777" w:rsidR="00944C3D" w:rsidRDefault="00944C3D" w:rsidP="00944C3D">
      <w:pPr>
        <w:rPr>
          <w:rFonts w:ascii="Arial" w:hAnsi="Arial"/>
          <w:b/>
        </w:rPr>
      </w:pPr>
    </w:p>
    <w:p w14:paraId="63975430" w14:textId="77777777" w:rsidR="00944C3D" w:rsidRDefault="00944C3D" w:rsidP="00944C3D">
      <w:pPr>
        <w:rPr>
          <w:rFonts w:ascii="Arial" w:hAnsi="Arial"/>
          <w:b/>
        </w:rPr>
      </w:pPr>
    </w:p>
    <w:p w14:paraId="3F85AE13" w14:textId="77777777" w:rsidR="00944C3D" w:rsidRDefault="00944C3D" w:rsidP="00944C3D">
      <w:pPr>
        <w:rPr>
          <w:rFonts w:ascii="Arial" w:hAnsi="Arial"/>
          <w:b/>
        </w:rPr>
      </w:pPr>
    </w:p>
    <w:p w14:paraId="0673D3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7DFDA784" w14:textId="77777777" w:rsidTr="00503750">
        <w:tc>
          <w:tcPr>
            <w:tcW w:w="2622" w:type="dxa"/>
            <w:vAlign w:val="center"/>
          </w:tcPr>
          <w:p w14:paraId="247E77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2C24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9D9D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A92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27B35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BC67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7C1B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D95D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775D1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B302D8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106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E1A384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4F3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46F4265" w14:textId="299AB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530717" w14:textId="1B6FF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3D47F" w14:textId="3BB28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3BE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5F8912" w14:textId="36FD1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DF6C66" w14:textId="77777777" w:rsidTr="00503750">
        <w:tc>
          <w:tcPr>
            <w:tcW w:w="2622" w:type="dxa"/>
            <w:vAlign w:val="center"/>
          </w:tcPr>
          <w:p w14:paraId="1EEDD3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4CD7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A5AA691" w14:textId="2B2D4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B4F148" w14:textId="61046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98FA25" w14:textId="15CC1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C15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29734" w14:textId="79ED4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416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4E5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32B2DE8" w14:textId="0BC45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8CFDF1" w14:textId="67A4F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F6C62A" w14:textId="5A25F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D1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ABC9A7" w14:textId="399CD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A10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C34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3E16813" w14:textId="30393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624FBB" w14:textId="308FB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99A6ED" w14:textId="79B2F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A5C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7C3CEC" w14:textId="78E96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7CE12" w14:textId="77777777" w:rsidTr="00503750">
        <w:tc>
          <w:tcPr>
            <w:tcW w:w="2622" w:type="dxa"/>
            <w:vAlign w:val="center"/>
          </w:tcPr>
          <w:p w14:paraId="75851A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E5A8C25" w14:textId="6BB1E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21556.00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BF2735" w14:textId="23C52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15620.00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4FE5D6" w14:textId="289B0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5220.00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310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4BB72" w14:textId="32D8C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31955.00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7FA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495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FBDB287" w14:textId="04BC9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76AF12" w14:textId="2A9B5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273110" w14:textId="11125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1F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024B1A" w14:textId="6C558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2168D" w14:textId="77777777" w:rsidTr="00503750">
        <w:tc>
          <w:tcPr>
            <w:tcW w:w="2622" w:type="dxa"/>
            <w:vAlign w:val="center"/>
          </w:tcPr>
          <w:p w14:paraId="5517C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D73C319" w14:textId="1FFD9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05014" w14:textId="543D7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CD95E" w14:textId="05364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8BD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2A508" w14:textId="30B58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6B4A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67CF4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9A704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CD1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EA2C7C5" w14:textId="703BE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D6A4DD" w14:textId="1BC39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7F7307" w14:textId="39EB1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6C8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28A0A0" w14:textId="583AD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96B0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5CC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C4980D8" w14:textId="4B078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E0AD85" w14:textId="107FE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D92FF" w14:textId="04470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AD0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E6FF2" w14:textId="02DA5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10F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ECF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AE421B8" w14:textId="5210D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EE67F5" w14:textId="1CE56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171338" w14:textId="1DACB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493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CAAF3B" w14:textId="7604E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EE4D2" w14:textId="77777777" w:rsidTr="00503750">
        <w:tc>
          <w:tcPr>
            <w:tcW w:w="2622" w:type="dxa"/>
            <w:vAlign w:val="center"/>
          </w:tcPr>
          <w:p w14:paraId="61BE9D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8A81E26" w14:textId="4977D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999370" w14:textId="4C6D8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B9FE49" w14:textId="1F2CB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5D2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65A745" w14:textId="1AD42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E314A" w14:textId="77777777" w:rsidTr="00503750">
        <w:tc>
          <w:tcPr>
            <w:tcW w:w="2622" w:type="dxa"/>
            <w:vAlign w:val="center"/>
          </w:tcPr>
          <w:p w14:paraId="4E2D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76CB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B60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744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950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E0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DF57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85A3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BD86168" w14:textId="0B054C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21556.00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1D7EC5" w14:textId="519CBF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15620.00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94F096" w14:textId="07396D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5220.00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DE53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3B169E" w14:textId="6DE1AF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31955.00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3395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F9C0B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E56226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E62CEB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A1696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D031A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71F4B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3C739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93CB3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1653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21CBD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E6E0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2C71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AB27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AE81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B5FC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C734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1B25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18C91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9182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33E3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AA07A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BDEF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4CDF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6161F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C5AB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905A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AEC71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FE07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734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BBCB1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B86F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6BCC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E97D4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068B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AB4A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4910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4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2DBE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B0109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B13E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A1731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ECA37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BA01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CA0F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F1690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D091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07A4E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4246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B760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906CF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EB28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8CAF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22393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9C47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8238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7B3D9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CE18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668B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7F4A7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3234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91E5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302C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DFFB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1879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F7D6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EC6DD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28DC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A05F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37C06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2A8B0C9" w14:textId="77777777" w:rsidTr="00503750">
        <w:tc>
          <w:tcPr>
            <w:tcW w:w="2835" w:type="dxa"/>
            <w:vAlign w:val="center"/>
          </w:tcPr>
          <w:p w14:paraId="680EFF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2747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81260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178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6E080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B20C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17978D2" w14:textId="77777777" w:rsidTr="00503750">
        <w:tc>
          <w:tcPr>
            <w:tcW w:w="2835" w:type="dxa"/>
            <w:vAlign w:val="center"/>
          </w:tcPr>
          <w:p w14:paraId="6C92B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F4A28D" w14:textId="66DD1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0CDE0D" w14:textId="7BACE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F88F7" w14:textId="5BFB8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64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D3CFC" w14:textId="5FB23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1CF85" w14:textId="77777777" w:rsidTr="00503750">
        <w:tc>
          <w:tcPr>
            <w:tcW w:w="2835" w:type="dxa"/>
            <w:vAlign w:val="center"/>
          </w:tcPr>
          <w:p w14:paraId="3C1CF1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D7C9815" w14:textId="52F40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32C4D" w14:textId="252C0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277B88" w14:textId="5069E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B1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7342AD" w14:textId="4FFBD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1DAB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91318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C8F8D48" w14:textId="318406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2BF114" w14:textId="455881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C51B9" w14:textId="6B85EB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80E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0724F6" w14:textId="43E162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E9806D5" w14:textId="77777777" w:rsidTr="00503750">
        <w:tc>
          <w:tcPr>
            <w:tcW w:w="2835" w:type="dxa"/>
            <w:vAlign w:val="center"/>
          </w:tcPr>
          <w:p w14:paraId="40D08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ADDD9DB" w14:textId="53B33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B759C" w14:textId="3F657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BAD5A" w14:textId="1C369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961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8B5066" w14:textId="41FFC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ED4AB" w14:textId="77777777" w:rsidTr="00503750">
        <w:tc>
          <w:tcPr>
            <w:tcW w:w="2835" w:type="dxa"/>
            <w:vAlign w:val="center"/>
          </w:tcPr>
          <w:p w14:paraId="594B1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1075C1E" w14:textId="1EEF7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5AA97" w14:textId="22349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E2578" w14:textId="2F109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03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9B7B87" w14:textId="0F609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04BB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29169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F94DAD3" w14:textId="52CD1F5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BCC6F" w14:textId="45A479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E9ADC" w14:textId="1692E79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87D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4DEBEA" w14:textId="6AAA222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8164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745B8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8BB1485" w14:textId="106B7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F09E9" w14:textId="527D6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BF016" w14:textId="1015D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63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FE524D" w14:textId="48637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6BBED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78533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367F1D1" w14:textId="77777777" w:rsidTr="00503750">
        <w:tc>
          <w:tcPr>
            <w:tcW w:w="2552" w:type="dxa"/>
            <w:vAlign w:val="center"/>
          </w:tcPr>
          <w:p w14:paraId="7C1640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CC83B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A50E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F17B1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AEE4F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8190563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5B48D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AA6737F" w14:textId="118455D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EA9A7D9" w14:textId="592189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D99326E" w14:textId="6EB8525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93096E0" w14:textId="094205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78657C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2F08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008AAD1" w14:textId="6BB48E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78DF7CF" w14:textId="31FE77B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C68789F" w14:textId="76FBFA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EE83CFD" w14:textId="1FD81A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BDA535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1BCE0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49DACD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FB17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CCD2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5D8737F" w14:textId="77777777" w:rsidTr="00503750">
        <w:tc>
          <w:tcPr>
            <w:tcW w:w="4395" w:type="dxa"/>
            <w:vMerge/>
          </w:tcPr>
          <w:p w14:paraId="0FFBB9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7177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B1313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3CA440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BD3B9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473348F" w14:textId="616CE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-37.48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B423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789D1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A06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13410A6" w14:textId="18B34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220.49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6F78C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AD1CCD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E305E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09E275C" w14:textId="7DBC49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183.01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58AC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C7121A1" w14:textId="77777777" w:rsidTr="00503750">
        <w:tc>
          <w:tcPr>
            <w:tcW w:w="4395" w:type="dxa"/>
            <w:vAlign w:val="center"/>
          </w:tcPr>
          <w:p w14:paraId="1DACC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95BDADE" w14:textId="50BA9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E828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C9C05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B23C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7A16A93" w14:textId="786A3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826E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16985B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AE3A2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9E1596A" w14:textId="1E44DE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301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A3A377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83CAF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B331243" w14:textId="746CF6E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40243.00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508C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6D7C0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13C2F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076A7C4" w14:textId="77777777" w:rsidTr="00503750">
        <w:tc>
          <w:tcPr>
            <w:tcW w:w="4395" w:type="dxa"/>
            <w:vAlign w:val="center"/>
          </w:tcPr>
          <w:p w14:paraId="7CF801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67BC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3BB38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959E19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30EB2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5E06148" w14:textId="5EB633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00E4E5" w14:textId="246D58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07F1C3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82FFA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3A62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9E5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9FE21E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76A39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1207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F51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7F8F9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567C0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845A5EA" w14:textId="5F8E55E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FAFB18" w14:textId="219137F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1DD4E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5B3DB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FFEB364" w14:textId="3E40B3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34EABB" w14:textId="18CA86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7CD0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64DA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1731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10F5D61" w14:textId="77777777" w:rsidTr="00503750">
        <w:tc>
          <w:tcPr>
            <w:tcW w:w="1843" w:type="dxa"/>
            <w:vAlign w:val="center"/>
          </w:tcPr>
          <w:p w14:paraId="20CC6B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D4B0D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36068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49A8D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8363D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3D7F1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E6418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2D88D7" w14:textId="77777777" w:rsidTr="00503750">
        <w:tc>
          <w:tcPr>
            <w:tcW w:w="1843" w:type="dxa"/>
            <w:vAlign w:val="center"/>
          </w:tcPr>
          <w:p w14:paraId="457DF8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CB425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1F6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2FF8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64D2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EC72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FC4D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32710D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2E777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4D68F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4211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B825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8DC5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E8C9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933A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E94F7C" w14:textId="77777777" w:rsidTr="00503750">
        <w:tc>
          <w:tcPr>
            <w:tcW w:w="1843" w:type="dxa"/>
            <w:vAlign w:val="center"/>
          </w:tcPr>
          <w:p w14:paraId="3CBDD5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9A92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892C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76DC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FF6E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4843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B61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D0247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09B37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DBCED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E15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6B58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3784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DE48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9784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F61AC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112D2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A12FB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38BF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1C9A5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5907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918A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87B3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6E89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9837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BB8D08A" w14:textId="77777777" w:rsidTr="00503750">
        <w:trPr>
          <w:trHeight w:val="664"/>
        </w:trPr>
        <w:tc>
          <w:tcPr>
            <w:tcW w:w="3372" w:type="dxa"/>
          </w:tcPr>
          <w:p w14:paraId="2E86F8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0868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8D81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32AB02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2513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574845E" w14:textId="667F7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070A81" w14:textId="65C51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13FF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B5D332" w14:textId="462AB0A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73C9A7" w14:textId="5DF46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BF71E" w14:textId="0622E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9313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3DEE3F" w14:textId="7E19005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E9E6CB" w14:textId="398BC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47AF9F" w14:textId="1624F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738BC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C52E0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26D2C34" w14:textId="6E159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45950A" w14:textId="74818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ED9A7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C647C1" w14:textId="2BC8368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BB97B3" w14:textId="237B0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B766BF" w14:textId="3A09B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6040E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4C4C82" w14:textId="0AFF045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1FD951" w14:textId="6CA87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E0B3D8" w14:textId="65B51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A5E8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DB449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65C60A0" w14:textId="77777777" w:rsidTr="00503750">
        <w:tc>
          <w:tcPr>
            <w:tcW w:w="2835" w:type="dxa"/>
            <w:vAlign w:val="center"/>
          </w:tcPr>
          <w:p w14:paraId="39E3C4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1F271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D0A12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6682A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52AC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97CD98" w14:textId="77777777" w:rsidTr="00503750">
        <w:tc>
          <w:tcPr>
            <w:tcW w:w="2835" w:type="dxa"/>
          </w:tcPr>
          <w:p w14:paraId="10F3A6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E40B3F0" w14:textId="35EF0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43ECB5" w14:textId="0C43D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CB299" w14:textId="04069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BC5F10" w14:textId="35665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CB9403" w14:textId="77777777" w:rsidTr="00503750">
        <w:tc>
          <w:tcPr>
            <w:tcW w:w="2835" w:type="dxa"/>
          </w:tcPr>
          <w:p w14:paraId="2BB6FF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75F0E8" w14:textId="5D38E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A7A85C" w14:textId="0D54C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F28E1D" w14:textId="2696D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42CD53" w14:textId="517C1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6596AB" w14:textId="77777777" w:rsidTr="00503750">
        <w:tc>
          <w:tcPr>
            <w:tcW w:w="2835" w:type="dxa"/>
          </w:tcPr>
          <w:p w14:paraId="00FA0D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3D2E9DD" w14:textId="413D9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6283BA" w14:textId="15C2C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643DA3" w14:textId="5602A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9D8E37" w14:textId="05507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0F71C5" w14:textId="77777777" w:rsidTr="00503750">
        <w:tc>
          <w:tcPr>
            <w:tcW w:w="2835" w:type="dxa"/>
            <w:vAlign w:val="center"/>
          </w:tcPr>
          <w:p w14:paraId="7251EA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BAE408B" w14:textId="1B331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EEE20B" w14:textId="366A4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62C020" w14:textId="1DDF3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71567A" w14:textId="0FC9B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3346C3" w14:textId="77777777" w:rsidTr="00503750">
        <w:tc>
          <w:tcPr>
            <w:tcW w:w="2835" w:type="dxa"/>
            <w:vAlign w:val="center"/>
          </w:tcPr>
          <w:p w14:paraId="7E8C58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925461C" w14:textId="162BE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FF97FB" w14:textId="1166E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766308" w14:textId="5549C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C2047E" w14:textId="2B390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005AC" w14:textId="77777777" w:rsidTr="00503750">
        <w:tc>
          <w:tcPr>
            <w:tcW w:w="2835" w:type="dxa"/>
          </w:tcPr>
          <w:p w14:paraId="052EA3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94CA86E" w14:textId="16783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E68031" w14:textId="38723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D0B7C8" w14:textId="35A91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2767A5" w14:textId="6013C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58BAE5" w14:textId="77777777" w:rsidTr="00503750">
        <w:tc>
          <w:tcPr>
            <w:tcW w:w="2835" w:type="dxa"/>
          </w:tcPr>
          <w:p w14:paraId="42A684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9362DB8" w14:textId="22505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4B20C" w14:textId="42E6F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AF7E21" w14:textId="1DE9F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8696EC" w14:textId="6B8C8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957B01" w14:textId="77777777" w:rsidTr="00503750">
        <w:tc>
          <w:tcPr>
            <w:tcW w:w="2835" w:type="dxa"/>
          </w:tcPr>
          <w:p w14:paraId="0306B0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2BD0288" w14:textId="3621A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16DDDF" w14:textId="6D04A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4A82E9" w14:textId="0C975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8D08C1" w14:textId="5EA54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9C9342" w14:textId="77777777" w:rsidR="00944C3D" w:rsidRDefault="00944C3D" w:rsidP="00944C3D">
      <w:pPr>
        <w:rPr>
          <w:rFonts w:ascii="Arial" w:hAnsi="Arial"/>
          <w:b/>
        </w:rPr>
      </w:pPr>
    </w:p>
    <w:p w14:paraId="6CC9FFC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404A45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C6737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EC86B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9E377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66CDC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9426A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76BA67" w14:textId="77777777" w:rsidTr="00503750">
        <w:trPr>
          <w:trHeight w:val="443"/>
        </w:trPr>
        <w:tc>
          <w:tcPr>
            <w:tcW w:w="2560" w:type="dxa"/>
          </w:tcPr>
          <w:p w14:paraId="312201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0A1D3BE" w14:textId="76575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B44D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810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2E4394B" w14:textId="28DC7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8BB1F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D9D8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94769F3" w14:textId="11D58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B87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6E73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E55F74" w14:textId="1C0D5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F103E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3364B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4F5D5F9" w14:textId="67A4D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1E8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CFD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149DA7" w14:textId="56BA8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CC69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22EC4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7335767" w14:textId="57F1B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ACE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F11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C4C0FE" w14:textId="0EDD5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CB3B10" w14:textId="77777777" w:rsidR="00944C3D" w:rsidRDefault="00944C3D" w:rsidP="00944C3D">
      <w:pPr>
        <w:rPr>
          <w:rFonts w:ascii="Arial" w:hAnsi="Arial"/>
          <w:b/>
        </w:rPr>
      </w:pPr>
    </w:p>
    <w:p w14:paraId="09A5B519" w14:textId="77777777" w:rsidR="00944C3D" w:rsidRDefault="00944C3D" w:rsidP="00944C3D">
      <w:pPr>
        <w:rPr>
          <w:rFonts w:ascii="Arial" w:hAnsi="Arial"/>
          <w:b/>
        </w:rPr>
      </w:pPr>
    </w:p>
    <w:p w14:paraId="3521433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81C8B97" w14:textId="77777777" w:rsidR="00944C3D" w:rsidRDefault="00944C3D" w:rsidP="00944C3D">
      <w:pPr>
        <w:rPr>
          <w:rFonts w:ascii="Arial" w:hAnsi="Arial"/>
          <w:b/>
        </w:rPr>
      </w:pPr>
    </w:p>
    <w:p w14:paraId="5A240E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F31217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4456F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6DDC3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4A453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05D7D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DEB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FB75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C858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AC1D9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367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87B1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AE81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912E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F711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6277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922B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AB39D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D6A11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147DF54" w14:textId="77777777" w:rsidTr="00503750">
        <w:trPr>
          <w:trHeight w:val="677"/>
        </w:trPr>
        <w:tc>
          <w:tcPr>
            <w:tcW w:w="3358" w:type="dxa"/>
          </w:tcPr>
          <w:p w14:paraId="1DEF65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40447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44CB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4366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4F8E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0088DC5" w14:textId="7E923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336F59" w14:textId="5F60D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4630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B952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9CDD85" w14:textId="12D0B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EB05B1" w14:textId="49CCF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A91A3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D244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A87E25C" w14:textId="23E7D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03B0F9" w14:textId="11C0F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D683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5FC7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971E4A7" w14:textId="66F50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5DCEE2" w14:textId="5D842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A388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7ADA75" w14:textId="75451C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1B9984" w14:textId="41B45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DD1CB7" w14:textId="2795D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5BCF7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CB57F4F" w14:textId="2B83106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9E1DF01" w14:textId="5638B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34F305" w14:textId="37DFE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341C5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2F3F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868C72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B300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B2012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EC3FE8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AD6C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62E0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DD127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088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C02F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B3119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919C3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7103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B6EA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5BB57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4D3FA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9047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CCF81F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1D9F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28219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40772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2D828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BB0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4F267EE" w14:textId="66176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89D140" w14:textId="6AAFB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F23DC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8F46B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3C06ECC" w14:textId="15070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674C97" w14:textId="5BAA5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9DEAD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139F8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0E936D" w14:textId="4DE15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3AB0D1" w14:textId="3A03E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8C38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546F452" w14:textId="42420C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17F33D" w14:textId="11726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DB31F8" w14:textId="7EF7E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D6DD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11A9A6" w14:textId="2321DD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A6012C" w14:textId="5B5FE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87D3D7" w14:textId="57AD0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26E4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4DFB2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AE7C67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8A9D5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67335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CCFCC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17059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B5C3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022CA7B" w14:textId="2D8FC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BE9998" w14:textId="2DD09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E72A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3DE2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F327265" w14:textId="4827B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5B4EB5" w14:textId="39E93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AEA4A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4AE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A5CDBC7" w14:textId="3252E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683463" w14:textId="15116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B68F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EFDA6A" w14:textId="5EC0D56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9AC117" w14:textId="303BE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EE6C1E" w14:textId="1560F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E441C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3B730DF" w14:textId="477CF8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DA917B" w14:textId="522A6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0C1DE8" w14:textId="1538E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BCF3E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E5684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5DA4142" w14:textId="77777777" w:rsidTr="00503750">
        <w:tc>
          <w:tcPr>
            <w:tcW w:w="3686" w:type="dxa"/>
            <w:vAlign w:val="center"/>
          </w:tcPr>
          <w:p w14:paraId="65DEBF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D6137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595FB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629954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066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8016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FD30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40C5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5098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0528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7EED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CD0B7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CD837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D7A9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825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A7332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93E83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E51C96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6334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D801C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5E6852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C8B4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CE60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597B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5C80B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8EFF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3E65BBD" w14:textId="1FFE6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5A1ECD" w14:textId="7D31A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9BD13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C258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4C06771" w14:textId="70912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D2BF4" w14:textId="38793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90BB0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B5C6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8C298F" w14:textId="3BD41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233ABA" w14:textId="2EC66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696EF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2C925" w14:textId="4F43DA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CB3142" w14:textId="699B4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2DA03F" w14:textId="292DE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AFA5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AD40BDE" w14:textId="550DB7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D83EAF" w14:textId="7C006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E97CF2" w14:textId="6AB1D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214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EFD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44840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42CCA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8983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98DE8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6CAB6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5A9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0FA8C7" w14:textId="63DCF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737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DA89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CACD6B" w14:textId="0AEE6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BA5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6B0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3979F00" w14:textId="5424E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43AA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C187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A6B2A53" w14:textId="5959F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FDA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F8E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A7F9479" w14:textId="40FB0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E8A7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25B88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B23FE8A" w14:textId="7D36AE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619E1F" w14:textId="77777777" w:rsidR="00944C3D" w:rsidRDefault="00944C3D" w:rsidP="00944C3D">
      <w:pPr>
        <w:rPr>
          <w:sz w:val="22"/>
          <w:szCs w:val="22"/>
        </w:rPr>
      </w:pPr>
    </w:p>
    <w:p w14:paraId="41FBD704" w14:textId="77777777" w:rsidR="00944C3D" w:rsidRDefault="00944C3D" w:rsidP="00944C3D">
      <w:pPr>
        <w:rPr>
          <w:sz w:val="22"/>
          <w:szCs w:val="22"/>
        </w:rPr>
      </w:pPr>
    </w:p>
    <w:p w14:paraId="7574806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16FDCD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B781F11" w14:textId="13C24FB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A4C85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A76D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622BA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6AD85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A4C6C4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6FB4A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16D39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636404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035AB6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0E20D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B3ED5CF" w14:textId="2C7D0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9D438F" w14:textId="14E00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F374C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FC67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F14D91B" w14:textId="437A0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D9D5FF" w14:textId="64151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A10D8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D3A1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7DFEAD9" w14:textId="12E9D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418BE7" w14:textId="773A6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45914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911A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BBF43F6" w14:textId="3B75E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9EDB08" w14:textId="2687F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3C86F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7E252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076F025" w14:textId="5D805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E7A1F1" w14:textId="4B9D1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20840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12D201" w14:textId="126DBD3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00F3825" w14:textId="75A1C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E9BDBA" w14:textId="1B9A7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16A21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676CDBF" w14:textId="4C28372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6C00F3A" w14:textId="0C9D4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14DAB2" w14:textId="15440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5585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E3F9D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1BC85A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F4F1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E14BB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3215B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351603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6043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002CB39" w14:textId="129D1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3B12E9" w14:textId="00CDF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B668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E5FE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950C052" w14:textId="089B9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EEE43B" w14:textId="7F0B5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4F04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C572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DC2F75D" w14:textId="35E91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98A717" w14:textId="16CAE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619D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67F4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30E39C2" w14:textId="2875B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CAAD28" w14:textId="4F6F7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9BD3F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EA5D31" w14:textId="2F986E9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62A38" w14:textId="55D50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8E8547" w14:textId="672E4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86EA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1F0557" w14:textId="162609E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1CC24E" w14:textId="4859D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571329" w14:textId="10AA7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16FB5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8D4A736" w14:textId="2D0F13F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1F8AED" w14:textId="7F08D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216470" w14:textId="0FB87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78A9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B46D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EA7CF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CC99F7F" w14:textId="7055F67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DF89D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C9E8E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DF8F1CE" w14:textId="2CDD51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2617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FA54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1E59196" w14:textId="4197269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0ECF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881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D3DE6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B090337" w14:textId="77777777" w:rsidR="00944C3D" w:rsidRPr="003607F0" w:rsidRDefault="00944C3D" w:rsidP="00944C3D"/>
    <w:p w14:paraId="23CD4C5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17D71" w14:textId="77777777" w:rsidR="00C6519C" w:rsidRDefault="00C6519C">
      <w:r>
        <w:separator/>
      </w:r>
    </w:p>
  </w:endnote>
  <w:endnote w:type="continuationSeparator" w:id="0">
    <w:p w14:paraId="48251A5E" w14:textId="77777777" w:rsidR="00C6519C" w:rsidRDefault="00C6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0DB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E62E49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E34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BE6F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3E7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CA05FD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0543" w14:textId="77777777" w:rsidR="00C6519C" w:rsidRDefault="00C6519C">
      <w:r>
        <w:separator/>
      </w:r>
    </w:p>
  </w:footnote>
  <w:footnote w:type="continuationSeparator" w:id="0">
    <w:p w14:paraId="4633AE29" w14:textId="77777777" w:rsidR="00C6519C" w:rsidRDefault="00C65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392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5967953.doc"/>
    <w:docVar w:name="arg5" w:val="2"/>
  </w:docVars>
  <w:rsids>
    <w:rsidRoot w:val="003E78A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E78A9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519C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57EEC"/>
  <w15:docId w15:val="{DB53F734-DF91-46BE-AC6C-C077C39F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5336</Words>
  <Characters>30417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2026-03-23T08:30:00Z</dcterms:created>
  <dcterms:modified xsi:type="dcterms:W3CDTF">2026-03-23T08:32:00Z</dcterms:modified>
</cp:coreProperties>
</file>