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4F0E1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B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E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3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D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8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9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00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7E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D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2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4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7E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44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F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1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E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C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98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6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61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0F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CCF6D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B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B5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51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843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65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60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5B7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F8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D7F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461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D2C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0D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F60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26C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DA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9EE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E4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7E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B54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DBB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D3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21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A3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D8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E6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19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23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D5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01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FC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81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7E8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F99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98868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791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48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CF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A4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827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FF9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346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8A3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3C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91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08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9D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2EA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6A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B7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7D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A93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C38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8C1E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7D6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C8B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EE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28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D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01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878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44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A77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BE6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DAC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F44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543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4C04A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CD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D6D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713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18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0D6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DD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F1B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54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C4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14B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C1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607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BE2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17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FB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2A3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DA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AB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F9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60D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FF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2C4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5E3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C7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45F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F0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3CE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E3A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DF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4FC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8B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C1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084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3FB63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64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3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05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3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C3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5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0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2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1E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9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81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207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2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0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D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D34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A1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E4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B7F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D9A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BE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3C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06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B6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DE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F8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BA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3C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77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BCA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1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0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A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2463E9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C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1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3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7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B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D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9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F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09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3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9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9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8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F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53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079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4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2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1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73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B7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2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05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D0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067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4B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E4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E65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68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124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BD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C1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2FE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E3A0CB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C40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D5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7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B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4C57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C4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C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1F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8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5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7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E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6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5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8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4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E8CE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A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F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7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26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B4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0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3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7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F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A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A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1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D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6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6259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D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A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5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9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0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6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27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CB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F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5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6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C8D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9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82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5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7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7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8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4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B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72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7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C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3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64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8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DA77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3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5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8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5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0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70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D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A40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A0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92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F76B6" w14:textId="77C9216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15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B43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9EA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09C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25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64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15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55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C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3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3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E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1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431D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5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8E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2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D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4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9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77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7F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B0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021A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5E15E61" wp14:editId="11EE9E0F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C5F7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E15E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6AC5F7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7E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38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4C4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272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7D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5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0E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D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0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1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C0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B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E2448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1CC7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FF931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CF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A3271BB" wp14:editId="4C41C2F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9967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271BB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5B9967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E141C5" wp14:editId="09A4D35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755526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141C5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4755526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4CBA54" wp14:editId="0194D67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B775D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CBA5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0B775D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5F3BA84" wp14:editId="3247316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63E0E2" w14:textId="7A04A073" w:rsidR="000B647F" w:rsidRDefault="000B647F" w:rsidP="00944C3D">
                                  <w:fldSimple w:instr=" MERGEFIELD  aDMOD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3BA8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E63E0E2" w14:textId="7A04A073" w:rsidR="000B647F" w:rsidRDefault="000B647F" w:rsidP="00944C3D">
                            <w:fldSimple w:instr=" MERGEFIELD  aDMOD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03ED405" wp14:editId="3558A5F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8A54BE" w14:textId="18EA1EA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ED40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A8A54BE" w14:textId="18EA1EA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4E41980" wp14:editId="5DB3076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231156" w14:textId="06411D88" w:rsidR="000B647F" w:rsidRDefault="000B647F" w:rsidP="00944C3D">
                                  <w:fldSimple w:instr=" MERGEFIELD  aDRD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41980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8231156" w14:textId="06411D88" w:rsidR="000B647F" w:rsidRDefault="000B647F" w:rsidP="00944C3D">
                            <w:fldSimple w:instr=" MERGEFIELD  aDRD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82F2A2C" wp14:editId="04719F3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4DBC25" w14:textId="76C9A108" w:rsidR="000B647F" w:rsidRDefault="000B647F" w:rsidP="00944C3D">
                                  <w:fldSimple w:instr=" MERGEFIELD  aDMD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2F2A2C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B4DBC25" w14:textId="76C9A108" w:rsidR="000B647F" w:rsidRDefault="000B647F" w:rsidP="00944C3D">
                            <w:fldSimple w:instr=" MERGEFIELD  aDMD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5BB2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EAD70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F4902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5F5FAE4" wp14:editId="18A6C49D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E518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5FAE4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59E518E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0D16EF6" wp14:editId="0D9AA87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4568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16EF6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9C4568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E8414" wp14:editId="565D9D60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F2FFD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E8414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5F2FFD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06B48DC" wp14:editId="0ED71530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C8679" w14:textId="7BECF5F6" w:rsidR="000B647F" w:rsidRDefault="000B647F" w:rsidP="00944C3D">
                                  <w:fldSimple w:instr=" MERGEFIELD  aDRDO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B48D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13C8679" w14:textId="7BECF5F6" w:rsidR="000B647F" w:rsidRDefault="000B647F" w:rsidP="00944C3D">
                            <w:fldSimple w:instr=" MERGEFIELD  aDRDO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6C54902D" wp14:editId="032C01F7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366A68" w14:textId="1F419029" w:rsidR="000B647F" w:rsidRDefault="000B647F" w:rsidP="00944C3D">
                                  <w:fldSimple w:instr=" MERGEFIELD  aDMD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4902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D366A68" w14:textId="1F419029" w:rsidR="000B647F" w:rsidRDefault="000B647F" w:rsidP="00944C3D">
                            <w:fldSimple w:instr=" MERGEFIELD  aDMD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A541EB2" wp14:editId="182A74D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577DD" w14:textId="332F9426" w:rsidR="000B647F" w:rsidRDefault="000B647F" w:rsidP="00944C3D">
                                  <w:fldSimple w:instr=" MERGEFIELD  aDROD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541EB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E7577DD" w14:textId="332F9426" w:rsidR="000B647F" w:rsidRDefault="000B647F" w:rsidP="00944C3D">
                            <w:fldSimple w:instr=" MERGEFIELD  aDROD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FD08B2F" wp14:editId="6E785D5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A0344" w14:textId="008218D1" w:rsidR="000B647F" w:rsidRDefault="000B647F" w:rsidP="00944C3D">
                                  <w:fldSimple w:instr=" MERGEFIELD  aDMOD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08B2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C8A0344" w14:textId="008218D1" w:rsidR="000B647F" w:rsidRDefault="000B647F" w:rsidP="00944C3D">
                            <w:fldSimple w:instr=" MERGEFIELD  aDMOD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EE1E34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D8FA1A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D4B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6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5D17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EA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4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8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C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4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6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D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25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0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9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D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71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1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CA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8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2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C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5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4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5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D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5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0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40D2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9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CFB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85D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F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8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D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69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3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2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7B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E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F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5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0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D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1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9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7CD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1B57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D9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F8A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5C5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839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B2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9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E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38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9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1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1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F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7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6059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E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B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B5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DD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1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8C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4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8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B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9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1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2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2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11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36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7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F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4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964A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A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D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1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4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2F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B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6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C66C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4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9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7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5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7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4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8C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F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D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F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C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9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D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0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8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12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1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9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4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B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4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1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72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1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5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8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5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4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A99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4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E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A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E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DE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F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B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E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7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3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4B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7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9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F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21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D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75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A0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205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4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1B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D3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5B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5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2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5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73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4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E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AB6F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7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8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5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2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8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DF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D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D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A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CD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0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40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22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7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3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8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7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D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767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20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1D4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E34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472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C8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B9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5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143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4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C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AA0E510" wp14:editId="29805B6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CB8E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0E51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5ACB8E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32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6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5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3E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8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F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7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1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6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C3E2D12" wp14:editId="3853D20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4098F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E2D12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C4098F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59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E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E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C3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E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5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8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DF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A4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8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90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3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F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6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D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7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A2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4306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0FC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A91A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86AB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6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ADED48" wp14:editId="65748B3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FCED0" w14:textId="5E666C6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36122033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DED4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14FCED0" w14:textId="5E666C6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36122033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07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F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3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1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8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0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E1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D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41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30EAA2F" wp14:editId="24A3A3B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6BDD89" w14:textId="463687E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2021559276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EAA2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66BDD89" w14:textId="463687E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2021559276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A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0F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3D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F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0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0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7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1F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7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8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3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6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8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2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91981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1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37005C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F9F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A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E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C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8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01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5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9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B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32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C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D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94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9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1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EC80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97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D1A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1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CB963E" wp14:editId="014F934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52756" w14:textId="244B9E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 bytov č.1595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B963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1352756" w14:textId="244B9E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Spoločenstvo vlastníkov  bytov č.1595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1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32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2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23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D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6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3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6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C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CD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7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C0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8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4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8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A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5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7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E0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4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2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F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C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9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3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F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5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8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D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8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C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5609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6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865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887B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0E8A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D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A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32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8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7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2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3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85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5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D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F6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F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6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67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D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8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9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E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F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6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1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2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242E12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AC3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D2D573" wp14:editId="07538CE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5938A" w14:textId="66640E9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Hurbanova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2D57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0595938A" w14:textId="66640E9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Hurbanova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E5B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B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6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A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0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0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95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1A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4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1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8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6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A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8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A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7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42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502220" wp14:editId="3C39FAA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3E6D0" w14:textId="2043B89D" w:rsidR="000B647F" w:rsidRDefault="000B647F" w:rsidP="00944C3D">
                                  <w:fldSimple w:instr=" MERGEFIELD  aSUB_ULICA_CISLO  \* MERGEFORMAT ">
                                    <w:r w:rsidR="00844190" w:rsidRPr="0084419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46/1595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502220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953E6D0" w14:textId="2043B89D" w:rsidR="000B647F" w:rsidRDefault="000B647F" w:rsidP="00944C3D">
                            <w:fldSimple w:instr=" MERGEFIELD  aSUB_ULICA_CISLO  \* MERGEFORMAT ">
                              <w:r w:rsidR="00844190" w:rsidRPr="00844190">
                                <w:rPr>
                                  <w:rFonts w:ascii="Arial" w:hAnsi="Arial" w:cs="Arial"/>
                                  <w:noProof/>
                                </w:rPr>
                                <w:t>46/1595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62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7D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5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4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2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20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2DD3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48E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E16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44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1491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510B7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52522F" wp14:editId="4C27834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F5544" w14:textId="5AA05BE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2522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4EF5544" w14:textId="5AA05BE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2E523F3" wp14:editId="4BA0E83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6B44D" w14:textId="3C04EF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44190" w:rsidRPr="00920CC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523F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1956B44D" w14:textId="3C04EF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44190" w:rsidRPr="00920CC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6F61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02A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5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7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A684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9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0BEC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FA2028" wp14:editId="74B0A0FB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4C597" w14:textId="54D7408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FA202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324C597" w14:textId="54D7408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F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F3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8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F0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741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CA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334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AE51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0A38B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71CA02A" wp14:editId="6039432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9B84A3" w14:textId="60D3585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CA02A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59B84A3" w14:textId="60D3585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3C8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9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8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8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3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7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1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1E3D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2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3259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92BE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7CB085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D1E51F" wp14:editId="024F815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AA3CAD" w14:textId="26F06DD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1E51F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0AA3CAD" w14:textId="26F06DD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0F32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1A3B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6A6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0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42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9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F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4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9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03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0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1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7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0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C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6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2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7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BB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4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8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72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6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A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6B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7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4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812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48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B3485CE" w14:textId="6C969F4A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44190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8FE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9C9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03C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5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2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7E11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75E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7A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1C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F7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4C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D44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A3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78D2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7E2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40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36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EC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9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638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D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DB5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24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DF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0E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C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FA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0DAF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4C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036A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52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6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84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29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F0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7D9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D8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50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B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EA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0F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3EE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B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869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8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FB0C3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CB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DB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FB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C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EB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31C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AA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8FEA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56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96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F6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7A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09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ECDF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19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352A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C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67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1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9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E2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AD2F1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F3D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3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D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0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D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D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FC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89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32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D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1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5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CB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6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3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C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6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B7A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1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00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7B1458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6C5C449" w14:textId="77777777" w:rsidR="00944C3D" w:rsidRDefault="00944C3D" w:rsidP="00944C3D">
      <w:pPr>
        <w:rPr>
          <w:rFonts w:ascii="Arial" w:hAnsi="Arial"/>
        </w:rPr>
      </w:pPr>
    </w:p>
    <w:p w14:paraId="3C07CF6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2AB922F" w14:textId="6D42785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B13D5A9" w14:textId="2A0F564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2F8A444" w14:textId="296DD64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C27F7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BA021D7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8AA598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093EFE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50B1E8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42489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0030CD4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38F3B8" w14:textId="33D55EB0" w:rsidR="00944C3D" w:rsidRPr="008D0433" w:rsidRDefault="0084419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Jaroslav Dzurňák</w:t>
            </w:r>
          </w:p>
        </w:tc>
        <w:tc>
          <w:tcPr>
            <w:tcW w:w="3260" w:type="dxa"/>
            <w:vAlign w:val="center"/>
          </w:tcPr>
          <w:p w14:paraId="55EAC0B8" w14:textId="774B3AF9" w:rsidR="00944C3D" w:rsidRPr="008D0433" w:rsidRDefault="0084419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29F03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D264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B3EF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9EEC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0C5A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5D0AA0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E149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2C515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DD452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6D7BA9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C2DCC9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40DF67F" w14:textId="75C3597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6B650D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47EE6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1916B9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D8491B" w14:textId="624CBA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E7969D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DDA0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AA5702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5B7116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C7DD7E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2CFD83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36F85A6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57CD0D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70899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7960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AD2D0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866DC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248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E35EC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318F3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FA42C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08399F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5AA8E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6C7CF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57502C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9C97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1E38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702363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AE5DB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2A636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835411C" w14:textId="348DFE0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E0FBA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6BABE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9AE03F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3DB3F7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D1FD56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94A002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56F55D3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E0600E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8BD6A13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75CF2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73D424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C9AC6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7C089F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59B2B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CDBDE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A0187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4AB39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5079A6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5FCA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69BB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036BCF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D90B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08F0E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B1F9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4B9B6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9653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FD0B3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5A504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69BCE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2497D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862CF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1C831A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82552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AD3E3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DC35D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AD3E8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E866BC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5E0FD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35F1D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30D77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6B4234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7BB0E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E2624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855EA3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730790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3412A1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FECD08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5CBB68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1C978CD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D01EF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4E5EA5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4077EF0" w14:textId="77777777" w:rsidTr="00503750">
        <w:trPr>
          <w:trHeight w:val="302"/>
        </w:trPr>
        <w:tc>
          <w:tcPr>
            <w:tcW w:w="4510" w:type="dxa"/>
          </w:tcPr>
          <w:p w14:paraId="5B08E1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ED0FA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221F9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C6259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32FE7C" w14:textId="77777777" w:rsidTr="00503750">
        <w:trPr>
          <w:trHeight w:val="302"/>
        </w:trPr>
        <w:tc>
          <w:tcPr>
            <w:tcW w:w="4510" w:type="dxa"/>
          </w:tcPr>
          <w:p w14:paraId="6E9D9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E1C8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66EF6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9EABB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ED196D" w14:textId="77777777" w:rsidTr="00503750">
        <w:trPr>
          <w:trHeight w:val="302"/>
        </w:trPr>
        <w:tc>
          <w:tcPr>
            <w:tcW w:w="4510" w:type="dxa"/>
          </w:tcPr>
          <w:p w14:paraId="2859CD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82EEF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BAA40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D6B2E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CD37ED" w14:textId="77777777" w:rsidTr="00503750">
        <w:trPr>
          <w:trHeight w:val="302"/>
        </w:trPr>
        <w:tc>
          <w:tcPr>
            <w:tcW w:w="4510" w:type="dxa"/>
          </w:tcPr>
          <w:p w14:paraId="39F51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B281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BC34C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E636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D18AD7" w14:textId="77777777" w:rsidTr="00503750">
        <w:trPr>
          <w:trHeight w:val="327"/>
        </w:trPr>
        <w:tc>
          <w:tcPr>
            <w:tcW w:w="4510" w:type="dxa"/>
          </w:tcPr>
          <w:p w14:paraId="1CE757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2266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59F30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71D65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C8256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4FF5AD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590C118" w14:textId="46570B3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D4C87F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09DFA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1D710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2951CE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D83132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8837A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0C6D9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2D5DBE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0B58A48" w14:textId="77777777" w:rsidTr="00503750">
        <w:tc>
          <w:tcPr>
            <w:tcW w:w="2302" w:type="dxa"/>
            <w:vAlign w:val="center"/>
          </w:tcPr>
          <w:p w14:paraId="01620B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96AA9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BF4CB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93DF6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9257B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DEEF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CA31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D4E0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0CE14A7" w14:textId="77777777" w:rsidTr="00503750">
        <w:tc>
          <w:tcPr>
            <w:tcW w:w="15593" w:type="dxa"/>
            <w:gridSpan w:val="8"/>
            <w:vAlign w:val="center"/>
          </w:tcPr>
          <w:p w14:paraId="3F86C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CE2548D" w14:textId="77777777" w:rsidTr="00503750">
        <w:tc>
          <w:tcPr>
            <w:tcW w:w="2302" w:type="dxa"/>
            <w:vAlign w:val="center"/>
          </w:tcPr>
          <w:p w14:paraId="6CFB29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6698E1" w14:textId="086779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03D62A" w14:textId="07DA7F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3BEECA" w14:textId="06FB4F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47394" w14:textId="18F952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2D771" w14:textId="4C091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E012B8" w14:textId="77E81E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3B02AD" w14:textId="5E4249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ABAE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1D29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FBE589" w14:textId="4CED69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5A1977A" w14:textId="4A1F47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3D13F0" w14:textId="04FE43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32B853" w14:textId="5E8F30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635B2" w14:textId="315961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D6DCF0" w14:textId="183834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68C8D" w14:textId="24F31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B44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D083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342B18C" w14:textId="3ECDB5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222BF" w14:textId="6A514C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BDFE4" w14:textId="3343B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8F3E3" w14:textId="092BE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611EF0" w14:textId="42172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C9E01" w14:textId="01B3A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76446A" w14:textId="212FF8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4142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EFEA3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9C08F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B413F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36E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E2BD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95D7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6E7E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EC48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E25383C" w14:textId="77777777" w:rsidTr="00503750">
        <w:tc>
          <w:tcPr>
            <w:tcW w:w="2302" w:type="dxa"/>
            <w:vAlign w:val="center"/>
          </w:tcPr>
          <w:p w14:paraId="3C755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D7377D" w14:textId="6418BE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78BBC9" w14:textId="67719E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8CDC8" w14:textId="27F962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8B619A" w14:textId="29184E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C12A9" w14:textId="6AC0B2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D49C55" w14:textId="746039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E58E6" w14:textId="40D16C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90549" w14:textId="77777777" w:rsidTr="00503750">
        <w:tc>
          <w:tcPr>
            <w:tcW w:w="15593" w:type="dxa"/>
            <w:gridSpan w:val="8"/>
            <w:vAlign w:val="center"/>
          </w:tcPr>
          <w:p w14:paraId="24EB36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93E444A" w14:textId="77777777" w:rsidTr="00503750">
        <w:tc>
          <w:tcPr>
            <w:tcW w:w="2302" w:type="dxa"/>
            <w:vAlign w:val="center"/>
          </w:tcPr>
          <w:p w14:paraId="653CB4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4D29F8B" w14:textId="2CDD88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F3F8A22" w14:textId="760CD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A3371B" w14:textId="0A577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85F148" w14:textId="038C5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86354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B650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4BDBDB" w14:textId="316611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AB41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CE9B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364E87" w14:textId="49BB80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6F6A5C" w14:textId="2F1C8C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012AD" w14:textId="27AA6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E96D15" w14:textId="7626F3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AB0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259B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D2EBC2" w14:textId="28F1A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5DB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EE45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F43B58" w14:textId="76DE0E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95609B" w14:textId="40B2ED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A7F8A6" w14:textId="692529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A9FB8" w14:textId="77FB22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E1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6787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D83212" w14:textId="25BAF1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CC6634" w14:textId="77777777" w:rsidTr="00503750">
        <w:tc>
          <w:tcPr>
            <w:tcW w:w="2302" w:type="dxa"/>
            <w:vAlign w:val="center"/>
          </w:tcPr>
          <w:p w14:paraId="23CFB8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2DF0D3C" w14:textId="033ACF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0BA2C4" w14:textId="5F09DE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02FAA" w14:textId="4797AD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E16D57" w14:textId="4F336E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2C81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754A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AAF6D7" w14:textId="4ED5FF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A5618" w14:textId="77777777" w:rsidTr="00503750">
        <w:tc>
          <w:tcPr>
            <w:tcW w:w="15593" w:type="dxa"/>
            <w:gridSpan w:val="8"/>
            <w:vAlign w:val="center"/>
          </w:tcPr>
          <w:p w14:paraId="6D79B9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DA0DB3" w14:textId="77777777" w:rsidTr="00503750">
        <w:tc>
          <w:tcPr>
            <w:tcW w:w="2302" w:type="dxa"/>
            <w:vAlign w:val="center"/>
          </w:tcPr>
          <w:p w14:paraId="7A55C1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6DB933F" w14:textId="49B77A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ACA00A" w14:textId="5C1275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849CC4" w14:textId="60520C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ECBDD" w14:textId="6B48E0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FD420" w14:textId="176DD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59863F" w14:textId="524006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008AF" w14:textId="1FD09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61EB6F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4C43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CB226C" w14:textId="315802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F46626" w14:textId="5EB005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F7C47" w14:textId="3B11E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4F5350" w14:textId="777A64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BDB48" w14:textId="0A7A27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85458" w14:textId="7C3702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A858C1" w14:textId="682350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094F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991DC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BD6A8D3" w14:textId="58AC53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17903A" w14:textId="36F19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4D84A" w14:textId="7ACC54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EA52D8" w14:textId="787398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8F8A4" w14:textId="4ED5C8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E7930E" w14:textId="04901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015402" w14:textId="34205D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6CAC8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56073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3F6536" w14:textId="6AE88C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1A9E0A" w14:textId="3606BC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2D9BCF" w14:textId="05D028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F1430" w14:textId="79BEE5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7653EB" w14:textId="43C2C8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E6072" w14:textId="468E11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6DBD8" w14:textId="3D224E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21B1EF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24C1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08B956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6B3FF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267788A" w14:textId="3E2C9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880F6A" w14:textId="452D5F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C421B5" w14:textId="6336E9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4E128B" w14:textId="359F73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2A26A7" w14:textId="2C4FCC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9AB6F" w14:textId="6BB8DA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D2A834" w14:textId="0614B0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09C5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5F05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0FF96B4" w14:textId="20EA14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454431" w14:textId="0346EA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55EC9B" w14:textId="1B1C56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2EA3A" w14:textId="0E013E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C0668C" w14:textId="6136FD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2ADA88" w14:textId="373BA3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0E6CCB" w14:textId="2EC290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2A5B00" w14:textId="77777777" w:rsidR="00944C3D" w:rsidRDefault="00944C3D" w:rsidP="00944C3D">
      <w:pPr>
        <w:rPr>
          <w:rFonts w:ascii="Arial" w:hAnsi="Arial"/>
          <w:b/>
        </w:rPr>
      </w:pPr>
    </w:p>
    <w:p w14:paraId="09F1B49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7D01C76" w14:textId="77777777" w:rsidTr="00503750">
        <w:tc>
          <w:tcPr>
            <w:tcW w:w="1944" w:type="dxa"/>
            <w:vAlign w:val="center"/>
          </w:tcPr>
          <w:p w14:paraId="18AACB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5DCA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3D62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5F787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4071E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01BB3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1C120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918A9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236A3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51B9B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F1CBD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C9CD6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FCC45A" w14:textId="77777777" w:rsidTr="00503750">
        <w:tc>
          <w:tcPr>
            <w:tcW w:w="15685" w:type="dxa"/>
            <w:gridSpan w:val="12"/>
            <w:vAlign w:val="center"/>
          </w:tcPr>
          <w:p w14:paraId="15E0BE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515E6B" w14:textId="77777777" w:rsidTr="00503750">
        <w:tc>
          <w:tcPr>
            <w:tcW w:w="1944" w:type="dxa"/>
            <w:vAlign w:val="center"/>
          </w:tcPr>
          <w:p w14:paraId="2105A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14685E6" w14:textId="71BF2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8BB62D" w14:textId="1C852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D8AC4C" w14:textId="18A65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56B22D" w14:textId="62D78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FE6EFE" w14:textId="7D2914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9F4EFDA" w14:textId="20A83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A22F1F" w14:textId="4EEAB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F6A98E" w14:textId="776B84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D378A3" w14:textId="3B75C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C7ED12" w14:textId="60BAAC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4DE7593" w14:textId="4256A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F2C7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DA01C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27D5D35" w14:textId="0B87A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6D7C57" w14:textId="730B8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47F762" w14:textId="3D43BA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EA6C73" w14:textId="1E926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44F6FBD" w14:textId="252A36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7E7814" w14:textId="588F2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D18FFA" w14:textId="6D3AFF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8D3533" w14:textId="70867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3EB506" w14:textId="15A380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B39CAB" w14:textId="09011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8E1EC4" w14:textId="53A910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5E3D1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994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6C015F1" w14:textId="60807F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216831D" w14:textId="5C479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4B0AABC" w14:textId="605144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8928E72" w14:textId="49D6E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F5BF7" w14:textId="125C43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28078B" w14:textId="4F3A44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B6403A" w14:textId="4248A2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CADE05" w14:textId="598A6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B41D57" w14:textId="02B8C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D65CEE" w14:textId="0A018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B81DDB" w14:textId="538FB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15D8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35A6F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F7CF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A00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E808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4505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83F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1BCD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43A4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B1AE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1DE0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5FE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F4FD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2A42BB5" w14:textId="77777777" w:rsidTr="00503750">
        <w:tc>
          <w:tcPr>
            <w:tcW w:w="1944" w:type="dxa"/>
            <w:vAlign w:val="center"/>
          </w:tcPr>
          <w:p w14:paraId="033E3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F23D75" w14:textId="02AFD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2C6402" w14:textId="2DAA5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057B88" w14:textId="0F74D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60E0A8" w14:textId="15F61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97551C" w14:textId="72C21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A90956" w14:textId="41B26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D7ECE1" w14:textId="733CAE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A735E5" w14:textId="5CD21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CBA14E" w14:textId="3B9AD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F804C7" w14:textId="56F34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DC1F28" w14:textId="7276B6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BA59A0" w14:textId="77777777" w:rsidTr="00503750">
        <w:tc>
          <w:tcPr>
            <w:tcW w:w="15685" w:type="dxa"/>
            <w:gridSpan w:val="12"/>
            <w:vAlign w:val="center"/>
          </w:tcPr>
          <w:p w14:paraId="5F2D8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7939C43" w14:textId="77777777" w:rsidTr="00503750">
        <w:tc>
          <w:tcPr>
            <w:tcW w:w="1944" w:type="dxa"/>
            <w:vAlign w:val="center"/>
          </w:tcPr>
          <w:p w14:paraId="5B0D48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A94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0FC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AA59FB" w14:textId="3DCFB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4A9ED6" w14:textId="23388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BC81D7" w14:textId="2B2FE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CDBF97" w14:textId="67D8C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3BDD51" w14:textId="01D40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A667FC" w14:textId="56C688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EFF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C40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82B62C" w14:textId="18553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B31A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4DE8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8F4E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D0E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D64636" w14:textId="2AECC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5071D0" w14:textId="6DCBF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2B1D7E" w14:textId="0CD2E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173806" w14:textId="31D958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CD226F" w14:textId="3E0CD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AED784" w14:textId="0C2F47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8E9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3812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E3DE12" w14:textId="01F08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CB638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A3BC6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22F95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78D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D50D33" w14:textId="389BE7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6837BE" w14:textId="6AAFC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2F422C" w14:textId="0F5E5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0A7D23" w14:textId="4EBE5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6F5173" w14:textId="47B352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948949" w14:textId="2FE50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5638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3A9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E11ABB" w14:textId="27360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EC025" w14:textId="77777777" w:rsidTr="00503750">
        <w:tc>
          <w:tcPr>
            <w:tcW w:w="1944" w:type="dxa"/>
            <w:vAlign w:val="center"/>
          </w:tcPr>
          <w:p w14:paraId="7FB62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C0F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E3A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29678F" w14:textId="204DC7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76BC3B" w14:textId="2B9F1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1FF0C2" w14:textId="0B6BC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642DB2" w14:textId="15CCC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3A0318" w14:textId="2B3A3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958C1B" w14:textId="76755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2CC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DD73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904A49" w14:textId="461A0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DE01E" w14:textId="77777777" w:rsidTr="00503750">
        <w:tc>
          <w:tcPr>
            <w:tcW w:w="15685" w:type="dxa"/>
            <w:gridSpan w:val="12"/>
            <w:vAlign w:val="center"/>
          </w:tcPr>
          <w:p w14:paraId="769DF5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D72A776" w14:textId="77777777" w:rsidTr="00503750">
        <w:tc>
          <w:tcPr>
            <w:tcW w:w="1944" w:type="dxa"/>
            <w:vAlign w:val="center"/>
          </w:tcPr>
          <w:p w14:paraId="091BA4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7D1F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2EA0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BD4824" w14:textId="2AC76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8557A1" w14:textId="49D68C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7FB16D" w14:textId="2E519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C678B0" w14:textId="402FE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10ECD4" w14:textId="71869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5A4247" w14:textId="2DCB40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AD7FA7" w14:textId="7A18D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06E5B0" w14:textId="64210D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A6575F" w14:textId="7439F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2608F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28F2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A8A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5CDA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A62269" w14:textId="6011CE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83076F" w14:textId="071D1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C11FBE" w14:textId="78B74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EB7D96" w14:textId="1AE90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3DBADC" w14:textId="19D78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365BD2" w14:textId="59B91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6D4F39" w14:textId="507F9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84FF91" w14:textId="75D43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24D50EB" w14:textId="0C713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D96E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D3190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17579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CA8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01923C" w14:textId="11E6ED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53B9CF" w14:textId="4EDAF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C30A0" w14:textId="3A547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B241CA" w14:textId="10338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92D028" w14:textId="068DB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4845FB" w14:textId="22B9D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B1718B" w14:textId="24D69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5DC6A6" w14:textId="480F6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9AB062" w14:textId="4294BC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54448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D4262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D8E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7DE2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64D4CD" w14:textId="7AF0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44AEE3" w14:textId="5CCCA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F62263" w14:textId="2EEE3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922DB1" w14:textId="29013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EFD7B6" w14:textId="2FA28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333710" w14:textId="1FF3E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D42167" w14:textId="7612F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1235ED" w14:textId="2018C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AB7FD7" w14:textId="6609A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CD22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2D5DE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ACD567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A67E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34FE305" w14:textId="2C84B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C50D96" w14:textId="6A00D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A6F402" w14:textId="17BD87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EBB343" w14:textId="26E4E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48F691" w14:textId="08704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2801B9" w14:textId="091E6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D7095F" w14:textId="0E54F9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8F6252" w14:textId="50B920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BBB158" w14:textId="417F1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8F305F" w14:textId="224EC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3F7738" w14:textId="49A22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C56E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7BED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57E265" w14:textId="4F952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9543A4" w14:textId="76E95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50A34C" w14:textId="70388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9587B4" w14:textId="0CA16C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83FBAC" w14:textId="13B30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5AFC47" w14:textId="3CE49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8D274D" w14:textId="6630C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29AA50" w14:textId="599E7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7783C5" w14:textId="43D44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070C0F" w14:textId="7B278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0668015" w14:textId="4E77C1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AFD63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BA73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E3FB3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BCD5FB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62A8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383EC9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1B2FB6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0DD37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719EBC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4DC74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A647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C6748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52A18D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FE3D5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2873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D0ED2D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780C6E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FFF7F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527CA7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8E048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67B31C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D5080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466C5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5C1C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182C83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2F31B3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CE79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1D0C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A898C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1487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366F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04CD5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9ED45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4FAB4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0EE9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0681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45B1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A4363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9712F4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AC01D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72F92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70B2F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324FB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CDF61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0BA6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699DF8B3" w14:textId="77777777" w:rsidTr="00503750">
        <w:trPr>
          <w:trHeight w:val="1073"/>
        </w:trPr>
        <w:tc>
          <w:tcPr>
            <w:tcW w:w="3614" w:type="dxa"/>
            <w:vMerge/>
          </w:tcPr>
          <w:p w14:paraId="462F9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BD790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7E1FE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3E0A3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BF3AE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6B63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8E664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18F8E37" w14:textId="77777777" w:rsidTr="00503750">
        <w:trPr>
          <w:trHeight w:val="283"/>
        </w:trPr>
        <w:tc>
          <w:tcPr>
            <w:tcW w:w="3614" w:type="dxa"/>
          </w:tcPr>
          <w:p w14:paraId="6C5AC9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1F18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20AA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535F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5B62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E5DC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4D7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B742C2" w14:textId="77777777" w:rsidTr="00503750">
        <w:trPr>
          <w:trHeight w:val="283"/>
        </w:trPr>
        <w:tc>
          <w:tcPr>
            <w:tcW w:w="3614" w:type="dxa"/>
          </w:tcPr>
          <w:p w14:paraId="2B4FC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FAEA1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98157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015F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AF29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C8E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3AA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27B978" w14:textId="77777777" w:rsidTr="00503750">
        <w:trPr>
          <w:trHeight w:val="283"/>
        </w:trPr>
        <w:tc>
          <w:tcPr>
            <w:tcW w:w="3614" w:type="dxa"/>
          </w:tcPr>
          <w:p w14:paraId="7688C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901D0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5B22C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F544B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FE33E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DB2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B887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0319C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70166F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2758C3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BD74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D11A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9CAE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7522C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68CE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7753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75D08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725E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556EA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4D1414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9121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B365AD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C2D36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F350BAE" w14:textId="4ABB3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DF650" w14:textId="43502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AF4EAD" w14:textId="654B0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6A272D" w14:textId="1E063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6DCB81" w14:textId="5C5AE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24EBC1" w14:textId="487164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75276D" w14:textId="0CAFA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76520B" w14:textId="1207B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9AD52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47E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5116927" w14:textId="3D8D2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FBDAC0" w14:textId="6BC0D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03F2EF" w14:textId="71F2EE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B85F9" w14:textId="4A643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FA8C7" w14:textId="74228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AB5EE" w14:textId="51E39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24AEC" w14:textId="6FCD0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C102F2" w14:textId="29CFA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E06C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EF3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E0FF64F" w14:textId="6489B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692324" w14:textId="2140A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6123E" w14:textId="066C6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A69928" w14:textId="6278C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4E7C0F" w14:textId="0C8B4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FA0DE9" w14:textId="43F96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481E7" w14:textId="3EA15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286818" w14:textId="76B8C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DCD3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C70A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FD4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B49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DC5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549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A3345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BFD5A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17CF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291E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B2B91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37B8C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B8DB20" w14:textId="5176F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B27E1" w14:textId="4985A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F5A0A1" w14:textId="0AE5C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01BAD" w14:textId="57D7FD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297DC" w14:textId="67EAC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8AEDD" w14:textId="6E139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F902E5" w14:textId="719B00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F0BDEC" w14:textId="695F4D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C6AE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735D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EE82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2E5B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7D7053" w14:textId="2A844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4AF545" w14:textId="32D44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B03F17" w14:textId="7B6609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14C30" w14:textId="69DB7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4D0F0" w14:textId="09124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5058A3" w14:textId="03215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6529B2" w14:textId="25BD2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CFD929E" w14:textId="497F9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AFC4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01FC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25210DC" w14:textId="45DC8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D70D6" w14:textId="2B36C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E7BF7" w14:textId="15426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68261" w14:textId="6EF06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4A04D" w14:textId="5F000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E67460" w14:textId="34280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0B6EE0" w14:textId="3DDDA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EA965B5" w14:textId="198B3E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C055F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214D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DACA5A8" w14:textId="3515E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5BFB64" w14:textId="2E4EF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C8119B" w14:textId="455A5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583EE6" w14:textId="5ED0C9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71E45B" w14:textId="4B9DE2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258FD" w14:textId="0C90F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2CCB43" w14:textId="0C47B6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7E8BA7" w14:textId="62DCD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E9B5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AFC0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271FBD5" w14:textId="50752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6DF63" w14:textId="4A094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44BDF8" w14:textId="70B1F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8A73E" w14:textId="17B9C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4A853" w14:textId="76C4A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A57D6" w14:textId="69746E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B884DB" w14:textId="66191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0CDB6C6" w14:textId="18544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6119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E2EF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7726C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AEB0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AA20D1" w14:textId="7A41CD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9C3AD" w14:textId="51416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947DD7" w14:textId="41D9B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C9193" w14:textId="7A3B4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598088" w14:textId="1B9BB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A4A9DC" w14:textId="5E1D0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154F90" w14:textId="53F3B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9A1DB4" w14:textId="4D0EF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87B68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BC458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684F008" w14:textId="413CB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F95D90" w14:textId="75632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7447D" w14:textId="5FF7B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B4DD2" w14:textId="571ED9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C54609" w14:textId="137FA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1C8B75" w14:textId="53443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EC639" w14:textId="346ED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A72D75" w14:textId="47EAE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72F8E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423F8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BA4976B" w14:textId="775F29C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451B1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1EB5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201A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984F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3EA6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AB0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9D22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310C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CE6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F500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184A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E79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77C3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8426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C58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F84C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9A84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D0008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0B162A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022AD9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6B06B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1F5DCFF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DECD0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102DA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58542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44F7F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78D8D8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0579CD2" w14:textId="77777777" w:rsidTr="00503750">
        <w:trPr>
          <w:trHeight w:val="437"/>
        </w:trPr>
        <w:tc>
          <w:tcPr>
            <w:tcW w:w="2594" w:type="dxa"/>
          </w:tcPr>
          <w:p w14:paraId="402BF5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716DB268" w14:textId="5F64B75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8622529" w14:textId="294E0C9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8386699" w14:textId="6E3719A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C4A0BE" w14:textId="7A8B0F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3990E1" w14:textId="77777777" w:rsidTr="00503750">
        <w:trPr>
          <w:trHeight w:val="420"/>
        </w:trPr>
        <w:tc>
          <w:tcPr>
            <w:tcW w:w="2594" w:type="dxa"/>
          </w:tcPr>
          <w:p w14:paraId="6C2811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5838681C" w14:textId="006390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6FEDD4E" w14:textId="22B547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A7CB8B9" w14:textId="29B031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C784AD" w14:textId="192DC7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5A6D40" w14:textId="77777777" w:rsidTr="00503750">
        <w:trPr>
          <w:trHeight w:val="630"/>
        </w:trPr>
        <w:tc>
          <w:tcPr>
            <w:tcW w:w="2594" w:type="dxa"/>
          </w:tcPr>
          <w:p w14:paraId="5D77C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7D14212" w14:textId="76B5B9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1E08FE6" w14:textId="410518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EFD187C" w14:textId="05C3E47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A13425" w14:textId="3AC40E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9839D77" w14:textId="77777777" w:rsidTr="00503750">
        <w:trPr>
          <w:trHeight w:val="420"/>
        </w:trPr>
        <w:tc>
          <w:tcPr>
            <w:tcW w:w="2594" w:type="dxa"/>
          </w:tcPr>
          <w:p w14:paraId="6D1DE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E93A9CC" w14:textId="77EECA9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1E5B55F" w14:textId="3717B4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46BFB8B" w14:textId="049CAC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D9DCB0E" w14:textId="4F4B886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BE0E598" w14:textId="77777777" w:rsidTr="00503750">
        <w:trPr>
          <w:trHeight w:val="437"/>
        </w:trPr>
        <w:tc>
          <w:tcPr>
            <w:tcW w:w="2594" w:type="dxa"/>
          </w:tcPr>
          <w:p w14:paraId="493CE6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0534CE1" w14:textId="45F0D20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6B935BE" w14:textId="5E1A4DE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A4FAA58" w14:textId="60D8F6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46B028" w14:textId="6426B6E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F1C8AC" w14:textId="77777777" w:rsidTr="00503750">
        <w:trPr>
          <w:trHeight w:val="420"/>
        </w:trPr>
        <w:tc>
          <w:tcPr>
            <w:tcW w:w="2594" w:type="dxa"/>
          </w:tcPr>
          <w:p w14:paraId="1DD4C3D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66933B2" w14:textId="32A846E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CF0F66E" w14:textId="0EC742D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32A875F" w14:textId="7A82C2C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197FDD5" w14:textId="66744DA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AC1E5D" w14:textId="77777777" w:rsidR="00944C3D" w:rsidRDefault="00944C3D" w:rsidP="00944C3D">
      <w:pPr>
        <w:rPr>
          <w:rFonts w:ascii="Arial" w:hAnsi="Arial"/>
          <w:b/>
        </w:rPr>
      </w:pPr>
    </w:p>
    <w:p w14:paraId="3215B23F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409F3405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0563FA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67850B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61DA0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9AF82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D2432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36073E5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69B6D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3C94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5B2AB9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10EE4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2181F8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64AB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1C0A2C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D5DC6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19A7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9194F6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983E5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4057A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1426C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C5B2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19FDE6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F0C64A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297E3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A57E9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9A1BE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92E463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F4931E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6D58A01" w14:textId="77777777" w:rsidTr="00503750">
        <w:tc>
          <w:tcPr>
            <w:tcW w:w="2835" w:type="dxa"/>
            <w:vAlign w:val="center"/>
          </w:tcPr>
          <w:p w14:paraId="060D5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80BC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6F58A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4CD7B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A1064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1ECD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9BD1F3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91C031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2B00C3B" w14:textId="5C39D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22314" w14:textId="3B58F9F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98827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D20505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1758F9" w14:textId="4D63403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99FA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763B4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713A107" w14:textId="71E4F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56EC6" w14:textId="77158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476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EBCE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525B69" w14:textId="78B6B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B848A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ABF12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F31C47F" w14:textId="5D79D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4C1621" w14:textId="11F66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F9A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DE33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7B99E3" w14:textId="7024A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B113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5A86B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927CDF9" w14:textId="53D63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57AC2" w14:textId="68533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35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471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8B4E64" w14:textId="6CEB3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6A56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9DF6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B8610FE" w14:textId="7F88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46E771" w14:textId="304B5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29C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CF5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3610FE" w14:textId="5F7F1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75F60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F755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44ECECD2" w14:textId="151BD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460E34" w14:textId="3A0FC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9BB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296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149A72" w14:textId="36F2F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94D2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6B88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C5EF9A0" w14:textId="5C5A2F7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9B320A" w14:textId="0D8580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DB64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BD9F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A93C260" w14:textId="2CC97F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59EC4E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5CB291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DF4B033" w14:textId="4500E99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F1861A0" w14:textId="77777777" w:rsidR="00944C3D" w:rsidRDefault="00944C3D" w:rsidP="00944C3D">
      <w:pPr>
        <w:rPr>
          <w:rFonts w:ascii="Arial" w:hAnsi="Arial"/>
          <w:b/>
        </w:rPr>
      </w:pPr>
    </w:p>
    <w:p w14:paraId="156633C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C87C3C7" w14:textId="77777777" w:rsidTr="00503750">
        <w:tc>
          <w:tcPr>
            <w:tcW w:w="2835" w:type="dxa"/>
            <w:vAlign w:val="center"/>
          </w:tcPr>
          <w:p w14:paraId="0CDE49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46AD90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B9F36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602BB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1F095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59768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F84603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F6EA9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36EFEA0" w14:textId="40AF7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B1850" w14:textId="63AE1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50A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133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53D0F7" w14:textId="2727F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D65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46CA2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6ABBDF8" w14:textId="2E3C7F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A3AB5B" w14:textId="1FE30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1C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8E17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379FE1" w14:textId="04F4B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1B3FD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3D6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6C0F94" w14:textId="068AC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E9B6C" w14:textId="138EC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BD65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E56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60F171" w14:textId="083B6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1FFA2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46DC3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1F2B50A" w14:textId="5ACF1F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17ED70" w14:textId="11A1A8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FCD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452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597666" w14:textId="38EFE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E47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CC6E8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EB81784" w14:textId="257CF0A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B0436" w14:textId="24CE4A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8D5C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C9A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239B6C" w14:textId="699F6F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6D77F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43AE71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728D6D5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2BF3E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DDF1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30F734C2" w14:textId="77777777" w:rsidTr="00503750">
        <w:trPr>
          <w:trHeight w:val="699"/>
        </w:trPr>
        <w:tc>
          <w:tcPr>
            <w:tcW w:w="3502" w:type="dxa"/>
            <w:vMerge/>
          </w:tcPr>
          <w:p w14:paraId="36A98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0A8A7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1262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F34D1BA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AFB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D5124B7" w14:textId="3985F80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CFA73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FBC8E4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5E75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AC250C8" w14:textId="3FAF26B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BA1F83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B9B37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FAC19E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869BAE2" w14:textId="7113E01E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334A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42603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5ED68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CD4AAB7" w14:textId="77777777" w:rsidTr="00503750">
        <w:trPr>
          <w:trHeight w:val="593"/>
        </w:trPr>
        <w:tc>
          <w:tcPr>
            <w:tcW w:w="3497" w:type="dxa"/>
          </w:tcPr>
          <w:p w14:paraId="6E58AF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B57F6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89A91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485BE1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A5FF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C525235" w14:textId="1AA66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2877B8" w14:textId="75DBC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2528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DA2F94" w14:textId="685F9D8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601597" w14:textId="48058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28E6A5" w14:textId="7C3B4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075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9EF20B" w14:textId="75C13F9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B87ED1" w14:textId="6DEE0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E5E433" w14:textId="447B14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B369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5035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A235FB9" w14:textId="518245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C45ED" w14:textId="37C5E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7DE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2E4C82C" w14:textId="42589F8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E00F2F" w14:textId="4B7E8D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357B0" w14:textId="4C9AF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D047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4F17ED" w14:textId="12DD27A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55D291" w14:textId="32731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7BB4B5" w14:textId="4F1214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40F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55EE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4E4E308" w14:textId="4C42F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E6A491" w14:textId="127C9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D813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130CD3" w14:textId="60198EA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DFA908" w14:textId="26F85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648275" w14:textId="51624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7CEF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4831C75" w14:textId="1D603DC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4E7898C" w14:textId="0EA4F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949FEB" w14:textId="6E331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F64F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055BB6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A6F14ED" w14:textId="607B5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82A277" w14:textId="52058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94F0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F0C78C" w14:textId="0636F83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242DB6" w14:textId="6BB6A0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FA6F84" w14:textId="76A9B1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2ED9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1ED4804" w14:textId="2925AC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F086D6" w14:textId="742C7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71A13A" w14:textId="002564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A254B6" w14:textId="77777777" w:rsidR="00944C3D" w:rsidRDefault="00944C3D" w:rsidP="00944C3D">
      <w:pPr>
        <w:rPr>
          <w:rFonts w:ascii="Arial" w:hAnsi="Arial"/>
          <w:b/>
        </w:rPr>
      </w:pPr>
    </w:p>
    <w:p w14:paraId="5E989831" w14:textId="77777777" w:rsidR="00944C3D" w:rsidRDefault="00944C3D" w:rsidP="00944C3D">
      <w:pPr>
        <w:rPr>
          <w:rFonts w:ascii="Arial" w:hAnsi="Arial"/>
          <w:b/>
        </w:rPr>
      </w:pPr>
    </w:p>
    <w:p w14:paraId="1F1373FB" w14:textId="77777777" w:rsidR="00944C3D" w:rsidRDefault="00944C3D" w:rsidP="00944C3D">
      <w:pPr>
        <w:rPr>
          <w:rFonts w:ascii="Arial" w:hAnsi="Arial"/>
          <w:b/>
        </w:rPr>
      </w:pPr>
    </w:p>
    <w:p w14:paraId="48553867" w14:textId="77777777" w:rsidR="00944C3D" w:rsidRDefault="00944C3D" w:rsidP="00944C3D">
      <w:pPr>
        <w:rPr>
          <w:rFonts w:ascii="Arial" w:hAnsi="Arial"/>
          <w:b/>
        </w:rPr>
      </w:pPr>
    </w:p>
    <w:p w14:paraId="0861A78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461599A0" w14:textId="77777777" w:rsidTr="00503750">
        <w:tc>
          <w:tcPr>
            <w:tcW w:w="2622" w:type="dxa"/>
            <w:vAlign w:val="center"/>
          </w:tcPr>
          <w:p w14:paraId="2565A7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7E2A2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C8142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5F12E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094AB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27A74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EDA83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FF125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144C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F8C605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5B36D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FA0C7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586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6063714" w14:textId="778F7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7BD6BB" w14:textId="1962E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E97CF4" w14:textId="58B8B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6B7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D6F39" w14:textId="0DE95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5F269" w14:textId="77777777" w:rsidTr="00503750">
        <w:tc>
          <w:tcPr>
            <w:tcW w:w="2622" w:type="dxa"/>
            <w:vAlign w:val="center"/>
          </w:tcPr>
          <w:p w14:paraId="46184B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D1DF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1318CED" w14:textId="04383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F85C55" w14:textId="5F309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FAE2A7" w14:textId="191A5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D5D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7A7E23" w14:textId="3509A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F91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717C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FD4BD63" w14:textId="5FA91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F728A1C" w14:textId="4F348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29137D" w14:textId="351D2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DD6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0076F0" w14:textId="4023DC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DCE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EC43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14E73CE8" w14:textId="6C292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183FDD" w14:textId="010782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6C1DF" w14:textId="0AE29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587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FBD3EC" w14:textId="0C446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6F2B1" w14:textId="77777777" w:rsidTr="00503750">
        <w:tc>
          <w:tcPr>
            <w:tcW w:w="2622" w:type="dxa"/>
            <w:vAlign w:val="center"/>
          </w:tcPr>
          <w:p w14:paraId="5CF4D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864F841" w14:textId="3666E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22920.00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94A1E5" w14:textId="5EBA9E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8183.00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137E39" w14:textId="4A3281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8036.00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E1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CE942B" w14:textId="702A3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23067.00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1679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06925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CC4F881" w14:textId="5504DF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7E6B0B" w14:textId="70C4D6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DD5A57" w14:textId="34E43E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F9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D12F75" w14:textId="3A919B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B7665" w14:textId="77777777" w:rsidTr="00503750">
        <w:tc>
          <w:tcPr>
            <w:tcW w:w="2622" w:type="dxa"/>
            <w:vAlign w:val="center"/>
          </w:tcPr>
          <w:p w14:paraId="49445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E6E3ABC" w14:textId="4528F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D021E0" w14:textId="6DC45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07793" w14:textId="69DD7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E81D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B2C6A4" w14:textId="3C927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A1B6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5F79BB0F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63B412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C9CF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B2D2B17" w14:textId="73FD5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DB18C1" w14:textId="08A52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516049" w14:textId="0AE17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E77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EDC8C0" w14:textId="1DBDCE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69D8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3F08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F3BAAD7" w14:textId="70E5A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15A81C" w14:textId="66499D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DF283D" w14:textId="0C040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17A5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4508A7" w14:textId="0BF86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9EB2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96B9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D656819" w14:textId="566A6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573085" w14:textId="3B38A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ED22F3" w14:textId="17BA8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62A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8C1D39" w14:textId="066B4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F6449E" w14:textId="77777777" w:rsidTr="00503750">
        <w:tc>
          <w:tcPr>
            <w:tcW w:w="2622" w:type="dxa"/>
            <w:vAlign w:val="center"/>
          </w:tcPr>
          <w:p w14:paraId="01CEE9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79E72F71" w14:textId="57548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13F897" w14:textId="064A9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34910B" w14:textId="40B22A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AD4B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2A0B09" w14:textId="1BC57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24605" w14:textId="77777777" w:rsidTr="00503750">
        <w:tc>
          <w:tcPr>
            <w:tcW w:w="2622" w:type="dxa"/>
            <w:vAlign w:val="center"/>
          </w:tcPr>
          <w:p w14:paraId="39B32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9FA7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644C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7C4E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92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F298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9BEB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DA4F9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D15815F" w14:textId="1EE3FE6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22920.00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0E5CA" w14:textId="78CF68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8183.00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4C4CC6" w14:textId="7AA49D7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8036.00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2A32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D997A8" w14:textId="13A0B5E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23067.00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9A209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FCFD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51D942D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8E47A7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03BE71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6080B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CA8A59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72A1F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EF36D6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9DEF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FCC460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B863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BC1AB1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AF7A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A648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84712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C803B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EDFDA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4283D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0EEB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443E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F1ADF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F6ACD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793F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E7EB5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C02D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52953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7A3448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8EE5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A4F9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14B5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CBD2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FA73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93AFB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EBC8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47D29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66A59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15FE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64BE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DA1E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7EAE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284F9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9835D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EE762B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7EC22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074A8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380E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48514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99E8C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6A311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2EA67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FDA8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84F8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445B3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3A89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393A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49034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594C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AA52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42E7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8420B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DF2F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F2BA4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08CD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CD5E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A93F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5D141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D58E7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6C6576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213AF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C008E58" w14:textId="77777777" w:rsidTr="00503750">
        <w:tc>
          <w:tcPr>
            <w:tcW w:w="2835" w:type="dxa"/>
            <w:vAlign w:val="center"/>
          </w:tcPr>
          <w:p w14:paraId="383E04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E51A1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CAE3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24FBB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7E62B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42B4B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AFF5AC6" w14:textId="77777777" w:rsidTr="00503750">
        <w:tc>
          <w:tcPr>
            <w:tcW w:w="2835" w:type="dxa"/>
            <w:vAlign w:val="center"/>
          </w:tcPr>
          <w:p w14:paraId="0C6184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41DA956" w14:textId="424897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60B87" w14:textId="4A056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5183B" w14:textId="343F98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1F4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3100FA" w14:textId="7DBE74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A22E3" w14:textId="77777777" w:rsidTr="00503750">
        <w:tc>
          <w:tcPr>
            <w:tcW w:w="2835" w:type="dxa"/>
            <w:vAlign w:val="center"/>
          </w:tcPr>
          <w:p w14:paraId="714A4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9107DCE" w14:textId="5423B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B72247" w14:textId="43F69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ABA7C" w14:textId="56568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105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098D9A" w14:textId="79B30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AC8B6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F6945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498E387" w14:textId="2D29A7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5D7AB9" w14:textId="6EEC38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39EC64" w14:textId="170DA3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2E82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4BC895" w14:textId="23FD5F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4A94B35C" w14:textId="77777777" w:rsidTr="00503750">
        <w:tc>
          <w:tcPr>
            <w:tcW w:w="2835" w:type="dxa"/>
            <w:vAlign w:val="center"/>
          </w:tcPr>
          <w:p w14:paraId="40D293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9776DF1" w14:textId="77C9E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C1B58E" w14:textId="0DF0B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EDDDB" w14:textId="02AAA0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1E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0A9220" w14:textId="57EFE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776A2" w14:textId="77777777" w:rsidTr="00503750">
        <w:tc>
          <w:tcPr>
            <w:tcW w:w="2835" w:type="dxa"/>
            <w:vAlign w:val="center"/>
          </w:tcPr>
          <w:p w14:paraId="45B1B3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D33AE9F" w14:textId="10E4A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EEB78" w14:textId="308409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5C2F0B" w14:textId="2CACC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856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F2E2E6" w14:textId="778A90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F7A2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8EFF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FE7BC6" w14:textId="6F08EE1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DF3AFD" w14:textId="18FAEA9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6D081" w14:textId="61AD5CB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9C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E02C47" w14:textId="6CB38AC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2BE02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6CE2C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E928C4F" w14:textId="0EEB3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1D5D2F" w14:textId="38ABF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CAD8A" w14:textId="49F29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A5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E4CA25" w14:textId="12D0E1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433BE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05D80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6E3CBD74" w14:textId="77777777" w:rsidTr="00503750">
        <w:tc>
          <w:tcPr>
            <w:tcW w:w="2552" w:type="dxa"/>
            <w:vAlign w:val="center"/>
          </w:tcPr>
          <w:p w14:paraId="3E0863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2D74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7CB17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55531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705B00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42A61CC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B3CFA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5D651DAF" w14:textId="7C62394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B30A555" w14:textId="30C934E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1997.00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44370CA" w14:textId="65D721E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1997.00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A4AD718" w14:textId="6E544D6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C355FBE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18F6C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4DCFB527" w14:textId="521750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346580B8" w14:textId="525553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507EDBC" w14:textId="32468A3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C380570" w14:textId="434190E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6A6F5D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E32B9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EFC0DB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B0C3F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FF4D7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7CAA87E" w14:textId="77777777" w:rsidTr="00503750">
        <w:tc>
          <w:tcPr>
            <w:tcW w:w="4395" w:type="dxa"/>
            <w:vMerge/>
          </w:tcPr>
          <w:p w14:paraId="46A5D7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354BC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4D12D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FED546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4AEB7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DBBC4EA" w14:textId="6B0AC6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  <w:lang w:eastAsia="sk-SK"/>
              </w:rPr>
              <w:t>3644.02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7E361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818E4E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ECC34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017CB3" w14:textId="3E5F9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319994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40D81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E120B5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549125E" w14:textId="6E2947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3644.02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5288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C92FD3" w14:textId="77777777" w:rsidTr="00503750">
        <w:tc>
          <w:tcPr>
            <w:tcW w:w="4395" w:type="dxa"/>
            <w:vAlign w:val="center"/>
          </w:tcPr>
          <w:p w14:paraId="0EAE94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A8835F5" w14:textId="628E8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8AD99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EFC556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C3C62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39059B4" w14:textId="5CEF0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CE2F0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8392FF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47256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639F34" w14:textId="6EE39E8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5DF72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2FBF3A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4F29D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AA27773" w14:textId="45C36AC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47611.00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CD60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BF2FC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F97A9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5A3C012" w14:textId="77777777" w:rsidTr="00503750">
        <w:tc>
          <w:tcPr>
            <w:tcW w:w="4395" w:type="dxa"/>
            <w:vAlign w:val="center"/>
          </w:tcPr>
          <w:p w14:paraId="48550B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1B7077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65A568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BF5D9B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60C2B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BFE4EE8" w14:textId="766034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6260760" w14:textId="1FFA6E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880E4A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1AD6A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4CCBC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614A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D915D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3D0F6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29F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ED2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EBFEDA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D289D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6A1CABA5" w14:textId="5D249700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8F1C92F" w14:textId="35CCABA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5FC97D2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40D41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B8BA622" w14:textId="0895C5E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71474F" w14:textId="1F5E320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D46B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3E87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ED59C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7A9296D" w14:textId="77777777" w:rsidTr="00503750">
        <w:tc>
          <w:tcPr>
            <w:tcW w:w="1843" w:type="dxa"/>
            <w:vAlign w:val="center"/>
          </w:tcPr>
          <w:p w14:paraId="1C9932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C326BB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55ABC1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4EFC20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CF3A5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A30E94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1716E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8B53110" w14:textId="77777777" w:rsidTr="00503750">
        <w:tc>
          <w:tcPr>
            <w:tcW w:w="1843" w:type="dxa"/>
            <w:vAlign w:val="center"/>
          </w:tcPr>
          <w:p w14:paraId="4FA6F6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35B51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4B4F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44B1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36996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CEE7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8EFE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97EC1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A27DB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616D4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F3D7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8F4B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57CA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F8AF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6855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B7E5DF3" w14:textId="77777777" w:rsidTr="00503750">
        <w:tc>
          <w:tcPr>
            <w:tcW w:w="1843" w:type="dxa"/>
            <w:vAlign w:val="center"/>
          </w:tcPr>
          <w:p w14:paraId="22494B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0E743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132B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816B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F825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C5C4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1DBA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21F67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9E6F8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CC74D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04C4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E8C4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6B719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5601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7B9C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3D3546A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9F8B73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599116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C3E13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77849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261BA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0083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691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D5A27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9D937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709B33F" w14:textId="77777777" w:rsidTr="00503750">
        <w:trPr>
          <w:trHeight w:val="664"/>
        </w:trPr>
        <w:tc>
          <w:tcPr>
            <w:tcW w:w="3372" w:type="dxa"/>
          </w:tcPr>
          <w:p w14:paraId="662ECC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6D80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FF8CE2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69A925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2E1B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5EC7B5B" w14:textId="007AB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4538A4" w14:textId="7796E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7FDD6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2EC03BF" w14:textId="798932F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587374" w14:textId="609A5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520467" w14:textId="44CD07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8C48E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05D872B" w14:textId="0A5827E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1752CB" w14:textId="58C09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CFE4E1" w14:textId="784DA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AF923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6D4C1F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B2225F4" w14:textId="0E790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16D9D5" w14:textId="79B6C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CA23D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D8895DB" w14:textId="234B95A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BE9B89E" w14:textId="515650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5C58DE" w14:textId="31B5E6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752B56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CD3410" w14:textId="7A68332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531E8F" w14:textId="177C7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C81823" w14:textId="32A70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07181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A33717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A3D243B" w14:textId="77777777" w:rsidTr="00503750">
        <w:tc>
          <w:tcPr>
            <w:tcW w:w="2835" w:type="dxa"/>
            <w:vAlign w:val="center"/>
          </w:tcPr>
          <w:p w14:paraId="629411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6317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57E006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DE259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F8E1EB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1AACB71" w14:textId="77777777" w:rsidTr="00503750">
        <w:tc>
          <w:tcPr>
            <w:tcW w:w="2835" w:type="dxa"/>
          </w:tcPr>
          <w:p w14:paraId="06A3A5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F0E3710" w14:textId="2BE1E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63534D" w14:textId="265EF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7F9FCA" w14:textId="437BE1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21FB19" w14:textId="560E8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F4CCB" w14:textId="77777777" w:rsidTr="00503750">
        <w:tc>
          <w:tcPr>
            <w:tcW w:w="2835" w:type="dxa"/>
          </w:tcPr>
          <w:p w14:paraId="404B94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E86321C" w14:textId="5F4CAC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3D1C9C" w14:textId="125E0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7F6E9A" w14:textId="1D57D8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C2F35F" w14:textId="19BB2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7463E7" w14:textId="77777777" w:rsidTr="00503750">
        <w:tc>
          <w:tcPr>
            <w:tcW w:w="2835" w:type="dxa"/>
          </w:tcPr>
          <w:p w14:paraId="2131D3F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0F9CE0B4" w14:textId="37E2B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65218D" w14:textId="67477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C4CEA1" w14:textId="4801B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37B701" w14:textId="49157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8624A2D" w14:textId="77777777" w:rsidTr="00503750">
        <w:tc>
          <w:tcPr>
            <w:tcW w:w="2835" w:type="dxa"/>
            <w:vAlign w:val="center"/>
          </w:tcPr>
          <w:p w14:paraId="2B2953C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B8008B4" w14:textId="3576E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DAD48F" w14:textId="7EFB2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192C78" w14:textId="524C5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FCBCC1D" w14:textId="707C0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70A720" w14:textId="77777777" w:rsidTr="00503750">
        <w:tc>
          <w:tcPr>
            <w:tcW w:w="2835" w:type="dxa"/>
            <w:vAlign w:val="center"/>
          </w:tcPr>
          <w:p w14:paraId="1DC491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919CC60" w14:textId="5D7CE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23820" w14:textId="5DD18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EFCE68" w14:textId="3D51F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0CE6120" w14:textId="35BEC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91A6C8" w14:textId="77777777" w:rsidTr="00503750">
        <w:tc>
          <w:tcPr>
            <w:tcW w:w="2835" w:type="dxa"/>
          </w:tcPr>
          <w:p w14:paraId="64C827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99A967" w14:textId="6854F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04BB85" w14:textId="0EBA4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9AB4C2" w14:textId="50DF75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154F58" w14:textId="2D8BD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2FDAEB" w14:textId="77777777" w:rsidTr="00503750">
        <w:tc>
          <w:tcPr>
            <w:tcW w:w="2835" w:type="dxa"/>
          </w:tcPr>
          <w:p w14:paraId="5FB808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23A028C" w14:textId="7AD8B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808807" w14:textId="1C5E5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EF6636" w14:textId="5BD11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30EE38" w14:textId="53E82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D5B80F" w14:textId="77777777" w:rsidTr="00503750">
        <w:tc>
          <w:tcPr>
            <w:tcW w:w="2835" w:type="dxa"/>
          </w:tcPr>
          <w:p w14:paraId="30EE5D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3949253" w14:textId="5EAA6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E5138" w14:textId="32255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3EADBB" w14:textId="08A7F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9BB759" w14:textId="2BA04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02F269" w14:textId="77777777" w:rsidR="00944C3D" w:rsidRDefault="00944C3D" w:rsidP="00944C3D">
      <w:pPr>
        <w:rPr>
          <w:rFonts w:ascii="Arial" w:hAnsi="Arial"/>
          <w:b/>
        </w:rPr>
      </w:pPr>
    </w:p>
    <w:p w14:paraId="021A93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A79617A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09DD66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23754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FC3318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E50629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CE3CE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9E18C1A" w14:textId="77777777" w:rsidTr="00503750">
        <w:trPr>
          <w:trHeight w:val="443"/>
        </w:trPr>
        <w:tc>
          <w:tcPr>
            <w:tcW w:w="2560" w:type="dxa"/>
          </w:tcPr>
          <w:p w14:paraId="4D9D71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C12FA24" w14:textId="67EF7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130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D34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64ECE9" w14:textId="7D596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ED298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CC872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0E9D707" w14:textId="192066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EB01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A0D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7BFCD1" w14:textId="57C15A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27B57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001BD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D57E7D" w14:textId="5B54A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628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891B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1D4D35" w14:textId="09C49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B2507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96A179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618930B" w14:textId="064A4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7CDB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2D01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992877" w14:textId="60916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C5F384" w14:textId="77777777" w:rsidR="00944C3D" w:rsidRDefault="00944C3D" w:rsidP="00944C3D">
      <w:pPr>
        <w:rPr>
          <w:rFonts w:ascii="Arial" w:hAnsi="Arial"/>
          <w:b/>
        </w:rPr>
      </w:pPr>
    </w:p>
    <w:p w14:paraId="011C0CC3" w14:textId="77777777" w:rsidR="00944C3D" w:rsidRDefault="00944C3D" w:rsidP="00944C3D">
      <w:pPr>
        <w:rPr>
          <w:rFonts w:ascii="Arial" w:hAnsi="Arial"/>
          <w:b/>
        </w:rPr>
      </w:pPr>
    </w:p>
    <w:p w14:paraId="2C2247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A1A9EA7" w14:textId="77777777" w:rsidR="00944C3D" w:rsidRDefault="00944C3D" w:rsidP="00944C3D">
      <w:pPr>
        <w:rPr>
          <w:rFonts w:ascii="Arial" w:hAnsi="Arial"/>
          <w:b/>
        </w:rPr>
      </w:pPr>
    </w:p>
    <w:p w14:paraId="2A45364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A21318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C4066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DB9C5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ADC8D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434B6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67689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C912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829B6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FBABF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B0F8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B2BBC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EDE8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292A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0200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E55D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34333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A51724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19AFE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8470411" w14:textId="77777777" w:rsidTr="00503750">
        <w:trPr>
          <w:trHeight w:val="677"/>
        </w:trPr>
        <w:tc>
          <w:tcPr>
            <w:tcW w:w="3358" w:type="dxa"/>
          </w:tcPr>
          <w:p w14:paraId="122002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10528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DE514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8CD6E9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773BC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E1E8F90" w14:textId="78896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765CA9" w14:textId="421C6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20257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18C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A5CD45" w14:textId="6B064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C0B659" w14:textId="7FE8E3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7F034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4AE5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961CECA" w14:textId="08E7A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47045B" w14:textId="52F9F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91A1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EACB9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356D6AC" w14:textId="358C4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7661C6" w14:textId="20A73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0601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2FBEA02" w14:textId="09F2BC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4D548C" w14:textId="1A5E5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B16895" w14:textId="6CB09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07EEF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206C093D" w14:textId="3D16246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AB3A15" w14:textId="41B5EC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E01810" w14:textId="133A54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67225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9D4EA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B0CF75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5E032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4FAF8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4A5F8B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B7A25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0D63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03E36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E42D2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8F92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F08C9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173738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C849F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4E7DE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F4018B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005D7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E0DD7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6B4327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402B2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673A0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CE70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CD153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9FFFC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C97152B" w14:textId="66926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14033D" w14:textId="29D6A4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17F9C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BB412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62E478D" w14:textId="50B72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7B9536" w14:textId="78BAA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1A14B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D72EB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C2855C9" w14:textId="6C346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6FCD0B" w14:textId="3CD37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71949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1994B61" w14:textId="76ABB10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EDAA19" w14:textId="1F9E1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A33D40" w14:textId="641D55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94F2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55F5F77" w14:textId="13A965C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6DE51EB" w14:textId="23D16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F9573F" w14:textId="3BFBB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296C2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25F93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28308D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1D69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1018D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3A3EB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363CC7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7F66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2ACAA44" w14:textId="00FAA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0CB40B" w14:textId="5833B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45EF4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6A782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3506002" w14:textId="11CEA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D801F84" w14:textId="389265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478D1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0F97F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E95F7F4" w14:textId="6AA15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5627F4" w14:textId="2F593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B9BC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FC6FD7" w14:textId="5FD6C84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C5B65B1" w14:textId="7F89F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9284B" w14:textId="1ABDD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4E056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744665B" w14:textId="3F60E7D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6177FF5" w14:textId="6E74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E94BE1B" w14:textId="5413D0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32E47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A746A9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F0620BE" w14:textId="77777777" w:rsidTr="00503750">
        <w:tc>
          <w:tcPr>
            <w:tcW w:w="3686" w:type="dxa"/>
            <w:vAlign w:val="center"/>
          </w:tcPr>
          <w:p w14:paraId="5F2A4B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4A2E2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7CAED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518CCC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22D9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F7A6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FAA58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AB45F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3749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C12D8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03C5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FD5FC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EA7B7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34007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A67DF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2472E9D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C4FEA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0E6D35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D40D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1FB0D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105BFD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BCF6C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6F7275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50878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7BB1A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49E91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2332F0D" w14:textId="4CDFB8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A0FFA1" w14:textId="15F0C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0895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5A6E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F403032" w14:textId="51F71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85D532" w14:textId="79B6F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B690B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DB1FF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09B7933" w14:textId="78637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7855FBC" w14:textId="23507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DC519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0DA2854" w14:textId="0DE9A77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49D74F" w14:textId="3A5E5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D5E5C3" w14:textId="3A05D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F0C6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633E3D5" w14:textId="7EFF268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B81628" w14:textId="3BA10F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36C3B7" w14:textId="712E50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A8B01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1CCA0F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248106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2D7E25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A91B4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F8741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513D2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133A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FB886B0" w14:textId="236D1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1B50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47694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41BBC81" w14:textId="38BF6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CE8E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E9E6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1297DDF" w14:textId="23063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BA28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476B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8F561EA" w14:textId="66490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5155A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8BE4F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806A0BD" w14:textId="5B0E1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65F2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84F4C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5329409" w14:textId="7A7B6E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221E638" w14:textId="77777777" w:rsidR="00944C3D" w:rsidRDefault="00944C3D" w:rsidP="00944C3D">
      <w:pPr>
        <w:rPr>
          <w:sz w:val="22"/>
          <w:szCs w:val="22"/>
        </w:rPr>
      </w:pPr>
    </w:p>
    <w:p w14:paraId="0989AA18" w14:textId="77777777" w:rsidR="00944C3D" w:rsidRDefault="00944C3D" w:rsidP="00944C3D">
      <w:pPr>
        <w:rPr>
          <w:sz w:val="22"/>
          <w:szCs w:val="22"/>
        </w:rPr>
      </w:pPr>
    </w:p>
    <w:p w14:paraId="014F139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1AF5C86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F7D6443" w14:textId="65283D6A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87C2C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C9624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ECCEB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80055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05A9CC6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859FF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FA3E9E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509D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D26F6F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E12EF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776D215" w14:textId="261C7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6621AE" w14:textId="1FCCF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7831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ADC302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C300F46" w14:textId="3E352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C6D8CF" w14:textId="69BD9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F56E1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3186C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B0F482D" w14:textId="05CBB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50B9D1" w14:textId="371EFB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ECEA6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D8DB9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11FDB4E" w14:textId="70380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2D0385" w14:textId="55E27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BDC7B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EE8FFC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BAA56E2" w14:textId="4F458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0D3D5CC" w14:textId="038D02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A38DC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0A32102" w14:textId="2A1AE64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D35EA53" w14:textId="2DE16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6B2627" w14:textId="5710A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8126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A8216B5" w14:textId="38B4B3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BADDF51" w14:textId="61A38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5CFDCB" w14:textId="2374DE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B44F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69063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5A0E48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211F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4B0840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2C689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AA4EDB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6BAF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6467A31" w14:textId="18B690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CA7985" w14:textId="66498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610B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40257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BEA824D" w14:textId="451D0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959AD0" w14:textId="0E505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295A4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1FF79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0E7488E" w14:textId="5D004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D72EC1" w14:textId="2C635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77F04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A7A6B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764A8B" w14:textId="747E1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169C53" w14:textId="1E90E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3D650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4A6CC6" w14:textId="05D755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3BC79E" w14:textId="1F481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65AA26" w14:textId="27250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490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595C44" w14:textId="38F13DA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6356250" w14:textId="27D296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096716" w14:textId="1425D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B0E21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7E98D91" w14:textId="3EEA2A5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E8DD8E" w14:textId="637D8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8836F3" w14:textId="69C449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44190" w:rsidRPr="00920CC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DF6A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083C9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608D5EE" w14:textId="01096F6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C03CF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2DB2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4935FFB2" w14:textId="6203614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79F22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EB785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A746CFB" w14:textId="36B8276E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F85CF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6A8E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DF117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5AE36F5" w14:textId="77777777" w:rsidR="00944C3D" w:rsidRPr="003607F0" w:rsidRDefault="00944C3D" w:rsidP="00944C3D"/>
    <w:p w14:paraId="777F335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4EB68" w14:textId="77777777" w:rsidR="00795FEB" w:rsidRDefault="00795FEB">
      <w:r>
        <w:separator/>
      </w:r>
    </w:p>
  </w:endnote>
  <w:endnote w:type="continuationSeparator" w:id="0">
    <w:p w14:paraId="3B27E84B" w14:textId="77777777" w:rsidR="00795FEB" w:rsidRDefault="0079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B64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545C73D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1570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242BC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1D8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6269B4F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AEBF4" w14:textId="77777777" w:rsidR="00795FEB" w:rsidRDefault="00795FEB">
      <w:r>
        <w:separator/>
      </w:r>
    </w:p>
  </w:footnote>
  <w:footnote w:type="continuationSeparator" w:id="0">
    <w:p w14:paraId="62D67D39" w14:textId="77777777" w:rsidR="00795FEB" w:rsidRDefault="00795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389861">
    <w:abstractNumId w:val="13"/>
  </w:num>
  <w:num w:numId="2" w16cid:durableId="1118373429">
    <w:abstractNumId w:val="17"/>
  </w:num>
  <w:num w:numId="3" w16cid:durableId="749931704">
    <w:abstractNumId w:val="8"/>
  </w:num>
  <w:num w:numId="4" w16cid:durableId="942565760">
    <w:abstractNumId w:val="7"/>
  </w:num>
  <w:num w:numId="5" w16cid:durableId="62030524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196944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9413142">
    <w:abstractNumId w:val="20"/>
  </w:num>
  <w:num w:numId="8" w16cid:durableId="1241526607">
    <w:abstractNumId w:val="10"/>
  </w:num>
  <w:num w:numId="9" w16cid:durableId="397674851">
    <w:abstractNumId w:val="0"/>
  </w:num>
  <w:num w:numId="10" w16cid:durableId="620652962">
    <w:abstractNumId w:val="19"/>
  </w:num>
  <w:num w:numId="11" w16cid:durableId="2035229200">
    <w:abstractNumId w:val="6"/>
  </w:num>
  <w:num w:numId="12" w16cid:durableId="1231426095">
    <w:abstractNumId w:val="9"/>
  </w:num>
  <w:num w:numId="13" w16cid:durableId="1889995635">
    <w:abstractNumId w:val="12"/>
  </w:num>
  <w:num w:numId="14" w16cid:durableId="328868969">
    <w:abstractNumId w:val="15"/>
  </w:num>
  <w:num w:numId="15" w16cid:durableId="686559811">
    <w:abstractNumId w:val="14"/>
  </w:num>
  <w:num w:numId="16" w16cid:durableId="867060495">
    <w:abstractNumId w:val="2"/>
  </w:num>
  <w:num w:numId="17" w16cid:durableId="851383662">
    <w:abstractNumId w:val="4"/>
  </w:num>
  <w:num w:numId="18" w16cid:durableId="937835200">
    <w:abstractNumId w:val="11"/>
  </w:num>
  <w:num w:numId="19" w16cid:durableId="1677268760">
    <w:abstractNumId w:val="5"/>
  </w:num>
  <w:num w:numId="20" w16cid:durableId="74934025">
    <w:abstractNumId w:val="18"/>
  </w:num>
  <w:num w:numId="21" w16cid:durableId="1137145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4"/>
    <w:docVar w:name="arg2" w:val="Driver=asa17;DBF=D:\anasoft\data\tebys.db;DBN=tebys;ENG=SQL17;commlinks=TCPIP{ip=192.168.1.241};uid=hromnikova;con=finus(12.0);pwd=488300282956Vaveto1"/>
    <w:docVar w:name="arg3" w:val="1181094"/>
    <w:docVar w:name="arg4" w:val="C:\Users\HROMNI~1.TEB\AppData\Local\Temp\6209500.doc"/>
    <w:docVar w:name="arg5" w:val="1"/>
  </w:docVars>
  <w:rsids>
    <w:rsidRoot w:val="0084419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80575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5FEB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44190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B4014"/>
  <w15:docId w15:val="{A6EE0649-AED7-4EDA-AD92-CE0C8937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5337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2026-03-24T12:08:00Z</dcterms:created>
  <dcterms:modified xsi:type="dcterms:W3CDTF">2026-03-24T12:11:00Z</dcterms:modified>
</cp:coreProperties>
</file>