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39228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E4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F2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8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B2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A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42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A4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96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8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9C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A8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FF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A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1E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38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BD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00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6C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28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23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FB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837AD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3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619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0D7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8F3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0AB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B2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116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A08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FA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A8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BE1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B2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1AD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6EF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11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FB8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AD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CE9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8A9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EE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4B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4A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65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4A2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AC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ED1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681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93B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DD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C0E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374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D5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76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833E7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0F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F7B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384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D17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5EE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23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79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760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6DB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53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22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83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87E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E20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1DC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90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930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749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2CA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CD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04D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26B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251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DEB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4F0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88F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A4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273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896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DE0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22E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1F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8AF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35383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8B5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A8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3AB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8C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8FF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4D6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473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0D0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A30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660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0B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A2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05F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46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8D2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CFE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42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770C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6E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715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CD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C21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B2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7839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271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A05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2FB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2D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19B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83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15D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DC1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087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4F19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21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350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AB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7DF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85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FC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6A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EA0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255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B23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774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3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CFD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054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71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6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43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3DB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690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7B7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5C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AA8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15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DB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B8D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2E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EB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3D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F5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9A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B63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52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CB0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A830B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46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E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81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F0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F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DF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E1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D9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85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34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F7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88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2A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D1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1E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56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93A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8F73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BC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C2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98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F2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D5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68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4E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8B7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350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197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3AE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C08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45C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EE0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B6E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FDC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4A7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328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E027B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1A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74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EB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2B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3327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E9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9C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50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E4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8F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34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24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A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83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8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1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E9CAF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C6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2F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5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85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50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05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26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02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87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48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89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92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46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17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75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419E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58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33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48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C9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4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2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8E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52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9A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40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A7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4DD1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53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AA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4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24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D8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09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59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6F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B4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9E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BF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5C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45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2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39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CE6F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7C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1C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F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6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87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D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4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70E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EFE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6250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E6E899" w14:textId="0263CF4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62B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EF3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DDC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C07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041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C00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6422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DC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E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C2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2F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8B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21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A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358C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4E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5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21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82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1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11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68C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1D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120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07CF1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4F18F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D4F18F3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04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B3C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F0E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6B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FC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40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D6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8B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7E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12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59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9C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0F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B7280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54B5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BD78D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767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F4D02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CF4D02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F36B6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4F36B6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8D1C3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78D1C3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AB7C4D" w14:textId="02E684D7" w:rsidR="000B647F" w:rsidRDefault="000B647F" w:rsidP="00944C3D">
                                  <w:fldSimple w:instr=" MERGEFIELD  aDMOD  \* MERGEFORMAT ">
                                    <w:r w:rsidR="005574E4" w:rsidRPr="005574E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FAB7C4D" w14:textId="02E684D7" w:rsidR="000B647F" w:rsidRDefault="000B647F" w:rsidP="00944C3D">
                            <w:fldSimple w:instr=" MERGEFIELD  aDMOD  \* MERGEFORMAT ">
                              <w:r w:rsidR="005574E4" w:rsidRPr="005574E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2D46CF" w14:textId="15350FA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574E4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92D46CF" w14:textId="15350FA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574E4" w:rsidRPr="005B10D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29B52B" w14:textId="4EE798D3" w:rsidR="000B647F" w:rsidRDefault="000B647F" w:rsidP="00944C3D">
                                  <w:fldSimple w:instr=" MERGEFIELD  aDRDO  \* MERGEFORMAT ">
                                    <w:r w:rsidR="005574E4" w:rsidRPr="005574E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A29B52B" w14:textId="4EE798D3" w:rsidR="000B647F" w:rsidRDefault="000B647F" w:rsidP="00944C3D">
                            <w:fldSimple w:instr=" MERGEFIELD  aDRDO  \* MERGEFORMAT ">
                              <w:r w:rsidR="005574E4" w:rsidRPr="005574E4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D057F0" w14:textId="038DDEFD" w:rsidR="000B647F" w:rsidRDefault="000B647F" w:rsidP="00944C3D">
                                  <w:fldSimple w:instr=" MERGEFIELD  aDMDO  \* MERGEFORMAT ">
                                    <w:r w:rsidR="005574E4" w:rsidRPr="005574E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1D057F0" w14:textId="038DDEFD" w:rsidR="000B647F" w:rsidRDefault="000B647F" w:rsidP="00944C3D">
                            <w:fldSimple w:instr=" MERGEFIELD  aDMDO  \* MERGEFORMAT ">
                              <w:r w:rsidR="005574E4" w:rsidRPr="005574E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97234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0321A1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D1EB08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00534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400534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061CC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D061CC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5C65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415C65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CF84D6" w14:textId="213AAE87" w:rsidR="000B647F" w:rsidRDefault="000B647F" w:rsidP="00944C3D">
                                  <w:fldSimple w:instr=" MERGEFIELD  aDRDOo  \* MERGEFORMAT ">
                                    <w:r w:rsidR="005574E4" w:rsidRPr="005574E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5CF84D6" w14:textId="213AAE87" w:rsidR="000B647F" w:rsidRDefault="000B647F" w:rsidP="00944C3D">
                            <w:fldSimple w:instr=" MERGEFIELD  aDRDOo  \* MERGEFORMAT ">
                              <w:r w:rsidR="005574E4" w:rsidRPr="005574E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15A731" w14:textId="2550EDAA" w:rsidR="000B647F" w:rsidRDefault="000B647F" w:rsidP="00944C3D">
                                  <w:fldSimple w:instr=" MERGEFIELD  aDMDO  \* MERGEFORMAT ">
                                    <w:r w:rsidR="005574E4" w:rsidRPr="005574E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315A731" w14:textId="2550EDAA" w:rsidR="000B647F" w:rsidRDefault="000B647F" w:rsidP="00944C3D">
                            <w:fldSimple w:instr=" MERGEFIELD  aDMDO  \* MERGEFORMAT ">
                              <w:r w:rsidR="005574E4" w:rsidRPr="005574E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626202" w14:textId="59570FEF" w:rsidR="000B647F" w:rsidRDefault="000B647F" w:rsidP="00944C3D">
                                  <w:fldSimple w:instr=" MERGEFIELD  aDRODo  \* MERGEFORMAT ">
                                    <w:r w:rsidR="005574E4" w:rsidRPr="005574E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3626202" w14:textId="59570FEF" w:rsidR="000B647F" w:rsidRDefault="000B647F" w:rsidP="00944C3D">
                            <w:fldSimple w:instr=" MERGEFIELD  aDRODo  \* MERGEFORMAT ">
                              <w:r w:rsidR="005574E4" w:rsidRPr="005574E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6AC6B7" w14:textId="60A1E7C5" w:rsidR="000B647F" w:rsidRDefault="000B647F" w:rsidP="00944C3D">
                                  <w:fldSimple w:instr=" MERGEFIELD  aDMOD  \* MERGEFORMAT ">
                                    <w:r w:rsidR="005574E4" w:rsidRPr="005574E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E6AC6B7" w14:textId="60A1E7C5" w:rsidR="000B647F" w:rsidRDefault="000B647F" w:rsidP="00944C3D">
                            <w:fldSimple w:instr=" MERGEFIELD  aDMOD  \* MERGEFORMAT ">
                              <w:r w:rsidR="005574E4" w:rsidRPr="005574E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67074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48F1FA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5020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5C12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5C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C2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AE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24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17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1F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35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3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97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8C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19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C2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74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4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10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08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DF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BE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3A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2C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F1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75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FE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9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C607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4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16D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307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2A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26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76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BE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7F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D2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5F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B8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3C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C7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60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B3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D8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06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1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C28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7197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7E8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AB37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3E17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CF75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949B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D3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44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60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70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A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9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AB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F3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8954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5B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EA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01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26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14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9C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91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12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CE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F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CB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9A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53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F1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91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40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3C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A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8D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01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6F35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89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D0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7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8C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2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2C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B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66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248D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43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A1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9B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0C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1A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03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81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91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CB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ED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D7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56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EC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97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5A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36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6F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B3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E9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9F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000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89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CE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06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99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9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93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45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33BB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64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C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97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1A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50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FF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82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0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82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1F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B1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22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2B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37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18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8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1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25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37D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6F3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DD8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0CD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FAF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E7C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CB8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3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D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48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2B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D8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6A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69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EA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15D2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C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71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4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F9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BF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2E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A0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51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4B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D7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D7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0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C7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72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C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7B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92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6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00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896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0C2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590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BB1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05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A0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0D7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3A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30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FBB1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F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C5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92716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192716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80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4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B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C8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C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58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1B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E4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3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E2C52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E2C52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1A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8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20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E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E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5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8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19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3D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1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0B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DC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4E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83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06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A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A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37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A2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8A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48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8F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0CDE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66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9216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7D1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EB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591CDA" w14:textId="4F409D1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574E4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34058371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7591CDA" w14:textId="4F409D1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574E4" w:rsidRPr="005B10D8">
                              <w:rPr>
                                <w:rFonts w:ascii="Arial" w:hAnsi="Arial" w:cs="Arial"/>
                                <w:noProof/>
                              </w:rPr>
                              <w:t>34058371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2B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B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A6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DB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AA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26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62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6F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6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736FCF" w14:textId="3B97C8B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574E4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2021479350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3736FCF" w14:textId="3B97C8B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574E4" w:rsidRPr="005B10D8">
                              <w:rPr>
                                <w:rFonts w:ascii="Arial" w:hAnsi="Arial" w:cs="Arial"/>
                                <w:noProof/>
                              </w:rPr>
                              <w:t>2021479350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6C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77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5E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0E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83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17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8D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BA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35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B2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4D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3E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4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65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9C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BE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1CAB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7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F9692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7E8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3B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CF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D1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C6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9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E1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B3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84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38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7E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51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BF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34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9A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CD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1EC5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2F1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65C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37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7502F3" w14:textId="3538835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574E4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Šmidkeho 2607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67502F3" w14:textId="3538835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574E4" w:rsidRPr="005B10D8">
                              <w:rPr>
                                <w:rFonts w:ascii="Arial" w:hAnsi="Arial" w:cs="Arial"/>
                                <w:noProof/>
                              </w:rPr>
                              <w:t>SVB Šmidkeho 2607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8B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57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59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12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BF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07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F5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0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FC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6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C7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FF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68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D1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C7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F4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61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43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D5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BD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0F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F8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E8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D5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F8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92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6F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AB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D4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02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4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D767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07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15953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F304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8016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DC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9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E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C7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4B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24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2A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72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44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D6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69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E2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C5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6B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16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89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50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86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36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FC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ED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34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C1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7DD62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758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477578" w14:textId="394D481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574E4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Šmidkeho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1477578" w14:textId="394D481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574E4" w:rsidRPr="005B10D8">
                              <w:rPr>
                                <w:rFonts w:ascii="Arial" w:hAnsi="Arial" w:cs="Arial"/>
                                <w:noProof/>
                              </w:rPr>
                              <w:t>Šmidkeho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D1E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21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E1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25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84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DE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0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25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23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AA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0E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F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D7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F2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C1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D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E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B9D619" w14:textId="6A8F19BD" w:rsidR="000B647F" w:rsidRDefault="000B647F" w:rsidP="00944C3D">
                                  <w:fldSimple w:instr=" MERGEFIELD  aSUB_ULICA_CISLO  \* MERGEFORMAT ">
                                    <w:r w:rsidR="005574E4" w:rsidRPr="005574E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DB9D619" w14:textId="6A8F19BD" w:rsidR="000B647F" w:rsidRDefault="000B647F" w:rsidP="00944C3D">
                            <w:fldSimple w:instr=" MERGEFIELD  aSUB_ULICA_CISLO  \* MERGEFORMAT ">
                              <w:r w:rsidR="005574E4" w:rsidRPr="005574E4">
                                <w:rPr>
                                  <w:rFonts w:ascii="Arial" w:hAnsi="Arial" w:cs="Arial"/>
                                  <w:noProof/>
                                </w:rPr>
                                <w:t>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9B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D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7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9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15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A9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5330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DC8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519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779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28DA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E6587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6B62FB" w14:textId="01B8942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574E4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76B62FB" w14:textId="01B8942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574E4" w:rsidRPr="005B10D8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354B4F" w14:textId="4CDCEFD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574E4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B354B4F" w14:textId="4CDCEFD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574E4" w:rsidRPr="005B10D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F917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09E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1F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6C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7C96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6A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2A33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68613B" w14:textId="206EF2D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368613B" w14:textId="206EF2D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D9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12C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468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D61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02B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B2C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BC6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BC939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1B2BC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FD4081" w14:textId="5B665AC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8FD4081" w14:textId="5B665AC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F77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7A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8B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C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A2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0B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2C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F9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5E30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B6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4E36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7C23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F6622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653C5A" w14:textId="00B53AC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1653C5A" w14:textId="00B53AC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C5673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A0B0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A9A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5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41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8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EB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F2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D3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75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F1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CE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32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7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BB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D0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9E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FC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CB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CB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B9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7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D8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C0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D2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B6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1F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69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33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C0ED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6CA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C4F9DD" w14:textId="62F9A2C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574E4">
              <w:rPr>
                <w:rFonts w:ascii="Arial" w:hAnsi="Arial"/>
                <w:lang w:eastAsia="sk-SK"/>
              </w:rPr>
              <w:t>23.3.2026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BB24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B91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F52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03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26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BEE8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73B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A98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A87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08D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705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461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6E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BE92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ECD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B4E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109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993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043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E82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F8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07A7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F6F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EE9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463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8EF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D8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55C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61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72E0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BC4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1A1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7F1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5F2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848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7B4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8F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99B1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087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F4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EA3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0BB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B65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C9E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98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3389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4DE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E36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0F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15D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60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45E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7E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B09E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2CF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805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D1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879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99E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C55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87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FD4B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22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7C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AE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FC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4E0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2D86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814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AF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1F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98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F8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0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8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65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CD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E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7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9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46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7F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C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C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B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C3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A7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B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927B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53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6F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454CC0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4233753" w14:textId="77777777" w:rsidR="00944C3D" w:rsidRDefault="00944C3D" w:rsidP="00944C3D">
      <w:pPr>
        <w:rPr>
          <w:rFonts w:ascii="Arial" w:hAnsi="Arial"/>
        </w:rPr>
      </w:pPr>
    </w:p>
    <w:p w14:paraId="360E59B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F95D21F" w14:textId="4C751DC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1AAD205" w14:textId="4403409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147CCBA" w14:textId="4BD0D12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A85DD4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C86C13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C4DF44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8B00F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55C53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20D1E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103C18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5A0699B" w14:textId="1EA498E2" w:rsidR="00944C3D" w:rsidRPr="008D0433" w:rsidRDefault="005574E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Ján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Fazekaš</w:t>
            </w:r>
            <w:proofErr w:type="spellEnd"/>
          </w:p>
        </w:tc>
        <w:tc>
          <w:tcPr>
            <w:tcW w:w="3260" w:type="dxa"/>
            <w:vAlign w:val="center"/>
          </w:tcPr>
          <w:p w14:paraId="260053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582A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90D88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82393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7E38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FC7F8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0D550E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0CEFE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00CC1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460CF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84CF2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D0B050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ACD71F4" w14:textId="24F4437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6997A5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8F6B67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BC1E3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83990B5" w14:textId="49CC3F6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3714F2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F5D45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87157A4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DDF29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75399A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3DEEAD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B51596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F3BDD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36ACA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9682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46192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ADE96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1840E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C4C89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DE1F5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F3FBD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7B5DF9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F39DC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19368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964DD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5D93D2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B0F6E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4DFDB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0BF89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4C131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854493" w14:textId="3BAA690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1A4B8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539FC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24FA9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BAF662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2EDB4A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438ABD5" w14:textId="2B89C9C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5574E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D24EE8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CE0B82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D4C6DF0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40629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B7CAC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8F941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5873DA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82267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AD765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4596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88040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05408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DCCD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BBA0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F186A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C1072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E154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28784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C84C3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21327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99366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AC8D1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52C45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E6E60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B8256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235BC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2984B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79EF1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7AB17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9B906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A3344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BC5F0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3A73EA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21C62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5F2A8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934B3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5D7BF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0CEBEC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678A09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CB4CC3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29A4CD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F0A60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3C1BAE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F360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FC8BA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DF57782" w14:textId="77777777" w:rsidTr="00503750">
        <w:trPr>
          <w:trHeight w:val="302"/>
        </w:trPr>
        <w:tc>
          <w:tcPr>
            <w:tcW w:w="4510" w:type="dxa"/>
          </w:tcPr>
          <w:p w14:paraId="748303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11F1B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16B98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7C790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D4F036" w14:textId="77777777" w:rsidTr="00503750">
        <w:trPr>
          <w:trHeight w:val="302"/>
        </w:trPr>
        <w:tc>
          <w:tcPr>
            <w:tcW w:w="4510" w:type="dxa"/>
          </w:tcPr>
          <w:p w14:paraId="2CF6AB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E1F2E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D4460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32BF1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CBF836" w14:textId="77777777" w:rsidTr="00503750">
        <w:trPr>
          <w:trHeight w:val="302"/>
        </w:trPr>
        <w:tc>
          <w:tcPr>
            <w:tcW w:w="4510" w:type="dxa"/>
          </w:tcPr>
          <w:p w14:paraId="6F102E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CBE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A85EE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CBD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846506" w14:textId="77777777" w:rsidTr="00503750">
        <w:trPr>
          <w:trHeight w:val="302"/>
        </w:trPr>
        <w:tc>
          <w:tcPr>
            <w:tcW w:w="4510" w:type="dxa"/>
          </w:tcPr>
          <w:p w14:paraId="59FDDB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ADB8E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3F4CB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139C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0F26A" w14:textId="77777777" w:rsidTr="00503750">
        <w:trPr>
          <w:trHeight w:val="327"/>
        </w:trPr>
        <w:tc>
          <w:tcPr>
            <w:tcW w:w="4510" w:type="dxa"/>
          </w:tcPr>
          <w:p w14:paraId="02246C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A6FA5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835D0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39CE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909C4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C9475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CC27068" w14:textId="138D0ED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A5F082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C930E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3664BE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67C023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E6EC61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AB211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50C85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221B9B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B470FD1" w14:textId="77777777" w:rsidTr="00503750">
        <w:tc>
          <w:tcPr>
            <w:tcW w:w="2302" w:type="dxa"/>
            <w:vAlign w:val="center"/>
          </w:tcPr>
          <w:p w14:paraId="12DEB0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4156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562FD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196AC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C718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B792D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2D06E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1281F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A10FB67" w14:textId="77777777" w:rsidTr="00503750">
        <w:tc>
          <w:tcPr>
            <w:tcW w:w="15593" w:type="dxa"/>
            <w:gridSpan w:val="8"/>
            <w:vAlign w:val="center"/>
          </w:tcPr>
          <w:p w14:paraId="30369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0194A17" w14:textId="77777777" w:rsidTr="00503750">
        <w:tc>
          <w:tcPr>
            <w:tcW w:w="2302" w:type="dxa"/>
            <w:vAlign w:val="center"/>
          </w:tcPr>
          <w:p w14:paraId="38896E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B647E56" w14:textId="555D1B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4F56CD" w14:textId="67B0C0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C1BABB" w14:textId="522A41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583FC" w14:textId="73F200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450B2D" w14:textId="400B73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CA92C3" w14:textId="762A14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D45BD" w14:textId="430264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4282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3C1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CC2D402" w14:textId="559954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4C1ECD" w14:textId="5D1205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4682A7" w14:textId="7CC9FE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0F14E3" w14:textId="722A9D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A12899" w14:textId="2734B0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F5125" w14:textId="031A44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F8D0EF" w14:textId="2E5679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99209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355D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54BF35B" w14:textId="7CC8CF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C3CEFC" w14:textId="4CC383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E88D16" w14:textId="318D7E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796247" w14:textId="6FEEE2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BC1D1A" w14:textId="5112C6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54A15" w14:textId="0B8B8F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7E716" w14:textId="6B4977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277C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2833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E1DE2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B79C2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216B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15D8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243D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528D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0FE4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11EDCE" w14:textId="77777777" w:rsidTr="00503750">
        <w:tc>
          <w:tcPr>
            <w:tcW w:w="2302" w:type="dxa"/>
            <w:vAlign w:val="center"/>
          </w:tcPr>
          <w:p w14:paraId="47A911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C09061F" w14:textId="54FCD5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3C9C9E" w14:textId="2546F2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512C91" w14:textId="74CE7B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7A858" w14:textId="7C356B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20081" w14:textId="35CF1D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8A01BF" w14:textId="0E482F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71CEA8" w14:textId="521876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61642" w14:textId="77777777" w:rsidTr="00503750">
        <w:tc>
          <w:tcPr>
            <w:tcW w:w="15593" w:type="dxa"/>
            <w:gridSpan w:val="8"/>
            <w:vAlign w:val="center"/>
          </w:tcPr>
          <w:p w14:paraId="22DCCB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4EA649" w14:textId="77777777" w:rsidTr="00503750">
        <w:tc>
          <w:tcPr>
            <w:tcW w:w="2302" w:type="dxa"/>
            <w:vAlign w:val="center"/>
          </w:tcPr>
          <w:p w14:paraId="4C4091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257B26" w14:textId="19171A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F24450" w14:textId="08AB60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336CEE" w14:textId="2E1070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6C552" w14:textId="7DB9CA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2CB2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DB19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5B22B0" w14:textId="30A959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D3B9D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4E0B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90F69DC" w14:textId="4E1840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5CCC59" w14:textId="5DDF5C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1871B6" w14:textId="759C81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CF24DE" w14:textId="0F8713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612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C60E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15AE7D" w14:textId="720F39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72CFD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8E45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11D6B7F" w14:textId="794ED8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B184CF" w14:textId="469B79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40D058" w14:textId="4EFF8E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85886C" w14:textId="6D0783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F89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E92C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6D0557" w14:textId="159F1F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8E333" w14:textId="77777777" w:rsidTr="00503750">
        <w:tc>
          <w:tcPr>
            <w:tcW w:w="2302" w:type="dxa"/>
            <w:vAlign w:val="center"/>
          </w:tcPr>
          <w:p w14:paraId="039D5B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D8A83C" w14:textId="287E01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BAE5EF" w14:textId="7C3E68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3B707" w14:textId="1C3350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139AD" w14:textId="42603B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EE4E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3F5E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29254E" w14:textId="6C329F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609F32" w14:textId="77777777" w:rsidTr="00503750">
        <w:tc>
          <w:tcPr>
            <w:tcW w:w="15593" w:type="dxa"/>
            <w:gridSpan w:val="8"/>
            <w:vAlign w:val="center"/>
          </w:tcPr>
          <w:p w14:paraId="5280E8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092C213" w14:textId="77777777" w:rsidTr="00503750">
        <w:tc>
          <w:tcPr>
            <w:tcW w:w="2302" w:type="dxa"/>
            <w:vAlign w:val="center"/>
          </w:tcPr>
          <w:p w14:paraId="33C80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C4B435C" w14:textId="2461CC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63E79B" w14:textId="051651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8EE37" w14:textId="4A73C8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9783B4" w14:textId="230620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4746B" w14:textId="76D67E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1984" w14:textId="4EDE41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C6C57A" w14:textId="7F31A1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A3737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92C03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89BCD4F" w14:textId="63E557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202741" w14:textId="5B47DC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EB8CA" w14:textId="4B5EB1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3DE7F" w14:textId="6B7747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8B820E" w14:textId="532FCE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093DB5" w14:textId="58D15E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9134CD" w14:textId="4DF50A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1C3C5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09171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6C1C9D7" w14:textId="01C8B3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692376" w14:textId="1CFAA1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822973" w14:textId="3E6993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7D1AD7" w14:textId="0E3CBF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7B5976" w14:textId="0EB075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3D5EA" w14:textId="106807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247E0" w14:textId="43CABF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67A5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14463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98A417" w14:textId="79E510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DBF34D" w14:textId="1858DA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11AF02" w14:textId="61E834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3B7FF" w14:textId="16E75F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66410" w14:textId="4DFE5C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99D06" w14:textId="79BC6B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A98F2C" w14:textId="16C5F7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81C5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4EFCC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9F9C20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C8511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8089C2C" w14:textId="4E027B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5C0E63" w14:textId="7DF9B0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A0D3F8" w14:textId="3056D7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F08911" w14:textId="17CDF1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71EF3" w14:textId="3167CB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B3EF2" w14:textId="49B39D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AAAE9E" w14:textId="2AB4CC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56B24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D9596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BDA3C6" w14:textId="0BD3BB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40A2C5" w14:textId="19F73A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B1301C" w14:textId="17C974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8FAC7E" w14:textId="072150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91D3D" w14:textId="6635D8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3813B" w14:textId="76EDB1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186A2" w14:textId="6B342F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02BEFC" w14:textId="77777777" w:rsidR="00944C3D" w:rsidRDefault="00944C3D" w:rsidP="00944C3D">
      <w:pPr>
        <w:rPr>
          <w:rFonts w:ascii="Arial" w:hAnsi="Arial"/>
          <w:b/>
        </w:rPr>
      </w:pPr>
    </w:p>
    <w:p w14:paraId="5865BE4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B0A73AB" w14:textId="77777777" w:rsidTr="00503750">
        <w:tc>
          <w:tcPr>
            <w:tcW w:w="1944" w:type="dxa"/>
            <w:vAlign w:val="center"/>
          </w:tcPr>
          <w:p w14:paraId="5241D0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1DD6B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66C3D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1798C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F22BF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308E4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72DA0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C834F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47EA2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93418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EA26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6ABE2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B544507" w14:textId="77777777" w:rsidTr="00503750">
        <w:tc>
          <w:tcPr>
            <w:tcW w:w="15685" w:type="dxa"/>
            <w:gridSpan w:val="12"/>
            <w:vAlign w:val="center"/>
          </w:tcPr>
          <w:p w14:paraId="1B0434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CADB42E" w14:textId="77777777" w:rsidTr="00503750">
        <w:tc>
          <w:tcPr>
            <w:tcW w:w="1944" w:type="dxa"/>
            <w:vAlign w:val="center"/>
          </w:tcPr>
          <w:p w14:paraId="3AE8DA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176DF0" w14:textId="5EE9E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E14CCE" w14:textId="2CD98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4C52A8" w14:textId="4F01A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0BA603" w14:textId="7E5D4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EC96A8" w14:textId="0903F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5C9581" w14:textId="22E10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E053F9" w14:textId="1A3B9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0256B0" w14:textId="2E590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C498F7" w14:textId="4B154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2D45AC" w14:textId="41FED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D6C0C1" w14:textId="2C32D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56CD3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EE643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2B91411" w14:textId="25848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43A658" w14:textId="72E4F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515377" w14:textId="30784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FBB95F" w14:textId="61553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0353BD" w14:textId="24761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B07EE3" w14:textId="2C7C7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007C72" w14:textId="45AE8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B2DAD0" w14:textId="520C3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81164A" w14:textId="3A0B0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40C0C2" w14:textId="57A37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2F8038" w14:textId="6178B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201A3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20B3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390F1CA" w14:textId="56098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98B01F" w14:textId="4343D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A951A8" w14:textId="75F46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AE5CF2" w14:textId="7E8FE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306B42" w14:textId="3C6FC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F976C" w14:textId="79236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B0E460" w14:textId="287C2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35FE0F" w14:textId="64153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604E5A" w14:textId="63C35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AAC8C8" w14:textId="485A7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E584B0" w14:textId="2268A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87067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39ABE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2937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CBB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AAF9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D109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0051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F9F4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D74E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9C80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A751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052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3D2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BFD625" w14:textId="77777777" w:rsidTr="00503750">
        <w:tc>
          <w:tcPr>
            <w:tcW w:w="1944" w:type="dxa"/>
            <w:vAlign w:val="center"/>
          </w:tcPr>
          <w:p w14:paraId="6610D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07A9EC" w14:textId="5E53D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0E845F" w14:textId="1BD8D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F90ED9" w14:textId="66512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BB689C" w14:textId="0D6A5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A8F0F9" w14:textId="7E17D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318B86" w14:textId="723A8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C27250" w14:textId="49EE6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A850B7" w14:textId="793C2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2D344E" w14:textId="11CD9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3C542D" w14:textId="7591C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7612E5" w14:textId="7ACC7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E4BC7" w14:textId="77777777" w:rsidTr="00503750">
        <w:tc>
          <w:tcPr>
            <w:tcW w:w="15685" w:type="dxa"/>
            <w:gridSpan w:val="12"/>
            <w:vAlign w:val="center"/>
          </w:tcPr>
          <w:p w14:paraId="0A874C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79B6597" w14:textId="77777777" w:rsidTr="00503750">
        <w:tc>
          <w:tcPr>
            <w:tcW w:w="1944" w:type="dxa"/>
            <w:vAlign w:val="center"/>
          </w:tcPr>
          <w:p w14:paraId="04FDC8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6F3E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B51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A51493" w14:textId="05A2D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131222" w14:textId="5C7EB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AB8E2C" w14:textId="1A0C3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7A1683" w14:textId="1C45B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BE61FA" w14:textId="75110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C18B1D" w14:textId="1A4C5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02A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1F7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C96103" w14:textId="63FF8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71F3F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F951F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6F3F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8EEA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D6A609" w14:textId="054CB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ACACB7" w14:textId="669D9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6AD5A6" w14:textId="11CEB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93342C" w14:textId="7F1E6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4540FF" w14:textId="184E2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DB3546" w14:textId="7CC66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97B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9EA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6B04440" w14:textId="0F8BE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E808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4B67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8376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EF7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A438B1" w14:textId="66ECB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FCC98" w14:textId="5161F4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F8CB73" w14:textId="3C77C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A1A15E" w14:textId="71F6D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B85B88" w14:textId="16D3A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9C4CB8" w14:textId="37193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380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700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FF3D86" w14:textId="48CB3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E7135D" w14:textId="77777777" w:rsidTr="00503750">
        <w:tc>
          <w:tcPr>
            <w:tcW w:w="1944" w:type="dxa"/>
            <w:vAlign w:val="center"/>
          </w:tcPr>
          <w:p w14:paraId="1A9395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D13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311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4DB5AC" w14:textId="53C69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3F5590" w14:textId="039F9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C23322" w14:textId="105F7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304D35" w14:textId="77B0E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0ECA63" w14:textId="2ED45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771387" w14:textId="78224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34F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7C2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0EB94A" w14:textId="4EF70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CE68EA" w14:textId="77777777" w:rsidTr="00503750">
        <w:tc>
          <w:tcPr>
            <w:tcW w:w="15685" w:type="dxa"/>
            <w:gridSpan w:val="12"/>
            <w:vAlign w:val="center"/>
          </w:tcPr>
          <w:p w14:paraId="56DEBB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148305C" w14:textId="77777777" w:rsidTr="00503750">
        <w:tc>
          <w:tcPr>
            <w:tcW w:w="1944" w:type="dxa"/>
            <w:vAlign w:val="center"/>
          </w:tcPr>
          <w:p w14:paraId="3E9BBE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E96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EDB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4D218B" w14:textId="399C8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0CBE4C" w14:textId="403FC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ED1331" w14:textId="1C6A5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0637BD" w14:textId="487EF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950794" w14:textId="0A7A3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50A244" w14:textId="4B8C6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6DDAF4" w14:textId="12C06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758AB9" w14:textId="1FC5D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57AB01" w14:textId="693A4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96AB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97421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7472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163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245BA7" w14:textId="5CC96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DCE1B8" w14:textId="1EC77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CC37B1" w14:textId="7FFDC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17837" w14:textId="471DB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ED9392" w14:textId="67CB8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432DB8" w14:textId="06C12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3DB1FA" w14:textId="3D913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E19E42" w14:textId="58626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812D07" w14:textId="12F3A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73BF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66ED9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59E9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598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B40F30" w14:textId="5575D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B78205" w14:textId="63306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03F4FF" w14:textId="36DA1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DACC27" w14:textId="7D0D6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D6D534" w14:textId="0E70F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BDE7FC" w14:textId="4E1BF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797BF3" w14:textId="12C08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94E51A" w14:textId="0DBE5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260FC2" w14:textId="6B98C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0AC6F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03B5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8F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C88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F5A0AA" w14:textId="4FBD1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21533A" w14:textId="4129B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82BE1F" w14:textId="73B26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C4943D" w14:textId="1F0A9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77ADFF" w14:textId="2B8E6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5ACE33" w14:textId="573FE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A56E11" w14:textId="44F28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7C5F76" w14:textId="3E475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67112E" w14:textId="6D06F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47BD1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98091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C8F9A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F2DDA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D169F86" w14:textId="7D306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F2A89B" w14:textId="1D916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3AFC61" w14:textId="3B5B8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F0E650" w14:textId="60C95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C05312" w14:textId="4D67F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3FA25F" w14:textId="2F3AD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44DF44" w14:textId="56038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361BDB" w14:textId="0CEF4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D76678" w14:textId="120AA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82CF20" w14:textId="40746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50EE0A" w14:textId="034CF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C263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F1E7D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FD36810" w14:textId="61882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4C06E7" w14:textId="4F6E9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B1A4A1" w14:textId="1BDA1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05B717" w14:textId="6ED69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4DB7EA" w14:textId="60401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953538" w14:textId="75E00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277B6F" w14:textId="74BC8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B74637" w14:textId="7E6A4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0D6D3F" w14:textId="653A1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24C561" w14:textId="27175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B4FC9F" w14:textId="44DFB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621C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DD57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63871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315605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74266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970AF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2946CF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61E59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568DA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28550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3245C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04ED2E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7CE2C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8527A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F3850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FAE288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3814E0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140409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D182A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8E154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A475D0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DD287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20B662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FF161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1924A5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5EC7AB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D1AB4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47D2F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7DBA28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43A8C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53E19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A68E7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A33A6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35B53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1AB57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539B3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0525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70881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DB1021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622AD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B54E6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315A1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FCF41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D2271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D7A73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8DE84DD" w14:textId="77777777" w:rsidTr="00503750">
        <w:trPr>
          <w:trHeight w:val="1073"/>
        </w:trPr>
        <w:tc>
          <w:tcPr>
            <w:tcW w:w="3614" w:type="dxa"/>
            <w:vMerge/>
          </w:tcPr>
          <w:p w14:paraId="6AA9A9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9D01E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0236B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9E7EF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1CE4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1F855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EED83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B43C4A1" w14:textId="77777777" w:rsidTr="00503750">
        <w:trPr>
          <w:trHeight w:val="283"/>
        </w:trPr>
        <w:tc>
          <w:tcPr>
            <w:tcW w:w="3614" w:type="dxa"/>
          </w:tcPr>
          <w:p w14:paraId="2B9BC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D09D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B3A2B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1AC6D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E4C1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F31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FBAC5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114572" w14:textId="77777777" w:rsidTr="00503750">
        <w:trPr>
          <w:trHeight w:val="283"/>
        </w:trPr>
        <w:tc>
          <w:tcPr>
            <w:tcW w:w="3614" w:type="dxa"/>
          </w:tcPr>
          <w:p w14:paraId="21DB4F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57DE5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9D4D0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530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2D27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F5712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753F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B7A99D" w14:textId="77777777" w:rsidTr="00503750">
        <w:trPr>
          <w:trHeight w:val="283"/>
        </w:trPr>
        <w:tc>
          <w:tcPr>
            <w:tcW w:w="3614" w:type="dxa"/>
          </w:tcPr>
          <w:p w14:paraId="34A218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996C5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81A2B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EFED6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8215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686DD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F6D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9F2EB7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740F33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F51720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1BECE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00DC8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BD79E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9D5A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5C56B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1BC60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2C881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125CF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9669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25A7C0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28F66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BE923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551D7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05840EA" w14:textId="603E34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BF0CF4" w14:textId="678E6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60AC1B" w14:textId="073DA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B75BE1" w14:textId="59BF4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4C98EF" w14:textId="5F865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3ECA1" w14:textId="596FF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9B43B" w14:textId="1DE48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B409CE" w14:textId="6D99D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DDAB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12A5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6946D2" w14:textId="7A4F3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CE8948" w14:textId="627C9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56254" w14:textId="55175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9FBD2" w14:textId="213D2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E6FD2" w14:textId="324EE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249E89" w14:textId="47943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E2C00A" w14:textId="47799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EE2A69" w14:textId="3803A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FCC2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083D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31A7AAF" w14:textId="35C5C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E13B27" w14:textId="71172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A72E1E" w14:textId="5FB61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A124EB" w14:textId="41D3B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12140E" w14:textId="07F04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817E7" w14:textId="24A6B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D9E950" w14:textId="6AE8F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D86739" w14:textId="41D0F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3C2F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B636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052A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E33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862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46A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883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E2D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988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1D94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8E54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E64DA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93D0B02" w14:textId="15B6F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C0653" w14:textId="06DF4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B5346" w14:textId="1C7A4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E69C51" w14:textId="077B3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79AE1" w14:textId="09012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CD8035" w14:textId="6F66A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BC3C41" w14:textId="1A2481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608300" w14:textId="23808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DB23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C476A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217D8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0B663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E5D0B4C" w14:textId="7A8EF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8728BF" w14:textId="6CA17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32DB76" w14:textId="3C3FA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A20EC" w14:textId="5CC43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6DDC84" w14:textId="1C4A5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B1AB89" w14:textId="73886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0EA314" w14:textId="4D970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92F6EF" w14:textId="6CDED2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40A3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EA25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CB96014" w14:textId="15200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A785A1" w14:textId="5164A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E4B54" w14:textId="0CA1E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5CA731" w14:textId="3875F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6B5D4" w14:textId="4FC00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FA543E" w14:textId="78A47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7E9A46" w14:textId="6C70E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F161C4" w14:textId="1526A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7756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D107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90AB7E7" w14:textId="67648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3E06FD" w14:textId="53B91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EEB3B" w14:textId="3FF52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30FAC" w14:textId="77513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D2024" w14:textId="5C6F3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6B2B5" w14:textId="537F0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B2BB58" w14:textId="24966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CA06E5" w14:textId="1F39A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0A4C0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407DD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28B5D6" w14:textId="32757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D4C1F0" w14:textId="2DF87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0DCF1" w14:textId="529DE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8F1B3" w14:textId="1713A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D4C4E" w14:textId="453E3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4EB81" w14:textId="09878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BA349" w14:textId="30CBF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53F5D1" w14:textId="752CF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CCE32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D12D6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C55E2F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33DF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A248796" w14:textId="4AF43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725271" w14:textId="5B249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D1A7CB" w14:textId="396A4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F026B" w14:textId="5D7C9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AC9D76" w14:textId="15579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21827F" w14:textId="3C056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9818AF" w14:textId="49012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F79D2F" w14:textId="31B6E5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5E3AE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5F14E9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5FB791" w14:textId="1CEEC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1F391" w14:textId="7C83B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9DCDD" w14:textId="1AFD9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5AE64D" w14:textId="0FA98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41CD8C" w14:textId="14AE0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748D4" w14:textId="757CF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31C61A" w14:textId="1C535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9D286" w14:textId="1BC8E8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0713D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915AC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15544B0" w14:textId="4BA62FE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F38E2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4651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A3A2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9178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D641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9F74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51D8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F477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9801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8D9D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D308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EAE8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DF7D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CBB3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A4E1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7BCC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6C21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57775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78A7EC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72F66C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0868DC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BE47A20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64F9C8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D90EC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BC5F6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1483E8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36885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2B1163" w14:textId="77777777" w:rsidTr="00503750">
        <w:trPr>
          <w:trHeight w:val="437"/>
        </w:trPr>
        <w:tc>
          <w:tcPr>
            <w:tcW w:w="2594" w:type="dxa"/>
          </w:tcPr>
          <w:p w14:paraId="072E0D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0CD11B7F" w14:textId="5B9467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D188DD5" w14:textId="303BEE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2061525" w14:textId="470275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E661470" w14:textId="71783C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7E4094" w14:textId="77777777" w:rsidTr="00503750">
        <w:trPr>
          <w:trHeight w:val="420"/>
        </w:trPr>
        <w:tc>
          <w:tcPr>
            <w:tcW w:w="2594" w:type="dxa"/>
          </w:tcPr>
          <w:p w14:paraId="6846D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7FC5B132" w14:textId="51AE8E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E2BD21C" w14:textId="4244D7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2285B41" w14:textId="63B3C8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141B9B5" w14:textId="261A1A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724BF5" w14:textId="77777777" w:rsidTr="00503750">
        <w:trPr>
          <w:trHeight w:val="630"/>
        </w:trPr>
        <w:tc>
          <w:tcPr>
            <w:tcW w:w="2594" w:type="dxa"/>
          </w:tcPr>
          <w:p w14:paraId="63802F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7BB7FD9" w14:textId="19FEC8B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F248A96" w14:textId="37B6BDA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7E585C4" w14:textId="1FE2DE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B4991FB" w14:textId="595095A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8F7F29" w14:textId="77777777" w:rsidTr="00503750">
        <w:trPr>
          <w:trHeight w:val="420"/>
        </w:trPr>
        <w:tc>
          <w:tcPr>
            <w:tcW w:w="2594" w:type="dxa"/>
          </w:tcPr>
          <w:p w14:paraId="4BD8E6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B1FBB4F" w14:textId="57967E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B619BCA" w14:textId="22F352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AA28946" w14:textId="53CDED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87903B1" w14:textId="0C437E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F033B5D" w14:textId="77777777" w:rsidTr="00503750">
        <w:trPr>
          <w:trHeight w:val="437"/>
        </w:trPr>
        <w:tc>
          <w:tcPr>
            <w:tcW w:w="2594" w:type="dxa"/>
          </w:tcPr>
          <w:p w14:paraId="6D0E03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4DB8EE71" w14:textId="324501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AA03500" w14:textId="0E2FAD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F1E1391" w14:textId="324EDE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FE1A852" w14:textId="689BE7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3FBB67" w14:textId="77777777" w:rsidTr="00503750">
        <w:trPr>
          <w:trHeight w:val="420"/>
        </w:trPr>
        <w:tc>
          <w:tcPr>
            <w:tcW w:w="2594" w:type="dxa"/>
          </w:tcPr>
          <w:p w14:paraId="4A09360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5E698852" w14:textId="6590BB8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19FA854" w14:textId="3480EC6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5095FA1" w14:textId="7E712DC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3A67768" w14:textId="23DBD45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C054A76" w14:textId="77777777" w:rsidR="00944C3D" w:rsidRDefault="00944C3D" w:rsidP="00944C3D">
      <w:pPr>
        <w:rPr>
          <w:rFonts w:ascii="Arial" w:hAnsi="Arial"/>
          <w:b/>
        </w:rPr>
      </w:pPr>
    </w:p>
    <w:p w14:paraId="72068E3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AFE1A92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08AF6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6E13E6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C6F83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D01CA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8AF5F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23E9A9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14E39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0F110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B0C52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2CDF5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FD94B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6BE36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A4DF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CFAB5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915DE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C54BCD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93E6C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AD04E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4503F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5AA13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25548D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53F9CC2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11964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6376A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6F334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29738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B41AE6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206F0C5" w14:textId="77777777" w:rsidTr="00503750">
        <w:tc>
          <w:tcPr>
            <w:tcW w:w="2835" w:type="dxa"/>
            <w:vAlign w:val="center"/>
          </w:tcPr>
          <w:p w14:paraId="11CC6D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A88F7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392EB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67217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1F1D9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61F83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0F2E78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F4F9E0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C6DE13B" w14:textId="55879876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69635" w14:textId="25EE955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9D602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7F478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E90F0A" w14:textId="3E1AC2F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F23B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1A8C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1FEBF68" w14:textId="70E50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01DB2B" w14:textId="6B663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41A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BE7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B47D2" w14:textId="34487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3579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B5A41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0872F4F" w14:textId="784C8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2EE6D5" w14:textId="1CE2C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5A3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718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8D4095" w14:textId="43BE3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88C2B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C731B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6F04F4A" w14:textId="33158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1E74D1" w14:textId="450CF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745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9AB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8DD748" w14:textId="61D57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94BE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CA3C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23674A0" w14:textId="7B45C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24D8B7" w14:textId="3771F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9AE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833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57DF2B" w14:textId="236BA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50FC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2821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450353E" w14:textId="1B0B3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174D03" w14:textId="0F4A9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F23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075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980C84" w14:textId="339B6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CC19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DB07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6B6F605" w14:textId="77D934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08F93B" w14:textId="4307F2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4E16F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D4B7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8FE624" w14:textId="170013B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C1C189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E77AE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7628592" w14:textId="3424BCD4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9AB1ED6" w14:textId="77777777" w:rsidR="00944C3D" w:rsidRDefault="00944C3D" w:rsidP="00944C3D">
      <w:pPr>
        <w:rPr>
          <w:rFonts w:ascii="Arial" w:hAnsi="Arial"/>
          <w:b/>
        </w:rPr>
      </w:pPr>
    </w:p>
    <w:p w14:paraId="54CAC7B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9BF11AF" w14:textId="77777777" w:rsidTr="00503750">
        <w:tc>
          <w:tcPr>
            <w:tcW w:w="2835" w:type="dxa"/>
            <w:vAlign w:val="center"/>
          </w:tcPr>
          <w:p w14:paraId="025BA3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0AA82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85560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E6D66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60760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41737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C9AAC7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2161E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598EEE5" w14:textId="7005C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1197BE" w14:textId="513EC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F71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6B9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F4C79E" w14:textId="3BF5C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2D8DE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D781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A7D2EE0" w14:textId="48AC4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7C1899" w14:textId="00C59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C87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37A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99D281" w14:textId="7765F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D1838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A9DE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BC84542" w14:textId="6ED9A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15E07F" w14:textId="42472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525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7FB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13C74D" w14:textId="528BA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146E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AEBD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FBB4962" w14:textId="0FCE2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FB1077" w14:textId="0095A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B37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587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8C4147" w14:textId="54E36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9109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FA5E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5FE4531" w14:textId="3EB8CE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B14C61" w14:textId="55FE864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CC0E7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52B9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A06329" w14:textId="42B6EB6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CD10B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9083E3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A87EC1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C477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D3D0F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0787834" w14:textId="77777777" w:rsidTr="00503750">
        <w:trPr>
          <w:trHeight w:val="699"/>
        </w:trPr>
        <w:tc>
          <w:tcPr>
            <w:tcW w:w="3502" w:type="dxa"/>
            <w:vMerge/>
          </w:tcPr>
          <w:p w14:paraId="1B788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90EC0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5F198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A5C70B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8A853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C959C6C" w14:textId="3E94B7A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29E9F9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288897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75C09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0D8B2C7" w14:textId="5DA784E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44F55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18DA7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0DBA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8C5E7E8" w14:textId="576282F6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B5E77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E817B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59315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754FDFC" w14:textId="77777777" w:rsidTr="00503750">
        <w:trPr>
          <w:trHeight w:val="593"/>
        </w:trPr>
        <w:tc>
          <w:tcPr>
            <w:tcW w:w="3497" w:type="dxa"/>
          </w:tcPr>
          <w:p w14:paraId="10C72E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45FFC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17457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023AA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A0A0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74707FD" w14:textId="58FBA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0A2B16" w14:textId="056BF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5DDF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633DAC" w14:textId="4C45504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41A4E9" w14:textId="274CB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6045AD" w14:textId="0C372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D564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47BFAD" w14:textId="14AE36B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913320" w14:textId="24272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634651" w14:textId="7A2D3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3EEA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340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4C727E2" w14:textId="0C421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51C6A7" w14:textId="3C7F3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7C89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A58369" w14:textId="14C29C1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AF1DB3" w14:textId="4FC3C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132B9A" w14:textId="3CA11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DE0D5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A21329" w14:textId="66F5413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C5CD29" w14:textId="22915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5C5963" w14:textId="33E5D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E504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B2D5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6BF9028" w14:textId="3DD47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09FABC" w14:textId="7DE80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23F2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FB7B1F" w14:textId="6F958BF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AF51D8" w14:textId="36E6F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E38F6D" w14:textId="272B2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8FB2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3CE2D4" w14:textId="77F9224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D6B2EF" w14:textId="3E179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9B6572" w14:textId="6F8FC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0070A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C10F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8854A3B" w14:textId="1961B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7D966B" w14:textId="027F0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1FBA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EF3C3F" w14:textId="17BCC60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E6F47B" w14:textId="0EEA6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3E0A58" w14:textId="43C42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193C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A425C86" w14:textId="22F16DE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E45820" w14:textId="4C48C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157621" w14:textId="7AAA0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FE1B6" w14:textId="77777777" w:rsidR="00944C3D" w:rsidRDefault="00944C3D" w:rsidP="00944C3D">
      <w:pPr>
        <w:rPr>
          <w:rFonts w:ascii="Arial" w:hAnsi="Arial"/>
          <w:b/>
        </w:rPr>
      </w:pPr>
    </w:p>
    <w:p w14:paraId="7032CC78" w14:textId="77777777" w:rsidR="00944C3D" w:rsidRDefault="00944C3D" w:rsidP="00944C3D">
      <w:pPr>
        <w:rPr>
          <w:rFonts w:ascii="Arial" w:hAnsi="Arial"/>
          <w:b/>
        </w:rPr>
      </w:pPr>
    </w:p>
    <w:p w14:paraId="67DB1120" w14:textId="77777777" w:rsidR="00944C3D" w:rsidRDefault="00944C3D" w:rsidP="00944C3D">
      <w:pPr>
        <w:rPr>
          <w:rFonts w:ascii="Arial" w:hAnsi="Arial"/>
          <w:b/>
        </w:rPr>
      </w:pPr>
    </w:p>
    <w:p w14:paraId="5A2CEA71" w14:textId="77777777" w:rsidR="00944C3D" w:rsidRDefault="00944C3D" w:rsidP="00944C3D">
      <w:pPr>
        <w:rPr>
          <w:rFonts w:ascii="Arial" w:hAnsi="Arial"/>
          <w:b/>
        </w:rPr>
      </w:pPr>
    </w:p>
    <w:p w14:paraId="082AC78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642608D1" w14:textId="77777777" w:rsidTr="00503750">
        <w:tc>
          <w:tcPr>
            <w:tcW w:w="2622" w:type="dxa"/>
            <w:vAlign w:val="center"/>
          </w:tcPr>
          <w:p w14:paraId="6C3504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8F390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30738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71FD3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AF777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2A851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E4DC8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91458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CA3D4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7700B7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22D1A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65DCF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747B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FA9D1E4" w14:textId="4507E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E61123" w14:textId="4A4D5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2C488C" w14:textId="4465F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E82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E38B24" w14:textId="77AAE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99C41" w14:textId="77777777" w:rsidTr="00503750">
        <w:tc>
          <w:tcPr>
            <w:tcW w:w="2622" w:type="dxa"/>
            <w:vAlign w:val="center"/>
          </w:tcPr>
          <w:p w14:paraId="47E3B4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58975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57BBBD0" w14:textId="5EDA6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E0DF32" w14:textId="3BF53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DF69B1" w14:textId="6D650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E66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0DB01A" w14:textId="3EC1F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6582E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5C36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29201F7" w14:textId="3A990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621C87" w14:textId="10F70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ED1891" w14:textId="36F7C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D47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A6CF25" w14:textId="11FC5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D060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5C98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55A6292" w14:textId="33265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842B38" w14:textId="49712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7AD551" w14:textId="61080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565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C77B41" w14:textId="4632E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2DFD7" w14:textId="77777777" w:rsidTr="00503750">
        <w:tc>
          <w:tcPr>
            <w:tcW w:w="2622" w:type="dxa"/>
            <w:vAlign w:val="center"/>
          </w:tcPr>
          <w:p w14:paraId="55087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08CAC36" w14:textId="5EF22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31721.00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B776F8" w14:textId="0460C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28445.00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5C02C0" w14:textId="378A4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16667.00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E26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937096" w14:textId="3C938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43500.00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057C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622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0AD43DC" w14:textId="00AA3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1126AA" w14:textId="385CC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051623" w14:textId="51C1A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2EF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BB99BB" w14:textId="1567C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CFDB65" w14:textId="77777777" w:rsidTr="00503750">
        <w:tc>
          <w:tcPr>
            <w:tcW w:w="2622" w:type="dxa"/>
            <w:vAlign w:val="center"/>
          </w:tcPr>
          <w:p w14:paraId="4D8894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BA86EF8" w14:textId="2524C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B5C88E" w14:textId="127F0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DBCCB8" w14:textId="6A26F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49A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885FCB" w14:textId="1CA24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95AF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12073D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040747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F2D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96F0165" w14:textId="78EE6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956167" w14:textId="05017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C65A81" w14:textId="0DE10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8AA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6F208B" w14:textId="4345F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DF65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C129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45216BF" w14:textId="1F71A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3F6A7D" w14:textId="37060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E513BA" w14:textId="68EC1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32A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B09D44" w14:textId="2A1EC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E3C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2F7F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C3F32A8" w14:textId="53264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87063D" w14:textId="460AD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071645" w14:textId="2EE21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EE3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2E2496" w14:textId="25C9F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D830F" w14:textId="77777777" w:rsidTr="00503750">
        <w:tc>
          <w:tcPr>
            <w:tcW w:w="2622" w:type="dxa"/>
            <w:vAlign w:val="center"/>
          </w:tcPr>
          <w:p w14:paraId="60AF41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E77E623" w14:textId="360D5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C4A775" w14:textId="2136F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58E5B5" w14:textId="0CCC0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711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C12ECF" w14:textId="11A5A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F95FAF" w14:textId="77777777" w:rsidTr="00503750">
        <w:tc>
          <w:tcPr>
            <w:tcW w:w="2622" w:type="dxa"/>
            <w:vAlign w:val="center"/>
          </w:tcPr>
          <w:p w14:paraId="5D0991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319A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33C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F819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EF8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1C9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F43AA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D880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FBC5877" w14:textId="075FC1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31721.00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9A7877" w14:textId="4F2690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28445.00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0C3FA8" w14:textId="04A3B71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16667.00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F2BC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23B0D5" w14:textId="75A303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43500.00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1FF48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9B18E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35632C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E1849C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4D3905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DE9FF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E7B55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024C6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DAFEB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50946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BED3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69BC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6815D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B57F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9B41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0397E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8F30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DFF3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B9203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567C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486A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82883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E763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E80A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DF8AB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B091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CFFB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FEBBC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16DD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CCD4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5FB13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BDAF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48A4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1CA23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B897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0327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E01F8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6517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8BD6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FB6F8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A05D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4B633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52B13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A477B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33581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FC32C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9240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BD404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7A96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9D35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31310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25FE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F8DA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FDF21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B4AD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AD00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1E6C2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517B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7A00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576F9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660F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FAF9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7529D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55E1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70C7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EAA38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0A819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DE72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EC393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45C506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438AD57" w14:textId="77777777" w:rsidTr="00503750">
        <w:tc>
          <w:tcPr>
            <w:tcW w:w="2835" w:type="dxa"/>
            <w:vAlign w:val="center"/>
          </w:tcPr>
          <w:p w14:paraId="548502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DCBBF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C886F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93450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6F1BB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2A4B8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B37233C" w14:textId="77777777" w:rsidTr="00503750">
        <w:tc>
          <w:tcPr>
            <w:tcW w:w="2835" w:type="dxa"/>
            <w:vAlign w:val="center"/>
          </w:tcPr>
          <w:p w14:paraId="6D5EDD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B5B3A70" w14:textId="13159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DDD87E" w14:textId="59770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C732B7" w14:textId="1DCD5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F16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2D0576" w14:textId="626B0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9B9FE" w14:textId="77777777" w:rsidTr="00503750">
        <w:tc>
          <w:tcPr>
            <w:tcW w:w="2835" w:type="dxa"/>
            <w:vAlign w:val="center"/>
          </w:tcPr>
          <w:p w14:paraId="7D4F84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E98E679" w14:textId="3FF53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CEA0DF" w14:textId="3D6DE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FE8106" w14:textId="17A34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A8A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1B14CD" w14:textId="5958E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C1D1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560FD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4EE8705" w14:textId="0E29B0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E7E84" w14:textId="78C223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087488" w14:textId="4EF631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6B52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463BAC" w14:textId="1253F0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1ED2D70" w14:textId="77777777" w:rsidTr="00503750">
        <w:tc>
          <w:tcPr>
            <w:tcW w:w="2835" w:type="dxa"/>
            <w:vAlign w:val="center"/>
          </w:tcPr>
          <w:p w14:paraId="76A59D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A85F7EC" w14:textId="0FE85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85059C" w14:textId="0345D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4E239" w14:textId="765F9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D79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2963FA" w14:textId="57C8C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95CA2F" w14:textId="77777777" w:rsidTr="00503750">
        <w:tc>
          <w:tcPr>
            <w:tcW w:w="2835" w:type="dxa"/>
            <w:vAlign w:val="center"/>
          </w:tcPr>
          <w:p w14:paraId="52F4DD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6DBCFD6" w14:textId="1F525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C102F0" w14:textId="059E1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9A5B86" w14:textId="22520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5EF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A6A1B0" w14:textId="64D04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B87D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A7A40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F081BCD" w14:textId="3714A99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1F6A01" w14:textId="36A6D49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327CBC" w14:textId="74ABDBB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E80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54F9AF" w14:textId="68CDAD0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2D2F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9961D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EEB9B1F" w14:textId="42EB0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AAF3CA" w14:textId="55681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76C37" w14:textId="59F5A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DF6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73FBE2" w14:textId="58121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B30B4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EC3987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1340151E" w14:textId="77777777" w:rsidTr="00503750">
        <w:tc>
          <w:tcPr>
            <w:tcW w:w="2552" w:type="dxa"/>
            <w:vAlign w:val="center"/>
          </w:tcPr>
          <w:p w14:paraId="30BD4E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9727D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683521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947F0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7D8CD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DCFF28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C76D0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15334014" w14:textId="5791CFD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-25.00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A2DE913" w14:textId="416F672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3080.00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E536560" w14:textId="1202E0D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3056.00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0650E28" w14:textId="46B2516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E2F254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C3567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7C57FF9" w14:textId="07BF446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ECB48F3" w14:textId="1BCE3F8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7BA75C8" w14:textId="668E216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7455BE4" w14:textId="5BC31D1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F77325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AD32B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37E711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243CB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DEACB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674B65A" w14:textId="77777777" w:rsidTr="00503750">
        <w:tc>
          <w:tcPr>
            <w:tcW w:w="4395" w:type="dxa"/>
            <w:vMerge/>
          </w:tcPr>
          <w:p w14:paraId="44C59E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C6FCC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0297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9A8CBE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847B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3719231" w14:textId="5FE48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204.80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022DE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7249BB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BA3C2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46F30D9" w14:textId="680E6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-385.48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B1C6C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0B5291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2775F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893BFAC" w14:textId="49D1B3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-180.68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2CE7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C2FD0F3" w14:textId="77777777" w:rsidTr="00503750">
        <w:tc>
          <w:tcPr>
            <w:tcW w:w="4395" w:type="dxa"/>
            <w:vAlign w:val="center"/>
          </w:tcPr>
          <w:p w14:paraId="10F526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7E22876" w14:textId="512C3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3707B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2B1FBC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16FA9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3B75ECD" w14:textId="15541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BCD13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A6C1C1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15A7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6C3587A" w14:textId="79682A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2646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2D1D8F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07E1B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E6A854" w14:textId="445930C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65382.00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D483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7C849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EF79C8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F37C3CE" w14:textId="77777777" w:rsidTr="00503750">
        <w:tc>
          <w:tcPr>
            <w:tcW w:w="4395" w:type="dxa"/>
            <w:vAlign w:val="center"/>
          </w:tcPr>
          <w:p w14:paraId="7C3DA5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3F9E5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4EC7B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1D6088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95FAC0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65640B7" w14:textId="2ED7F6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FD4F40" w14:textId="12E6D0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7D76EA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B1187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A8CA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CF9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39F894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EBE14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D2E0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99BA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CFFB86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A62AD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694DAE2" w14:textId="7E2D233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9DD4F7" w14:textId="770C995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54F575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95356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D325C88" w14:textId="01377D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14B421" w14:textId="4CADD60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D585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765A7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78B96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56BF113" w14:textId="77777777" w:rsidTr="00503750">
        <w:tc>
          <w:tcPr>
            <w:tcW w:w="1843" w:type="dxa"/>
            <w:vAlign w:val="center"/>
          </w:tcPr>
          <w:p w14:paraId="226CA2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CA856B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1130B2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2A000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F43220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D7E495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0CFF8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9D2A2B9" w14:textId="77777777" w:rsidTr="00503750">
        <w:tc>
          <w:tcPr>
            <w:tcW w:w="1843" w:type="dxa"/>
            <w:vAlign w:val="center"/>
          </w:tcPr>
          <w:p w14:paraId="590C44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6A871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0950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61A0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49E2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8B6B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AA28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F2560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0B995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AA971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6B44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2154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A8C4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D98B1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F004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7BBB83D" w14:textId="77777777" w:rsidTr="00503750">
        <w:tc>
          <w:tcPr>
            <w:tcW w:w="1843" w:type="dxa"/>
            <w:vAlign w:val="center"/>
          </w:tcPr>
          <w:p w14:paraId="02DAE0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1EBEA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7EF4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78B1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3B3A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4B97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0598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2B7D8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7DE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849E0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37F8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3511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E672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D487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4C0A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A41B1E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37A885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ECD609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FEC19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56988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271E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B702D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F4392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55408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C68A1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84CA21A" w14:textId="77777777" w:rsidTr="00503750">
        <w:trPr>
          <w:trHeight w:val="664"/>
        </w:trPr>
        <w:tc>
          <w:tcPr>
            <w:tcW w:w="3372" w:type="dxa"/>
          </w:tcPr>
          <w:p w14:paraId="62AD19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5B75E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6A58E3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910CBC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EF391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110256A" w14:textId="44CC9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784C38" w14:textId="6CA61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9DD13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672793" w14:textId="092A730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6623C4" w14:textId="02BBE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770F96" w14:textId="0929D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664AC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070487C" w14:textId="6D5C85E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E99692E" w14:textId="6F518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64E307" w14:textId="2AEB4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E8563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2506A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20CA3EF" w14:textId="2FCC1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F9EC3A" w14:textId="2C292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49913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33F8FEF" w14:textId="07F01CF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881A083" w14:textId="44757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F78F84" w14:textId="49247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FEF3A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C5407A0" w14:textId="7304594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EB56482" w14:textId="2FB2D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DDB1E8" w14:textId="37CC7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D6873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A0D32B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B4A62C8" w14:textId="77777777" w:rsidTr="00503750">
        <w:tc>
          <w:tcPr>
            <w:tcW w:w="2835" w:type="dxa"/>
            <w:vAlign w:val="center"/>
          </w:tcPr>
          <w:p w14:paraId="4760C2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60E83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5E899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76610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183E0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ADCF452" w14:textId="77777777" w:rsidTr="00503750">
        <w:tc>
          <w:tcPr>
            <w:tcW w:w="2835" w:type="dxa"/>
          </w:tcPr>
          <w:p w14:paraId="2FBC59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7B582A3" w14:textId="35252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619403" w14:textId="25DD8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780709" w14:textId="6DAE1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B2DD34" w14:textId="2B268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18EBD6" w14:textId="77777777" w:rsidTr="00503750">
        <w:tc>
          <w:tcPr>
            <w:tcW w:w="2835" w:type="dxa"/>
          </w:tcPr>
          <w:p w14:paraId="3995E5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687AA3A" w14:textId="0F41C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9A49D6" w14:textId="7A262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0F7D9F" w14:textId="1DEC5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52FF4D" w14:textId="1E44D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B5C5AD" w14:textId="77777777" w:rsidTr="00503750">
        <w:tc>
          <w:tcPr>
            <w:tcW w:w="2835" w:type="dxa"/>
          </w:tcPr>
          <w:p w14:paraId="7A1C70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01FA9E9" w14:textId="69903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C60FDC" w14:textId="24D66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5B37F3" w14:textId="0DCC3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7E34A1" w14:textId="67DF4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330BA1" w14:textId="77777777" w:rsidTr="00503750">
        <w:tc>
          <w:tcPr>
            <w:tcW w:w="2835" w:type="dxa"/>
            <w:vAlign w:val="center"/>
          </w:tcPr>
          <w:p w14:paraId="486D58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5F20ACD" w14:textId="58074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952088" w14:textId="357DD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D4E0" w14:textId="301D1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AC7C8D" w14:textId="67645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6E5999" w14:textId="77777777" w:rsidTr="00503750">
        <w:tc>
          <w:tcPr>
            <w:tcW w:w="2835" w:type="dxa"/>
            <w:vAlign w:val="center"/>
          </w:tcPr>
          <w:p w14:paraId="1F521A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BD323D8" w14:textId="14355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12DB27" w14:textId="04955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6E3E2A" w14:textId="49B45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538050" w14:textId="08060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F1BCE2" w14:textId="77777777" w:rsidTr="00503750">
        <w:tc>
          <w:tcPr>
            <w:tcW w:w="2835" w:type="dxa"/>
          </w:tcPr>
          <w:p w14:paraId="0E7028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FDF3775" w14:textId="4FAD6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5F6D27" w14:textId="1230F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EB4F81" w14:textId="399EA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55D5A4" w14:textId="3C889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C67C8D" w14:textId="77777777" w:rsidTr="00503750">
        <w:tc>
          <w:tcPr>
            <w:tcW w:w="2835" w:type="dxa"/>
          </w:tcPr>
          <w:p w14:paraId="61E80E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E8CD379" w14:textId="2DBC0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998C3F" w14:textId="48C03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A604B5" w14:textId="185EF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0F79F5" w14:textId="6F09F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208730" w14:textId="77777777" w:rsidTr="00503750">
        <w:tc>
          <w:tcPr>
            <w:tcW w:w="2835" w:type="dxa"/>
          </w:tcPr>
          <w:p w14:paraId="0DA511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090D107" w14:textId="3DF03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AFBFAE" w14:textId="0AB65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592A49" w14:textId="4CC6D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2B81594" w14:textId="06030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EF0DA8" w14:textId="77777777" w:rsidR="00944C3D" w:rsidRDefault="00944C3D" w:rsidP="00944C3D">
      <w:pPr>
        <w:rPr>
          <w:rFonts w:ascii="Arial" w:hAnsi="Arial"/>
          <w:b/>
        </w:rPr>
      </w:pPr>
    </w:p>
    <w:p w14:paraId="12EBE25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02E8C4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E56E43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67D1BA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89B50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9648A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11CFD4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3EBC3AE" w14:textId="77777777" w:rsidTr="00503750">
        <w:trPr>
          <w:trHeight w:val="443"/>
        </w:trPr>
        <w:tc>
          <w:tcPr>
            <w:tcW w:w="2560" w:type="dxa"/>
          </w:tcPr>
          <w:p w14:paraId="34C84B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30CC595" w14:textId="5366F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C049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314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594654" w14:textId="1F81F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F1782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6BEC8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0291040" w14:textId="6A3BC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2612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8FF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4A8988F" w14:textId="7267E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ECF31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49B07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A71D3A1" w14:textId="6AEC2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BD09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121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D54F2A2" w14:textId="063EC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1572E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33682B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D41534A" w14:textId="6EC83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E250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DE3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2228356" w14:textId="37908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E4E64D" w14:textId="77777777" w:rsidR="00944C3D" w:rsidRDefault="00944C3D" w:rsidP="00944C3D">
      <w:pPr>
        <w:rPr>
          <w:rFonts w:ascii="Arial" w:hAnsi="Arial"/>
          <w:b/>
        </w:rPr>
      </w:pPr>
    </w:p>
    <w:p w14:paraId="4E63D32A" w14:textId="77777777" w:rsidR="00944C3D" w:rsidRDefault="00944C3D" w:rsidP="00944C3D">
      <w:pPr>
        <w:rPr>
          <w:rFonts w:ascii="Arial" w:hAnsi="Arial"/>
          <w:b/>
        </w:rPr>
      </w:pPr>
    </w:p>
    <w:p w14:paraId="66A8DF2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784CBE7" w14:textId="77777777" w:rsidR="00944C3D" w:rsidRDefault="00944C3D" w:rsidP="00944C3D">
      <w:pPr>
        <w:rPr>
          <w:rFonts w:ascii="Arial" w:hAnsi="Arial"/>
          <w:b/>
        </w:rPr>
      </w:pPr>
    </w:p>
    <w:p w14:paraId="3C8F51B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F033E1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13F53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5798D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33E10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DBB227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A730C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AAB7B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FB855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34878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F2602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03F94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22A63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DDCC6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D3F9A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C1D18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34CDD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F6C65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72398F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F5FB66B" w14:textId="77777777" w:rsidTr="00503750">
        <w:trPr>
          <w:trHeight w:val="677"/>
        </w:trPr>
        <w:tc>
          <w:tcPr>
            <w:tcW w:w="3358" w:type="dxa"/>
          </w:tcPr>
          <w:p w14:paraId="6BAF75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53F47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7B32A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B51C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5E5ED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0E7781F" w14:textId="34C0F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F8111B" w14:textId="45C9A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FDF17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11CB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9A6EEF7" w14:textId="79FAA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2A3348" w14:textId="48933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FBE6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24AD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825E610" w14:textId="4714D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F7AEDB" w14:textId="243A5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20A90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C64E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CCEF487" w14:textId="4A64C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87A061" w14:textId="4D55D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2ECD8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026A82" w14:textId="66FD433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BCD0B3" w14:textId="3F0F8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9F23D7" w14:textId="1691A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F8CB9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B8F15B2" w14:textId="57F380F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B403836" w14:textId="0744B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B954D9" w14:textId="4F24B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A759F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3341BC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3B4567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1194A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24247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690654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865A9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F1292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58579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C8A74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B135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5EEFC5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32642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DDBD7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C5286C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09EBA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8A1E0D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3CB33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F9EDB9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4B4F8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D9F38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05A34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B092C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C5C00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08987DA" w14:textId="58F94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2D94C2" w14:textId="15ADB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9C405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2FC58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5CAD08D" w14:textId="02642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AF855E" w14:textId="3913A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8395E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D5C1C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1C7A381" w14:textId="65CFF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D856B8" w14:textId="454C2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D6075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31B9112" w14:textId="62C74CB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3992F90" w14:textId="7A7A9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C280DA" w14:textId="41A8F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2F1E7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E517F0" w14:textId="17A4D18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D3F88E" w14:textId="09E3AE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F31311" w14:textId="58B74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B1546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4011AE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309179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9724E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1445A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65FC4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0A84D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DB91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870FADC" w14:textId="780A1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548F4E" w14:textId="306DD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C3BB4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962B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61F1EED" w14:textId="33473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F2340E" w14:textId="61D77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F9B20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FF463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D99A44E" w14:textId="16569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40FB69" w14:textId="170C7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0AAC1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B2F89F1" w14:textId="00BF061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CB9C66" w14:textId="1C9A7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3BB138" w14:textId="7B3B9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212C0E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87842F9" w14:textId="7F68E94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8AE1DC7" w14:textId="6AB74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B93489" w14:textId="6B728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A40F7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F153B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3AA772F" w14:textId="77777777" w:rsidTr="00503750">
        <w:tc>
          <w:tcPr>
            <w:tcW w:w="3686" w:type="dxa"/>
            <w:vAlign w:val="center"/>
          </w:tcPr>
          <w:p w14:paraId="462582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80770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06527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6F3428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DAAF3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45D2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BAE40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64188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D4BF2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596D7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CEAA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931D2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80CEC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2DE6E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A4F41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731C0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FD189C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4A05F4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607031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0EA5A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286A0D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AF5F4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8A33E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9941F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A42DF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1D454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9B8E0E0" w14:textId="5717D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97B916" w14:textId="46625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D63B9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4839C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8185A9B" w14:textId="0D73E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58C04D" w14:textId="5976E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BAEB7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1B7EB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7C85A87" w14:textId="5FD1B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45BEF1" w14:textId="2D01C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47582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FE8B5E8" w14:textId="0CC5ECA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D977886" w14:textId="58B53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F76E18" w14:textId="5C35A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C0608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50D83F2" w14:textId="67AD04A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28BA22B" w14:textId="1C054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D941DC" w14:textId="03110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43D91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EBE3C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8D36E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1117FB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7F58F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E83CB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F23F56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5DB9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9F1636" w14:textId="18C28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F010E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8942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9DA9E1A" w14:textId="7207D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14C6D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C556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38F35EF" w14:textId="06318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75B23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1E49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506FF1C" w14:textId="25E79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7E776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64372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480F687" w14:textId="5BD08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8ED6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B6920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F0C6BC2" w14:textId="51B68C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BB8158" w14:textId="77777777" w:rsidR="00944C3D" w:rsidRDefault="00944C3D" w:rsidP="00944C3D">
      <w:pPr>
        <w:rPr>
          <w:sz w:val="22"/>
          <w:szCs w:val="22"/>
        </w:rPr>
      </w:pPr>
    </w:p>
    <w:p w14:paraId="385DF6B2" w14:textId="77777777" w:rsidR="00944C3D" w:rsidRDefault="00944C3D" w:rsidP="00944C3D">
      <w:pPr>
        <w:rPr>
          <w:sz w:val="22"/>
          <w:szCs w:val="22"/>
        </w:rPr>
      </w:pPr>
    </w:p>
    <w:p w14:paraId="07CDC97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CB6493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823E0A0" w14:textId="1772213B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36D60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2C0EE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343C3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9F9AF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740B3B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B0931F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ACE1B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0116AF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01D2A6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83A1E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8AC7F53" w14:textId="6461C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9D784E" w14:textId="21A7F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AC951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9F11B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C6FB20" w14:textId="696F8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9CCE8B" w14:textId="52782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E7659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AE18BF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9C299E9" w14:textId="7E04E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972EB3" w14:textId="3C943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61A13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302BA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A07F73F" w14:textId="1F397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A4E13C" w14:textId="5B707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85E2F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A72ED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603F55C" w14:textId="6E967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E886BE" w14:textId="3BA4F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8441F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261038F" w14:textId="131157F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D25904" w14:textId="0CE36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ADE703" w14:textId="4F42D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B7759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4E3A5CE" w14:textId="1DD1783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C5C9A16" w14:textId="5F381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903E6C" w14:textId="48092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2749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3D46F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E4F3C9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FD85A0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A02B8C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576816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B1E1CB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D41D3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47073FD" w14:textId="003BC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1E5134" w14:textId="65EC5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3EB09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41919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77B55A0" w14:textId="737B1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90BA10" w14:textId="00B06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8B113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0A1E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73C0A49" w14:textId="64A8C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638250" w14:textId="10E14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8D80D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1FBF1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3F204CE" w14:textId="43BA30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AF48ED" w14:textId="3646D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0902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94A2A8" w14:textId="58467B8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30C5BE" w14:textId="55323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1F0B81" w14:textId="3A85F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D176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B36E8E" w14:textId="1BE994C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A5122E" w14:textId="25655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B74B53" w14:textId="2646D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EF571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2ACEA8A" w14:textId="48F44F4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EAE65DC" w14:textId="18E4D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866577" w14:textId="44424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574E4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EC73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20A22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1F8939E" w14:textId="1A50A3A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84407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D1C0E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DE1F778" w14:textId="22A2CC9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0DF8E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5E87E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48F7E4E" w14:textId="5A8F2939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FED5F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7CA5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DC58A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841AE53" w14:textId="77777777" w:rsidR="00944C3D" w:rsidRPr="003607F0" w:rsidRDefault="00944C3D" w:rsidP="00944C3D"/>
    <w:p w14:paraId="1AC9792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16DBB6" w14:textId="77777777" w:rsidR="00A02D2D" w:rsidRDefault="00A02D2D">
      <w:r>
        <w:separator/>
      </w:r>
    </w:p>
  </w:endnote>
  <w:endnote w:type="continuationSeparator" w:id="0">
    <w:p w14:paraId="4A668C0E" w14:textId="77777777" w:rsidR="00A02D2D" w:rsidRDefault="00A02D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CC85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F6E950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9055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BAE688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D485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375BDF6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00F54" w14:textId="77777777" w:rsidR="00A02D2D" w:rsidRDefault="00A02D2D">
      <w:r>
        <w:separator/>
      </w:r>
    </w:p>
  </w:footnote>
  <w:footnote w:type="continuationSeparator" w:id="0">
    <w:p w14:paraId="43B0B3DD" w14:textId="77777777" w:rsidR="00A02D2D" w:rsidRDefault="00A02D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7018193">
    <w:abstractNumId w:val="13"/>
  </w:num>
  <w:num w:numId="2" w16cid:durableId="617418495">
    <w:abstractNumId w:val="17"/>
  </w:num>
  <w:num w:numId="3" w16cid:durableId="1818456480">
    <w:abstractNumId w:val="8"/>
  </w:num>
  <w:num w:numId="4" w16cid:durableId="1147625630">
    <w:abstractNumId w:val="7"/>
  </w:num>
  <w:num w:numId="5" w16cid:durableId="156848857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53291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20159689">
    <w:abstractNumId w:val="20"/>
  </w:num>
  <w:num w:numId="8" w16cid:durableId="672992865">
    <w:abstractNumId w:val="10"/>
  </w:num>
  <w:num w:numId="9" w16cid:durableId="1515803225">
    <w:abstractNumId w:val="0"/>
  </w:num>
  <w:num w:numId="10" w16cid:durableId="392318330">
    <w:abstractNumId w:val="19"/>
  </w:num>
  <w:num w:numId="11" w16cid:durableId="586499439">
    <w:abstractNumId w:val="6"/>
  </w:num>
  <w:num w:numId="12" w16cid:durableId="252010439">
    <w:abstractNumId w:val="9"/>
  </w:num>
  <w:num w:numId="13" w16cid:durableId="1110857022">
    <w:abstractNumId w:val="12"/>
  </w:num>
  <w:num w:numId="14" w16cid:durableId="1230578050">
    <w:abstractNumId w:val="15"/>
  </w:num>
  <w:num w:numId="15" w16cid:durableId="124853227">
    <w:abstractNumId w:val="14"/>
  </w:num>
  <w:num w:numId="16" w16cid:durableId="1145198178">
    <w:abstractNumId w:val="2"/>
  </w:num>
  <w:num w:numId="17" w16cid:durableId="291837089">
    <w:abstractNumId w:val="4"/>
  </w:num>
  <w:num w:numId="18" w16cid:durableId="2022658704">
    <w:abstractNumId w:val="11"/>
  </w:num>
  <w:num w:numId="19" w16cid:durableId="666203246">
    <w:abstractNumId w:val="5"/>
  </w:num>
  <w:num w:numId="20" w16cid:durableId="434057775">
    <w:abstractNumId w:val="18"/>
  </w:num>
  <w:num w:numId="21" w16cid:durableId="11012916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83"/>
    <w:docVar w:name="arg2" w:val="Driver=asa17;DBF=D:\anasoft\data\tebys.db;DBN=tebys;ENG=SQL17;commlinks=TCPIP{ip=192.168.1.241};uid=kostelna;con=finus(12.0);pwd=Marec2023"/>
    <w:docVar w:name="arg3" w:val="788510"/>
    <w:docVar w:name="arg4" w:val="C:\Users\kostelna\AppData\Local\Temp\20086328.doc"/>
    <w:docVar w:name="arg5" w:val="5"/>
  </w:docVars>
  <w:rsids>
    <w:rsidRoot w:val="005574E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349D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574E4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2D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A39799"/>
  <w15:docId w15:val="{5A3CBB45-7F3D-4C8B-A997-9D17C6672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5335</Words>
  <Characters>30416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2026-03-23T12:26:00Z</dcterms:created>
  <dcterms:modified xsi:type="dcterms:W3CDTF">2026-03-23T12:27:00Z</dcterms:modified>
</cp:coreProperties>
</file>