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39228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4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2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8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2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A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2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4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6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8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C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8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A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8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D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0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C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FB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837AD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3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619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0D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8F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0A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B2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11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A0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FA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A8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BE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B2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1A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6EF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11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FB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AD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CE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A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EE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4B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4A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65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4A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AC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ED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68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93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DD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C0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37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D5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7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33E7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0F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F7B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38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D1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5E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23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79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76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6D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53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22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83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87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E2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1D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90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93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74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2CA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CD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04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26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25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DEB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4F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88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4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27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89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DE0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22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1F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8A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35383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8B5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A8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3A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8C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8F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4D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47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0D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A3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66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0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A2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05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46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8D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CFE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42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70C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6E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15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CD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C2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B2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83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27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A0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2FB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2D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19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83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15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DC1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08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4F19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1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50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B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D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5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C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A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A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5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2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7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3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F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5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1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6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3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D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90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B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C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A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5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B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8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E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B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D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5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A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6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2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B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A830B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6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E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1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0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F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F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1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9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5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4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7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8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A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1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E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6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A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8F7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C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2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8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2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5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8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E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B7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50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97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AE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08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5C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E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6E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DC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A7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2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E027B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A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4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B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B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327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9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C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0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4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F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4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4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8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1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9CAF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6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F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5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5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0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5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6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7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8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9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2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6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7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5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419E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3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4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2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E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2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A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0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7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DD1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A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4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4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8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9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9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F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4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E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F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C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2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9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CE6F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C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C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F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6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7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D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0E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FE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25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6E899" w14:textId="0263CF4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2B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F3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DC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07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41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00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42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DC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E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2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F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B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1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A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58C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E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1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2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1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8C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1D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20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CF1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F18F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D4F18F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4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3C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0E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6B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C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0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6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B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E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2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9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C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F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B7280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4B5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BD78D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67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F4D02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CF4D02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36B6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4F36B6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D1C3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78D1C3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B7C4D" w14:textId="02E684D7" w:rsidR="000B647F" w:rsidRDefault="000B647F" w:rsidP="00944C3D">
                                  <w:fldSimple w:instr=" MERGEFIELD  aDMOD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FAB7C4D" w14:textId="02E684D7" w:rsidR="000B647F" w:rsidRDefault="000B647F" w:rsidP="00944C3D">
                            <w:fldSimple w:instr=" MERGEFIELD  aDMOD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46CF" w14:textId="15350FA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92D46CF" w14:textId="15350FA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9B52B" w14:textId="4EE798D3" w:rsidR="000B647F" w:rsidRDefault="000B647F" w:rsidP="00944C3D">
                                  <w:fldSimple w:instr=" MERGEFIELD  aDRDO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A29B52B" w14:textId="4EE798D3" w:rsidR="000B647F" w:rsidRDefault="000B647F" w:rsidP="00944C3D">
                            <w:fldSimple w:instr=" MERGEFIELD  aDRDO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057F0" w14:textId="038DDEFD" w:rsidR="000B647F" w:rsidRDefault="000B647F" w:rsidP="00944C3D">
                                  <w:fldSimple w:instr=" MERGEFIELD  aDMDO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1D057F0" w14:textId="038DDEFD" w:rsidR="000B647F" w:rsidRDefault="000B647F" w:rsidP="00944C3D">
                            <w:fldSimple w:instr=" MERGEFIELD  aDMDO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97234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321A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D1EB08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0534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400534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61CC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D061CC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5C65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415C65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F84D6" w14:textId="213AAE87" w:rsidR="000B647F" w:rsidRDefault="000B647F" w:rsidP="00944C3D">
                                  <w:fldSimple w:instr=" MERGEFIELD  aDRDOo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5CF84D6" w14:textId="213AAE87" w:rsidR="000B647F" w:rsidRDefault="000B647F" w:rsidP="00944C3D">
                            <w:fldSimple w:instr=" MERGEFIELD  aDRDOo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5A731" w14:textId="2550EDAA" w:rsidR="000B647F" w:rsidRDefault="000B647F" w:rsidP="00944C3D">
                                  <w:fldSimple w:instr=" MERGEFIELD  aDMDO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315A731" w14:textId="2550EDAA" w:rsidR="000B647F" w:rsidRDefault="000B647F" w:rsidP="00944C3D">
                            <w:fldSimple w:instr=" MERGEFIELD  aDMDO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26202" w14:textId="59570FEF" w:rsidR="000B647F" w:rsidRDefault="000B647F" w:rsidP="00944C3D">
                                  <w:fldSimple w:instr=" MERGEFIELD  aDRODo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626202" w14:textId="59570FEF" w:rsidR="000B647F" w:rsidRDefault="000B647F" w:rsidP="00944C3D">
                            <w:fldSimple w:instr=" MERGEFIELD  aDRODo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AC6B7" w14:textId="60A1E7C5" w:rsidR="000B647F" w:rsidRDefault="000B647F" w:rsidP="00944C3D">
                                  <w:fldSimple w:instr=" MERGEFIELD  aDMOD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E6AC6B7" w14:textId="60A1E7C5" w:rsidR="000B647F" w:rsidRDefault="000B647F" w:rsidP="00944C3D">
                            <w:fldSimple w:instr=" MERGEFIELD  aDMOD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67074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8F1FA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5020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C12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C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2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E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4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7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F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5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3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7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C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9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2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4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0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8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F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E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A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1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5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E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9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C607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4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6D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07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A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6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6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E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F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2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F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8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C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7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0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8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6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1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28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19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E8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B3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E1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F7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49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4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0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0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9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B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3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895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B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A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1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6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4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C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1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2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E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F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B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A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3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1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1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C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A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1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6F35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9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0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7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C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2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B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6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248D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3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1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B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C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A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3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1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D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7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6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C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7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A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6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F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3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9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F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00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9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E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9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9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3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5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3BB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4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C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7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A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0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F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2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0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2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F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1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2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B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8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8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1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5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7D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F3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D8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CD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AF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7C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B8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3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D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8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B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8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A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9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A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5D2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C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1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4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9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F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0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1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B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7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7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0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7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2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C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B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2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6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0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96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C2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90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B1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05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A0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D7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A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0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FBB1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F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5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2716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192716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0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4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B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8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C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8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B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4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2C5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E2C52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A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8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0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E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E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5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8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9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D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1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B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C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E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3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A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7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2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A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8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F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0CDE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66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9216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7D1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B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91CDA" w14:textId="4F409D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34058371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7591CDA" w14:textId="4F409D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34058371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B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B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6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B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6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2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F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6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36FCF" w14:textId="3B97C8B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2021479350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3736FCF" w14:textId="3B97C8B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2021479350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C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7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E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E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3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7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D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A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5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2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E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4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5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C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E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1CAB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7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F9692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7E8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B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F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1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6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9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1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3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4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8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1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F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4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A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D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1EC5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F1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65C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7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502F3" w14:textId="3538835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Šmidkeho 2607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67502F3" w14:textId="3538835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SVB Šmidkeho 2607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B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7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9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2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F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7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5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0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C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6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7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F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8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1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7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4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1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3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5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F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8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5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8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2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F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B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4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2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4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D767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7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953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F304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8016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C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9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E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7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B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4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A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2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4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6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2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6B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6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9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0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6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6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C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D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4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1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7DD62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58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77578" w14:textId="394D48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Šmidkeho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1477578" w14:textId="394D48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Šmidkeho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D1E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1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1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5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4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E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0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5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3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A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E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F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7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2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1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D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E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9D619" w14:textId="6A8F19BD" w:rsidR="000B647F" w:rsidRDefault="000B647F" w:rsidP="00944C3D">
                                  <w:fldSimple w:instr=" MERGEFIELD  aSUB_ULICA_CISLO  \* MERGEFORMAT ">
                                    <w:r w:rsidR="005574E4" w:rsidRPr="005574E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DB9D619" w14:textId="6A8F19BD" w:rsidR="000B647F" w:rsidRDefault="000B647F" w:rsidP="00944C3D">
                            <w:fldSimple w:instr=" MERGEFIELD  aSUB_ULICA_CISLO  \* MERGEFORMAT ">
                              <w:r w:rsidR="005574E4" w:rsidRPr="005574E4">
                                <w:rPr>
                                  <w:rFonts w:ascii="Arial" w:hAnsi="Arial" w:cs="Arial"/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B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7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9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5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9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533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C8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519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79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28DA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E6587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B62FB" w14:textId="01B8942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76B62FB" w14:textId="01B8942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54B4F" w14:textId="4CDCEF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574E4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B354B4F" w14:textId="4CDCEF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574E4" w:rsidRPr="005B10D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F917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09E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F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7C96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A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2A33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8613B" w14:textId="206EF2D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368613B" w14:textId="206EF2D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9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2C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68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61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2B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2C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C6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BC939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1B2B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D4081" w14:textId="5B665AC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8FD4081" w14:textId="5B665AC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F77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B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C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2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B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C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5E30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6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4E36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7C23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F6622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53C5A" w14:textId="00B53AC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1653C5A" w14:textId="00B53AC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5673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0B0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A9A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5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1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8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B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2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3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5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1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E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2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7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B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E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C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B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B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9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8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2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6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F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9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C0E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CA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C4F9DD" w14:textId="62F9A2C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574E4">
              <w:rPr>
                <w:rFonts w:ascii="Arial" w:hAnsi="Arial"/>
                <w:lang w:eastAsia="sk-SK"/>
              </w:rPr>
              <w:t>23.3.2026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B24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B91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F52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3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6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BEE8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73B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8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7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05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461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E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E92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CD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4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09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93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4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E82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8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7A7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6F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E9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63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EF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D8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55C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1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72E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C4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A1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F1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F2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48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7B4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F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9B1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87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F4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A3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BB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65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C9E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8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3389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4DE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36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0F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5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60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45E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E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B09E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CF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05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1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79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9E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C55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7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FD4B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2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C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E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C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E0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2D86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814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F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F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8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8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0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8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5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D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E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7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9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6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C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C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B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3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7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B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27B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3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F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454CC0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4233753" w14:textId="77777777" w:rsidR="00944C3D" w:rsidRDefault="00944C3D" w:rsidP="00944C3D">
      <w:pPr>
        <w:rPr>
          <w:rFonts w:ascii="Arial" w:hAnsi="Arial"/>
        </w:rPr>
      </w:pPr>
    </w:p>
    <w:p w14:paraId="360E59B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F95D21F" w14:textId="4C751DC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1AAD205" w14:textId="4403409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147CCBA" w14:textId="4BD0D12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A85DD4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C86C13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C4DF44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8B00F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55C53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20D1E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03C18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A0699B" w14:textId="1EA498E2" w:rsidR="00944C3D" w:rsidRPr="008D0433" w:rsidRDefault="005574E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Ján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Fazekaš</w:t>
            </w:r>
            <w:proofErr w:type="spellEnd"/>
          </w:p>
        </w:tc>
        <w:tc>
          <w:tcPr>
            <w:tcW w:w="3260" w:type="dxa"/>
            <w:vAlign w:val="center"/>
          </w:tcPr>
          <w:p w14:paraId="260053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582A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90D88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8239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7E38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FC7F8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0D550E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0CEFE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00CC1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460CF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84CF2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D0B050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ACD71F4" w14:textId="24F4437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6997A5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F6B6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BC1E3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3990B5" w14:textId="49CC3F6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3714F2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F5D45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87157A4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DDF29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5399A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3DEEAD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B51596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F3BD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6ACA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9682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46192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ADE9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840E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C4C89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DE1F5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F3FB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B5DF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39DC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19368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964DD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D93D2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B0F6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4DFD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0BF89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4C131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854493" w14:textId="3BAA690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1A4B8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539FC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24FA9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BAF662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2EDB4A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438ABD5" w14:textId="2B89C9C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574E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D24EE8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CE0B82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D4C6DF0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40629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B7CAC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8F941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5873DA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8226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AD76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4596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88040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0540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DCCD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BBA0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F186A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C107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E154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2878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C84C3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2132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99366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AC8D1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52C45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E6E60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B8256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235BC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2984B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79EF1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7AB17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9B906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A3344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BC5F0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3A73E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21C62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5F2A8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934B3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5D7BF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0CEBEC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678A0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B4CC3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29A4CD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F0A60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C1BAE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F360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FC8BA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DF57782" w14:textId="77777777" w:rsidTr="00503750">
        <w:trPr>
          <w:trHeight w:val="302"/>
        </w:trPr>
        <w:tc>
          <w:tcPr>
            <w:tcW w:w="4510" w:type="dxa"/>
          </w:tcPr>
          <w:p w14:paraId="748303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11F1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16B9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7C79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D4F036" w14:textId="77777777" w:rsidTr="00503750">
        <w:trPr>
          <w:trHeight w:val="302"/>
        </w:trPr>
        <w:tc>
          <w:tcPr>
            <w:tcW w:w="4510" w:type="dxa"/>
          </w:tcPr>
          <w:p w14:paraId="2CF6A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E1F2E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D446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32BF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CBF836" w14:textId="77777777" w:rsidTr="00503750">
        <w:trPr>
          <w:trHeight w:val="302"/>
        </w:trPr>
        <w:tc>
          <w:tcPr>
            <w:tcW w:w="4510" w:type="dxa"/>
          </w:tcPr>
          <w:p w14:paraId="6F102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CBE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A85EE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CBD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46506" w14:textId="77777777" w:rsidTr="00503750">
        <w:trPr>
          <w:trHeight w:val="302"/>
        </w:trPr>
        <w:tc>
          <w:tcPr>
            <w:tcW w:w="4510" w:type="dxa"/>
          </w:tcPr>
          <w:p w14:paraId="59FDDB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ADB8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3F4CB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139C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0F26A" w14:textId="77777777" w:rsidTr="00503750">
        <w:trPr>
          <w:trHeight w:val="327"/>
        </w:trPr>
        <w:tc>
          <w:tcPr>
            <w:tcW w:w="4510" w:type="dxa"/>
          </w:tcPr>
          <w:p w14:paraId="02246C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A6FA5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835D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39CE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909C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C9475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CC27068" w14:textId="138D0ED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A5F082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C930E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664BE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67C023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E6EC61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AB211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50C85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221B9B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B470FD1" w14:textId="77777777" w:rsidTr="00503750">
        <w:tc>
          <w:tcPr>
            <w:tcW w:w="2302" w:type="dxa"/>
            <w:vAlign w:val="center"/>
          </w:tcPr>
          <w:p w14:paraId="12DEB0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4156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562F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196A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C718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B792D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2D06E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1281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10FB67" w14:textId="77777777" w:rsidTr="00503750">
        <w:tc>
          <w:tcPr>
            <w:tcW w:w="15593" w:type="dxa"/>
            <w:gridSpan w:val="8"/>
            <w:vAlign w:val="center"/>
          </w:tcPr>
          <w:p w14:paraId="30369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0194A17" w14:textId="77777777" w:rsidTr="00503750">
        <w:tc>
          <w:tcPr>
            <w:tcW w:w="2302" w:type="dxa"/>
            <w:vAlign w:val="center"/>
          </w:tcPr>
          <w:p w14:paraId="38896E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647E56" w14:textId="555D1B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4F56CD" w14:textId="67B0C0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1BABB" w14:textId="522A4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583FC" w14:textId="73F200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50B2D" w14:textId="400B73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A92C3" w14:textId="762A14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D45BD" w14:textId="430264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428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3C1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CC2D402" w14:textId="559954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4C1ECD" w14:textId="5D1205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682A7" w14:textId="7CC9F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0F14E3" w14:textId="722A9D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12899" w14:textId="2734B0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F5125" w14:textId="031A44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F8D0EF" w14:textId="2E5679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99209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355D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4BF35B" w14:textId="7CC8CF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C3CEFC" w14:textId="4CC383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88D16" w14:textId="318D7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796247" w14:textId="6FEEE2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C1D1A" w14:textId="5112C6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54A15" w14:textId="0B8B8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7E716" w14:textId="6B4977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277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833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E1DE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B79C2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216B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15D8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243D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528D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0FE4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11EDCE" w14:textId="77777777" w:rsidTr="00503750">
        <w:tc>
          <w:tcPr>
            <w:tcW w:w="2302" w:type="dxa"/>
            <w:vAlign w:val="center"/>
          </w:tcPr>
          <w:p w14:paraId="47A911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09061F" w14:textId="54FCD5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3C9C9E" w14:textId="2546F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12C91" w14:textId="74CE7B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7A858" w14:textId="7C356B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20081" w14:textId="35CF1D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A01BF" w14:textId="0E482F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71CEA8" w14:textId="521876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61642" w14:textId="77777777" w:rsidTr="00503750">
        <w:tc>
          <w:tcPr>
            <w:tcW w:w="15593" w:type="dxa"/>
            <w:gridSpan w:val="8"/>
            <w:vAlign w:val="center"/>
          </w:tcPr>
          <w:p w14:paraId="22DCC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4EA649" w14:textId="77777777" w:rsidTr="00503750">
        <w:tc>
          <w:tcPr>
            <w:tcW w:w="2302" w:type="dxa"/>
            <w:vAlign w:val="center"/>
          </w:tcPr>
          <w:p w14:paraId="4C4091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257B26" w14:textId="19171A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F24450" w14:textId="08AB60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36CEE" w14:textId="2E1070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6C552" w14:textId="7DB9CA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2CB2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DB19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5B22B0" w14:textId="30A959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3B9D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4E0B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0F69DC" w14:textId="4E1840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5CCC59" w14:textId="5DDF5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871B6" w14:textId="759C81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F24DE" w14:textId="0F8713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612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C60E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15AE7D" w14:textId="720F39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2CFD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8E45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1D6B7F" w14:textId="794ED8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B184CF" w14:textId="469B79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40D058" w14:textId="4EFF8E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5886C" w14:textId="6D078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F89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E92C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6D0557" w14:textId="159F1F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8E333" w14:textId="77777777" w:rsidTr="00503750">
        <w:tc>
          <w:tcPr>
            <w:tcW w:w="2302" w:type="dxa"/>
            <w:vAlign w:val="center"/>
          </w:tcPr>
          <w:p w14:paraId="039D5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D8A83C" w14:textId="287E01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BAE5EF" w14:textId="7C3E68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3B707" w14:textId="1C335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139AD" w14:textId="42603B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EE4E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3F5E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29254E" w14:textId="6C329F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09F32" w14:textId="77777777" w:rsidTr="00503750">
        <w:tc>
          <w:tcPr>
            <w:tcW w:w="15593" w:type="dxa"/>
            <w:gridSpan w:val="8"/>
            <w:vAlign w:val="center"/>
          </w:tcPr>
          <w:p w14:paraId="5280E8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92C213" w14:textId="77777777" w:rsidTr="00503750">
        <w:tc>
          <w:tcPr>
            <w:tcW w:w="2302" w:type="dxa"/>
            <w:vAlign w:val="center"/>
          </w:tcPr>
          <w:p w14:paraId="33C80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4B435C" w14:textId="2461CC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63E79B" w14:textId="051651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8EE37" w14:textId="4A73C8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783B4" w14:textId="230620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4746B" w14:textId="76D67E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1984" w14:textId="4EDE41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6C57A" w14:textId="7F31A1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3737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92C0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89BCD4F" w14:textId="63E557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202741" w14:textId="5B47DC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EB8CA" w14:textId="4B5EB1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3DE7F" w14:textId="6B7747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B820E" w14:textId="532FCE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93DB5" w14:textId="58D15E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134CD" w14:textId="4DF50A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C3C5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0917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6C1C9D7" w14:textId="01C8B3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692376" w14:textId="1CFAA1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22973" w14:textId="3E6993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7D1AD7" w14:textId="0E3CBF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B5976" w14:textId="0EB075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3D5EA" w14:textId="106807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247E0" w14:textId="43CABF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67A5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1446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98A417" w14:textId="79E51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DBF34D" w14:textId="1858DA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1AF02" w14:textId="61E834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3B7FF" w14:textId="16E75F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66410" w14:textId="4DFE5C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99D06" w14:textId="79BC6B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A98F2C" w14:textId="16C5F7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81C5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4EFCC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9F9C20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C8511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089C2C" w14:textId="4E027B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5C0E63" w14:textId="7DF9B0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A0D3F8" w14:textId="3056D7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08911" w14:textId="17CDF1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71EF3" w14:textId="3167CB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B3EF2" w14:textId="49B39D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AAE9E" w14:textId="2AB4CC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6B24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D959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BDA3C6" w14:textId="0BD3BB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40A2C5" w14:textId="19F73A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1301C" w14:textId="17C974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8FAC7E" w14:textId="072150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91D3D" w14:textId="6635D8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3813B" w14:textId="76EDB1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186A2" w14:textId="6B342F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02BEFC" w14:textId="77777777" w:rsidR="00944C3D" w:rsidRDefault="00944C3D" w:rsidP="00944C3D">
      <w:pPr>
        <w:rPr>
          <w:rFonts w:ascii="Arial" w:hAnsi="Arial"/>
          <w:b/>
        </w:rPr>
      </w:pPr>
    </w:p>
    <w:p w14:paraId="5865BE4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B0A73AB" w14:textId="77777777" w:rsidTr="00503750">
        <w:tc>
          <w:tcPr>
            <w:tcW w:w="1944" w:type="dxa"/>
            <w:vAlign w:val="center"/>
          </w:tcPr>
          <w:p w14:paraId="5241D0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1DD6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66C3D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1798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F22BF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08E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72DA0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C834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47EA2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93418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A26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ABE2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B544507" w14:textId="77777777" w:rsidTr="00503750">
        <w:tc>
          <w:tcPr>
            <w:tcW w:w="15685" w:type="dxa"/>
            <w:gridSpan w:val="12"/>
            <w:vAlign w:val="center"/>
          </w:tcPr>
          <w:p w14:paraId="1B0434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CADB42E" w14:textId="77777777" w:rsidTr="00503750">
        <w:tc>
          <w:tcPr>
            <w:tcW w:w="1944" w:type="dxa"/>
            <w:vAlign w:val="center"/>
          </w:tcPr>
          <w:p w14:paraId="3AE8D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176DF0" w14:textId="5EE9E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E14CCE" w14:textId="2CD98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4C52A8" w14:textId="4F01A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0BA603" w14:textId="7E5D4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EC96A8" w14:textId="0903F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5C9581" w14:textId="22E10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E053F9" w14:textId="1A3B9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0256B0" w14:textId="2E590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C498F7" w14:textId="4B154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2D45AC" w14:textId="41FED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D6C0C1" w14:textId="2C32D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6CD3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EE64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2B91411" w14:textId="25848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43A658" w14:textId="72E4F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515377" w14:textId="30784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FBB95F" w14:textId="61553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0353BD" w14:textId="24761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B07EE3" w14:textId="2C7C7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007C72" w14:textId="45AE8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B2DAD0" w14:textId="520C3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81164A" w14:textId="3A0B0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40C0C2" w14:textId="57A37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2F8038" w14:textId="6178B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201A3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20B3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390F1CA" w14:textId="56098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98B01F" w14:textId="4343D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A951A8" w14:textId="75F46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AE5CF2" w14:textId="7E8FE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306B42" w14:textId="3C6FC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F976C" w14:textId="79236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B0E460" w14:textId="287C2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35FE0F" w14:textId="64153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604E5A" w14:textId="63C35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AAC8C8" w14:textId="485A7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E584B0" w14:textId="2268A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7067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39AB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2937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CBB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AF9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D109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0051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F9F4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74E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9C80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A751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052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3D2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BFD625" w14:textId="77777777" w:rsidTr="00503750">
        <w:tc>
          <w:tcPr>
            <w:tcW w:w="1944" w:type="dxa"/>
            <w:vAlign w:val="center"/>
          </w:tcPr>
          <w:p w14:paraId="6610D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07A9EC" w14:textId="5E53D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0E845F" w14:textId="1BD8D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F90ED9" w14:textId="66512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BB689C" w14:textId="0D6A5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A8F0F9" w14:textId="7E17D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318B86" w14:textId="723A8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C27250" w14:textId="49EE6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850B7" w14:textId="793C2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2D344E" w14:textId="11CD9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3C542D" w14:textId="7591C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7612E5" w14:textId="7ACC7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E4BC7" w14:textId="77777777" w:rsidTr="00503750">
        <w:tc>
          <w:tcPr>
            <w:tcW w:w="15685" w:type="dxa"/>
            <w:gridSpan w:val="12"/>
            <w:vAlign w:val="center"/>
          </w:tcPr>
          <w:p w14:paraId="0A874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9B6597" w14:textId="77777777" w:rsidTr="00503750">
        <w:tc>
          <w:tcPr>
            <w:tcW w:w="1944" w:type="dxa"/>
            <w:vAlign w:val="center"/>
          </w:tcPr>
          <w:p w14:paraId="04FDC8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6F3E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B51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A51493" w14:textId="05A2D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131222" w14:textId="5C7EB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AB8E2C" w14:textId="1A0C3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7A1683" w14:textId="1C45B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BE61FA" w14:textId="75110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C18B1D" w14:textId="1A4C5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02A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1F7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C96103" w14:textId="63FF8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71F3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F951F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F3F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8EE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D6A609" w14:textId="054CB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ACACB7" w14:textId="669D9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6AD5A6" w14:textId="11CEB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93342C" w14:textId="7F1E6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4540FF" w14:textId="184E2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DB3546" w14:textId="7CC66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97B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9EA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6B04440" w14:textId="0F8BE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E808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4B67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8376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EF7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A438B1" w14:textId="66ECB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FCC98" w14:textId="5161F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F8CB73" w14:textId="3C77C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A1A15E" w14:textId="71F6D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B85B88" w14:textId="16D3A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9C4CB8" w14:textId="37193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380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700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FF3D86" w14:textId="48CB3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7135D" w14:textId="77777777" w:rsidTr="00503750">
        <w:tc>
          <w:tcPr>
            <w:tcW w:w="1944" w:type="dxa"/>
            <w:vAlign w:val="center"/>
          </w:tcPr>
          <w:p w14:paraId="1A939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D13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311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4DB5AC" w14:textId="53C69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3F5590" w14:textId="039F9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C23322" w14:textId="105F7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304D35" w14:textId="77B0E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ECA63" w14:textId="2ED45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771387" w14:textId="78224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34F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7C2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0EB94A" w14:textId="4EF70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E68EA" w14:textId="77777777" w:rsidTr="00503750">
        <w:tc>
          <w:tcPr>
            <w:tcW w:w="15685" w:type="dxa"/>
            <w:gridSpan w:val="12"/>
            <w:vAlign w:val="center"/>
          </w:tcPr>
          <w:p w14:paraId="56DEBB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48305C" w14:textId="77777777" w:rsidTr="00503750">
        <w:tc>
          <w:tcPr>
            <w:tcW w:w="1944" w:type="dxa"/>
            <w:vAlign w:val="center"/>
          </w:tcPr>
          <w:p w14:paraId="3E9BB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E96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EDB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4D218B" w14:textId="399C8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0CBE4C" w14:textId="403FC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ED1331" w14:textId="1C6A5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0637BD" w14:textId="487EF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950794" w14:textId="0A7A3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50A244" w14:textId="4B8C6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6DDAF4" w14:textId="12C06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758AB9" w14:textId="1FC5D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57AB01" w14:textId="693A4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96AB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97421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7472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163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245BA7" w14:textId="5CC96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DCE1B8" w14:textId="1EC77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CC37B1" w14:textId="7FFDC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17837" w14:textId="471DB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ED9392" w14:textId="67CB8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432DB8" w14:textId="06C12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3DB1FA" w14:textId="3D913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E19E42" w14:textId="58626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812D07" w14:textId="12F3A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73BF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66ED9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59E9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598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B40F30" w14:textId="5575D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B78205" w14:textId="63306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3F4FF" w14:textId="36DA1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ACC27" w14:textId="7D0D6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D6D534" w14:textId="0E70F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BDE7FC" w14:textId="4E1BF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797BF3" w14:textId="12C08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94E51A" w14:textId="0DBE5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260FC2" w14:textId="6B98C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0AC6F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03B5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8F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C88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F5A0AA" w14:textId="4FBD1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21533A" w14:textId="4129B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82BE1F" w14:textId="73B26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C4943D" w14:textId="1F0A9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77ADFF" w14:textId="2B8E6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5ACE33" w14:textId="573FE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A56E11" w14:textId="44F28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7C5F76" w14:textId="3E475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67112E" w14:textId="6D06F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7BD1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98091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C8F9A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F2DDA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169F86" w14:textId="7D306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F2A89B" w14:textId="1D916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3AFC61" w14:textId="3B5B8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F0E650" w14:textId="60C95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C05312" w14:textId="4D67F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3FA25F" w14:textId="2F3AD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44DF44" w14:textId="56038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361BDB" w14:textId="0CEF4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D76678" w14:textId="120AA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82CF20" w14:textId="40746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50EE0A" w14:textId="034CF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C263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F1E7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D36810" w14:textId="61882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4C06E7" w14:textId="4F6E9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B1A4A1" w14:textId="1BDA1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05B717" w14:textId="6ED69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4DB7EA" w14:textId="60401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953538" w14:textId="75E00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277B6F" w14:textId="74BC8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B74637" w14:textId="7E6A4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0D6D3F" w14:textId="653A1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24C561" w14:textId="27175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B4FC9F" w14:textId="44DFB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621C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DD57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63871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315605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74266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970AF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2946CF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61E5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568DA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28550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3245C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4ED2E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7CE2C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8527A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F385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FAE288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814E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4040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D182A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8E154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A475D0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DD287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0B662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FF161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1924A5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EC7AB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1AB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47D2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7DBA2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43A8C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3E1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A68E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A33A6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35B5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1AB57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39B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0525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70881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DB1021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622A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B54E6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315A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CF41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D2271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D7A73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8DE84DD" w14:textId="77777777" w:rsidTr="00503750">
        <w:trPr>
          <w:trHeight w:val="1073"/>
        </w:trPr>
        <w:tc>
          <w:tcPr>
            <w:tcW w:w="3614" w:type="dxa"/>
            <w:vMerge/>
          </w:tcPr>
          <w:p w14:paraId="6AA9A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9D01E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0236B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9E7E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1CE4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1F85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EED8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B43C4A1" w14:textId="77777777" w:rsidTr="00503750">
        <w:trPr>
          <w:trHeight w:val="283"/>
        </w:trPr>
        <w:tc>
          <w:tcPr>
            <w:tcW w:w="3614" w:type="dxa"/>
          </w:tcPr>
          <w:p w14:paraId="2B9BC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D09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3A2B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AC6D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E4C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F31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FBAC5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114572" w14:textId="77777777" w:rsidTr="00503750">
        <w:trPr>
          <w:trHeight w:val="283"/>
        </w:trPr>
        <w:tc>
          <w:tcPr>
            <w:tcW w:w="3614" w:type="dxa"/>
          </w:tcPr>
          <w:p w14:paraId="21DB4F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57DE5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D4D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530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2D2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5712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753F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B7A99D" w14:textId="77777777" w:rsidTr="00503750">
        <w:trPr>
          <w:trHeight w:val="283"/>
        </w:trPr>
        <w:tc>
          <w:tcPr>
            <w:tcW w:w="3614" w:type="dxa"/>
          </w:tcPr>
          <w:p w14:paraId="34A21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96C5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1A2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FED6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821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86D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F6D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F2EB7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740F33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F51720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BEC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00DC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D79E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9D5A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5C56B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BC60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2C881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125CF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9669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25A7C0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28F66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BE923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551D7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05840EA" w14:textId="603E3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F0CF4" w14:textId="678E6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0AC1B" w14:textId="073DA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75BE1" w14:textId="59BF4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C98EF" w14:textId="5F865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3ECA1" w14:textId="596FF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9B43B" w14:textId="1DE48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B409CE" w14:textId="6D99D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DAB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12A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6946D2" w14:textId="7A4F3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CE8948" w14:textId="627C9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56254" w14:textId="55175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9FBD2" w14:textId="213D2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E6FD2" w14:textId="324EE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49E89" w14:textId="47943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E2C00A" w14:textId="47799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EE2A69" w14:textId="3803A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CC2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083D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31A7AAF" w14:textId="35C5C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E13B27" w14:textId="71172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72E1E" w14:textId="5FB61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A124EB" w14:textId="41D3B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2140E" w14:textId="07F04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817E7" w14:textId="24A6B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9E950" w14:textId="6AE8F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D86739" w14:textId="41D0F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3C2F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B63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052A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E33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862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46A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883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E2D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988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1D94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8E54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64D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93D0B02" w14:textId="15B6F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C0653" w14:textId="06DF4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B5346" w14:textId="1C7A4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E69C51" w14:textId="077B3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79AE1" w14:textId="09012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D8035" w14:textId="6F66A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C3C41" w14:textId="1A248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608300" w14:textId="23808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DB23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476A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217D8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0B663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E5D0B4C" w14:textId="7A8EF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728BF" w14:textId="6CA17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2DB76" w14:textId="3C3FA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A20EC" w14:textId="5CC43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6DDC84" w14:textId="1C4A5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B1AB89" w14:textId="73886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EA314" w14:textId="4D970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92F6EF" w14:textId="6CDED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0A3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EA25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CB96014" w14:textId="15200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785A1" w14:textId="5164A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E4B54" w14:textId="0CA1E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CA731" w14:textId="3875F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6B5D4" w14:textId="4FC00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A543E" w14:textId="78A47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E9A46" w14:textId="6C70E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F161C4" w14:textId="1526A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756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D107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90AB7E7" w14:textId="67648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3E06FD" w14:textId="53B91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EEB3B" w14:textId="3FF52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30FAC" w14:textId="77513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D2024" w14:textId="5C6F3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6B2B5" w14:textId="537F0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B2BB58" w14:textId="24966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CA06E5" w14:textId="1F39A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A4C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407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28B5D6" w14:textId="32757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4C1F0" w14:textId="2DF87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0DCF1" w14:textId="529DE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8F1B3" w14:textId="1713A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D4C4E" w14:textId="453E3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4EB81" w14:textId="09878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BA349" w14:textId="30CBF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53F5D1" w14:textId="752CF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CE32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D12D6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55E2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33DF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248796" w14:textId="4AF43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25271" w14:textId="5B249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1A7CB" w14:textId="396A4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F026B" w14:textId="5D7C9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AC9D76" w14:textId="15579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1827F" w14:textId="3C056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818AF" w14:textId="49012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F79D2F" w14:textId="31B6E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5E3AE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F14E9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5FB791" w14:textId="1CEEC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1F391" w14:textId="7C83B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9DCDD" w14:textId="1AFD9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5AE64D" w14:textId="0FA98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1CD8C" w14:textId="14AE0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748D4" w14:textId="757CF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1C61A" w14:textId="1C535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9D286" w14:textId="1BC8E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0713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915A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15544B0" w14:textId="4BA62FE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F38E2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651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A3A2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9178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D641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9F74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1D8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F477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9801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D9D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D308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EAE8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DF7D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CBB3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4E1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7BCC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6C21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7775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78A7EC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72F66C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0868DC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BE47A2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64F9C8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D90EC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BC5F6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483E8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36885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2B1163" w14:textId="77777777" w:rsidTr="00503750">
        <w:trPr>
          <w:trHeight w:val="437"/>
        </w:trPr>
        <w:tc>
          <w:tcPr>
            <w:tcW w:w="2594" w:type="dxa"/>
          </w:tcPr>
          <w:p w14:paraId="072E0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CD11B7F" w14:textId="5B9467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D188DD5" w14:textId="303BEE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2061525" w14:textId="470275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661470" w14:textId="71783C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7E4094" w14:textId="77777777" w:rsidTr="00503750">
        <w:trPr>
          <w:trHeight w:val="420"/>
        </w:trPr>
        <w:tc>
          <w:tcPr>
            <w:tcW w:w="2594" w:type="dxa"/>
          </w:tcPr>
          <w:p w14:paraId="6846D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FC5B132" w14:textId="51AE8E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2BD21C" w14:textId="4244D7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2285B41" w14:textId="63B3C8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41B9B5" w14:textId="261A1A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724BF5" w14:textId="77777777" w:rsidTr="00503750">
        <w:trPr>
          <w:trHeight w:val="630"/>
        </w:trPr>
        <w:tc>
          <w:tcPr>
            <w:tcW w:w="2594" w:type="dxa"/>
          </w:tcPr>
          <w:p w14:paraId="63802F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7BB7FD9" w14:textId="19FEC8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F248A96" w14:textId="37B6BDA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7E585C4" w14:textId="1FE2DE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B4991FB" w14:textId="595095A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8F7F29" w14:textId="77777777" w:rsidTr="00503750">
        <w:trPr>
          <w:trHeight w:val="420"/>
        </w:trPr>
        <w:tc>
          <w:tcPr>
            <w:tcW w:w="2594" w:type="dxa"/>
          </w:tcPr>
          <w:p w14:paraId="4BD8E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B1FBB4F" w14:textId="57967E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B619BCA" w14:textId="22F352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AA28946" w14:textId="53CDED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7903B1" w14:textId="0C437E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033B5D" w14:textId="77777777" w:rsidTr="00503750">
        <w:trPr>
          <w:trHeight w:val="437"/>
        </w:trPr>
        <w:tc>
          <w:tcPr>
            <w:tcW w:w="2594" w:type="dxa"/>
          </w:tcPr>
          <w:p w14:paraId="6D0E03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DB8EE71" w14:textId="324501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AA03500" w14:textId="0E2FAD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F1E1391" w14:textId="324EDE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FE1A852" w14:textId="689BE7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3FBB67" w14:textId="77777777" w:rsidTr="00503750">
        <w:trPr>
          <w:trHeight w:val="420"/>
        </w:trPr>
        <w:tc>
          <w:tcPr>
            <w:tcW w:w="2594" w:type="dxa"/>
          </w:tcPr>
          <w:p w14:paraId="4A09360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E698852" w14:textId="6590BB8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9FA854" w14:textId="3480EC6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5095FA1" w14:textId="7E712DC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3A67768" w14:textId="23DBD45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C054A76" w14:textId="77777777" w:rsidR="00944C3D" w:rsidRDefault="00944C3D" w:rsidP="00944C3D">
      <w:pPr>
        <w:rPr>
          <w:rFonts w:ascii="Arial" w:hAnsi="Arial"/>
          <w:b/>
        </w:rPr>
      </w:pPr>
    </w:p>
    <w:p w14:paraId="72068E3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AFE1A92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08AF6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E13E6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C6F83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D01CA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8AF5F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23E9A9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14E39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0F110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B0C52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2CDF5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FD94B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6BE3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A4DF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CFAB5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915D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C54BCD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93E6C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AD04E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4503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AA13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25548D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3F9CC2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1196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6376A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6F33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29738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41AE6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206F0C5" w14:textId="77777777" w:rsidTr="00503750">
        <w:tc>
          <w:tcPr>
            <w:tcW w:w="2835" w:type="dxa"/>
            <w:vAlign w:val="center"/>
          </w:tcPr>
          <w:p w14:paraId="11CC6D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A88F7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92E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6721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1F1D9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61F83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0F2E78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F4F9E0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C6DE13B" w14:textId="5587987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69635" w14:textId="25EE955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D602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7F478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E90F0A" w14:textId="3E1AC2F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F23B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1A8C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1FEBF68" w14:textId="70E50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01DB2B" w14:textId="6B663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41A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E7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B47D2" w14:textId="34487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3579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B5A4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0872F4F" w14:textId="784C8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2EE6D5" w14:textId="1CE2C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5A3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18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8D4095" w14:textId="43BE3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8C2B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C731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6F04F4A" w14:textId="33158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1E74D1" w14:textId="450CF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745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9AB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8DD748" w14:textId="61D57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94BE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CA3C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23674A0" w14:textId="7B45C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24D8B7" w14:textId="3771F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9AE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833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57DF2B" w14:textId="236BA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50FC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2821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450353E" w14:textId="1B0B3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174D03" w14:textId="0F4A9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23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75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980C84" w14:textId="339B6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CC19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DB07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6B6F605" w14:textId="77D934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8F93B" w14:textId="4307F2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4E16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D4B7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8FE624" w14:textId="170013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1C189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E77AE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7628592" w14:textId="3424BCD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9AB1ED6" w14:textId="77777777" w:rsidR="00944C3D" w:rsidRDefault="00944C3D" w:rsidP="00944C3D">
      <w:pPr>
        <w:rPr>
          <w:rFonts w:ascii="Arial" w:hAnsi="Arial"/>
          <w:b/>
        </w:rPr>
      </w:pPr>
    </w:p>
    <w:p w14:paraId="54CAC7B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9BF11AF" w14:textId="77777777" w:rsidTr="00503750">
        <w:tc>
          <w:tcPr>
            <w:tcW w:w="2835" w:type="dxa"/>
            <w:vAlign w:val="center"/>
          </w:tcPr>
          <w:p w14:paraId="025BA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0AA82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85560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E6D6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6076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41737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C9AAC7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2161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98EEE5" w14:textId="7005C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1197BE" w14:textId="513EC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F71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B9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F4C79E" w14:textId="3BF5C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D8D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D78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A7D2EE0" w14:textId="48AC4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7C1899" w14:textId="00C59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C87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37A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99D281" w14:textId="7765F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183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A9DE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C84542" w14:textId="6ED9A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15E07F" w14:textId="42472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25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7FB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13C74D" w14:textId="528BA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146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AEB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FBB4962" w14:textId="0FCE2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B1077" w14:textId="0095A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B37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587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8C4147" w14:textId="54E36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9109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FA5E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5FE4531" w14:textId="3EB8CE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14C61" w14:textId="55FE86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CC0E7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52B9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A06329" w14:textId="42B6EB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CD10B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9083E3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A87EC1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C477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3D0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0787834" w14:textId="77777777" w:rsidTr="00503750">
        <w:trPr>
          <w:trHeight w:val="699"/>
        </w:trPr>
        <w:tc>
          <w:tcPr>
            <w:tcW w:w="3502" w:type="dxa"/>
            <w:vMerge/>
          </w:tcPr>
          <w:p w14:paraId="1B788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90EC0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5F198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A5C70B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A85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C959C6C" w14:textId="3E94B7A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9E9F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88897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75C09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0D8B2C7" w14:textId="5DA784E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44F55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18DA7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0DBA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C5E7E8" w14:textId="576282F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5E77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817B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9315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754FDFC" w14:textId="77777777" w:rsidTr="00503750">
        <w:trPr>
          <w:trHeight w:val="593"/>
        </w:trPr>
        <w:tc>
          <w:tcPr>
            <w:tcW w:w="3497" w:type="dxa"/>
          </w:tcPr>
          <w:p w14:paraId="10C72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45FFC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17457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023AA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A0A0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74707FD" w14:textId="58FBA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0A2B16" w14:textId="056BF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DDF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633DAC" w14:textId="4C45504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41A4E9" w14:textId="274CB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6045AD" w14:textId="0C372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D56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47BFAD" w14:textId="14AE36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913320" w14:textId="24272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634651" w14:textId="7A2D3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EEA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340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4C727E2" w14:textId="0C421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1C6A7" w14:textId="3C7F3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C89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A58369" w14:textId="14C29C1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AF1DB3" w14:textId="4FC3C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132B9A" w14:textId="3CA11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E0D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A21329" w14:textId="66F541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C5CD29" w14:textId="22915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5C5963" w14:textId="33E5D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504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B2D5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6BF9028" w14:textId="3DD47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09FABC" w14:textId="7DE80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23F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FB7B1F" w14:textId="6F958BF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AF51D8" w14:textId="36E6F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E38F6D" w14:textId="272B2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8FB2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3CE2D4" w14:textId="77F9224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D6B2EF" w14:textId="3E179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B6572" w14:textId="6F8FC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0070A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C10F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8854A3B" w14:textId="1961B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7D966B" w14:textId="027F0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1FBA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EF3C3F" w14:textId="17BCC60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E6F47B" w14:textId="0EEA6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3E0A58" w14:textId="43C42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193C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A425C86" w14:textId="22F16D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E45820" w14:textId="4C48C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157621" w14:textId="7AAA0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FE1B6" w14:textId="77777777" w:rsidR="00944C3D" w:rsidRDefault="00944C3D" w:rsidP="00944C3D">
      <w:pPr>
        <w:rPr>
          <w:rFonts w:ascii="Arial" w:hAnsi="Arial"/>
          <w:b/>
        </w:rPr>
      </w:pPr>
    </w:p>
    <w:p w14:paraId="7032CC78" w14:textId="77777777" w:rsidR="00944C3D" w:rsidRDefault="00944C3D" w:rsidP="00944C3D">
      <w:pPr>
        <w:rPr>
          <w:rFonts w:ascii="Arial" w:hAnsi="Arial"/>
          <w:b/>
        </w:rPr>
      </w:pPr>
    </w:p>
    <w:p w14:paraId="67DB1120" w14:textId="77777777" w:rsidR="00944C3D" w:rsidRDefault="00944C3D" w:rsidP="00944C3D">
      <w:pPr>
        <w:rPr>
          <w:rFonts w:ascii="Arial" w:hAnsi="Arial"/>
          <w:b/>
        </w:rPr>
      </w:pPr>
    </w:p>
    <w:p w14:paraId="5A2CEA71" w14:textId="77777777" w:rsidR="00944C3D" w:rsidRDefault="00944C3D" w:rsidP="00944C3D">
      <w:pPr>
        <w:rPr>
          <w:rFonts w:ascii="Arial" w:hAnsi="Arial"/>
          <w:b/>
        </w:rPr>
      </w:pPr>
    </w:p>
    <w:p w14:paraId="082AC78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42608D1" w14:textId="77777777" w:rsidTr="00503750">
        <w:tc>
          <w:tcPr>
            <w:tcW w:w="2622" w:type="dxa"/>
            <w:vAlign w:val="center"/>
          </w:tcPr>
          <w:p w14:paraId="6C3504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8F390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30738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71FD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AF77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2A851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E4DC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91458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CA3D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700B7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22D1A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65DCF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747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FA9D1E4" w14:textId="4507E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E61123" w14:textId="4A4D5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2C488C" w14:textId="4465F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E82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E38B24" w14:textId="77AAE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99C41" w14:textId="77777777" w:rsidTr="00503750">
        <w:tc>
          <w:tcPr>
            <w:tcW w:w="2622" w:type="dxa"/>
            <w:vAlign w:val="center"/>
          </w:tcPr>
          <w:p w14:paraId="47E3B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5897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57BBBD0" w14:textId="5EDA6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E0DF32" w14:textId="3BF53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DF69B1" w14:textId="6D650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E66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0DB01A" w14:textId="3EC1F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582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5C36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29201F7" w14:textId="3A990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621C87" w14:textId="10F70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ED1891" w14:textId="36F7C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D47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A6CF25" w14:textId="11FC5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060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5C9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55A6292" w14:textId="33265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842B38" w14:textId="49712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7AD551" w14:textId="61080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565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C77B41" w14:textId="4632E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2DFD7" w14:textId="77777777" w:rsidTr="00503750">
        <w:tc>
          <w:tcPr>
            <w:tcW w:w="2622" w:type="dxa"/>
            <w:vAlign w:val="center"/>
          </w:tcPr>
          <w:p w14:paraId="55087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08CAC36" w14:textId="5EF22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31721.00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B776F8" w14:textId="0460C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28445.00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5C02C0" w14:textId="378A4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16667.00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E26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937096" w14:textId="3C938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43500.00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57C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622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0AD43DC" w14:textId="00AA3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1126AA" w14:textId="385CC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051623" w14:textId="51C1A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2EF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BB99BB" w14:textId="1567C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FDB65" w14:textId="77777777" w:rsidTr="00503750">
        <w:tc>
          <w:tcPr>
            <w:tcW w:w="2622" w:type="dxa"/>
            <w:vAlign w:val="center"/>
          </w:tcPr>
          <w:p w14:paraId="4D889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BA86EF8" w14:textId="2524C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B5C88E" w14:textId="127F0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DBCCB8" w14:textId="6A26F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49A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885FCB" w14:textId="1CA24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95AF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12073D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04074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F2D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96F0165" w14:textId="78EE6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956167" w14:textId="05017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C65A81" w14:textId="0DE10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8AA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6F208B" w14:textId="4345F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DF6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C129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45216BF" w14:textId="1F71A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3F6A7D" w14:textId="37060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513BA" w14:textId="68EC1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32A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B09D44" w14:textId="2A1EC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E3C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2F7F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C3F32A8" w14:textId="53264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87063D" w14:textId="460AD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071645" w14:textId="2EE21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EE3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2E2496" w14:textId="25C9F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D830F" w14:textId="77777777" w:rsidTr="00503750">
        <w:tc>
          <w:tcPr>
            <w:tcW w:w="2622" w:type="dxa"/>
            <w:vAlign w:val="center"/>
          </w:tcPr>
          <w:p w14:paraId="60AF4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E77E623" w14:textId="360D5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C4A775" w14:textId="2136F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58E5B5" w14:textId="0CCC0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71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C12ECF" w14:textId="11A5A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95FAF" w14:textId="77777777" w:rsidTr="00503750">
        <w:tc>
          <w:tcPr>
            <w:tcW w:w="2622" w:type="dxa"/>
            <w:vAlign w:val="center"/>
          </w:tcPr>
          <w:p w14:paraId="5D099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319A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33C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F81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EF8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1C9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43AA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D880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FBC5877" w14:textId="075FC1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31721.00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9A7877" w14:textId="4F2690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28445.00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0C3FA8" w14:textId="04A3B7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16667.00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F2BC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23B0D5" w14:textId="75A303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43500.00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FF48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9B18E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35632C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E1849C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4D3905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E9FF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E7B55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24C6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DAFEB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50946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BED3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69BC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6815D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B57F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B41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397E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8F30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DFF3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B9203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567C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86A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82883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E763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E80A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DF8AB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B091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CFFB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FEBBC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16DD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CCD4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5FB13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BDAF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8A4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1CA23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B897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0327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E01F8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6517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8BD6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FB6F8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A05D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4B633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52B13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A477B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33581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FC32C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9240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BD404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7A96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9D35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31310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25FE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F8DA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FDF21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B4AD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AD00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1E6C2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17B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7A00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576F9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660F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FAF9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7529D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55E1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70C7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EAA38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0A819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DE72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EC393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45C506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438AD57" w14:textId="77777777" w:rsidTr="00503750">
        <w:tc>
          <w:tcPr>
            <w:tcW w:w="2835" w:type="dxa"/>
            <w:vAlign w:val="center"/>
          </w:tcPr>
          <w:p w14:paraId="548502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DCBB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C886F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93450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6F1BB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2A4B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37233C" w14:textId="77777777" w:rsidTr="00503750">
        <w:tc>
          <w:tcPr>
            <w:tcW w:w="2835" w:type="dxa"/>
            <w:vAlign w:val="center"/>
          </w:tcPr>
          <w:p w14:paraId="6D5ED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B5B3A70" w14:textId="13159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DD87E" w14:textId="59770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732B7" w14:textId="1DCD5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16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2D0576" w14:textId="626B0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9B9FE" w14:textId="77777777" w:rsidTr="00503750">
        <w:tc>
          <w:tcPr>
            <w:tcW w:w="2835" w:type="dxa"/>
            <w:vAlign w:val="center"/>
          </w:tcPr>
          <w:p w14:paraId="7D4F84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E98E679" w14:textId="3FF53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EA0DF" w14:textId="3D6DE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E8106" w14:textId="17A34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A8A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1B14CD" w14:textId="5958E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C1D1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560FD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4EE8705" w14:textId="0E29B0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E7E84" w14:textId="78C223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087488" w14:textId="4EF631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B52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463BAC" w14:textId="1253F0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1ED2D70" w14:textId="77777777" w:rsidTr="00503750">
        <w:tc>
          <w:tcPr>
            <w:tcW w:w="2835" w:type="dxa"/>
            <w:vAlign w:val="center"/>
          </w:tcPr>
          <w:p w14:paraId="76A59D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A85F7EC" w14:textId="0FE85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85059C" w14:textId="0345D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4E239" w14:textId="765F9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D79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2963FA" w14:textId="57C8C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5CA2F" w14:textId="77777777" w:rsidTr="00503750">
        <w:tc>
          <w:tcPr>
            <w:tcW w:w="2835" w:type="dxa"/>
            <w:vAlign w:val="center"/>
          </w:tcPr>
          <w:p w14:paraId="52F4DD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6DBCFD6" w14:textId="1F525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102F0" w14:textId="059E1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9A5B86" w14:textId="22520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5E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A6A1B0" w14:textId="64D04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B87D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A7A40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F081BCD" w14:textId="3714A99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F6A01" w14:textId="36A6D49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27CBC" w14:textId="74ABDB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80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54F9AF" w14:textId="68CDAD0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2D2F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9961D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EEB9B1F" w14:textId="42EB0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AAF3CA" w14:textId="55681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76C37" w14:textId="59F5A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DF6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73FBE2" w14:textId="58121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B30B4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EC3987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1340151E" w14:textId="77777777" w:rsidTr="00503750">
        <w:tc>
          <w:tcPr>
            <w:tcW w:w="2552" w:type="dxa"/>
            <w:vAlign w:val="center"/>
          </w:tcPr>
          <w:p w14:paraId="30BD4E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9727D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83521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947F0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7D8CD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DCFF28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C76D0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5334014" w14:textId="5791CFD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-25.00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A2DE913" w14:textId="416F672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3080.00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E536560" w14:textId="1202E0D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3056.00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0650E28" w14:textId="46B2516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E2F254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C3567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7C57FF9" w14:textId="07BF446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ECB48F3" w14:textId="1BCE3F8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7BA75C8" w14:textId="668E21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7455BE4" w14:textId="5BC31D1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F77325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D32B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37E711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243CB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DEACB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674B65A" w14:textId="77777777" w:rsidTr="00503750">
        <w:tc>
          <w:tcPr>
            <w:tcW w:w="4395" w:type="dxa"/>
            <w:vMerge/>
          </w:tcPr>
          <w:p w14:paraId="44C59E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C6FCC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029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9A8CBE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847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3719231" w14:textId="5FE48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204.80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022D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7249BB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BA3C2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46F30D9" w14:textId="680E6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-385.48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B1C6C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B5291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2775F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893BFAC" w14:textId="49D1B3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-180.68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2CE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C2FD0F3" w14:textId="77777777" w:rsidTr="00503750">
        <w:tc>
          <w:tcPr>
            <w:tcW w:w="4395" w:type="dxa"/>
            <w:vAlign w:val="center"/>
          </w:tcPr>
          <w:p w14:paraId="10F52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7E22876" w14:textId="512C3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3707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2B1FBC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16FA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3B75ECD" w14:textId="15541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BCD1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A6C1C1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15A7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6C3587A" w14:textId="79682A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2646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D1D8F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07E1B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E6A854" w14:textId="445930C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65382.00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D483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7C849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EF79C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F37C3CE" w14:textId="77777777" w:rsidTr="00503750">
        <w:tc>
          <w:tcPr>
            <w:tcW w:w="4395" w:type="dxa"/>
            <w:vAlign w:val="center"/>
          </w:tcPr>
          <w:p w14:paraId="7C3DA5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3F9E5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4EC7B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1D6088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95FAC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65640B7" w14:textId="2ED7F6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FD4F40" w14:textId="12E6D0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7D76EA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B1187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8CA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CF9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39F894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EBE14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D2E0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9BA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CFFB86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A62AD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694DAE2" w14:textId="7E2D233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9DD4F7" w14:textId="770C995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54F575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95356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D325C88" w14:textId="01377D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14B421" w14:textId="4CADD60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D585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765A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78B9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56BF113" w14:textId="77777777" w:rsidTr="00503750">
        <w:tc>
          <w:tcPr>
            <w:tcW w:w="1843" w:type="dxa"/>
            <w:vAlign w:val="center"/>
          </w:tcPr>
          <w:p w14:paraId="226CA2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CA856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1130B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2A000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F4322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D7E49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0CFF8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9D2A2B9" w14:textId="77777777" w:rsidTr="00503750">
        <w:tc>
          <w:tcPr>
            <w:tcW w:w="1843" w:type="dxa"/>
            <w:vAlign w:val="center"/>
          </w:tcPr>
          <w:p w14:paraId="590C44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6A871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095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61A0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49E2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8B6B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AA28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F2560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0B995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AA971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6B44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2154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A8C4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98B1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F004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7BBB83D" w14:textId="77777777" w:rsidTr="00503750">
        <w:tc>
          <w:tcPr>
            <w:tcW w:w="1843" w:type="dxa"/>
            <w:vAlign w:val="center"/>
          </w:tcPr>
          <w:p w14:paraId="02DAE0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1EBEA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7EF4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78B1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3B3A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4B97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0598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2B7D8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7DE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849E0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37F8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3511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E672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487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4C0A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A41B1E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37A88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ECD60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FEC1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5698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271E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B702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F4392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5408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C68A1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84CA21A" w14:textId="77777777" w:rsidTr="00503750">
        <w:trPr>
          <w:trHeight w:val="664"/>
        </w:trPr>
        <w:tc>
          <w:tcPr>
            <w:tcW w:w="3372" w:type="dxa"/>
          </w:tcPr>
          <w:p w14:paraId="62AD19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5B75E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6A58E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910CBC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F391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110256A" w14:textId="44CC9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784C38" w14:textId="6CA61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9DD13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672793" w14:textId="092A730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6623C4" w14:textId="02BBE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770F96" w14:textId="0929D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664AC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70487C" w14:textId="6D5C85E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99692E" w14:textId="6F518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64E307" w14:textId="2AEB4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E8563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2506A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20CA3EF" w14:textId="2FCC1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F9EC3A" w14:textId="2C292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49913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3F8FEF" w14:textId="07F01CF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81A083" w14:textId="44757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F78F84" w14:textId="49247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FEF3A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C5407A0" w14:textId="7304594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B56482" w14:textId="2FB2D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DDB1E8" w14:textId="37CC7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D6873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A0D32B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B4A62C8" w14:textId="77777777" w:rsidTr="00503750">
        <w:tc>
          <w:tcPr>
            <w:tcW w:w="2835" w:type="dxa"/>
            <w:vAlign w:val="center"/>
          </w:tcPr>
          <w:p w14:paraId="4760C2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60E83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5E899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76610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183E0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ADCF452" w14:textId="77777777" w:rsidTr="00503750">
        <w:tc>
          <w:tcPr>
            <w:tcW w:w="2835" w:type="dxa"/>
          </w:tcPr>
          <w:p w14:paraId="2FBC59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7B582A3" w14:textId="35252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619403" w14:textId="25DD8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780709" w14:textId="6DAE1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B2DD34" w14:textId="2B268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18EBD6" w14:textId="77777777" w:rsidTr="00503750">
        <w:tc>
          <w:tcPr>
            <w:tcW w:w="2835" w:type="dxa"/>
          </w:tcPr>
          <w:p w14:paraId="3995E5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687AA3A" w14:textId="0F41C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9A49D6" w14:textId="7A262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0F7D9F" w14:textId="1DEC5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52FF4D" w14:textId="1E44D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B5C5AD" w14:textId="77777777" w:rsidTr="00503750">
        <w:tc>
          <w:tcPr>
            <w:tcW w:w="2835" w:type="dxa"/>
          </w:tcPr>
          <w:p w14:paraId="7A1C70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01FA9E9" w14:textId="69903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C60FDC" w14:textId="24D66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5B37F3" w14:textId="0DCC3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7E34A1" w14:textId="67DF4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330BA1" w14:textId="77777777" w:rsidTr="00503750">
        <w:tc>
          <w:tcPr>
            <w:tcW w:w="2835" w:type="dxa"/>
            <w:vAlign w:val="center"/>
          </w:tcPr>
          <w:p w14:paraId="486D58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5F20ACD" w14:textId="58074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952088" w14:textId="357DD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D4E0" w14:textId="301D1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AC7C8D" w14:textId="67645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6E5999" w14:textId="77777777" w:rsidTr="00503750">
        <w:tc>
          <w:tcPr>
            <w:tcW w:w="2835" w:type="dxa"/>
            <w:vAlign w:val="center"/>
          </w:tcPr>
          <w:p w14:paraId="1F521A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BD323D8" w14:textId="14355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12DB27" w14:textId="04955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6E3E2A" w14:textId="49B45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538050" w14:textId="08060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F1BCE2" w14:textId="77777777" w:rsidTr="00503750">
        <w:tc>
          <w:tcPr>
            <w:tcW w:w="2835" w:type="dxa"/>
          </w:tcPr>
          <w:p w14:paraId="0E7028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FDF3775" w14:textId="4FAD6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5F6D27" w14:textId="1230F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EB4F81" w14:textId="399EA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55D5A4" w14:textId="3C889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C67C8D" w14:textId="77777777" w:rsidTr="00503750">
        <w:tc>
          <w:tcPr>
            <w:tcW w:w="2835" w:type="dxa"/>
          </w:tcPr>
          <w:p w14:paraId="61E80E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E8CD379" w14:textId="2DBC0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998C3F" w14:textId="48C03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A604B5" w14:textId="185EF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0F79F5" w14:textId="6F09F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208730" w14:textId="77777777" w:rsidTr="00503750">
        <w:tc>
          <w:tcPr>
            <w:tcW w:w="2835" w:type="dxa"/>
          </w:tcPr>
          <w:p w14:paraId="0DA511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90D107" w14:textId="3DF03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AFBFAE" w14:textId="0AB65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592A49" w14:textId="4CC6D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B81594" w14:textId="06030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EF0DA8" w14:textId="77777777" w:rsidR="00944C3D" w:rsidRDefault="00944C3D" w:rsidP="00944C3D">
      <w:pPr>
        <w:rPr>
          <w:rFonts w:ascii="Arial" w:hAnsi="Arial"/>
          <w:b/>
        </w:rPr>
      </w:pPr>
    </w:p>
    <w:p w14:paraId="12EBE25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02E8C4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E56E4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67D1B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89B50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9648A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11CFD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3EBC3AE" w14:textId="77777777" w:rsidTr="00503750">
        <w:trPr>
          <w:trHeight w:val="443"/>
        </w:trPr>
        <w:tc>
          <w:tcPr>
            <w:tcW w:w="2560" w:type="dxa"/>
          </w:tcPr>
          <w:p w14:paraId="34C84B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30CC595" w14:textId="5366F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049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314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594654" w14:textId="1F81F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F1782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6BEC8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0291040" w14:textId="6A3BC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2612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8FF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A8988F" w14:textId="7267E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ECF31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49B07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A71D3A1" w14:textId="6AEC2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D09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121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54F2A2" w14:textId="063EC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1572E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33682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D41534A" w14:textId="6EC83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250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DE3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2228356" w14:textId="37908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E4E64D" w14:textId="77777777" w:rsidR="00944C3D" w:rsidRDefault="00944C3D" w:rsidP="00944C3D">
      <w:pPr>
        <w:rPr>
          <w:rFonts w:ascii="Arial" w:hAnsi="Arial"/>
          <w:b/>
        </w:rPr>
      </w:pPr>
    </w:p>
    <w:p w14:paraId="4E63D32A" w14:textId="77777777" w:rsidR="00944C3D" w:rsidRDefault="00944C3D" w:rsidP="00944C3D">
      <w:pPr>
        <w:rPr>
          <w:rFonts w:ascii="Arial" w:hAnsi="Arial"/>
          <w:b/>
        </w:rPr>
      </w:pPr>
    </w:p>
    <w:p w14:paraId="66A8DF2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784CBE7" w14:textId="77777777" w:rsidR="00944C3D" w:rsidRDefault="00944C3D" w:rsidP="00944C3D">
      <w:pPr>
        <w:rPr>
          <w:rFonts w:ascii="Arial" w:hAnsi="Arial"/>
          <w:b/>
        </w:rPr>
      </w:pPr>
    </w:p>
    <w:p w14:paraId="3C8F51B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F033E1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13F53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5798D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33E10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BB227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730C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AAB7B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B855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34878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F2602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3F94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22A6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DDCC6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3F9A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C1D18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4CD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F6C65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2398F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F5FB66B" w14:textId="77777777" w:rsidTr="00503750">
        <w:trPr>
          <w:trHeight w:val="677"/>
        </w:trPr>
        <w:tc>
          <w:tcPr>
            <w:tcW w:w="3358" w:type="dxa"/>
          </w:tcPr>
          <w:p w14:paraId="6BAF75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53F47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7B32A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B51C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E5E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0E7781F" w14:textId="34C0F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F8111B" w14:textId="45C9A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FDF17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11CB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9A6EEF7" w14:textId="79FAA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2A3348" w14:textId="48933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FBE6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24AD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825E610" w14:textId="4714D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F7AEDB" w14:textId="243A5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20A9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C64E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CCEF487" w14:textId="4A64C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87A061" w14:textId="4D55D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ECD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026A82" w14:textId="66FD433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BCD0B3" w14:textId="3F0F8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9F23D7" w14:textId="1691A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F8CB9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8F15B2" w14:textId="57F380F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403836" w14:textId="0744B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B954D9" w14:textId="4F24B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A759F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341B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B4567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1194A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24247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690654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865A9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F129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58579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8A74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B135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EEFC5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3264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DBD7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5286C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09EBA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A1E0D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3CB33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F9EDB9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B4F8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D9F38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05A34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B092C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5C00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08987DA" w14:textId="58F94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2D94C2" w14:textId="15ADB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9C405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2FC58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5CAD08D" w14:textId="02642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AF855E" w14:textId="3913A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8395E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5C1C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1C7A381" w14:textId="65CFF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D856B8" w14:textId="454C2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D607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1B9112" w14:textId="62C74CB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992F90" w14:textId="7A7A9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C280DA" w14:textId="41A8F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2F1E7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E517F0" w14:textId="17A4D1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D3F88E" w14:textId="09E3A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F31311" w14:textId="58B74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B1546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4011AE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309179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9724E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1445A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65FC4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0A84D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DB91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870FADC" w14:textId="780A1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548F4E" w14:textId="306DD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C3BB4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962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61F1EED" w14:textId="33473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F2340E" w14:textId="61D77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F9B20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F463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D99A44E" w14:textId="16569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40FB69" w14:textId="170C7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0AAC1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2F89F1" w14:textId="00BF06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CB9C66" w14:textId="1C9A7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3BB138" w14:textId="7B3B9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212C0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7842F9" w14:textId="7F68E94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AE1DC7" w14:textId="6AB74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B93489" w14:textId="6B728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A40F7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F153B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3AA772F" w14:textId="77777777" w:rsidTr="00503750">
        <w:tc>
          <w:tcPr>
            <w:tcW w:w="3686" w:type="dxa"/>
            <w:vAlign w:val="center"/>
          </w:tcPr>
          <w:p w14:paraId="462582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80770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06527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6F3428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DAAF3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45D2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AE40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64188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D4BF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96D7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CEAA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931D2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80CEC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2DE6E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A4F41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731C0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FD189C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A05F4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0703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0EA5A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286A0D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F5F4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8A33E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941F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A42DF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D454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9B8E0E0" w14:textId="5717D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97B916" w14:textId="46625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D63B9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839C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8185A9B" w14:textId="0D73E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58C04D" w14:textId="5976E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BAEB7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1B7EB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C85A87" w14:textId="5FD1B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45BEF1" w14:textId="2D01C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47582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FE8B5E8" w14:textId="0CC5EC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977886" w14:textId="58B53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F76E18" w14:textId="5C35A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0608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50D83F2" w14:textId="67AD04A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8BA22B" w14:textId="1C054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D941DC" w14:textId="03110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43D9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EBE3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8D36E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1117F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7F58F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E83CB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F23F5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5DB9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9F1636" w14:textId="18C28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010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8942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9DA9E1A" w14:textId="7207D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4C6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C556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38F35EF" w14:textId="06318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5B2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1E49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506FF1C" w14:textId="25E79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7E77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4372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480F687" w14:textId="5BD08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8ED6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B6920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F0C6BC2" w14:textId="51B68C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BB8158" w14:textId="77777777" w:rsidR="00944C3D" w:rsidRDefault="00944C3D" w:rsidP="00944C3D">
      <w:pPr>
        <w:rPr>
          <w:sz w:val="22"/>
          <w:szCs w:val="22"/>
        </w:rPr>
      </w:pPr>
    </w:p>
    <w:p w14:paraId="385DF6B2" w14:textId="77777777" w:rsidR="00944C3D" w:rsidRDefault="00944C3D" w:rsidP="00944C3D">
      <w:pPr>
        <w:rPr>
          <w:sz w:val="22"/>
          <w:szCs w:val="22"/>
        </w:rPr>
      </w:pPr>
    </w:p>
    <w:p w14:paraId="07CDC97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CB6493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823E0A0" w14:textId="1772213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36D60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C0EE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343C3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9F9A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740B3B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B0931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ACE1B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0116A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01D2A6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83A1E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8AC7F53" w14:textId="6461C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9D784E" w14:textId="21A7F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AC95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9F11B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C6FB20" w14:textId="696F8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9CCE8B" w14:textId="52782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E7659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E18B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9C299E9" w14:textId="7E04E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972EB3" w14:textId="3C943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61A13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02B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A07F73F" w14:textId="1F397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A4E13C" w14:textId="5B707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85E2F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A72ED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603F55C" w14:textId="6E967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E886BE" w14:textId="3BA4F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8441F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61038F" w14:textId="131157F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D25904" w14:textId="0CE36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ADE703" w14:textId="4F42D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B7759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4E3A5CE" w14:textId="1DD1783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C5C9A16" w14:textId="5F381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903E6C" w14:textId="48092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749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D46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E4F3C9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FD85A0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A02B8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576816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1E1CB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D41D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47073FD" w14:textId="003BC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1E5134" w14:textId="65EC5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3EB0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4191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77B55A0" w14:textId="737B1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90BA10" w14:textId="00B06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8B11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0A1E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73C0A49" w14:textId="64A8C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638250" w14:textId="10E14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8D80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1FBF1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3F204CE" w14:textId="43BA3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AF48ED" w14:textId="3646D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0902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94A2A8" w14:textId="58467B8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30C5BE" w14:textId="55323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1F0B81" w14:textId="3A85F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D176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B36E8E" w14:textId="1BE994C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A5122E" w14:textId="25655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B74B53" w14:textId="2646D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EF571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2ACEA8A" w14:textId="48F44F4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EAE65DC" w14:textId="18E4D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866577" w14:textId="44424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574E4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EC73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20A22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F8939E" w14:textId="1A50A3A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84407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D1C0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DE1F778" w14:textId="22A2CC9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0DF8E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5E87E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48F7E4E" w14:textId="5A8F293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FED5F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7CA5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DC58A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841AE53" w14:textId="77777777" w:rsidR="00944C3D" w:rsidRPr="003607F0" w:rsidRDefault="00944C3D" w:rsidP="00944C3D"/>
    <w:p w14:paraId="1AC9792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DBB6" w14:textId="77777777" w:rsidR="00A02D2D" w:rsidRDefault="00A02D2D">
      <w:r>
        <w:separator/>
      </w:r>
    </w:p>
  </w:endnote>
  <w:endnote w:type="continuationSeparator" w:id="0">
    <w:p w14:paraId="4A668C0E" w14:textId="77777777" w:rsidR="00A02D2D" w:rsidRDefault="00A0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C85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F6E950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055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BAE688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D485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75BDF6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0F54" w14:textId="77777777" w:rsidR="00A02D2D" w:rsidRDefault="00A02D2D">
      <w:r>
        <w:separator/>
      </w:r>
    </w:p>
  </w:footnote>
  <w:footnote w:type="continuationSeparator" w:id="0">
    <w:p w14:paraId="43B0B3DD" w14:textId="77777777" w:rsidR="00A02D2D" w:rsidRDefault="00A0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8193">
    <w:abstractNumId w:val="13"/>
  </w:num>
  <w:num w:numId="2" w16cid:durableId="617418495">
    <w:abstractNumId w:val="17"/>
  </w:num>
  <w:num w:numId="3" w16cid:durableId="1818456480">
    <w:abstractNumId w:val="8"/>
  </w:num>
  <w:num w:numId="4" w16cid:durableId="1147625630">
    <w:abstractNumId w:val="7"/>
  </w:num>
  <w:num w:numId="5" w16cid:durableId="1568488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29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0159689">
    <w:abstractNumId w:val="20"/>
  </w:num>
  <w:num w:numId="8" w16cid:durableId="672992865">
    <w:abstractNumId w:val="10"/>
  </w:num>
  <w:num w:numId="9" w16cid:durableId="1515803225">
    <w:abstractNumId w:val="0"/>
  </w:num>
  <w:num w:numId="10" w16cid:durableId="392318330">
    <w:abstractNumId w:val="19"/>
  </w:num>
  <w:num w:numId="11" w16cid:durableId="586499439">
    <w:abstractNumId w:val="6"/>
  </w:num>
  <w:num w:numId="12" w16cid:durableId="252010439">
    <w:abstractNumId w:val="9"/>
  </w:num>
  <w:num w:numId="13" w16cid:durableId="1110857022">
    <w:abstractNumId w:val="12"/>
  </w:num>
  <w:num w:numId="14" w16cid:durableId="1230578050">
    <w:abstractNumId w:val="15"/>
  </w:num>
  <w:num w:numId="15" w16cid:durableId="124853227">
    <w:abstractNumId w:val="14"/>
  </w:num>
  <w:num w:numId="16" w16cid:durableId="1145198178">
    <w:abstractNumId w:val="2"/>
  </w:num>
  <w:num w:numId="17" w16cid:durableId="291837089">
    <w:abstractNumId w:val="4"/>
  </w:num>
  <w:num w:numId="18" w16cid:durableId="2022658704">
    <w:abstractNumId w:val="11"/>
  </w:num>
  <w:num w:numId="19" w16cid:durableId="666203246">
    <w:abstractNumId w:val="5"/>
  </w:num>
  <w:num w:numId="20" w16cid:durableId="434057775">
    <w:abstractNumId w:val="18"/>
  </w:num>
  <w:num w:numId="21" w16cid:durableId="110129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3"/>
    <w:docVar w:name="arg2" w:val="Driver=asa17;DBF=D:\anasoft\data\tebys.db;DBN=tebys;ENG=SQL17;commlinks=TCPIP{ip=192.168.1.241};uid=kostelna;con=finus(12.0);pwd=Marec2023"/>
    <w:docVar w:name="arg3" w:val="788510"/>
    <w:docVar w:name="arg4" w:val="C:\Users\kostelna\AppData\Local\Temp\20086328.doc"/>
    <w:docVar w:name="arg5" w:val="5"/>
  </w:docVars>
  <w:rsids>
    <w:rsidRoot w:val="005574E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49D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574E4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2D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39799"/>
  <w15:docId w15:val="{5A3CBB45-7F3D-4C8B-A997-9D17C667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2026-03-23T12:26:00Z</dcterms:created>
  <dcterms:modified xsi:type="dcterms:W3CDTF">2026-03-23T12:27:00Z</dcterms:modified>
</cp:coreProperties>
</file>