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917B4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E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0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B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5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1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B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7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B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E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5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E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0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1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7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3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6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5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3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0A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A27AC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30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F1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5D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CC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0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56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643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33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49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D5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5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85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8C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5A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93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29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F37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A3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53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C3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CC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B5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6C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98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D1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98A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40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9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7E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0D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2E8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AE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AB8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68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D0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A6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ED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25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C9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83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91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9A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6D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68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87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6F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E3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26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66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F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A3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D5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3D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2E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3D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12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29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87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EB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2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27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C9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B7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64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3E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C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25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581F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39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E2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CE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9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25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91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D2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4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80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42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FF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FA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1C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6B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34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F7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D30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AF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A3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B4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60D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33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86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FD7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940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C7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8C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E8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3D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4D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54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60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E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27FC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2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5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B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A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2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E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3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3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1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D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6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C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6D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C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A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D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0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4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1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5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D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5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A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6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9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0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B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9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D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D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D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8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7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01A3E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D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B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5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E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C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7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5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5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B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81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743B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B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7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9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8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6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5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8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1C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E1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94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FA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6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47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D4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E3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FE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2E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C5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4C93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F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9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6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816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4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5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8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D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5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5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7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5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A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9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A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EAC9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8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7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7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2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2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3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B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4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9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E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D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7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A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C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BDC6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E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F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6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7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3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D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A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D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B94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5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A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9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A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6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8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F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E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2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D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0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D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2B1E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5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D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E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5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E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9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4A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4F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3A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2F8B9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CD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21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50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93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8E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A3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F3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C5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8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1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5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A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9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F56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E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C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3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2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21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4E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E4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129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5693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825693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9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B7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ED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46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C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8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F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A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1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4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275C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F39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4134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0D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65C9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5E65C9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0EF7D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D0EF7D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B13C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A1B13C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3BA80" w14:textId="77777777" w:rsidR="000B647F" w:rsidRDefault="000B647F" w:rsidP="00944C3D">
                                  <w:fldSimple w:instr=" MERGEFIELD  aDMOD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C73BA80" w14:textId="77777777" w:rsidR="000B647F" w:rsidRDefault="000B647F" w:rsidP="00944C3D">
                            <w:fldSimple w:instr=" MERGEFIELD  aDMOD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1A3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F61A3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A31CF" w14:textId="77777777" w:rsidR="000B647F" w:rsidRDefault="000B647F" w:rsidP="00944C3D">
                                  <w:fldSimple w:instr=" MERGEFIELD  aDRDO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5DA31CF" w14:textId="77777777" w:rsidR="000B647F" w:rsidRDefault="000B647F" w:rsidP="00944C3D">
                            <w:fldSimple w:instr=" MERGEFIELD  aDRDO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30424" w14:textId="77777777" w:rsidR="000B647F" w:rsidRDefault="000B647F" w:rsidP="00944C3D">
                                  <w:fldSimple w:instr=" MERGEFIELD  aDMDO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5D30424" w14:textId="77777777" w:rsidR="000B647F" w:rsidRDefault="000B647F" w:rsidP="00944C3D">
                            <w:fldSimple w:instr=" MERGEFIELD  aDMDO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2FF4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292AC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65AED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A91D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BFA91D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0C1E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550C1E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7F8D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BF7F8D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C9BFC" w14:textId="77777777" w:rsidR="000B647F" w:rsidRDefault="000B647F" w:rsidP="00944C3D">
                                  <w:fldSimple w:instr=" MERGEFIELD  aDRDOo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CDC9BFC" w14:textId="77777777" w:rsidR="000B647F" w:rsidRDefault="000B647F" w:rsidP="00944C3D">
                            <w:fldSimple w:instr=" MERGEFIELD  aDRDOo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C2046" w14:textId="77777777" w:rsidR="000B647F" w:rsidRDefault="000B647F" w:rsidP="00944C3D">
                                  <w:fldSimple w:instr=" MERGEFIELD  aDMDO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CBC2046" w14:textId="77777777" w:rsidR="000B647F" w:rsidRDefault="000B647F" w:rsidP="00944C3D">
                            <w:fldSimple w:instr=" MERGEFIELD  aDMDO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F056CD" w14:textId="77777777" w:rsidR="000B647F" w:rsidRDefault="000B647F" w:rsidP="00944C3D">
                                  <w:fldSimple w:instr=" MERGEFIELD  aDRODo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DF056CD" w14:textId="77777777" w:rsidR="000B647F" w:rsidRDefault="000B647F" w:rsidP="00944C3D">
                            <w:fldSimple w:instr=" MERGEFIELD  aDRODo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44C4C" w14:textId="77777777" w:rsidR="000B647F" w:rsidRDefault="000B647F" w:rsidP="00944C3D">
                                  <w:fldSimple w:instr=" MERGEFIELD  aDMOD  \* MERGEFORMAT ">
                                    <w:r w:rsidR="001C54BF" w:rsidRPr="001C54B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3F44C4C" w14:textId="77777777" w:rsidR="000B647F" w:rsidRDefault="000B647F" w:rsidP="00944C3D">
                            <w:fldSimple w:instr=" MERGEFIELD  aDMOD  \* MERGEFORMAT ">
                              <w:r w:rsidR="001C54BF" w:rsidRPr="001C54B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4901D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D8FEC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88CE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E3F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8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2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A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E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3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C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0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9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C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D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2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4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F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E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3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F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C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8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4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5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0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A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8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0CB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6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1A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93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D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7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0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3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A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9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5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2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2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F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3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A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9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6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58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55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FA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F2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35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D3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E2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6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E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A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1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2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B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9C9C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6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E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8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B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3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7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1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F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F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4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F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1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6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6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4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E64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3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6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3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6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F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0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4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0FD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2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6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3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D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8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A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C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A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3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D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8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D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F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3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D7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3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2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9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9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0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055F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E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1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7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6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9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D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5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9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F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6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C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E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4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1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5C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E7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4C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1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A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C6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09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2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0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6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0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1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0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5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28A3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2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1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1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5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B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0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1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4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1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9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3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3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3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4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7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2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F3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0C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4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72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43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9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31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7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F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263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A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C18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A8C186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2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5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5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0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1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4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6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F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C049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C5C049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D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C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0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6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6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8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9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C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2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3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7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2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7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0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0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4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3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6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0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A1BB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59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3CB1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61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0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1F95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36114928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0D1F95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36114928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D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2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2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E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1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9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7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3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D959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2021541302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CBD959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2021541302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F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9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8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7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9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8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7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9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7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B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9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0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D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2201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C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416CD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D12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C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0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A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6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1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F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D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3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D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6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D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B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A716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D5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AD2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8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69EB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28.októbra 1174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F469EB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SVB 28.októbra 1174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0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0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9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1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8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C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4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9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A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C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4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8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0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4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3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4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2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D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2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3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3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F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6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2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A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D3BB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A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ABD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D4D0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84E3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7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1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E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A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0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B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0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2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F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F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F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8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4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0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F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F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ED3D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19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8CB5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28.októbra 23,25,27,29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0D8CB5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28.októbra 23,25,27,29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EE6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2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1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0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7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3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4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7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A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7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7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7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9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4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1C43B" w14:textId="7777777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CD1C43B" w14:textId="7777777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5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A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D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B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E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F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3AB3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4C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2CC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DF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90A7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F7491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5BC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235BC2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769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C54BF" w:rsidRPr="00EF176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63769F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C54BF" w:rsidRPr="00EF176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06D0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77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4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7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8E30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5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69FE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1E81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741E81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4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E3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C9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B2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39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23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1E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693A3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8F395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F01D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E6F01D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BA4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C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3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F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4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E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0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79C6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A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E25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2848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873EF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84B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B3E84B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B847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9A4F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EED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B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7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8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8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F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D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F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E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8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3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E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E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E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8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9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6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F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B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9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D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3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C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3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3BF2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6A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30707F" w14:textId="7290A3C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C54BF">
              <w:rPr>
                <w:rFonts w:ascii="Arial" w:hAnsi="Arial"/>
                <w:lang w:eastAsia="sk-SK"/>
              </w:rPr>
              <w:t>20.3.2026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58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AED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006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C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7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C9D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7B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D1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C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F5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6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E22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F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BC0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5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D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31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E7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0A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ACC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A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526D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E3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B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59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3A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50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052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20B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FB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F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D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E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9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230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46F4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2F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8F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FC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E6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28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07E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6A3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9A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0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AD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02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76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79B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A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B47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43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D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B9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B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18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BA5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2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9229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C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7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A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E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D6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0BE1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DA8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B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C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5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D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3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5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0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D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0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6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D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4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E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4D4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7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B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E3E13F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E8FE92E" w14:textId="77777777" w:rsidR="00944C3D" w:rsidRDefault="00944C3D" w:rsidP="00944C3D">
      <w:pPr>
        <w:rPr>
          <w:rFonts w:ascii="Arial" w:hAnsi="Arial"/>
        </w:rPr>
      </w:pPr>
    </w:p>
    <w:p w14:paraId="31F1616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318DA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C13D0C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F3C3F7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55BEA1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231164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A007EB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02F8C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B2F44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F584F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9F92A5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00AE190" w14:textId="0B5E966D" w:rsidR="00944C3D" w:rsidRPr="008D0433" w:rsidRDefault="001C54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Vladfoá</w:t>
            </w:r>
            <w:proofErr w:type="spellEnd"/>
          </w:p>
        </w:tc>
        <w:tc>
          <w:tcPr>
            <w:tcW w:w="3260" w:type="dxa"/>
            <w:vAlign w:val="center"/>
          </w:tcPr>
          <w:p w14:paraId="6C7C4766" w14:textId="697A6903" w:rsidR="00944C3D" w:rsidRPr="008D0433" w:rsidRDefault="001C54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76CBF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C210E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6DA8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96A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ADC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5A803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D1062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A9A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6C6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F67A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1D0FD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98FB1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89F18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8569B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B35AE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6CC6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915248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26797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D2E2A64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E0F06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017A2E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74E2D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FD6B4D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F1CF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63E4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E8142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F74C4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AE55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C4586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24DC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681E7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6363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916F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1520A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4DE5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C66A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95B49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2B6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11D0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84EA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314EA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5A3711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A36C5C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4DC97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35DAC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616DF4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67FAE1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B4643EF" w14:textId="181B783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1C54B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1A8D54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50BF4F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31C9EC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6C27E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E6B9B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14806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99B936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C03F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F10E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602EF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3EB9E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072EA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39181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023D2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C2AAA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66ECA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34A4D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48F2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1A6F5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2F05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EC000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C982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1A33B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E32B3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A1667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8868B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C9EED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8129C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D1D54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92D5A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BECFF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E027F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0DE63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EA720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C8D89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CCF81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FBA2D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47F1D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BA829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3BCC2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D002F4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A1425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1DF1E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7964B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BD247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64FE08F" w14:textId="77777777" w:rsidTr="00503750">
        <w:trPr>
          <w:trHeight w:val="302"/>
        </w:trPr>
        <w:tc>
          <w:tcPr>
            <w:tcW w:w="4510" w:type="dxa"/>
          </w:tcPr>
          <w:p w14:paraId="0B23A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C9FC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9EE0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C9CCC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EDEA58" w14:textId="77777777" w:rsidTr="00503750">
        <w:trPr>
          <w:trHeight w:val="302"/>
        </w:trPr>
        <w:tc>
          <w:tcPr>
            <w:tcW w:w="4510" w:type="dxa"/>
          </w:tcPr>
          <w:p w14:paraId="3166AE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B36F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6ABF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6543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E2E331" w14:textId="77777777" w:rsidTr="00503750">
        <w:trPr>
          <w:trHeight w:val="302"/>
        </w:trPr>
        <w:tc>
          <w:tcPr>
            <w:tcW w:w="4510" w:type="dxa"/>
          </w:tcPr>
          <w:p w14:paraId="24441C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181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B675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79BE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1DE99E" w14:textId="77777777" w:rsidTr="00503750">
        <w:trPr>
          <w:trHeight w:val="302"/>
        </w:trPr>
        <w:tc>
          <w:tcPr>
            <w:tcW w:w="4510" w:type="dxa"/>
          </w:tcPr>
          <w:p w14:paraId="4232C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02B4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6AFB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DDD69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A608B0" w14:textId="77777777" w:rsidTr="00503750">
        <w:trPr>
          <w:trHeight w:val="327"/>
        </w:trPr>
        <w:tc>
          <w:tcPr>
            <w:tcW w:w="4510" w:type="dxa"/>
          </w:tcPr>
          <w:p w14:paraId="60983E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B94F2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382D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23BA1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A82C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B1661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6A78A5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47294E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C73A5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15B59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3E4D64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CFD028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1572A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F5C86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B153B4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3E7417F" w14:textId="77777777" w:rsidTr="00503750">
        <w:tc>
          <w:tcPr>
            <w:tcW w:w="2302" w:type="dxa"/>
            <w:vAlign w:val="center"/>
          </w:tcPr>
          <w:p w14:paraId="588F1C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54FF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6785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6745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86BF3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06400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77497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EE8C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E5130D2" w14:textId="77777777" w:rsidTr="00503750">
        <w:tc>
          <w:tcPr>
            <w:tcW w:w="15593" w:type="dxa"/>
            <w:gridSpan w:val="8"/>
            <w:vAlign w:val="center"/>
          </w:tcPr>
          <w:p w14:paraId="09C89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7A0F714" w14:textId="77777777" w:rsidTr="00503750">
        <w:tc>
          <w:tcPr>
            <w:tcW w:w="2302" w:type="dxa"/>
            <w:vAlign w:val="center"/>
          </w:tcPr>
          <w:p w14:paraId="3BCAD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2F7F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285D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60E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534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8A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E52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F0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901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338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452FD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DA98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28EB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FAF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4EC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DC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66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88CB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804D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3BB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622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E3A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DDD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BC61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4EB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A4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0067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0C0F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3C5BB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3BBD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7AA9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CAC3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C97D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E583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E328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D2D2E3" w14:textId="77777777" w:rsidTr="00503750">
        <w:tc>
          <w:tcPr>
            <w:tcW w:w="2302" w:type="dxa"/>
            <w:vAlign w:val="center"/>
          </w:tcPr>
          <w:p w14:paraId="25551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E6E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87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18ED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D33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0FD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30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6982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2CF09" w14:textId="77777777" w:rsidTr="00503750">
        <w:tc>
          <w:tcPr>
            <w:tcW w:w="15593" w:type="dxa"/>
            <w:gridSpan w:val="8"/>
            <w:vAlign w:val="center"/>
          </w:tcPr>
          <w:p w14:paraId="12F14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D7165F" w14:textId="77777777" w:rsidTr="00503750">
        <w:tc>
          <w:tcPr>
            <w:tcW w:w="2302" w:type="dxa"/>
            <w:vAlign w:val="center"/>
          </w:tcPr>
          <w:p w14:paraId="458D66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98D1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AD3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2B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B9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A5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DB15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C42B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F55F8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81E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BEF2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6F65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43C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503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EFF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891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4E8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C56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5DB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91505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8167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5DB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743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822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F1F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5C52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08EAE" w14:textId="77777777" w:rsidTr="00503750">
        <w:tc>
          <w:tcPr>
            <w:tcW w:w="2302" w:type="dxa"/>
            <w:vAlign w:val="center"/>
          </w:tcPr>
          <w:p w14:paraId="611CE3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C5CE7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17B5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DF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2F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08C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3924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3AF6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B880C" w14:textId="77777777" w:rsidTr="00503750">
        <w:tc>
          <w:tcPr>
            <w:tcW w:w="15593" w:type="dxa"/>
            <w:gridSpan w:val="8"/>
            <w:vAlign w:val="center"/>
          </w:tcPr>
          <w:p w14:paraId="753EA0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71FC55" w14:textId="77777777" w:rsidTr="00503750">
        <w:tc>
          <w:tcPr>
            <w:tcW w:w="2302" w:type="dxa"/>
            <w:vAlign w:val="center"/>
          </w:tcPr>
          <w:p w14:paraId="158F4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DA33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EC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74F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489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835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E8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38F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067F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9E9F8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ED87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725D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66F6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832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1D2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695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895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0505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50A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01C7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525E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C6F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162A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96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B64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463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F9D3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CC6D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E72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26EB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FD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E5C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A0F1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EAF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4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3321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A9E9A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49B271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F5E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1EC93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EC7C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C6E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29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7A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34D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2D80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432E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37D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746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A3A8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604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9E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6B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183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86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C15D47" w14:textId="77777777" w:rsidR="00944C3D" w:rsidRDefault="00944C3D" w:rsidP="00944C3D">
      <w:pPr>
        <w:rPr>
          <w:rFonts w:ascii="Arial" w:hAnsi="Arial"/>
          <w:b/>
        </w:rPr>
      </w:pPr>
    </w:p>
    <w:p w14:paraId="4324175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3F972BF" w14:textId="77777777" w:rsidTr="00503750">
        <w:tc>
          <w:tcPr>
            <w:tcW w:w="1944" w:type="dxa"/>
            <w:vAlign w:val="center"/>
          </w:tcPr>
          <w:p w14:paraId="5AA0B8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2C49B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7D7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2A4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DD6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DC5E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D12B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2CB7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2760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42FA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30FBF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E350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07B464D" w14:textId="77777777" w:rsidTr="00503750">
        <w:tc>
          <w:tcPr>
            <w:tcW w:w="15685" w:type="dxa"/>
            <w:gridSpan w:val="12"/>
            <w:vAlign w:val="center"/>
          </w:tcPr>
          <w:p w14:paraId="13B3B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213CFD" w14:textId="77777777" w:rsidTr="00503750">
        <w:tc>
          <w:tcPr>
            <w:tcW w:w="1944" w:type="dxa"/>
            <w:vAlign w:val="center"/>
          </w:tcPr>
          <w:p w14:paraId="4444E8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8A8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EDF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FB9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754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1A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A27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A89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DD6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53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273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A1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57B9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02DA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D62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F1E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87D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75F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AA7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BBB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D58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139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E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222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AD0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3DCD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531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BF7F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681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BCC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53C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831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2C6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788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88C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C6F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ADE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E9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679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CC7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BE80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CC8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E3E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D7EA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F114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55B3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7F2F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F90B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DFA4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04C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365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9C3BD28" w14:textId="77777777" w:rsidTr="00503750">
        <w:tc>
          <w:tcPr>
            <w:tcW w:w="1944" w:type="dxa"/>
            <w:vAlign w:val="center"/>
          </w:tcPr>
          <w:p w14:paraId="552A34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310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DA6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B6D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9EA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DE8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B30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7AF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6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872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A6E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E4A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EE4EAD" w14:textId="77777777" w:rsidTr="00503750">
        <w:tc>
          <w:tcPr>
            <w:tcW w:w="15685" w:type="dxa"/>
            <w:gridSpan w:val="12"/>
            <w:vAlign w:val="center"/>
          </w:tcPr>
          <w:p w14:paraId="753C7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248C8A" w14:textId="77777777" w:rsidTr="00503750">
        <w:tc>
          <w:tcPr>
            <w:tcW w:w="1944" w:type="dxa"/>
            <w:vAlign w:val="center"/>
          </w:tcPr>
          <w:p w14:paraId="4D4D18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B16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76D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76B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A46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122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8FC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B00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9C0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91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C3A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DE3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0B94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E306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32A2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F71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04D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26C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648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2DF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AAB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4FA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ED6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3A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DE9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C31E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35FE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1130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6E6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3AE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14E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667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D8E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9A7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A1C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B50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0F8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933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D0AEE" w14:textId="77777777" w:rsidTr="00503750">
        <w:tc>
          <w:tcPr>
            <w:tcW w:w="1944" w:type="dxa"/>
            <w:vAlign w:val="center"/>
          </w:tcPr>
          <w:p w14:paraId="707374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45C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C5D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A82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D6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13E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8B7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5AD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F32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FA1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054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EAE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735F71" w14:textId="77777777" w:rsidTr="00503750">
        <w:tc>
          <w:tcPr>
            <w:tcW w:w="15685" w:type="dxa"/>
            <w:gridSpan w:val="12"/>
            <w:vAlign w:val="center"/>
          </w:tcPr>
          <w:p w14:paraId="635907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30ACF2" w14:textId="77777777" w:rsidTr="00503750">
        <w:tc>
          <w:tcPr>
            <w:tcW w:w="1944" w:type="dxa"/>
            <w:vAlign w:val="center"/>
          </w:tcPr>
          <w:p w14:paraId="0A216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E4BC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479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2E3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EF1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1ED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C93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F1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182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1AA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44A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4C3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AC53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1679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73F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4EB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E77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FBF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B96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A37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47A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629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1F7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B3C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116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432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7ED44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6A8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85A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399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4AD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3D8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A3E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B0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1EA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CDB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B3E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C39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FF84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AC3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365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815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54C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DCB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DC3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58A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8F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491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582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3BC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51F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059C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54A8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3F8E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4144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DC3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B1E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8E9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2A2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325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40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4CF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C0C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365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AD8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6B4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ECA3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37D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689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6A4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070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D33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253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C58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25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A1D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635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4D7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082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C088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3906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A811A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4D7655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DBA23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8FD9F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BEBD07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586B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92357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C872F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A9A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79DB2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D675B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EE2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DBAD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8A277D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56DA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B085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19AA8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AF8E6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A0A256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4F7CA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12D22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B8009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E2DBE4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2492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9EC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9793B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77197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C1AAB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6295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F6C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09B06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318B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0490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8333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23F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0E05E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058E14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9045E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7BC9F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A455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1F3BE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EE9F3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03B5C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601D576" w14:textId="77777777" w:rsidTr="00503750">
        <w:trPr>
          <w:trHeight w:val="1073"/>
        </w:trPr>
        <w:tc>
          <w:tcPr>
            <w:tcW w:w="3614" w:type="dxa"/>
            <w:vMerge/>
          </w:tcPr>
          <w:p w14:paraId="3CC783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D028D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5F00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3418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3A18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0E5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8E721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A8AB689" w14:textId="77777777" w:rsidTr="00503750">
        <w:trPr>
          <w:trHeight w:val="283"/>
        </w:trPr>
        <w:tc>
          <w:tcPr>
            <w:tcW w:w="3614" w:type="dxa"/>
          </w:tcPr>
          <w:p w14:paraId="7F66DD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51C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EF1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F8A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9FE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457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5FE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639356" w14:textId="77777777" w:rsidTr="00503750">
        <w:trPr>
          <w:trHeight w:val="283"/>
        </w:trPr>
        <w:tc>
          <w:tcPr>
            <w:tcW w:w="3614" w:type="dxa"/>
          </w:tcPr>
          <w:p w14:paraId="3689B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7D0C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64A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8AF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2B10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17A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8C17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6066BAD" w14:textId="77777777" w:rsidTr="00503750">
        <w:trPr>
          <w:trHeight w:val="283"/>
        </w:trPr>
        <w:tc>
          <w:tcPr>
            <w:tcW w:w="3614" w:type="dxa"/>
          </w:tcPr>
          <w:p w14:paraId="0A183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BF2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8EE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F0F8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79BE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81E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2F4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5DA15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6036A1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1C5A0A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C0A96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38CC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7019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3307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453A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932E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0E347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A42D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07C7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C1206A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B000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88EC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96F2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BDF9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31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AE8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7F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12B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D6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FE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648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5C4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F49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9F01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5D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2A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4E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8F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57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DB0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0C8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483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60C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9F50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6D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34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F0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A6B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DD5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41A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A67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814B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131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6339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24E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B7A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63C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3D4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551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7BD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5EEF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8980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3C8D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00E7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79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24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1A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45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A8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92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61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FEF4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24AB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5632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1A2E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6771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AD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D4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8D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49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13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85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7F7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075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EEE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CD7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38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47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36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B3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5B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1A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C55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427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4BA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556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CD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4A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F2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75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39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B0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5A1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76B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93E1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2513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BC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E2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738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56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B9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66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004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15D6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83C6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F4BB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9F8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483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FD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E4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29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FE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192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14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E4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0946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DCACA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7D54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65A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87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23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7A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88D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13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69C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2992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9E25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69D90A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C431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BD80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8DD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4D36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DDE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557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5977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5039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C847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6CA5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1C37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0CA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DCBD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D56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CC35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3DC5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D26C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8AF6E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2E7EE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BC7BB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85F34F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9CD43E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780B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0E93D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EE1B9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48C6C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A2CF5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424C1A" w14:textId="77777777" w:rsidTr="00503750">
        <w:trPr>
          <w:trHeight w:val="437"/>
        </w:trPr>
        <w:tc>
          <w:tcPr>
            <w:tcW w:w="2594" w:type="dxa"/>
          </w:tcPr>
          <w:p w14:paraId="72B2D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1D50D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563E4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3759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A7A8B6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0E3680" w14:textId="77777777" w:rsidTr="00503750">
        <w:trPr>
          <w:trHeight w:val="420"/>
        </w:trPr>
        <w:tc>
          <w:tcPr>
            <w:tcW w:w="2594" w:type="dxa"/>
          </w:tcPr>
          <w:p w14:paraId="1C6E53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F971D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36194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19A58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934C2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86DEE6" w14:textId="77777777" w:rsidTr="00503750">
        <w:trPr>
          <w:trHeight w:val="630"/>
        </w:trPr>
        <w:tc>
          <w:tcPr>
            <w:tcW w:w="2594" w:type="dxa"/>
          </w:tcPr>
          <w:p w14:paraId="744D9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EFADB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8C2FA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B03059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DFACC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2624D2" w14:textId="77777777" w:rsidTr="00503750">
        <w:trPr>
          <w:trHeight w:val="420"/>
        </w:trPr>
        <w:tc>
          <w:tcPr>
            <w:tcW w:w="2594" w:type="dxa"/>
          </w:tcPr>
          <w:p w14:paraId="3621D9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BA4A2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07BB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1B847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AA16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20AED6" w14:textId="77777777" w:rsidTr="00503750">
        <w:trPr>
          <w:trHeight w:val="437"/>
        </w:trPr>
        <w:tc>
          <w:tcPr>
            <w:tcW w:w="2594" w:type="dxa"/>
          </w:tcPr>
          <w:p w14:paraId="375F6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17936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2209F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980B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F084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008A6F" w14:textId="77777777" w:rsidTr="00503750">
        <w:trPr>
          <w:trHeight w:val="420"/>
        </w:trPr>
        <w:tc>
          <w:tcPr>
            <w:tcW w:w="2594" w:type="dxa"/>
          </w:tcPr>
          <w:p w14:paraId="21E0045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A1415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F7F9A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D571C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1EA92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CBA38F" w14:textId="77777777" w:rsidR="00944C3D" w:rsidRDefault="00944C3D" w:rsidP="00944C3D">
      <w:pPr>
        <w:rPr>
          <w:rFonts w:ascii="Arial" w:hAnsi="Arial"/>
          <w:b/>
        </w:rPr>
      </w:pPr>
    </w:p>
    <w:p w14:paraId="194E799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422293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29C85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9CCB1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CAFE7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3530B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3E285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B1B069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D939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333D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71053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85CC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592CE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6D830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EBE5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7042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D83A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5C0B5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F1B6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A956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16385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2170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F49B83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B3ECCD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3458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E31CB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74CF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FEE1E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E2C672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FC9A7B" w14:textId="77777777" w:rsidTr="00503750">
        <w:tc>
          <w:tcPr>
            <w:tcW w:w="2835" w:type="dxa"/>
            <w:vAlign w:val="center"/>
          </w:tcPr>
          <w:p w14:paraId="187E2B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B480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7790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FE4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C53F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BDF6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A82DDE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9BF2A1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5BF74A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BD80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B73F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C820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85225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828C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98814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4999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A10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1B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285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71A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E57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A621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61A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E6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C4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11F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4A1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0790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FF13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2E18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15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8C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F44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D74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879B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2BFED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7FF1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4A0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5F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A3E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2A7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DFF7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02DB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B9AF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B6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8C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12A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FF2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ECCD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0E3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BAB8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3C7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983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4ED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52A8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D42EB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211E71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3DA724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5F1EC7" w14:textId="77777777" w:rsidR="00944C3D" w:rsidRDefault="00944C3D" w:rsidP="00944C3D">
      <w:pPr>
        <w:rPr>
          <w:rFonts w:ascii="Arial" w:hAnsi="Arial"/>
          <w:b/>
        </w:rPr>
      </w:pPr>
    </w:p>
    <w:p w14:paraId="022CA45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C6359DF" w14:textId="77777777" w:rsidTr="00503750">
        <w:tc>
          <w:tcPr>
            <w:tcW w:w="2835" w:type="dxa"/>
            <w:vAlign w:val="center"/>
          </w:tcPr>
          <w:p w14:paraId="05A974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EAE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EACDE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8E1D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AC4D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C058F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580F7B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A7B7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EE1B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45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04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4E8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CD9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5A30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AC5E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2A7D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1CE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151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2F4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8EA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D4FA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9DD32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5F45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47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25C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44C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EC0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5E3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D5D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BDA8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5A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8B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C54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57A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E3E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65AB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776F4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003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544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F42A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0855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43847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13D94C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DADA43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280B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E82DE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39F1793" w14:textId="77777777" w:rsidTr="00503750">
        <w:trPr>
          <w:trHeight w:val="699"/>
        </w:trPr>
        <w:tc>
          <w:tcPr>
            <w:tcW w:w="3502" w:type="dxa"/>
            <w:vMerge/>
          </w:tcPr>
          <w:p w14:paraId="3981F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B1D39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B3537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B812F5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580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25215A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15DB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62F3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60281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929955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5217A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458A9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2E1E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64320D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4F2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E2DE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CB99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701D967" w14:textId="77777777" w:rsidTr="00503750">
        <w:trPr>
          <w:trHeight w:val="593"/>
        </w:trPr>
        <w:tc>
          <w:tcPr>
            <w:tcW w:w="3497" w:type="dxa"/>
          </w:tcPr>
          <w:p w14:paraId="0E17B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FD417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84FD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2363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FE4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2700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204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506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B0DF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68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91A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613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4755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A0C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E1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A4B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05D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F483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1B8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30C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01E3B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8AE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180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201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ECF7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CD4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865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835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142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FC7D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E3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D28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8A4B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941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185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931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C1423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150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04F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FB15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5E0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8B14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140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8FE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8426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C62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E2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ECA5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D46EC9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EDF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0BE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5549B7" w14:textId="77777777" w:rsidR="00944C3D" w:rsidRDefault="00944C3D" w:rsidP="00944C3D">
      <w:pPr>
        <w:rPr>
          <w:rFonts w:ascii="Arial" w:hAnsi="Arial"/>
          <w:b/>
        </w:rPr>
      </w:pPr>
    </w:p>
    <w:p w14:paraId="66F9D0B6" w14:textId="77777777" w:rsidR="00944C3D" w:rsidRDefault="00944C3D" w:rsidP="00944C3D">
      <w:pPr>
        <w:rPr>
          <w:rFonts w:ascii="Arial" w:hAnsi="Arial"/>
          <w:b/>
        </w:rPr>
      </w:pPr>
    </w:p>
    <w:p w14:paraId="18C8D127" w14:textId="77777777" w:rsidR="00944C3D" w:rsidRDefault="00944C3D" w:rsidP="00944C3D">
      <w:pPr>
        <w:rPr>
          <w:rFonts w:ascii="Arial" w:hAnsi="Arial"/>
          <w:b/>
        </w:rPr>
      </w:pPr>
    </w:p>
    <w:p w14:paraId="6B0C8262" w14:textId="77777777" w:rsidR="00944C3D" w:rsidRDefault="00944C3D" w:rsidP="00944C3D">
      <w:pPr>
        <w:rPr>
          <w:rFonts w:ascii="Arial" w:hAnsi="Arial"/>
          <w:b/>
        </w:rPr>
      </w:pPr>
    </w:p>
    <w:p w14:paraId="59F2D2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D889DEC" w14:textId="77777777" w:rsidTr="00503750">
        <w:tc>
          <w:tcPr>
            <w:tcW w:w="2622" w:type="dxa"/>
            <w:vAlign w:val="center"/>
          </w:tcPr>
          <w:p w14:paraId="538DDD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46C3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6DA8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94C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C5374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8A6C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378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851C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4DD6C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A93A5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D1F52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EB6B9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311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E9E5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87B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3B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67A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55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B8DFA" w14:textId="77777777" w:rsidTr="00503750">
        <w:tc>
          <w:tcPr>
            <w:tcW w:w="2622" w:type="dxa"/>
            <w:vAlign w:val="center"/>
          </w:tcPr>
          <w:p w14:paraId="22FE2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AA0DC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8275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D2B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07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A9B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884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667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F29F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9D0E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F1D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E9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8A2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144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34E8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919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7A32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E3B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31B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E7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AF9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7C448" w14:textId="77777777" w:rsidTr="00503750">
        <w:tc>
          <w:tcPr>
            <w:tcW w:w="2622" w:type="dxa"/>
            <w:vAlign w:val="center"/>
          </w:tcPr>
          <w:p w14:paraId="65C4A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4E23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54064.00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44A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25848.00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293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13829.00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B72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4B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66083.00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638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11D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3677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678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D97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941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7A9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3B9EB8" w14:textId="77777777" w:rsidTr="00503750">
        <w:tc>
          <w:tcPr>
            <w:tcW w:w="2622" w:type="dxa"/>
            <w:vAlign w:val="center"/>
          </w:tcPr>
          <w:p w14:paraId="6281F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3C8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B88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A25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974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229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2F3D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744D38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DEBD7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00B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DA28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91F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226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890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C5E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D85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C121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B2DB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377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75F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C27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E66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C08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E684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170B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249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72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9A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C17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81818" w14:textId="77777777" w:rsidTr="00503750">
        <w:tc>
          <w:tcPr>
            <w:tcW w:w="2622" w:type="dxa"/>
            <w:vAlign w:val="center"/>
          </w:tcPr>
          <w:p w14:paraId="6B8EB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DC52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521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2CF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0AF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ECA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5273C" w14:textId="77777777" w:rsidTr="00503750">
        <w:tc>
          <w:tcPr>
            <w:tcW w:w="2622" w:type="dxa"/>
            <w:vAlign w:val="center"/>
          </w:tcPr>
          <w:p w14:paraId="14F12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37BD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AC2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69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FD7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0D2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086E5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1F11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8F0FF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54064.00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7946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25848.00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2F9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13829.00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9C75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4927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66083.00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1066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4285B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60C34F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5111BC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C6411D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AD256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5826B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9D13B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878F1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5060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9C927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8879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DB3E7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3D83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F301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9853B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DE65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F6FD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759E6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3BCC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EC37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51589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63E6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2405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3FBD6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EE77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8304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B5911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E87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77F4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1F569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D0F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C9E1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EDAE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C42A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363B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EA4A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BE5B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C46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257F0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BAC6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D8FF9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ED321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45C92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C6DA4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173E9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430E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49F61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7176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5D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FA859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34C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EC8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4CB6E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AD4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77EB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29861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93AD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F26B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82535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46C1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687C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57883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FAB2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7B8E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3165D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B8D698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161A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05DAD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DA8F30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5A8E962" w14:textId="77777777" w:rsidTr="00503750">
        <w:tc>
          <w:tcPr>
            <w:tcW w:w="2835" w:type="dxa"/>
            <w:vAlign w:val="center"/>
          </w:tcPr>
          <w:p w14:paraId="157FF8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963D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1444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28E8E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20751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DBEA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5BF6CD" w14:textId="77777777" w:rsidTr="00503750">
        <w:tc>
          <w:tcPr>
            <w:tcW w:w="2835" w:type="dxa"/>
            <w:vAlign w:val="center"/>
          </w:tcPr>
          <w:p w14:paraId="2C0E1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401F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B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54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05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8C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8988A" w14:textId="77777777" w:rsidTr="00503750">
        <w:tc>
          <w:tcPr>
            <w:tcW w:w="2835" w:type="dxa"/>
            <w:vAlign w:val="center"/>
          </w:tcPr>
          <w:p w14:paraId="07181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2A37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1F5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F6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E1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DD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FAB7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5108B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6C55FA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F390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B3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15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7798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05590C5" w14:textId="77777777" w:rsidTr="00503750">
        <w:tc>
          <w:tcPr>
            <w:tcW w:w="2835" w:type="dxa"/>
            <w:vAlign w:val="center"/>
          </w:tcPr>
          <w:p w14:paraId="7E30E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61A3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7C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2EE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58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F48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9BCFC" w14:textId="77777777" w:rsidTr="00503750">
        <w:tc>
          <w:tcPr>
            <w:tcW w:w="2835" w:type="dxa"/>
            <w:vAlign w:val="center"/>
          </w:tcPr>
          <w:p w14:paraId="1D9FD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7BED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ACD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B5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5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0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FE95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D23CD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18FFCB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E0034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A971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B3B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0808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DDE9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AE702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B457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6C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7E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B4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C43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A0B92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BEB9C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39469CF" w14:textId="77777777" w:rsidTr="00503750">
        <w:tc>
          <w:tcPr>
            <w:tcW w:w="2552" w:type="dxa"/>
            <w:vAlign w:val="center"/>
          </w:tcPr>
          <w:p w14:paraId="68E222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660FC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1CE1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96725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52690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BDDA98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FAC2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9E68E7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CF47C5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A53F5C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20855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503552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277C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941FF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3F858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97AE72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B01DB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1A4BC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4D8F1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565EEA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A61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C09F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30AE0CC" w14:textId="77777777" w:rsidTr="00503750">
        <w:tc>
          <w:tcPr>
            <w:tcW w:w="4395" w:type="dxa"/>
            <w:vMerge/>
          </w:tcPr>
          <w:p w14:paraId="128095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E578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353D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633F98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5EE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9FBF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12CC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9C24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2F907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6B43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  <w:lang w:eastAsia="sk-SK"/>
              </w:rPr>
              <w:t>1143.87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4CCF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EE108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5EB0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49B6E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1143.87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F56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CABFFB" w14:textId="77777777" w:rsidTr="00503750">
        <w:tc>
          <w:tcPr>
            <w:tcW w:w="4395" w:type="dxa"/>
            <w:vAlign w:val="center"/>
          </w:tcPr>
          <w:p w14:paraId="58FCE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8F1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3783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5E88D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B33B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ABF5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21C3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4CD7B2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B48A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140AD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4771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13684F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FA5C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4C1A2E5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86267.00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933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39763C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1DC7D2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E8BB0B0" w14:textId="77777777" w:rsidTr="00503750">
        <w:tc>
          <w:tcPr>
            <w:tcW w:w="4395" w:type="dxa"/>
            <w:vAlign w:val="center"/>
          </w:tcPr>
          <w:p w14:paraId="02BAF4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936A6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0A03E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1B37F9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0061C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57260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ECFD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6B113B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325E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D4D3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013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FB634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24E93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B788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7BE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4BDB5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41BE9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DE7AC0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BFAC9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C7D967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02985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F14A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B63E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029F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B2F7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CCAC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520CA26" w14:textId="77777777" w:rsidTr="00503750">
        <w:tc>
          <w:tcPr>
            <w:tcW w:w="1843" w:type="dxa"/>
            <w:vAlign w:val="center"/>
          </w:tcPr>
          <w:p w14:paraId="171212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B6CF5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E0D3C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CDEE2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DAD57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E05D0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023B6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BC36EF0" w14:textId="77777777" w:rsidTr="00503750">
        <w:tc>
          <w:tcPr>
            <w:tcW w:w="1843" w:type="dxa"/>
            <w:vAlign w:val="center"/>
          </w:tcPr>
          <w:p w14:paraId="45F7E0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17EDA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900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4BD5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4C88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0BF7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2573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DC486E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383BD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00459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F9A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8E2C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5115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BEA3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9554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9E6A0D" w14:textId="77777777" w:rsidTr="00503750">
        <w:tc>
          <w:tcPr>
            <w:tcW w:w="1843" w:type="dxa"/>
            <w:vAlign w:val="center"/>
          </w:tcPr>
          <w:p w14:paraId="37780B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36DA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E3B7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1372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19F1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6016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55CC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C5A9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0575A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239A7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D3BA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A473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E5E4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7AAC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32F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81B59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0E7A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4851A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E86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4C0A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2CAC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E2FD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1E1E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20C0C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9007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E0EBB09" w14:textId="77777777" w:rsidTr="00503750">
        <w:trPr>
          <w:trHeight w:val="664"/>
        </w:trPr>
        <w:tc>
          <w:tcPr>
            <w:tcW w:w="3372" w:type="dxa"/>
          </w:tcPr>
          <w:p w14:paraId="358273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8999D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84C9C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A72D0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2A3D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D8D2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343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40B73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B5D72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0AE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490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4133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C1AE1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F40A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26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69E6A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661E4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4863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A03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3C213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EC208E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DC7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186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F5685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D20C7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355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39A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B0BE5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782657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173145D" w14:textId="77777777" w:rsidTr="00503750">
        <w:tc>
          <w:tcPr>
            <w:tcW w:w="2835" w:type="dxa"/>
            <w:vAlign w:val="center"/>
          </w:tcPr>
          <w:p w14:paraId="707C8F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AC57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ABF9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396A2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4D8EF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62A657D" w14:textId="77777777" w:rsidTr="00503750">
        <w:tc>
          <w:tcPr>
            <w:tcW w:w="2835" w:type="dxa"/>
          </w:tcPr>
          <w:p w14:paraId="36E0E5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CCA0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FCE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EB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9C7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8ABE6E" w14:textId="77777777" w:rsidTr="00503750">
        <w:tc>
          <w:tcPr>
            <w:tcW w:w="2835" w:type="dxa"/>
          </w:tcPr>
          <w:p w14:paraId="438441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3CA1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25A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B7E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DE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18CEF" w14:textId="77777777" w:rsidTr="00503750">
        <w:tc>
          <w:tcPr>
            <w:tcW w:w="2835" w:type="dxa"/>
          </w:tcPr>
          <w:p w14:paraId="00B85A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6D1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CDB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7FF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0DB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F81EC1" w14:textId="77777777" w:rsidTr="00503750">
        <w:tc>
          <w:tcPr>
            <w:tcW w:w="2835" w:type="dxa"/>
            <w:vAlign w:val="center"/>
          </w:tcPr>
          <w:p w14:paraId="70E87B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1CE0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D8E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C0C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A59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D5C63" w14:textId="77777777" w:rsidTr="00503750">
        <w:tc>
          <w:tcPr>
            <w:tcW w:w="2835" w:type="dxa"/>
            <w:vAlign w:val="center"/>
          </w:tcPr>
          <w:p w14:paraId="63C0B9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3A82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43A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57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2F3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58046E" w14:textId="77777777" w:rsidTr="00503750">
        <w:tc>
          <w:tcPr>
            <w:tcW w:w="2835" w:type="dxa"/>
          </w:tcPr>
          <w:p w14:paraId="2B7E00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BD30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060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8E7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20C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5B95CE" w14:textId="77777777" w:rsidTr="00503750">
        <w:tc>
          <w:tcPr>
            <w:tcW w:w="2835" w:type="dxa"/>
          </w:tcPr>
          <w:p w14:paraId="1CAEB1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4E2F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6F2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397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0C8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DE5666" w14:textId="77777777" w:rsidTr="00503750">
        <w:tc>
          <w:tcPr>
            <w:tcW w:w="2835" w:type="dxa"/>
          </w:tcPr>
          <w:p w14:paraId="638EEB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CF65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0ED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752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191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A576C6" w14:textId="77777777" w:rsidR="00944C3D" w:rsidRDefault="00944C3D" w:rsidP="00944C3D">
      <w:pPr>
        <w:rPr>
          <w:rFonts w:ascii="Arial" w:hAnsi="Arial"/>
          <w:b/>
        </w:rPr>
      </w:pPr>
    </w:p>
    <w:p w14:paraId="5FCA5D1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EC908B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16279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9E583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4EA34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7E925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57BB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5921EA4" w14:textId="77777777" w:rsidTr="00503750">
        <w:trPr>
          <w:trHeight w:val="443"/>
        </w:trPr>
        <w:tc>
          <w:tcPr>
            <w:tcW w:w="2560" w:type="dxa"/>
          </w:tcPr>
          <w:p w14:paraId="016109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B2D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FDC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BEB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DE7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DC393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1AE4F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72AA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A8B1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27B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D104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09D97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F8C2C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FA2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1BA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2BE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958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AB9C7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5E8EE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CC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008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3A0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A395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9D6A1A" w14:textId="77777777" w:rsidR="00944C3D" w:rsidRDefault="00944C3D" w:rsidP="00944C3D">
      <w:pPr>
        <w:rPr>
          <w:rFonts w:ascii="Arial" w:hAnsi="Arial"/>
          <w:b/>
        </w:rPr>
      </w:pPr>
    </w:p>
    <w:p w14:paraId="68FC331F" w14:textId="77777777" w:rsidR="00944C3D" w:rsidRDefault="00944C3D" w:rsidP="00944C3D">
      <w:pPr>
        <w:rPr>
          <w:rFonts w:ascii="Arial" w:hAnsi="Arial"/>
          <w:b/>
        </w:rPr>
      </w:pPr>
    </w:p>
    <w:p w14:paraId="2E4217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89186DB" w14:textId="77777777" w:rsidR="00944C3D" w:rsidRDefault="00944C3D" w:rsidP="00944C3D">
      <w:pPr>
        <w:rPr>
          <w:rFonts w:ascii="Arial" w:hAnsi="Arial"/>
          <w:b/>
        </w:rPr>
      </w:pPr>
    </w:p>
    <w:p w14:paraId="41EF53B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9B464E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56AF9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3F49C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A1BDB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E1D4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90C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4AA97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81A6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1E72F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B2D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FC5B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43CD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C8BAB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2D68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132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572F2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B0E68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8801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B784B70" w14:textId="77777777" w:rsidTr="00503750">
        <w:trPr>
          <w:trHeight w:val="677"/>
        </w:trPr>
        <w:tc>
          <w:tcPr>
            <w:tcW w:w="3358" w:type="dxa"/>
          </w:tcPr>
          <w:p w14:paraId="659F80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32440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0C974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9B7F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F2C5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C8CD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9C2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654B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66AD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2183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271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63EF5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03A4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3C2C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A27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518D1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E291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2FBC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9B4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0111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9FB97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9A5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388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5B4DC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F725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69E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16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C3FE5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0260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808C5E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4FF2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71126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BDFB69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39E1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24DC0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B4621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6D68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03C7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5133E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82428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246C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417D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65B0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26C6F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ABAB3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051CF7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9D3A9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81D7B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20E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D732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91BB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D6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66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5832A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3BC5D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C5F2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50B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2375D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9C00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BD91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9D6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7B47E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06D141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A9C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4FB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32842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28204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F06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BC8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0390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D00B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23953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B4917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E0C3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64034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116B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2022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3DDC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57C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62D9A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52FE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07C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0D8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943F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460B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72AA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4AA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DE0D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50E5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8D7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3FE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779D3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AB2C7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8C2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20E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D696B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261384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827E2D9" w14:textId="77777777" w:rsidTr="00503750">
        <w:tc>
          <w:tcPr>
            <w:tcW w:w="3686" w:type="dxa"/>
            <w:vAlign w:val="center"/>
          </w:tcPr>
          <w:p w14:paraId="46BA07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9B58A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47C1B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6174B4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D3680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DFA3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85A4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686B1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B107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8888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F3F0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57EA9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5E044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B78C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A224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9D204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1CFF21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187DF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ECF3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37111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C70A82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96DD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CBEF1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44740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5301B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EFEF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7BB7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74E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41D12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767F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D15D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B51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417EB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20160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F1C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3E6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6F42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A857C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3D3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1C8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6A921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BC0844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9FA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BEC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7392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C885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6BF1E1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BFBDC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F32D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83107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3CEC5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594F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4A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A6D2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6D15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9E9F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53B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F8AB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0DBB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82BA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8616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7259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0CC1E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2E65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8068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258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7874C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12565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F171A9" w14:textId="77777777" w:rsidR="00944C3D" w:rsidRDefault="00944C3D" w:rsidP="00944C3D">
      <w:pPr>
        <w:rPr>
          <w:sz w:val="22"/>
          <w:szCs w:val="22"/>
        </w:rPr>
      </w:pPr>
    </w:p>
    <w:p w14:paraId="3FA24061" w14:textId="77777777" w:rsidR="00944C3D" w:rsidRDefault="00944C3D" w:rsidP="00944C3D">
      <w:pPr>
        <w:rPr>
          <w:sz w:val="22"/>
          <w:szCs w:val="22"/>
        </w:rPr>
      </w:pPr>
    </w:p>
    <w:p w14:paraId="4E8C96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2875CE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E03594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854A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A4B4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BA5B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2A43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510FCD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62306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8C80B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D7FA6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D241C4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7C165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1508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51A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82A7C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5DC2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0EA9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270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05EA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6A8C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C9B0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C92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06BEA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0ABC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ADE5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6EF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42074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3CBE0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F729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4B7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622C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1DAAD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2F2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4BE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BED2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4418F2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21E8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DA0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44B4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C79E5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A61389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E131C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E28A0B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7A9DB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C6688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C49D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7D80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29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F7629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9A32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A923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B56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A690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8DFC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13A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CD5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4B02F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148F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0DAA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93D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F399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BDA67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FA89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41A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73161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60355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A8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78D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BA778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A22E91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854D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26A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C54BF" w:rsidRPr="00EF176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888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6646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DBCCDB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F2BCB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9A4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8B7DAD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05373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F9B5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0A8533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48D6D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9D60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F2BC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9BE9F05" w14:textId="77777777" w:rsidR="00944C3D" w:rsidRPr="003607F0" w:rsidRDefault="00944C3D" w:rsidP="00944C3D"/>
    <w:p w14:paraId="50E7721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BE63" w14:textId="77777777" w:rsidR="000749A5" w:rsidRDefault="000749A5">
      <w:r>
        <w:separator/>
      </w:r>
    </w:p>
  </w:endnote>
  <w:endnote w:type="continuationSeparator" w:id="0">
    <w:p w14:paraId="6D1BA54B" w14:textId="77777777" w:rsidR="000749A5" w:rsidRDefault="0007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9FD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778F01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54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45DDB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842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C28A41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C895" w14:textId="77777777" w:rsidR="000749A5" w:rsidRDefault="000749A5">
      <w:r>
        <w:separator/>
      </w:r>
    </w:p>
  </w:footnote>
  <w:footnote w:type="continuationSeparator" w:id="0">
    <w:p w14:paraId="02BEA10E" w14:textId="77777777" w:rsidR="000749A5" w:rsidRDefault="0007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68097">
    <w:abstractNumId w:val="13"/>
  </w:num>
  <w:num w:numId="2" w16cid:durableId="960188610">
    <w:abstractNumId w:val="17"/>
  </w:num>
  <w:num w:numId="3" w16cid:durableId="1843617006">
    <w:abstractNumId w:val="8"/>
  </w:num>
  <w:num w:numId="4" w16cid:durableId="228928744">
    <w:abstractNumId w:val="7"/>
  </w:num>
  <w:num w:numId="5" w16cid:durableId="30389235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333118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8733225">
    <w:abstractNumId w:val="20"/>
  </w:num>
  <w:num w:numId="8" w16cid:durableId="367490292">
    <w:abstractNumId w:val="10"/>
  </w:num>
  <w:num w:numId="9" w16cid:durableId="1567566256">
    <w:abstractNumId w:val="0"/>
  </w:num>
  <w:num w:numId="10" w16cid:durableId="1490169657">
    <w:abstractNumId w:val="19"/>
  </w:num>
  <w:num w:numId="11" w16cid:durableId="819232671">
    <w:abstractNumId w:val="6"/>
  </w:num>
  <w:num w:numId="12" w16cid:durableId="422264623">
    <w:abstractNumId w:val="9"/>
  </w:num>
  <w:num w:numId="13" w16cid:durableId="1283684897">
    <w:abstractNumId w:val="12"/>
  </w:num>
  <w:num w:numId="14" w16cid:durableId="767042152">
    <w:abstractNumId w:val="15"/>
  </w:num>
  <w:num w:numId="15" w16cid:durableId="728918086">
    <w:abstractNumId w:val="14"/>
  </w:num>
  <w:num w:numId="16" w16cid:durableId="798374182">
    <w:abstractNumId w:val="2"/>
  </w:num>
  <w:num w:numId="17" w16cid:durableId="1048334667">
    <w:abstractNumId w:val="4"/>
  </w:num>
  <w:num w:numId="18" w16cid:durableId="305352623">
    <w:abstractNumId w:val="11"/>
  </w:num>
  <w:num w:numId="19" w16cid:durableId="1690178673">
    <w:abstractNumId w:val="5"/>
  </w:num>
  <w:num w:numId="20" w16cid:durableId="1326400268">
    <w:abstractNumId w:val="18"/>
  </w:num>
  <w:num w:numId="21" w16cid:durableId="16752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76"/>
    <w:docVar w:name="arg2" w:val="Driver=asa17;DBF=D:\anasoft\data\tebys.db;DBN=tebys;ENG=SQL17;commlinks=TCPIP{ip=192.168.1.241};uid=kostelna;con=finus(12.0);pwd=Marec2023"/>
    <w:docVar w:name="arg3" w:val="2231086"/>
    <w:docVar w:name="arg4" w:val="C:\Users\kostelna\AppData\Local\Temp\9735125.doc"/>
    <w:docVar w:name="arg5" w:val="3"/>
  </w:docVars>
  <w:rsids>
    <w:rsidRoot w:val="001C54B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49A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54BF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74A15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7320F"/>
  <w15:docId w15:val="{E9BDFDAB-CF8B-49EE-9FC8-E8487B8A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2026-03-20T10:23:00Z</dcterms:created>
  <dcterms:modified xsi:type="dcterms:W3CDTF">2026-03-20T10:24:00Z</dcterms:modified>
</cp:coreProperties>
</file>