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917B4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0E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C0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8B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85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9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F1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BB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7B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B2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FE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51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9E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40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D1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F7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9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53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6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5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93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0A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A27AC6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830C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F18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A5DC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FCC6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50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56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643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33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49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7D5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95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853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8C4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55AB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993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329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F3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A32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538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C3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1CC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B5C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6C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98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0D1C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98A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E240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690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7E5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A0DE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2E8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FAE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CAB8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D688E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D0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A6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ED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25A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C94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483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7917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889A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96D9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687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1871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6F6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E33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D260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66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DF0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5A38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2D50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3DE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02EC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3D0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124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29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6873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EB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6A2D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627A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FC99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9B7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64B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13E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60C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252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581F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3398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7E23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CEF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59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253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B91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D2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AE40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E80D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6429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9FFB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7FA6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31CF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6BD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E34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4F7E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AD30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AF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FA3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B4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360D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33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786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FD7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4940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4C70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88C0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E8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3D2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F4D2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3547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F60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5E1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627FC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2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05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8B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DA8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82A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E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F3F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733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10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3D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A6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2CE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6D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AC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A9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8D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08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844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412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253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DB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53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AA7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76D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F9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0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FB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C9F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D2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5D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D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184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F70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101A3E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AE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5B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BD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3B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D29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8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55C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DE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7C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EC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B77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5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A51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6B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4C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60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5881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1743B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2B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F7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094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08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D60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E5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98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11C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2E1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8E94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8FA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F6F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B47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7D4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FE3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BFEC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0F2E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0C5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F4C930C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1F5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C3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E9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86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7816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4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35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58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D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4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5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C7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5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2A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9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1A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B7EAC9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08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C7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7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82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2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9A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E3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3B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E4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B9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E8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D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17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8A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ECB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BDC6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CE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F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15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B6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976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33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2D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D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D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CD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BB944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45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F6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01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4A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19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CA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26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98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61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EF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BE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D2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1D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10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AD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2B1E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F5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9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9D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E6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75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CE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29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4A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C4F2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53A8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2F8B9" w14:textId="7777777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CCD7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221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850D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293B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88E5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9A3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CF30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3C5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8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F1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B1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52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6A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9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8F56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3E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BF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6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CF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E3A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82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6218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44E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FE4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4F129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256938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48256938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99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4B7C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FED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546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AC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E83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F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E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3A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B1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1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A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C4B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1275C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FF39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B4134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E0D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E65C99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35E65C99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0EF7D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D0EF7D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B13C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A1B13C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73BA80" w14:textId="77777777" w:rsidR="000B647F" w:rsidRDefault="000B647F" w:rsidP="00944C3D">
                                  <w:fldSimple w:instr=" MERGEFIELD  aDMOD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C73BA80" w14:textId="77777777" w:rsidR="000B647F" w:rsidRDefault="000B647F" w:rsidP="00944C3D">
                            <w:fldSimple w:instr=" MERGEFIELD  aDMOD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61A3B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F61A3B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DA31CF" w14:textId="77777777" w:rsidR="000B647F" w:rsidRDefault="000B647F" w:rsidP="00944C3D">
                                  <w:fldSimple w:instr=" MERGEFIELD  aDRDO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05DA31CF" w14:textId="77777777" w:rsidR="000B647F" w:rsidRDefault="000B647F" w:rsidP="00944C3D">
                            <w:fldSimple w:instr=" MERGEFIELD  aDRDO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D30424" w14:textId="77777777" w:rsidR="000B647F" w:rsidRDefault="000B647F" w:rsidP="00944C3D">
                                  <w:fldSimple w:instr=" MERGEFIELD  aDMDO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35D30424" w14:textId="77777777" w:rsidR="000B647F" w:rsidRDefault="000B647F" w:rsidP="00944C3D">
                            <w:fldSimple w:instr=" MERGEFIELD  aDMDO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8A2FF4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0292AC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65AED2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FA91D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2BFA91D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50C1EE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550C1EE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F7F8D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BF7F8D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DC9BFC" w14:textId="77777777" w:rsidR="000B647F" w:rsidRDefault="000B647F" w:rsidP="00944C3D">
                                  <w:fldSimple w:instr=" MERGEFIELD  aDRDOo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CDC9BFC" w14:textId="77777777" w:rsidR="000B647F" w:rsidRDefault="000B647F" w:rsidP="00944C3D">
                            <w:fldSimple w:instr=" MERGEFIELD  aDRDOo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BC2046" w14:textId="77777777" w:rsidR="000B647F" w:rsidRDefault="000B647F" w:rsidP="00944C3D">
                                  <w:fldSimple w:instr=" MERGEFIELD  aDMDO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CBC2046" w14:textId="77777777" w:rsidR="000B647F" w:rsidRDefault="000B647F" w:rsidP="00944C3D">
                            <w:fldSimple w:instr=" MERGEFIELD  aDMDO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F056CD" w14:textId="77777777" w:rsidR="000B647F" w:rsidRDefault="000B647F" w:rsidP="00944C3D">
                                  <w:fldSimple w:instr=" MERGEFIELD  aDRODo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DF056CD" w14:textId="77777777" w:rsidR="000B647F" w:rsidRDefault="000B647F" w:rsidP="00944C3D">
                            <w:fldSimple w:instr=" MERGEFIELD  aDRODo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F44C4C" w14:textId="77777777" w:rsidR="000B647F" w:rsidRDefault="000B647F" w:rsidP="00944C3D">
                                  <w:fldSimple w:instr=" MERGEFIELD  aDMOD  \* MERGEFORMAT ">
                                    <w:r w:rsidR="001C54BF" w:rsidRPr="001C54BF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3F44C4C" w14:textId="77777777" w:rsidR="000B647F" w:rsidRDefault="000B647F" w:rsidP="00944C3D">
                            <w:fldSimple w:instr=" MERGEFIELD  aDMOD  \* MERGEFORMAT ">
                              <w:r w:rsidR="001C54BF" w:rsidRPr="001C54BF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4901D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D8FECF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88CE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48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16E3F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98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62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5A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EE1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23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FC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40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59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7C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7D6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42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A4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AF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E6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73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4F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FC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2A8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8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4E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75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E0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FA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A8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70CB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66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B1A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593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5D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471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0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B3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DA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9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5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2B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52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5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CF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B3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A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A9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96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E580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4554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8FA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CF26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B35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D33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9E2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16C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4E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7A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5E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11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72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B5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7B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9C9C9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86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AE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8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6A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AB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93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E7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1E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FE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2F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F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94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4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2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F0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CF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1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76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096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4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8E64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3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6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23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6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C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385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C0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C4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0FD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02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29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D6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3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3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D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08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3A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64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BC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A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139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4D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1EB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86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1D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0E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5DF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33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D7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F3D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4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9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A9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0A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81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40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055F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28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7E6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48E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A10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972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6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99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3D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5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49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F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6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C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E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A4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6C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C1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14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35C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FE7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84C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81A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4AF1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2C65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2409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32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6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10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A6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0B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71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0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C5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28A3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2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51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C10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15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EB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E0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611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94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51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19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3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3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53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58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12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94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07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42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B4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5F3F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10C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2A4C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C72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543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F198C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331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72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CF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0263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1A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7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8C186B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A8C186B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22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5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55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0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612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A4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06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87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7F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5C049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C5C049D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6DA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7C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0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B6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6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8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69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DC4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D2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3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7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821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07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80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30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8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F3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26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24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09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B0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A1BB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D590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3CB1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61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E0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D1F95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36114928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0D1F95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36114928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DA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F2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2BD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D2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E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D1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89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67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E3C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BD959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2021541302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2CBD959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2021541302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BF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89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78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87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9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18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37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9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F7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BF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3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49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0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9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A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9D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2201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5C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416CD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D12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2C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F0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FA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86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1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9F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E2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1D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63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DD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D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36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BD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B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BA716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D5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AD2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18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469EB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28.októbra 1174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F469EB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SVB 28.októbra 1174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0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0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3C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9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1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38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6C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F4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7B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79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CA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C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A59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44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8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A0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4C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B3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44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62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7D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27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D3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93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3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BF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76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6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B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82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AB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D3BBF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8A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7ABD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D4D0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84E34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F7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1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5E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3A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05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9BC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0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F8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72F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F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5F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6F6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DB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F88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154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74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7D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786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E0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7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F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0F0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1ED3D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F19D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D8CB5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28.októbra 23,25,27,29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70D8CB5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28.októbra 23,25,27,29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6EE69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3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31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40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29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7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F3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84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7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BA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5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72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673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175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479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29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34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1C43B" w14:textId="77777777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CD1C43B" w14:textId="77777777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F5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4A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2D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DB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E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F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3AB3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24C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F2CC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BDF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390A7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F7491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35BC2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235BC2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3769F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C54BF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63769F7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C54BF" w:rsidRPr="00EF176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06D0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677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E4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67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8E30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5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69FE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41E81C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5741E81C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4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4E3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9C9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B2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B39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D23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11E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693A37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8F395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6F01D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E6F01D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BA4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C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93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F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54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4E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00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79C6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A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EE25A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2848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873EF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3E84B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B3E84B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B8477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9A4F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EED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DA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1B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A7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E8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38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6F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3D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FF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E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78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3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E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6E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FE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C8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2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890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D6A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9F9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2B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59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AB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D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13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DC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3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3BF2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5C6A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30707F" w14:textId="7290A3C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C54BF">
              <w:rPr>
                <w:rFonts w:ascii="Arial" w:hAnsi="Arial"/>
                <w:lang w:eastAsia="sk-SK"/>
              </w:rPr>
              <w:t>20.3.2026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58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6AED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D006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FC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E7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DC9D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DC7BD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BD1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0AC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BF5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26D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9E22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4F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9BC0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595F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78D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E31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CE7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50A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ACC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3A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526D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E3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FB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B59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E3A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8504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B052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54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20B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4FB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D6F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D6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3FE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309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230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5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46F4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8B2F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F8F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27FC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DE6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728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C07E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4EE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6A3B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429A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790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7ADC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702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876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79B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4A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FB47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F435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EADD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1B9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0B3D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318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DBA5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2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9229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C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37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8A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CE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D6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00BE1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2DA8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B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C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5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CD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A4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35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C5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E5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20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3D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4A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70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6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2D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22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F7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4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7E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34D4D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7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B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E3E13F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E8FE92E" w14:textId="77777777" w:rsidR="00944C3D" w:rsidRDefault="00944C3D" w:rsidP="00944C3D">
      <w:pPr>
        <w:rPr>
          <w:rFonts w:ascii="Arial" w:hAnsi="Arial"/>
        </w:rPr>
      </w:pPr>
    </w:p>
    <w:p w14:paraId="31F1616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14318DA6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4C13D0C0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F3C3F7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55BEA1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2231164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2A007EB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02F8C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4B2F44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F584F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9F92A5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00AE190" w14:textId="0B5E966D" w:rsidR="00944C3D" w:rsidRPr="008D0433" w:rsidRDefault="001C54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Jana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Vladfoá</w:t>
            </w:r>
            <w:proofErr w:type="spellEnd"/>
          </w:p>
        </w:tc>
        <w:tc>
          <w:tcPr>
            <w:tcW w:w="3260" w:type="dxa"/>
            <w:vAlign w:val="center"/>
          </w:tcPr>
          <w:p w14:paraId="6C7C4766" w14:textId="697A6903" w:rsidR="00944C3D" w:rsidRPr="008D0433" w:rsidRDefault="001C54BF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76CBF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C210EE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6DA87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896AE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7ADCD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5A803D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3D1062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8A9A6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F6C6B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F67AC6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1D0FD3B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98FB1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89F18C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A8569B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B35AE4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6CC6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915248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26797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D2E2A64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E0F06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017A2E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474E2D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FD6B4DD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F1CF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63E4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E8142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CF74C4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AE55D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3C4586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24DC7D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681E7E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63638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6916F8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1520A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44DE51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3C66A8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95B49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2B68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11D0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184EAD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3314EA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55A3711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A36C5C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24DC972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35DAC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616DF4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67FAE16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0B4643EF" w14:textId="181B783A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1C54BF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21A8D54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650BF4F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31C9EC7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16C27E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E6B9B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14806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99B9369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C03F6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F10E3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602EF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3EB9E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072EA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39181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023D2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C2AAA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66ECA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34A4D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48F26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1A6F5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2F05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CEC0004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4C9829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31A33B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E32B35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A16675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28868B6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4C9EED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8129CF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D1D540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92D5A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BECFF1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E027F6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30DE63C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5EA7204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4C8D89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CCF81F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FBA2DE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547F1DD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BA8290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D3BCC2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7D002F4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2A1425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1DF1E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7964B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BD2472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364FE08F" w14:textId="77777777" w:rsidTr="00503750">
        <w:trPr>
          <w:trHeight w:val="302"/>
        </w:trPr>
        <w:tc>
          <w:tcPr>
            <w:tcW w:w="4510" w:type="dxa"/>
          </w:tcPr>
          <w:p w14:paraId="0B23AD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2C9FC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9EE0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9CC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EDEA58" w14:textId="77777777" w:rsidTr="00503750">
        <w:trPr>
          <w:trHeight w:val="302"/>
        </w:trPr>
        <w:tc>
          <w:tcPr>
            <w:tcW w:w="4510" w:type="dxa"/>
          </w:tcPr>
          <w:p w14:paraId="3166AE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B36F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6ABF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6543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E2E331" w14:textId="77777777" w:rsidTr="00503750">
        <w:trPr>
          <w:trHeight w:val="302"/>
        </w:trPr>
        <w:tc>
          <w:tcPr>
            <w:tcW w:w="4510" w:type="dxa"/>
          </w:tcPr>
          <w:p w14:paraId="24441C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41818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B675E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79BED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1DE99E" w14:textId="77777777" w:rsidTr="00503750">
        <w:trPr>
          <w:trHeight w:val="302"/>
        </w:trPr>
        <w:tc>
          <w:tcPr>
            <w:tcW w:w="4510" w:type="dxa"/>
          </w:tcPr>
          <w:p w14:paraId="4232C1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02B42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6AFB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DDD69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A608B0" w14:textId="77777777" w:rsidTr="00503750">
        <w:trPr>
          <w:trHeight w:val="327"/>
        </w:trPr>
        <w:tc>
          <w:tcPr>
            <w:tcW w:w="4510" w:type="dxa"/>
          </w:tcPr>
          <w:p w14:paraId="60983E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B94F2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C382D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23BA1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A82C1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B1661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6A78A5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47294E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AC73A55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15B59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3E4D64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CFD028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61572A1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F5C86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B153B4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3E7417F" w14:textId="77777777" w:rsidTr="00503750">
        <w:tc>
          <w:tcPr>
            <w:tcW w:w="2302" w:type="dxa"/>
            <w:vAlign w:val="center"/>
          </w:tcPr>
          <w:p w14:paraId="588F1CC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54FFB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6785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67458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86BF3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06400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77497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EE8CC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E5130D2" w14:textId="77777777" w:rsidTr="00503750">
        <w:tc>
          <w:tcPr>
            <w:tcW w:w="15593" w:type="dxa"/>
            <w:gridSpan w:val="8"/>
            <w:vAlign w:val="center"/>
          </w:tcPr>
          <w:p w14:paraId="09C890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7A0F714" w14:textId="77777777" w:rsidTr="00503750">
        <w:tc>
          <w:tcPr>
            <w:tcW w:w="2302" w:type="dxa"/>
            <w:vAlign w:val="center"/>
          </w:tcPr>
          <w:p w14:paraId="3BCAD3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F2F7F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C285D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60E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8534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48A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4E52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F0E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901A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53383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452FD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DA98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28EB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EFAF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24EC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DCD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066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088CB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3804D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3BB3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622D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6E3A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CDDD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BC61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E4EBD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8A4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90067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20C0F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3C5BB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3BBD8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7AA9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4CAC3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C97D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9E583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E328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D2D2E3" w14:textId="77777777" w:rsidTr="00503750">
        <w:tc>
          <w:tcPr>
            <w:tcW w:w="2302" w:type="dxa"/>
            <w:vAlign w:val="center"/>
          </w:tcPr>
          <w:p w14:paraId="25551A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CE6E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A87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18ED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D33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0FD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F300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6982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2CF09" w14:textId="77777777" w:rsidTr="00503750">
        <w:tc>
          <w:tcPr>
            <w:tcW w:w="15593" w:type="dxa"/>
            <w:gridSpan w:val="8"/>
            <w:vAlign w:val="center"/>
          </w:tcPr>
          <w:p w14:paraId="12F14A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BD7165F" w14:textId="77777777" w:rsidTr="00503750">
        <w:tc>
          <w:tcPr>
            <w:tcW w:w="2302" w:type="dxa"/>
            <w:vAlign w:val="center"/>
          </w:tcPr>
          <w:p w14:paraId="458D664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C98D1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AD38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2BA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9B9E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1A5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DB15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C42B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F55F8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581EF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4BEF2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6F65E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A43C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503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5EFF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D8918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F74E8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CC5670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5DB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91505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8167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65D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9743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1822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F1FB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5C52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08EAE" w14:textId="77777777" w:rsidTr="00503750">
        <w:tc>
          <w:tcPr>
            <w:tcW w:w="2302" w:type="dxa"/>
            <w:vAlign w:val="center"/>
          </w:tcPr>
          <w:p w14:paraId="611CE3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C5CE7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17B5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89DF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42F22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508C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33924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3AF6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B880C" w14:textId="77777777" w:rsidTr="00503750">
        <w:tc>
          <w:tcPr>
            <w:tcW w:w="15593" w:type="dxa"/>
            <w:gridSpan w:val="8"/>
            <w:vAlign w:val="center"/>
          </w:tcPr>
          <w:p w14:paraId="753EA0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271FC55" w14:textId="77777777" w:rsidTr="00503750">
        <w:tc>
          <w:tcPr>
            <w:tcW w:w="2302" w:type="dxa"/>
            <w:vAlign w:val="center"/>
          </w:tcPr>
          <w:p w14:paraId="158F41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DA33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4EECE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774F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4489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835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FE88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C38F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7067F2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9E9F8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FED87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725D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6F6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832C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61D2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695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895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70505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50AC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201C7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525E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0C6F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162A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796C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B645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5463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DF9D3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CC6D5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E722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26EB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2FDA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E5C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A0F18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5EAF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8614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3321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A9E9A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49B2719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6F5E2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1EC93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EC7C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C6E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A29E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7A7F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E34D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2D80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2432E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F37D8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C7467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A3A82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7604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A9E8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56BA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4183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86C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6C15D47" w14:textId="77777777" w:rsidR="00944C3D" w:rsidRDefault="00944C3D" w:rsidP="00944C3D">
      <w:pPr>
        <w:rPr>
          <w:rFonts w:ascii="Arial" w:hAnsi="Arial"/>
          <w:b/>
        </w:rPr>
      </w:pPr>
    </w:p>
    <w:p w14:paraId="4324175A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3F972BF" w14:textId="77777777" w:rsidTr="00503750">
        <w:tc>
          <w:tcPr>
            <w:tcW w:w="1944" w:type="dxa"/>
            <w:vAlign w:val="center"/>
          </w:tcPr>
          <w:p w14:paraId="5AA0B8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2C49B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B7D7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082A4D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9DD67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DC5EC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D12BC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2CB75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27601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42FA6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630FBF9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E350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07B464D" w14:textId="77777777" w:rsidTr="00503750">
        <w:tc>
          <w:tcPr>
            <w:tcW w:w="15685" w:type="dxa"/>
            <w:gridSpan w:val="12"/>
            <w:vAlign w:val="center"/>
          </w:tcPr>
          <w:p w14:paraId="13B3B6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213CFD" w14:textId="77777777" w:rsidTr="00503750">
        <w:tc>
          <w:tcPr>
            <w:tcW w:w="1944" w:type="dxa"/>
            <w:vAlign w:val="center"/>
          </w:tcPr>
          <w:p w14:paraId="4444E8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28A8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EDF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2FB9A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754D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31A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A27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A89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DD6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7532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9273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A117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B57B96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02DA3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1D62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FF1E2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D87D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75F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8AA77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EBBB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D58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5139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90E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3222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AD0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3DCD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C531F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BF7F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681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BCC1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A53C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831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2C6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788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88C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C6F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ADE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BEE94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C6795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CCC7D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BE803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ECC8A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E3E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D7EA8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F114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055B3A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7F2FA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F90B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DFA4A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04CC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1365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9C3BD28" w14:textId="77777777" w:rsidTr="00503750">
        <w:tc>
          <w:tcPr>
            <w:tcW w:w="1944" w:type="dxa"/>
            <w:vAlign w:val="center"/>
          </w:tcPr>
          <w:p w14:paraId="552A34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310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DA6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B6D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9EA9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DE85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B309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07AF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7F62F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8725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A6ED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E4A6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E4EAD" w14:textId="77777777" w:rsidTr="00503750">
        <w:tc>
          <w:tcPr>
            <w:tcW w:w="15685" w:type="dxa"/>
            <w:gridSpan w:val="12"/>
            <w:vAlign w:val="center"/>
          </w:tcPr>
          <w:p w14:paraId="753C7F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D248C8A" w14:textId="77777777" w:rsidTr="00503750">
        <w:tc>
          <w:tcPr>
            <w:tcW w:w="1944" w:type="dxa"/>
            <w:vAlign w:val="center"/>
          </w:tcPr>
          <w:p w14:paraId="4D4D18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B164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D76D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376B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A46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122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8FC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9B004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9C0A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91B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8C3A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DE3F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D0B941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E306F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32A2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F71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04D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26C5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7648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62DF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AAB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4FA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ED6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F3AB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BDE9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C31E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35FE6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1130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6E6C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3AE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14E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667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D8E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9A75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A1C2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B508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00F8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933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D0AEE" w14:textId="77777777" w:rsidTr="00503750">
        <w:tc>
          <w:tcPr>
            <w:tcW w:w="1944" w:type="dxa"/>
            <w:vAlign w:val="center"/>
          </w:tcPr>
          <w:p w14:paraId="707374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845C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C5D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A82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C7D6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13ED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8B7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5AD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F32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FA1B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054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EEAE7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735F71" w14:textId="77777777" w:rsidTr="00503750">
        <w:tc>
          <w:tcPr>
            <w:tcW w:w="15685" w:type="dxa"/>
            <w:gridSpan w:val="12"/>
            <w:vAlign w:val="center"/>
          </w:tcPr>
          <w:p w14:paraId="635907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30ACF2" w14:textId="77777777" w:rsidTr="00503750">
        <w:tc>
          <w:tcPr>
            <w:tcW w:w="1944" w:type="dxa"/>
            <w:vAlign w:val="center"/>
          </w:tcPr>
          <w:p w14:paraId="0A2165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4BC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479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2E3D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EF1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1ED4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C93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4DF1A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182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F1AA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C44A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04C38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7AC53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16799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E73F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4EB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E77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5FBF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B96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A371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47A3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1629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1F7A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5B3C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116C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D432C3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7ED44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46A85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585A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4399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14AD0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3D8F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AA3E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B086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1EAC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CDB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B3E0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7C399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2FF84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AC39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365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9815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254C3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DCB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DC3E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58A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8F7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B491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5829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3BC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151F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059C9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854A8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13F8E0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84144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ADC3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B1E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08E96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2A2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325C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40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4CF7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C0C4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3656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BAD82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6B4B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ECA3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E37DE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0689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6A45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0070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9D33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253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C588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2528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A1D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635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74D7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0825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C088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39060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A811A8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44D7655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DBA23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8FD9F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BEBD07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6586B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592357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C872F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A9A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79DB2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D675B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EE22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7DBAD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8A277D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56DA9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6B085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19AA86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AF8E6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A0A256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4F7CA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12D22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B8009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AE2DBE4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24921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A9ECF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9793B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77197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C1AAB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62950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9F6C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09B06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318B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60490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83331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C23F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0E05E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058E14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69045E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7BC9F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A455C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1F3BE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EE9F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03B5C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601D576" w14:textId="77777777" w:rsidTr="00503750">
        <w:trPr>
          <w:trHeight w:val="1073"/>
        </w:trPr>
        <w:tc>
          <w:tcPr>
            <w:tcW w:w="3614" w:type="dxa"/>
            <w:vMerge/>
          </w:tcPr>
          <w:p w14:paraId="3CC783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D028D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5F000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134185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3A18F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0E55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8E721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A8AB689" w14:textId="77777777" w:rsidTr="00503750">
        <w:trPr>
          <w:trHeight w:val="283"/>
        </w:trPr>
        <w:tc>
          <w:tcPr>
            <w:tcW w:w="3614" w:type="dxa"/>
          </w:tcPr>
          <w:p w14:paraId="7F66DD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851CB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4EF1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2F8A3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9FE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C4579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5FE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F639356" w14:textId="77777777" w:rsidTr="00503750">
        <w:trPr>
          <w:trHeight w:val="283"/>
        </w:trPr>
        <w:tc>
          <w:tcPr>
            <w:tcW w:w="3614" w:type="dxa"/>
          </w:tcPr>
          <w:p w14:paraId="3689B1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B7D0C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64A7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B8AF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D2B1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817A7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8C17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066BAD" w14:textId="77777777" w:rsidTr="00503750">
        <w:trPr>
          <w:trHeight w:val="283"/>
        </w:trPr>
        <w:tc>
          <w:tcPr>
            <w:tcW w:w="3614" w:type="dxa"/>
          </w:tcPr>
          <w:p w14:paraId="0A183B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BF2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58EEB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6F0F8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579BE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A81E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2F4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5DA15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6036A1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1C5A0A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C0A966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D38CC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70197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3307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2453A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932E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0E347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A42D1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507C75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C1206A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B000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488ECE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96F27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BDF99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131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AE8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7F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12B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D6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9FE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648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05C4E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F49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9F01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05D6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2A1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C4EB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88F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857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B0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0C8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B483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60CF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9F50C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E6D9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346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4F0C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A6B0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DD5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41A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A673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814B8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131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6339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524E0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B7A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A63C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03D4A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A5511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C7BD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5EEF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C8980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3C8D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00E79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79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424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1A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452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2A8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92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61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FEF4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224AB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5632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1A2E8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6771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AADD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D4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98DC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449D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513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F85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7F7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7075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EEEB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CD7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38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47A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36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B3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A5B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11AA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C55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427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4BA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4D5568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CD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A4A8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F2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B759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039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BB0F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5A1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676B1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693E1F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2513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0BC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EE2E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738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056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7B95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2665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1004B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515D6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183C6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EF4BB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79F8B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D4831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AFD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6E4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B29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9FE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192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3141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79E4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0946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DCACA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7D54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65A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987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23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C7A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88D3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3132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69C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29929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E9E25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69D90A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5C431F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BD80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8DD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4D36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53DDE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9557E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5977A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5039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C847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6CA5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1C37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80CA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DCBD7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5D568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CC35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3DC5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D26C2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8AF6E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D2E7EE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BC7BB0A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85F34FE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9CD43E8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780B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50E93D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EE1B9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548C6C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A2CF5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424C1A" w14:textId="77777777" w:rsidTr="00503750">
        <w:trPr>
          <w:trHeight w:val="437"/>
        </w:trPr>
        <w:tc>
          <w:tcPr>
            <w:tcW w:w="2594" w:type="dxa"/>
          </w:tcPr>
          <w:p w14:paraId="72B2D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51D50D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563E4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3759B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A7A8B6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0E3680" w14:textId="77777777" w:rsidTr="00503750">
        <w:trPr>
          <w:trHeight w:val="420"/>
        </w:trPr>
        <w:tc>
          <w:tcPr>
            <w:tcW w:w="2594" w:type="dxa"/>
          </w:tcPr>
          <w:p w14:paraId="1C6E53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4F971DD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36194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19A582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934C24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86DEE6" w14:textId="77777777" w:rsidTr="00503750">
        <w:trPr>
          <w:trHeight w:val="630"/>
        </w:trPr>
        <w:tc>
          <w:tcPr>
            <w:tcW w:w="2594" w:type="dxa"/>
          </w:tcPr>
          <w:p w14:paraId="744D9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EFADB7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8C2FA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B03059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DFACC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2624D2" w14:textId="77777777" w:rsidTr="00503750">
        <w:trPr>
          <w:trHeight w:val="420"/>
        </w:trPr>
        <w:tc>
          <w:tcPr>
            <w:tcW w:w="2594" w:type="dxa"/>
          </w:tcPr>
          <w:p w14:paraId="3621D9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BA4A2D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607BBB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1B847D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AA164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20AED6" w14:textId="77777777" w:rsidTr="00503750">
        <w:trPr>
          <w:trHeight w:val="437"/>
        </w:trPr>
        <w:tc>
          <w:tcPr>
            <w:tcW w:w="2594" w:type="dxa"/>
          </w:tcPr>
          <w:p w14:paraId="375F63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617936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2209F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980B2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BF084B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008A6F" w14:textId="77777777" w:rsidTr="00503750">
        <w:trPr>
          <w:trHeight w:val="420"/>
        </w:trPr>
        <w:tc>
          <w:tcPr>
            <w:tcW w:w="2594" w:type="dxa"/>
          </w:tcPr>
          <w:p w14:paraId="21E0045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2A1415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F7F9A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D571C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1EA92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2CBA38F" w14:textId="77777777" w:rsidR="00944C3D" w:rsidRDefault="00944C3D" w:rsidP="00944C3D">
      <w:pPr>
        <w:rPr>
          <w:rFonts w:ascii="Arial" w:hAnsi="Arial"/>
          <w:b/>
        </w:rPr>
      </w:pPr>
    </w:p>
    <w:p w14:paraId="194E799F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4222936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729C85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9CCB1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CAFE78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43530B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3E285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B1B0693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D939E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1333D8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71053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85CCC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592CE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56D830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EBE5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7042A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5D83A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85C0B5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7F1B6F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5A956C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16385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2170E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F49B83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B3ECCD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3458C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E31CB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74CFF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5FEE1E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E2C6727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FC9A7B" w14:textId="77777777" w:rsidTr="00503750">
        <w:tc>
          <w:tcPr>
            <w:tcW w:w="2835" w:type="dxa"/>
            <w:vAlign w:val="center"/>
          </w:tcPr>
          <w:p w14:paraId="187E2B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B480F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7790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3FE4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0C53F4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0BDF6A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A82DDE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9BF2A1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75BF74A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EBD807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CB73F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2C820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85225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9828C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98814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49992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A10C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61B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285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71A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CE571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A621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061A3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E69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EC4B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11F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4A1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D07908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FF130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2E18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5154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28C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F44A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4D74D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1879BA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2BFED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7FF11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4A02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5F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A3E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2A7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DFF7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F02DB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1B9AF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FB69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F8CE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12A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FF2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0ECCD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A0E395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BAB8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53C7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9830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F4ED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52A84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7D42EB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211E711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33DA7249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E5F1EC7" w14:textId="77777777" w:rsidR="00944C3D" w:rsidRDefault="00944C3D" w:rsidP="00944C3D">
      <w:pPr>
        <w:rPr>
          <w:rFonts w:ascii="Arial" w:hAnsi="Arial"/>
          <w:b/>
        </w:rPr>
      </w:pPr>
    </w:p>
    <w:p w14:paraId="022CA458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C6359DF" w14:textId="77777777" w:rsidTr="00503750">
        <w:tc>
          <w:tcPr>
            <w:tcW w:w="2835" w:type="dxa"/>
            <w:vAlign w:val="center"/>
          </w:tcPr>
          <w:p w14:paraId="05A974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EAE7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EACDE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8E1D5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AC4D3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C058F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7580F7B9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A7B7F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6EE1BE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6459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C046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4E8E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CD9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D5A30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FAC5E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2A7D8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1CE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151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2F4C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8EA1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D4FA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9DD32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5F45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B47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25C6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44C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1EC0C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E5E3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ED5D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BDA8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5A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28B5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C54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57A8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CE3E9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065AB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776F41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80038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15449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F42A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0855B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843847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13D94C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DADA439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5280B3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E82DE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39F1793" w14:textId="77777777" w:rsidTr="00503750">
        <w:trPr>
          <w:trHeight w:val="699"/>
        </w:trPr>
        <w:tc>
          <w:tcPr>
            <w:tcW w:w="3502" w:type="dxa"/>
            <w:vMerge/>
          </w:tcPr>
          <w:p w14:paraId="3981FE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B1D39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3B3537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B812F5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9580F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125215AA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215DB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762F3C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60281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1929955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B5217A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458A9A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A2E1E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64320D4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84F2B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6E2DE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6CB99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7701D967" w14:textId="77777777" w:rsidTr="00503750">
        <w:trPr>
          <w:trHeight w:val="593"/>
        </w:trPr>
        <w:tc>
          <w:tcPr>
            <w:tcW w:w="3497" w:type="dxa"/>
          </w:tcPr>
          <w:p w14:paraId="0E17BD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FD417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684FD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22363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FE4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2700F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204C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506E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B0DF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687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91A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6137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4755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EA0C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E1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A4B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05D1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F483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1B8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30CC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01E3B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8AE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180A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A2012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ECF70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CD49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865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835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01424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FC7D2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E38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6D28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B8A4B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941C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7185B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29318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2C1423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B150F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04F4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3FB15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E5E0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8B147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140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8FE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84268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C62E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EE2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6ECA5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D46EC90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EDF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0BE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5549B7" w14:textId="77777777" w:rsidR="00944C3D" w:rsidRDefault="00944C3D" w:rsidP="00944C3D">
      <w:pPr>
        <w:rPr>
          <w:rFonts w:ascii="Arial" w:hAnsi="Arial"/>
          <w:b/>
        </w:rPr>
      </w:pPr>
    </w:p>
    <w:p w14:paraId="66F9D0B6" w14:textId="77777777" w:rsidR="00944C3D" w:rsidRDefault="00944C3D" w:rsidP="00944C3D">
      <w:pPr>
        <w:rPr>
          <w:rFonts w:ascii="Arial" w:hAnsi="Arial"/>
          <w:b/>
        </w:rPr>
      </w:pPr>
    </w:p>
    <w:p w14:paraId="18C8D127" w14:textId="77777777" w:rsidR="00944C3D" w:rsidRDefault="00944C3D" w:rsidP="00944C3D">
      <w:pPr>
        <w:rPr>
          <w:rFonts w:ascii="Arial" w:hAnsi="Arial"/>
          <w:b/>
        </w:rPr>
      </w:pPr>
    </w:p>
    <w:p w14:paraId="6B0C8262" w14:textId="77777777" w:rsidR="00944C3D" w:rsidRDefault="00944C3D" w:rsidP="00944C3D">
      <w:pPr>
        <w:rPr>
          <w:rFonts w:ascii="Arial" w:hAnsi="Arial"/>
          <w:b/>
        </w:rPr>
      </w:pPr>
    </w:p>
    <w:p w14:paraId="59F2D2C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6D889DEC" w14:textId="77777777" w:rsidTr="00503750">
        <w:tc>
          <w:tcPr>
            <w:tcW w:w="2622" w:type="dxa"/>
            <w:vAlign w:val="center"/>
          </w:tcPr>
          <w:p w14:paraId="538DDD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46C39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46DA8E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94CB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C5374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8A6CD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378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851CA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4DD6C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5A93A5F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D1F52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EB6B9A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3119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3E9E5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87B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53B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E67A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55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B8DFA" w14:textId="77777777" w:rsidTr="00503750">
        <w:tc>
          <w:tcPr>
            <w:tcW w:w="2622" w:type="dxa"/>
            <w:vAlign w:val="center"/>
          </w:tcPr>
          <w:p w14:paraId="22FE23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AA0DC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82754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D2B1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F07A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A9B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884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66673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FF29F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9D0E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F1DE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DE9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F8A2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1443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34E86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2919F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27A32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9E3BF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31B9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AE7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AF9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57C448" w14:textId="77777777" w:rsidTr="00503750">
        <w:tc>
          <w:tcPr>
            <w:tcW w:w="2622" w:type="dxa"/>
            <w:vAlign w:val="center"/>
          </w:tcPr>
          <w:p w14:paraId="65C4A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44E236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54064.00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544A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25848.00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2933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13829.00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B72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E4B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66083.00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66381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11D0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36771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678E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D976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941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7A9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3B9EB8" w14:textId="77777777" w:rsidTr="00503750">
        <w:tc>
          <w:tcPr>
            <w:tcW w:w="2622" w:type="dxa"/>
            <w:vAlign w:val="center"/>
          </w:tcPr>
          <w:p w14:paraId="6281F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F3C8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0B88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A25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C974A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2298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72F3D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744D38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2DEBD7C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300B8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DA28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91F9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226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890D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7C5E4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FD851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BC121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B2DB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33774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75F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C27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E66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C087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E684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170BD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D2494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72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9AA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C17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E81818" w14:textId="77777777" w:rsidTr="00503750">
        <w:tc>
          <w:tcPr>
            <w:tcW w:w="2622" w:type="dxa"/>
            <w:vAlign w:val="center"/>
          </w:tcPr>
          <w:p w14:paraId="6B8EBB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DC52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521C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2CF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40AF1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ECA0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E5273C" w14:textId="77777777" w:rsidTr="00503750">
        <w:tc>
          <w:tcPr>
            <w:tcW w:w="2622" w:type="dxa"/>
            <w:vAlign w:val="center"/>
          </w:tcPr>
          <w:p w14:paraId="14F12D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37BDB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AC2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469E1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CFD72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0D2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086E51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E1F118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8F0FF2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54064.00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079461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25848.00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82F92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13829.00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9C75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B4927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66083.00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21066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4285B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60C34F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5111BC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C6411D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2AD2569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5826B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9D13B0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878F1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5060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9C927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8879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2DB3E7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73D83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F301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9853B3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DE659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F6FD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4759E6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3BCC9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EC37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51589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63E6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2405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3FBD69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EE77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8304B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B59110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EE87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77F4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1F569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D0FA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C9E17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EDAED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C42A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363B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EA4A11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BE5B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9C46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257F0D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BAC6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D8FF9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ED3218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545C92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5C6DA4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173E9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430E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549F61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71769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C5DC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FA859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634C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DEC8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4CB6EB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EAD4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77EBA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29861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93AD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F26BF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682535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46C1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687C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57883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FAB2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47B8E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3165D0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B8D698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B161A9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05DAD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3DA8F30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35A8E962" w14:textId="77777777" w:rsidTr="00503750">
        <w:tc>
          <w:tcPr>
            <w:tcW w:w="2835" w:type="dxa"/>
            <w:vAlign w:val="center"/>
          </w:tcPr>
          <w:p w14:paraId="157FF8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963D5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61444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428E8E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20751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DBEA4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5BF6CD" w14:textId="77777777" w:rsidTr="00503750">
        <w:tc>
          <w:tcPr>
            <w:tcW w:w="2835" w:type="dxa"/>
            <w:vAlign w:val="center"/>
          </w:tcPr>
          <w:p w14:paraId="2C0E1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3401F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EBB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E54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05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8C10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8988A" w14:textId="77777777" w:rsidTr="00503750">
        <w:tc>
          <w:tcPr>
            <w:tcW w:w="2835" w:type="dxa"/>
            <w:vAlign w:val="center"/>
          </w:tcPr>
          <w:p w14:paraId="071819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2A377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1F5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F6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E12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DD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0FAB72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5108B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6C55FA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F390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0B358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1151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77980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705590C5" w14:textId="77777777" w:rsidTr="00503750">
        <w:tc>
          <w:tcPr>
            <w:tcW w:w="2835" w:type="dxa"/>
            <w:vAlign w:val="center"/>
          </w:tcPr>
          <w:p w14:paraId="7E30ED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361A3D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B7C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2EE2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B58D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F48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89BCFC" w14:textId="77777777" w:rsidTr="00503750">
        <w:tc>
          <w:tcPr>
            <w:tcW w:w="2835" w:type="dxa"/>
            <w:vAlign w:val="center"/>
          </w:tcPr>
          <w:p w14:paraId="1D9FD5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7BED9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ACD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8B52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52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E0D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3FE95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D23CD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18FFCB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E00347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EA971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B3B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B0808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8DDE95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AE7020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B4577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F6C8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77E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5B4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C437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7A0B92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EB9C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39469CF" w14:textId="77777777" w:rsidTr="00503750">
        <w:tc>
          <w:tcPr>
            <w:tcW w:w="2552" w:type="dxa"/>
            <w:vAlign w:val="center"/>
          </w:tcPr>
          <w:p w14:paraId="68E222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660FC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1CE10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96725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52690F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4BDDA98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FAC23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9E68E7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CF47C5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A53F5C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208555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503552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277C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941FF9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23F858F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097AE72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4B01DB8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D1A4BC1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4D8F11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565EEA1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1A618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C09F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30AE0CC" w14:textId="77777777" w:rsidTr="00503750">
        <w:tc>
          <w:tcPr>
            <w:tcW w:w="4395" w:type="dxa"/>
            <w:vMerge/>
          </w:tcPr>
          <w:p w14:paraId="128095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9E578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353DB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633F98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5EE1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9FBF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12CC4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CB9C24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2F907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6B43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  <w:lang w:eastAsia="sk-SK"/>
              </w:rPr>
              <w:t>1143.87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4CCF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5EE108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D5EB03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49B6E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1143.87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9F563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CABFFB" w14:textId="77777777" w:rsidTr="00503750">
        <w:tc>
          <w:tcPr>
            <w:tcW w:w="4395" w:type="dxa"/>
            <w:vAlign w:val="center"/>
          </w:tcPr>
          <w:p w14:paraId="58FCE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98F1C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23783D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F5E88D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4B33BB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ABF5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21C3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4CD7B2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8B48A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140AD5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4771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13684F5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9FA5C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4C1A2E5" w14:textId="77777777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86267.00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39333C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39763CD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1DC7D2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3E8BB0B0" w14:textId="77777777" w:rsidTr="00503750">
        <w:tc>
          <w:tcPr>
            <w:tcW w:w="4395" w:type="dxa"/>
            <w:vAlign w:val="center"/>
          </w:tcPr>
          <w:p w14:paraId="02BAF4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936A68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0A03E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1B37F9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0061C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572608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FECFD0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6B113B9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E325E0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D4D3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6013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1FB634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24E93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1B788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97BE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4BDB5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41BE9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7DE7AC08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BFAC90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C7D9679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02985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3F14A2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B63E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9029F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B2F7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0CCAC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3520CA26" w14:textId="77777777" w:rsidTr="00503750">
        <w:tc>
          <w:tcPr>
            <w:tcW w:w="1843" w:type="dxa"/>
            <w:vAlign w:val="center"/>
          </w:tcPr>
          <w:p w14:paraId="171212E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B6CF5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E0D3CB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CDEE2B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DAD579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E05D0A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023B6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BC36EF0" w14:textId="77777777" w:rsidTr="00503750">
        <w:tc>
          <w:tcPr>
            <w:tcW w:w="1843" w:type="dxa"/>
            <w:vAlign w:val="center"/>
          </w:tcPr>
          <w:p w14:paraId="45F7E0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517EDA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A900C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34BD5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4C88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60BF79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2573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DC486E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383BD5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100459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1F9A07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8E2C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5115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BEA38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9554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9E6A0D" w14:textId="77777777" w:rsidTr="00503750">
        <w:tc>
          <w:tcPr>
            <w:tcW w:w="1843" w:type="dxa"/>
            <w:vAlign w:val="center"/>
          </w:tcPr>
          <w:p w14:paraId="37780B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36DA1C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FE3B7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E13727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B19F1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6016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A55CC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CC5A9C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0575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239A7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D3BA7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DA473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8E5E47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7AAC5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32F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F81B59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60E7AA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4851AB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15E861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24C0A1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A2CAC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E2FD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1E1E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E20C0C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9007A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E0EBB09" w14:textId="77777777" w:rsidTr="00503750">
        <w:trPr>
          <w:trHeight w:val="664"/>
        </w:trPr>
        <w:tc>
          <w:tcPr>
            <w:tcW w:w="3372" w:type="dxa"/>
          </w:tcPr>
          <w:p w14:paraId="358273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8999DE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84C9C2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A72D0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2A3DA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4D8D2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343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40B73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1B5D72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0AE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4904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41338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6C1AE1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40A4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026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969E6A4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661E47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54863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A03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3C213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EC208E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DC72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186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F56857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D20C7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355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39A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B0BE5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782657F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0173145D" w14:textId="77777777" w:rsidTr="00503750">
        <w:tc>
          <w:tcPr>
            <w:tcW w:w="2835" w:type="dxa"/>
            <w:vAlign w:val="center"/>
          </w:tcPr>
          <w:p w14:paraId="707C8FF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5AC57A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ABF9A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396A2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4D8EF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62A657D" w14:textId="77777777" w:rsidTr="00503750">
        <w:tc>
          <w:tcPr>
            <w:tcW w:w="2835" w:type="dxa"/>
          </w:tcPr>
          <w:p w14:paraId="36E0E55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CCA0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FCE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96EBE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9C7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8ABE6E" w14:textId="77777777" w:rsidTr="00503750">
        <w:tc>
          <w:tcPr>
            <w:tcW w:w="2835" w:type="dxa"/>
          </w:tcPr>
          <w:p w14:paraId="438441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3CA1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C25A8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B7E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DE2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DE18CEF" w14:textId="77777777" w:rsidTr="00503750">
        <w:tc>
          <w:tcPr>
            <w:tcW w:w="2835" w:type="dxa"/>
          </w:tcPr>
          <w:p w14:paraId="00B85A4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B6D1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CDB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7FF6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90DB4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F81EC1" w14:textId="77777777" w:rsidTr="00503750">
        <w:tc>
          <w:tcPr>
            <w:tcW w:w="2835" w:type="dxa"/>
            <w:vAlign w:val="center"/>
          </w:tcPr>
          <w:p w14:paraId="70E87B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1CE0D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D8E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C0C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A599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6D5C63" w14:textId="77777777" w:rsidTr="00503750">
        <w:tc>
          <w:tcPr>
            <w:tcW w:w="2835" w:type="dxa"/>
            <w:vAlign w:val="center"/>
          </w:tcPr>
          <w:p w14:paraId="63C0B9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3A829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43A3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D57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2F3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58046E" w14:textId="77777777" w:rsidTr="00503750">
        <w:tc>
          <w:tcPr>
            <w:tcW w:w="2835" w:type="dxa"/>
          </w:tcPr>
          <w:p w14:paraId="2B7E00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BD30F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0602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08E7B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520C5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B5B95CE" w14:textId="77777777" w:rsidTr="00503750">
        <w:tc>
          <w:tcPr>
            <w:tcW w:w="2835" w:type="dxa"/>
          </w:tcPr>
          <w:p w14:paraId="1CAEB1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4E2F8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6F2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3973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00C8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DE5666" w14:textId="77777777" w:rsidTr="00503750">
        <w:tc>
          <w:tcPr>
            <w:tcW w:w="2835" w:type="dxa"/>
          </w:tcPr>
          <w:p w14:paraId="638EEB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CF65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0ED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752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191F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A576C6" w14:textId="77777777" w:rsidR="00944C3D" w:rsidRDefault="00944C3D" w:rsidP="00944C3D">
      <w:pPr>
        <w:rPr>
          <w:rFonts w:ascii="Arial" w:hAnsi="Arial"/>
          <w:b/>
        </w:rPr>
      </w:pPr>
    </w:p>
    <w:p w14:paraId="5FCA5D1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7EC908BC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16279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9E5834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4EA346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7E925B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57BBB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5921EA4" w14:textId="77777777" w:rsidTr="00503750">
        <w:trPr>
          <w:trHeight w:val="443"/>
        </w:trPr>
        <w:tc>
          <w:tcPr>
            <w:tcW w:w="2560" w:type="dxa"/>
          </w:tcPr>
          <w:p w14:paraId="0161096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02B2D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1FDC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BEB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FDE7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DC393B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1AE4F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72AA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A8B1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627B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D104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09D97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F8C2CE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0FA2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81BA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2BE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958B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AB9C7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5E8EE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41CC0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E008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3A0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A395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9D6A1A" w14:textId="77777777" w:rsidR="00944C3D" w:rsidRDefault="00944C3D" w:rsidP="00944C3D">
      <w:pPr>
        <w:rPr>
          <w:rFonts w:ascii="Arial" w:hAnsi="Arial"/>
          <w:b/>
        </w:rPr>
      </w:pPr>
    </w:p>
    <w:p w14:paraId="68FC331F" w14:textId="77777777" w:rsidR="00944C3D" w:rsidRDefault="00944C3D" w:rsidP="00944C3D">
      <w:pPr>
        <w:rPr>
          <w:rFonts w:ascii="Arial" w:hAnsi="Arial"/>
          <w:b/>
        </w:rPr>
      </w:pPr>
    </w:p>
    <w:p w14:paraId="2E4217A3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389186DB" w14:textId="77777777" w:rsidR="00944C3D" w:rsidRDefault="00944C3D" w:rsidP="00944C3D">
      <w:pPr>
        <w:rPr>
          <w:rFonts w:ascii="Arial" w:hAnsi="Arial"/>
          <w:b/>
        </w:rPr>
      </w:pPr>
    </w:p>
    <w:p w14:paraId="41EF53B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9B464E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56AF9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43F49C4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A1BDB2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BE1D4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90C3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4AA97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F81A6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41E72F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1B2D7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4FC5B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043CD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5C8BAB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2D68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132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572F2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B0E68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D88011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1B784B70" w14:textId="77777777" w:rsidTr="00503750">
        <w:trPr>
          <w:trHeight w:val="677"/>
        </w:trPr>
        <w:tc>
          <w:tcPr>
            <w:tcW w:w="3358" w:type="dxa"/>
          </w:tcPr>
          <w:p w14:paraId="659F80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32440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0C974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C9B7F1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F2C5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2C8CDA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9C2D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654B3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66AD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2183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271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63EF5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03A4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3C2C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A274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518D1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E291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2FBCA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9B4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0111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9FB97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89A5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4388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5B4DC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0BF725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69E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116A2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C3FE5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B0260F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808C5E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54FF25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371126C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BDFB69C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739E13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24DC0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9B4621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06D68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03C70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5133E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82428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246C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417D03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F65B03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B26C6F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9ABAB3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051CF7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9D3A9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681D7BB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20E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D7329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D91BB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D64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9661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5832A7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3BC5D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C5F2D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50B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2375DB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9C00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BD91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9D6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7B47E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06D141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A9C0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4FB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32842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28204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0F060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0BC84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C0390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FD00B2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23953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B49173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E0C3A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64034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8116B6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82022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3DDC8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57C4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62D9A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52FE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E07CB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0D89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1943F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460B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72AA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94AA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DE0D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750E5D2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8D7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03FE2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4779D3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AB2C71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78C29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720E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D696BA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261384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827E2D9" w14:textId="77777777" w:rsidTr="00503750">
        <w:tc>
          <w:tcPr>
            <w:tcW w:w="3686" w:type="dxa"/>
            <w:vAlign w:val="center"/>
          </w:tcPr>
          <w:p w14:paraId="46BA07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69B58A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747C1B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6174B4F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D3680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DFA33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85A4F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686B1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6B107E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08888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F3F0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57EA9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5E044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7B78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7A224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49D204C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1CFF21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187DF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ECF31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37111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C70A828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E96DD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7CBEF1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44740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5301B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8EFEF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7BB74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74EA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41D12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0767F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D15D5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9B510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417EB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20160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9F1CC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C3E6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B6F42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BA857C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43D3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1C8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6A921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BC0844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9FA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BEC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7392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BC885B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6BF1E1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5BFBDCF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F32DCE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83107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3CEC5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8594F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4A7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A6D2F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E6D15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79E9F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8753BD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F8AB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0DBB9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82BA3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8616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272592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0CC1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D2E65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80684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B2584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7874CA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12565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F171A9" w14:textId="77777777" w:rsidR="00944C3D" w:rsidRDefault="00944C3D" w:rsidP="00944C3D">
      <w:pPr>
        <w:rPr>
          <w:sz w:val="22"/>
          <w:szCs w:val="22"/>
        </w:rPr>
      </w:pPr>
    </w:p>
    <w:p w14:paraId="3FA24061" w14:textId="77777777" w:rsidR="00944C3D" w:rsidRDefault="00944C3D" w:rsidP="00944C3D">
      <w:pPr>
        <w:rPr>
          <w:sz w:val="22"/>
          <w:szCs w:val="22"/>
        </w:rPr>
      </w:pPr>
    </w:p>
    <w:p w14:paraId="4E8C96F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2875CE4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E03594B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1854A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7A4B4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7BA5BF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C2A43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510FCD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62306C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8C80BF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5D7FA6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D241C47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7C1651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1508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951A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82A7C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D5DC21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0EA93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2270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05EAB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26A8C7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7C9B02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C92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E06BEA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0ABC1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ADE5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F6EF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42074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33CBE08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F729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B4B7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1622C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1DAAD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2F2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4BEE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7BED20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4418F2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21E8B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DA0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44B45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C79E5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A61389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E131C1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E28A0B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7A9DBC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1C6688C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C49D6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07D804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294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F7629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9A32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A923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6B565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A690F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88DFC4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13AC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FCD5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94B02F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5148FB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70DAA2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93DB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F399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DBDA67B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FA893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41A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73161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603553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FEA8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278D4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BA778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A22E91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854D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A26A5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C54BF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8885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6646F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1DBCCDB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F2BCB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19A40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8B7DAD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05373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F9B5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00A8533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48D6D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09D602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7F2BC3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9BE9F05" w14:textId="77777777" w:rsidR="00944C3D" w:rsidRPr="003607F0" w:rsidRDefault="00944C3D" w:rsidP="00944C3D"/>
    <w:p w14:paraId="50E7721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A4BE63" w14:textId="77777777" w:rsidR="000749A5" w:rsidRDefault="000749A5">
      <w:r>
        <w:separator/>
      </w:r>
    </w:p>
  </w:endnote>
  <w:endnote w:type="continuationSeparator" w:id="0">
    <w:p w14:paraId="6D1BA54B" w14:textId="77777777" w:rsidR="000749A5" w:rsidRDefault="00074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89FD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778F012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0A254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745DDBB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1842D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C28A417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C0C895" w14:textId="77777777" w:rsidR="000749A5" w:rsidRDefault="000749A5">
      <w:r>
        <w:separator/>
      </w:r>
    </w:p>
  </w:footnote>
  <w:footnote w:type="continuationSeparator" w:id="0">
    <w:p w14:paraId="02BEA10E" w14:textId="77777777" w:rsidR="000749A5" w:rsidRDefault="000749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1668097">
    <w:abstractNumId w:val="13"/>
  </w:num>
  <w:num w:numId="2" w16cid:durableId="960188610">
    <w:abstractNumId w:val="17"/>
  </w:num>
  <w:num w:numId="3" w16cid:durableId="1843617006">
    <w:abstractNumId w:val="8"/>
  </w:num>
  <w:num w:numId="4" w16cid:durableId="228928744">
    <w:abstractNumId w:val="7"/>
  </w:num>
  <w:num w:numId="5" w16cid:durableId="30389235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333118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8733225">
    <w:abstractNumId w:val="20"/>
  </w:num>
  <w:num w:numId="8" w16cid:durableId="367490292">
    <w:abstractNumId w:val="10"/>
  </w:num>
  <w:num w:numId="9" w16cid:durableId="1567566256">
    <w:abstractNumId w:val="0"/>
  </w:num>
  <w:num w:numId="10" w16cid:durableId="1490169657">
    <w:abstractNumId w:val="19"/>
  </w:num>
  <w:num w:numId="11" w16cid:durableId="819232671">
    <w:abstractNumId w:val="6"/>
  </w:num>
  <w:num w:numId="12" w16cid:durableId="422264623">
    <w:abstractNumId w:val="9"/>
  </w:num>
  <w:num w:numId="13" w16cid:durableId="1283684897">
    <w:abstractNumId w:val="12"/>
  </w:num>
  <w:num w:numId="14" w16cid:durableId="767042152">
    <w:abstractNumId w:val="15"/>
  </w:num>
  <w:num w:numId="15" w16cid:durableId="728918086">
    <w:abstractNumId w:val="14"/>
  </w:num>
  <w:num w:numId="16" w16cid:durableId="798374182">
    <w:abstractNumId w:val="2"/>
  </w:num>
  <w:num w:numId="17" w16cid:durableId="1048334667">
    <w:abstractNumId w:val="4"/>
  </w:num>
  <w:num w:numId="18" w16cid:durableId="305352623">
    <w:abstractNumId w:val="11"/>
  </w:num>
  <w:num w:numId="19" w16cid:durableId="1690178673">
    <w:abstractNumId w:val="5"/>
  </w:num>
  <w:num w:numId="20" w16cid:durableId="1326400268">
    <w:abstractNumId w:val="18"/>
  </w:num>
  <w:num w:numId="21" w16cid:durableId="167528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76"/>
    <w:docVar w:name="arg2" w:val="Driver=asa17;DBF=D:\anasoft\data\tebys.db;DBN=tebys;ENG=SQL17;commlinks=TCPIP{ip=192.168.1.241};uid=kostelna;con=finus(12.0);pwd=Marec2023"/>
    <w:docVar w:name="arg3" w:val="2231086"/>
    <w:docVar w:name="arg4" w:val="C:\Users\kostelna\AppData\Local\Temp\9735125.doc"/>
    <w:docVar w:name="arg5" w:val="3"/>
  </w:docVars>
  <w:rsids>
    <w:rsidRoot w:val="001C54BF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49A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C54BF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74A15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C67320F"/>
  <w15:docId w15:val="{E9BDFDAB-CF8B-49EE-9FC8-E8487B8A5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5335</Words>
  <Characters>30416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2026-03-20T10:23:00Z</dcterms:created>
  <dcterms:modified xsi:type="dcterms:W3CDTF">2026-03-20T10:24:00Z</dcterms:modified>
</cp:coreProperties>
</file>