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34198E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99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3A7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07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1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46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7F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1A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4B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1B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A2A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648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89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21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E8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F7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FB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344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54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73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83B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85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07966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20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8E9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6DB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C59D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3D2D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915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E89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22F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983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AC6F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FB3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CFB8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77F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84F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D338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3648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5A8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DE86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621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DDE0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C61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55E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3BE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FF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9F5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C278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384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521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30C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C1D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B921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1E5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43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24AEBB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47B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DCF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86D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0971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DF2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5E93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C15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AC3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B08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C297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4B27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4BE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722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96A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68A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C54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374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B7E6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769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3585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4E2F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8F71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9CB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72D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58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B5FB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908C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6CB1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EB2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264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70D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0DD4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B78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1BC66C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2DB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995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CED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83D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A58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A1F7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78C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C7DB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A4A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DB1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CFB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382A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E88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9412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DFC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F7F8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6F5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07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8B7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B47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141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E99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698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2E1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92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6543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31B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345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3B6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04DD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D95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696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9978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E3BEF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FC8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6A3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962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FF4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ECA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3A6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546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5E7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1C0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4AF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A78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454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946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2C8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38D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930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899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507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045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A99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803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C22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35E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538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30E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71B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730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ADE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176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235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282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368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98A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4EFC54F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B7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7F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9A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B06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E2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28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A5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2F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24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B6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F36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DA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C0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C6F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7B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3D5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4A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1371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47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0C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D00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4F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03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F0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B5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12F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6C4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2E4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6DA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FFA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DC3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8C19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AC8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D4B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961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505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A27EA74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A4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57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FDE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6F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20A4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6B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9D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E25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5E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88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0D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FE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4D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79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F4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9BF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D33B6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5B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B0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42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2CD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1F6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36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93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32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BA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1A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E7F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4C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29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40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9B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3D60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76B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99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757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87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FE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00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91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C8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BCA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BA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1A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6F3C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2D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F63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16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9BB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89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FFA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87A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5AA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2B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4E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1A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BB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53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DD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F0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DD8B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C8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C4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609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88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60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D5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77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448E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D20C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E625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201985" w14:textId="278CD850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FE2B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8CFA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2553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AFC6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135D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A29D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4805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D466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2B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AB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33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89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D6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4F2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44EA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A7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6F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2A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8B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1F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F0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ADB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8C2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AD7B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51AB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26DF32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0626DF32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E7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071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0DC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835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E3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9F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EA9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15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CE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8D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4F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57D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EC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41F6BA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ED80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32FF34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3165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2BBD4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572BBD4B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C6D360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48C6D360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0B9E55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590B9E55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0667C8" w14:textId="20A4D6E3" w:rsidR="000B647F" w:rsidRDefault="000B647F" w:rsidP="00944C3D">
                                  <w:fldSimple w:instr=" MERGEFIELD  aDMOD  \* MERGEFORMAT ">
                                    <w:r w:rsidR="00377A75" w:rsidRPr="00377A7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230667C8" w14:textId="20A4D6E3" w:rsidR="000B647F" w:rsidRDefault="000B647F" w:rsidP="00944C3D">
                            <w:fldSimple w:instr=" MERGEFIELD  aDMOD  \* MERGEFORMAT ">
                              <w:r w:rsidR="00377A75" w:rsidRPr="00377A75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099B10" w14:textId="36A1240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77A75" w:rsidRPr="00EF176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3099B10" w14:textId="36A1240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77A75" w:rsidRPr="00EF1761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225EE1" w14:textId="609217F3" w:rsidR="000B647F" w:rsidRDefault="000B647F" w:rsidP="00944C3D">
                                  <w:fldSimple w:instr=" MERGEFIELD  aDRDO  \* MERGEFORMAT ">
                                    <w:r w:rsidR="00377A75" w:rsidRPr="00377A7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6225EE1" w14:textId="609217F3" w:rsidR="000B647F" w:rsidRDefault="000B647F" w:rsidP="00944C3D">
                            <w:fldSimple w:instr=" MERGEFIELD  aDRDO  \* MERGEFORMAT ">
                              <w:r w:rsidR="00377A75" w:rsidRPr="00377A75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748E47" w14:textId="39839B80" w:rsidR="000B647F" w:rsidRDefault="000B647F" w:rsidP="00944C3D">
                                  <w:fldSimple w:instr=" MERGEFIELD  aDMDO  \* MERGEFORMAT ">
                                    <w:r w:rsidR="00377A75" w:rsidRPr="00377A7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64748E47" w14:textId="39839B80" w:rsidR="000B647F" w:rsidRDefault="000B647F" w:rsidP="00944C3D">
                            <w:fldSimple w:instr=" MERGEFIELD  aDMDO  \* MERGEFORMAT ">
                              <w:r w:rsidR="00377A75" w:rsidRPr="00377A75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49DAAA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FA7A8D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0555C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A590B5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51A590B5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82972B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2E82972B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D6B61C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1D6B61C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A4DDC" w14:textId="4A14C307" w:rsidR="000B647F" w:rsidRDefault="000B647F" w:rsidP="00944C3D">
                                  <w:fldSimple w:instr=" MERGEFIELD  aDRDOo  \* MERGEFORMAT ">
                                    <w:r w:rsidR="00377A75" w:rsidRPr="00377A7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CEA4DDC" w14:textId="4A14C307" w:rsidR="000B647F" w:rsidRDefault="000B647F" w:rsidP="00944C3D">
                            <w:fldSimple w:instr=" MERGEFIELD  aDRDOo  \* MERGEFORMAT ">
                              <w:r w:rsidR="00377A75" w:rsidRPr="00377A75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0C3EE0" w14:textId="0A98A09F" w:rsidR="000B647F" w:rsidRDefault="000B647F" w:rsidP="00944C3D">
                                  <w:fldSimple w:instr=" MERGEFIELD  aDMDO  \* MERGEFORMAT ">
                                    <w:r w:rsidR="00377A75" w:rsidRPr="00377A7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680C3EE0" w14:textId="0A98A09F" w:rsidR="000B647F" w:rsidRDefault="000B647F" w:rsidP="00944C3D">
                            <w:fldSimple w:instr=" MERGEFIELD  aDMDO  \* MERGEFORMAT ">
                              <w:r w:rsidR="00377A75" w:rsidRPr="00377A75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9B0C9D" w14:textId="1B008D0C" w:rsidR="000B647F" w:rsidRDefault="000B647F" w:rsidP="00944C3D">
                                  <w:fldSimple w:instr=" MERGEFIELD  aDRODo  \* MERGEFORMAT ">
                                    <w:r w:rsidR="00377A75" w:rsidRPr="00377A7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D9B0C9D" w14:textId="1B008D0C" w:rsidR="000B647F" w:rsidRDefault="000B647F" w:rsidP="00944C3D">
                            <w:fldSimple w:instr=" MERGEFIELD  aDRODo  \* MERGEFORMAT ">
                              <w:r w:rsidR="00377A75" w:rsidRPr="00377A75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14C2D1" w14:textId="43EBCB5B" w:rsidR="000B647F" w:rsidRDefault="000B647F" w:rsidP="00944C3D">
                                  <w:fldSimple w:instr=" MERGEFIELD  aDMOD  \* MERGEFORMAT ">
                                    <w:r w:rsidR="00377A75" w:rsidRPr="00377A7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4C14C2D1" w14:textId="43EBCB5B" w:rsidR="000B647F" w:rsidRDefault="000B647F" w:rsidP="00944C3D">
                            <w:fldSimple w:instr=" MERGEFIELD  aDMOD  \* MERGEFORMAT ">
                              <w:r w:rsidR="00377A75" w:rsidRPr="00377A75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B9E34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F501499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583C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57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615D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8A3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65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88E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D6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19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28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38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897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46D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DE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C1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B1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01A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4F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895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DF2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EE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21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40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44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80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00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5F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FDF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45CD4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EA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3EA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82D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64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1F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FA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034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7D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9A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0E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F96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B96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A8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318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0C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71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E49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C5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69A5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C3A0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9DA8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166A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BE6F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76FF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F03F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8CF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35C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2D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12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5A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4C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02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1D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C789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1C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01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F6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74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AC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C9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06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0B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E1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17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EB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65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B70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D7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2B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59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F2B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6F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FC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E6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BC74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76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9C1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42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394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1F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93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C6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91F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F76CE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91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E5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31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898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02B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BC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EF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2D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E33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04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6F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E5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4E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61B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78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68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FD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01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5A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EF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7D47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4F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9F3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88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FBE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D6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F9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10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4162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8C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7A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82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EF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4E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D5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C8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3D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AB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F4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ED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DD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49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DA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FF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D2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4B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F0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D13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5B3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8A4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D509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D0D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1EC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93A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98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5C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31B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586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2F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A3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1D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D5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852A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2C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5A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D75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33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FA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EC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83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98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DB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E9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1B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4D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D7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B0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AB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BE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5D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90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43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744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814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D8F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A0B0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969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300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0DF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9F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86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B1B6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96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52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8E115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78E1152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1D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597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07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4A9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3D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42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7E1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55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66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EFB26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FEFB261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92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854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59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46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EA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AD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31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7B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9B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20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B3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1F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14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03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19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D0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BB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60B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047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CB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71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203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C18C2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C51B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496D5C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99340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CC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64DDF2" w14:textId="40E7E34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77A75" w:rsidRPr="00EF176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42025893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4164DDF2" w14:textId="40E7E34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77A75" w:rsidRPr="00EF1761">
                              <w:rPr>
                                <w:rFonts w:ascii="Arial" w:hAnsi="Arial" w:cs="Arial"/>
                                <w:noProof/>
                              </w:rPr>
                              <w:t>42025893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76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C0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93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70C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9D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50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5A8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74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44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BB8D89" w14:textId="5DE698A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77A75" w:rsidRPr="00EF176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2022719864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75BB8D89" w14:textId="5DE698A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77A75" w:rsidRPr="00EF1761">
                              <w:rPr>
                                <w:rFonts w:ascii="Arial" w:hAnsi="Arial" w:cs="Arial"/>
                                <w:noProof/>
                              </w:rPr>
                              <w:t>2022719864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14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46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BF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0F4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A1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B5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4B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3E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A3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C4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17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17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FA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3AE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C6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95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AA9ED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97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3FCB38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0810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4D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81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894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58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2C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7F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A8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047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33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AE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756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1C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E4F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F4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9D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39AD6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BE5E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5CFEC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63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EA4074" w14:textId="212FFC6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77A75" w:rsidRPr="00EF176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Dlhé Hony 1158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0AEA4074" w14:textId="212FFC6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77A75" w:rsidRPr="00EF1761">
                              <w:rPr>
                                <w:rFonts w:ascii="Arial" w:hAnsi="Arial" w:cs="Arial"/>
                                <w:noProof/>
                              </w:rPr>
                              <w:t>SVB Dlhé Hony 1158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80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CE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D5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E7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22F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6D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ED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451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57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96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A7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FD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9C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101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E97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45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97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6E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D0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9A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90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EC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0C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FE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17E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96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F1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A0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C0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83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A3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9073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E2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F29B9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4849C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04420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93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0A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45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BE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D8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35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BB9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DC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9C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542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5C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D0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FD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38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DE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927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E4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0F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E9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128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AE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75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93A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E8BD90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08E4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039B1A" w14:textId="7BC269D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77A75" w:rsidRPr="00EF176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Dlhé Hony 3,5,7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D039B1A" w14:textId="7BC269D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77A75" w:rsidRPr="00EF1761">
                              <w:rPr>
                                <w:rFonts w:ascii="Arial" w:hAnsi="Arial" w:cs="Arial"/>
                                <w:noProof/>
                              </w:rPr>
                              <w:t>Dlhé Hony 3,5,7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14FF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3A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54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E0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8A4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B00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5F4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7E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FA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D8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E0F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DE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32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26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91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F42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89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91DD50" w14:textId="5A61A80E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F91DD50" w14:textId="5A61A80E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71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CD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729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44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6B1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610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C69E8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CFD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655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B205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A4930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9A9633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E080B3" w14:textId="244CB3F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77A75" w:rsidRPr="00EF176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68E080B3" w14:textId="244CB3F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77A75" w:rsidRPr="00EF1761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E618A3" w14:textId="0D70D0C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77A75" w:rsidRPr="00EF176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77E618A3" w14:textId="0D70D0C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77A75" w:rsidRPr="00EF1761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24EF4A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A0C07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57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3BA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50A2D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BA3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9865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B74671" w14:textId="56BC305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71B74671" w14:textId="56BC305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A56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4AC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CE0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F66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F14F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857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AB9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72490F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0D9235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4980D8" w14:textId="0C9710C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74980D8" w14:textId="0C9710C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2DF7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17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B0F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C2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7A6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9A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34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61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0742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2E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485E0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A4B709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3B2BCA2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374C78" w14:textId="1A6AC13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59374C78" w14:textId="1A6AC13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F6AD3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75F93D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8B73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A5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63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85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9C8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EA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55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4D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3B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C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FE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F7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39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BB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F03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4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591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A4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92A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4F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A1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B9E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1E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3C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48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F6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A6D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1A54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7E1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C7A1B40" w14:textId="1C12656E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</w:t>
            </w:r>
            <w:r w:rsidR="008949A8">
              <w:rPr>
                <w:rFonts w:ascii="Arial" w:hAnsi="Arial"/>
                <w:lang w:eastAsia="sk-SK"/>
              </w:rPr>
              <w:t>20.3.2026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37444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809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6EEA8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E0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383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2C95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1AC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59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561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D6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9E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EF6B0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29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39F24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6F1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C0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35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51A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D8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C77A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0D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18A4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109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F23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A4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4E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D0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BF55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C19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9368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6C8A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70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BE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64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46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4A92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CA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62B55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0D0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77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C4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3F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CE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F1DE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15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9C147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D41A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D8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92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89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62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A7D1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86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FB20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CAF7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DEA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93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71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F8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CEDB6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59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564E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48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EE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87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BE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90AD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B6237D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20439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D5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E9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38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E1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B8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53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46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86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2E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57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AC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25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0C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15C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7E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5A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33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451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407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0E9BB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38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B6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1FE9A4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0F70778C" w14:textId="77777777" w:rsidR="00944C3D" w:rsidRDefault="00944C3D" w:rsidP="00944C3D">
      <w:pPr>
        <w:rPr>
          <w:rFonts w:ascii="Arial" w:hAnsi="Arial"/>
        </w:rPr>
      </w:pPr>
    </w:p>
    <w:p w14:paraId="68A6F7B8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87A4115" w14:textId="53434E62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51FAA68" w14:textId="5822EAAE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AD92137" w14:textId="4E91F05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16DBEEC2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0E634FA9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7434AEF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12F3CF4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2E648CB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2766C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0E93D79A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2428624B" w14:textId="0FA37326" w:rsidR="00944C3D" w:rsidRPr="008D0433" w:rsidRDefault="008949A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Ploščica  Ján</w:t>
            </w:r>
          </w:p>
        </w:tc>
        <w:tc>
          <w:tcPr>
            <w:tcW w:w="3260" w:type="dxa"/>
            <w:vAlign w:val="center"/>
          </w:tcPr>
          <w:p w14:paraId="3C4F8BC5" w14:textId="1141C7A8" w:rsidR="00944C3D" w:rsidRPr="008D0433" w:rsidRDefault="008949A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vAlign w:val="center"/>
          </w:tcPr>
          <w:p w14:paraId="52B1EB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8D667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8C2DC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680C5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534E6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9A89BF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70A11A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F82AB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30B17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2A3474B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CF2F018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EF1BF7A" w14:textId="4FBD753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4B4BA7B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06D6BF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0D30EA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BE64AE0" w14:textId="3245DF39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CD35959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317B3C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6B45356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58AA4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1789C04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AA27D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544A858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EEDF5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79FFEC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A2194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89F932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55FB10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1BB626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35DF53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47FE8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6F29D4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32C704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7FA32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DDD9AC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6A09C6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1421AA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AA7E3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AF4786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FBB9D8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B96E7A3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07411669" w14:textId="3D91624D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6705647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4EC8E36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2188B0E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529B5EF8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D97237E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A39529F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242359EE" w14:textId="23953241" w:rsidR="00944C3D" w:rsidRPr="0029467C" w:rsidRDefault="008949A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x</w:t>
      </w:r>
    </w:p>
    <w:p w14:paraId="7B3DD3D4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32C9B18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0DF45A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7230D16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55DDA3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06A87EA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7EABE9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2422DC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87FB7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6295C9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90EEF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D0256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CF56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F4140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BD173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D35D4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51371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FB0524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A51B84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C164125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CCE16B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94B128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20126BA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7DB7EE3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143B391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3F0A9B6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4F862B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7EEAA1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A0112D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63DC3E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A91A5C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090840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2324D84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78910C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4056647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4D59C4F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07E6CC8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C40BD0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AA127B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3801FF87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337D4D5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690D668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422384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67A820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2F8DF585" w14:textId="77777777" w:rsidTr="00503750">
        <w:trPr>
          <w:trHeight w:val="302"/>
        </w:trPr>
        <w:tc>
          <w:tcPr>
            <w:tcW w:w="4510" w:type="dxa"/>
          </w:tcPr>
          <w:p w14:paraId="3FB4A2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FD76F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6CE8C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CDF5A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7CDC70" w14:textId="77777777" w:rsidTr="00503750">
        <w:trPr>
          <w:trHeight w:val="302"/>
        </w:trPr>
        <w:tc>
          <w:tcPr>
            <w:tcW w:w="4510" w:type="dxa"/>
          </w:tcPr>
          <w:p w14:paraId="7410B8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083B1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74D31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772DC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DCFBBE" w14:textId="77777777" w:rsidTr="00503750">
        <w:trPr>
          <w:trHeight w:val="302"/>
        </w:trPr>
        <w:tc>
          <w:tcPr>
            <w:tcW w:w="4510" w:type="dxa"/>
          </w:tcPr>
          <w:p w14:paraId="3D2189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AB08A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1CC10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CABBF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C36F70" w14:textId="77777777" w:rsidTr="00503750">
        <w:trPr>
          <w:trHeight w:val="302"/>
        </w:trPr>
        <w:tc>
          <w:tcPr>
            <w:tcW w:w="4510" w:type="dxa"/>
          </w:tcPr>
          <w:p w14:paraId="6FB274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C35C3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59D49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1D79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C70DB50" w14:textId="77777777" w:rsidTr="00503750">
        <w:trPr>
          <w:trHeight w:val="327"/>
        </w:trPr>
        <w:tc>
          <w:tcPr>
            <w:tcW w:w="4510" w:type="dxa"/>
          </w:tcPr>
          <w:p w14:paraId="43970E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507C3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5D714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74991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09A633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DDCA53F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4BC362E" w14:textId="0D75009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3777547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8DAF43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2D7D07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C669544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67938BA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53822E6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3B28C4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2C97D101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B70404F" w14:textId="77777777" w:rsidTr="00503750">
        <w:tc>
          <w:tcPr>
            <w:tcW w:w="2302" w:type="dxa"/>
            <w:vAlign w:val="center"/>
          </w:tcPr>
          <w:p w14:paraId="5739D91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14B58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28454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99787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552D6B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4A78B3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38048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3B7AA7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8ACC3AC" w14:textId="77777777" w:rsidTr="00503750">
        <w:tc>
          <w:tcPr>
            <w:tcW w:w="15593" w:type="dxa"/>
            <w:gridSpan w:val="8"/>
            <w:vAlign w:val="center"/>
          </w:tcPr>
          <w:p w14:paraId="4C5FF7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39E3262" w14:textId="77777777" w:rsidTr="00503750">
        <w:tc>
          <w:tcPr>
            <w:tcW w:w="2302" w:type="dxa"/>
            <w:vAlign w:val="center"/>
          </w:tcPr>
          <w:p w14:paraId="36DB56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7955558" w14:textId="6C3848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6F7C1D2" w14:textId="20202D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D37F9C" w14:textId="1A4F43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D37A35" w14:textId="0CE556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042AE1" w14:textId="4BF229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EDDB98" w14:textId="3CEA17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0E389A" w14:textId="013CD2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65B49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6FF83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3589B03" w14:textId="33C31A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3F7C02" w14:textId="19936B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85423B" w14:textId="219925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4A7B51" w14:textId="4C78DD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69C0DF" w14:textId="1FBEAD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18FAF5" w14:textId="5009C5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6081F0" w14:textId="1C982F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CC605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0CF08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192C1C0" w14:textId="4220D2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1FAB95" w14:textId="0FEAD6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063BE2" w14:textId="58B5CE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43541" w14:textId="463E80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EBC4AC" w14:textId="4DD12C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E4CDF5" w14:textId="7EE7D7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BDF0D0" w14:textId="3F7046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3EE94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E9897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F0B89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89A22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C30D1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D31A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BDDF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27A7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7595C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AEFA8BD" w14:textId="77777777" w:rsidTr="00503750">
        <w:tc>
          <w:tcPr>
            <w:tcW w:w="2302" w:type="dxa"/>
            <w:vAlign w:val="center"/>
          </w:tcPr>
          <w:p w14:paraId="3A8915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806CF82" w14:textId="747054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85385D1" w14:textId="161CA6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4189BA" w14:textId="4EA3A9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4D8680" w14:textId="44729F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DC5DA" w14:textId="468C5A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0BFE82" w14:textId="0092BB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2F918C" w14:textId="214EC1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7D0A73" w14:textId="77777777" w:rsidTr="00503750">
        <w:tc>
          <w:tcPr>
            <w:tcW w:w="15593" w:type="dxa"/>
            <w:gridSpan w:val="8"/>
            <w:vAlign w:val="center"/>
          </w:tcPr>
          <w:p w14:paraId="77291E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62050EE" w14:textId="77777777" w:rsidTr="00503750">
        <w:tc>
          <w:tcPr>
            <w:tcW w:w="2302" w:type="dxa"/>
            <w:vAlign w:val="center"/>
          </w:tcPr>
          <w:p w14:paraId="7B06D5E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04845E6" w14:textId="2F69A5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FAE59B3" w14:textId="31F6EE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B41D5D" w14:textId="27B153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D76402" w14:textId="2635BE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2477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1483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FF787C4" w14:textId="03C858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AC77E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CD95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9EA3DB5" w14:textId="6BCE6A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4E0AB0" w14:textId="0FB7D7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FCFC25" w14:textId="415FD2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61FB18" w14:textId="7DE8FF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EAB7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69D56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CFC3C92" w14:textId="5F0BF3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C726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A8051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7BAD667" w14:textId="2CE415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BFFD72" w14:textId="1F39ED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6AB198" w14:textId="2C1183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2BCA04" w14:textId="49023C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F1E5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9F79F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BC7452" w14:textId="37062C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F6CEF5" w14:textId="77777777" w:rsidTr="00503750">
        <w:tc>
          <w:tcPr>
            <w:tcW w:w="2302" w:type="dxa"/>
            <w:vAlign w:val="center"/>
          </w:tcPr>
          <w:p w14:paraId="2E22F6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E46A78C" w14:textId="1F16B3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7965045" w14:textId="6EF0B2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92398F" w14:textId="1FEC4D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B722A1" w14:textId="0BFC8E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B841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3BF0C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34631F1" w14:textId="6FB91D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F6E5F9" w14:textId="77777777" w:rsidTr="00503750">
        <w:tc>
          <w:tcPr>
            <w:tcW w:w="15593" w:type="dxa"/>
            <w:gridSpan w:val="8"/>
            <w:vAlign w:val="center"/>
          </w:tcPr>
          <w:p w14:paraId="156E4F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E48B8BD" w14:textId="77777777" w:rsidTr="00503750">
        <w:tc>
          <w:tcPr>
            <w:tcW w:w="2302" w:type="dxa"/>
            <w:vAlign w:val="center"/>
          </w:tcPr>
          <w:p w14:paraId="71E15E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DE57F5D" w14:textId="0B7E14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540F65" w14:textId="036478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DF4BDD" w14:textId="189838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6E43A2" w14:textId="436584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25A2D9" w14:textId="11F093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E5488F" w14:textId="6CFEB1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1D54BE" w14:textId="5C69E1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FB36D7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46E421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8F72159" w14:textId="113E1F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72467" w14:textId="258D1D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CC71CA" w14:textId="343096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361B4A" w14:textId="23F6A5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C1B59C" w14:textId="7A9C2D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60DF57" w14:textId="1E4AA6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64D2E4" w14:textId="2E9E82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2006B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473B0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5706E8" w14:textId="133F14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6B0BC75" w14:textId="771ED5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3ACDF7" w14:textId="6A3537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FC4110" w14:textId="295B3F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58F5D3" w14:textId="7F894E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DB98E3" w14:textId="5E0E76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851268" w14:textId="30260A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476683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0AF23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9FD5095" w14:textId="071672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6092730" w14:textId="5F5DCB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314C15" w14:textId="2B4A3D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408DD4" w14:textId="1B4736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8DF3CF" w14:textId="1D919F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CEEDFE" w14:textId="6DBB45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8D000A" w14:textId="12BFBC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0B1ADA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434722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A2C4EF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41206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2866BD6" w14:textId="067065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9E3DF90" w14:textId="37F77C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0463AB" w14:textId="62CDD4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704E1F" w14:textId="6FC902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71BB2E" w14:textId="686952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2684DD" w14:textId="041936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3F21F" w14:textId="09E89A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303453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0DDA9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2B2E872" w14:textId="25676B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48C4259" w14:textId="40F93C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9F726" w14:textId="3F9CB3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EB23BB" w14:textId="2D3E00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C675E0" w14:textId="600533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A51460" w14:textId="76CD44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0B8668" w14:textId="2D947A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542765" w14:textId="77777777" w:rsidR="00944C3D" w:rsidRDefault="00944C3D" w:rsidP="00944C3D">
      <w:pPr>
        <w:rPr>
          <w:rFonts w:ascii="Arial" w:hAnsi="Arial"/>
          <w:b/>
        </w:rPr>
      </w:pPr>
    </w:p>
    <w:p w14:paraId="4678465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351EB1E9" w14:textId="77777777" w:rsidTr="00503750">
        <w:tc>
          <w:tcPr>
            <w:tcW w:w="1944" w:type="dxa"/>
            <w:vAlign w:val="center"/>
          </w:tcPr>
          <w:p w14:paraId="0F2EC8E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0DEFF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60504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198E11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3DD8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1A5E4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42902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4634F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0FBA9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1A17F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B9A4F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9E018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BAE7DE0" w14:textId="77777777" w:rsidTr="00503750">
        <w:tc>
          <w:tcPr>
            <w:tcW w:w="15685" w:type="dxa"/>
            <w:gridSpan w:val="12"/>
            <w:vAlign w:val="center"/>
          </w:tcPr>
          <w:p w14:paraId="759BF9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A630A5C" w14:textId="77777777" w:rsidTr="00503750">
        <w:tc>
          <w:tcPr>
            <w:tcW w:w="1944" w:type="dxa"/>
            <w:vAlign w:val="center"/>
          </w:tcPr>
          <w:p w14:paraId="701FFA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5E850FF" w14:textId="3AA99A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C781697" w14:textId="6650D6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6074B0F" w14:textId="5444B4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0D78519" w14:textId="241DFA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719D34B" w14:textId="1D1BE0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4CBBB76" w14:textId="33E369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6E38831" w14:textId="2B0976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1EC900D" w14:textId="2C42DB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B5F0ACF" w14:textId="4F68DF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82E50A2" w14:textId="55E1DB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3D841DA" w14:textId="6BF3BC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A417DA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4912D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097357E" w14:textId="4B06DB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3EBEDB4" w14:textId="15278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D0ADE70" w14:textId="19AD98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5047CE7" w14:textId="0EF551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387A77" w14:textId="7722EF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BF0B2F" w14:textId="5983A2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11CEFC0" w14:textId="57B16D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26853F" w14:textId="2504B6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D29C54" w14:textId="467433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8C3FF36" w14:textId="7F1256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222730B" w14:textId="0F7236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94B57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83402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E50E673" w14:textId="39EF0B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0A5D705" w14:textId="74FC6C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5369D6D" w14:textId="6376B1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B424ACB" w14:textId="59D4E5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3C3E37" w14:textId="69D531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2B901C" w14:textId="1A21B1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444AA1" w14:textId="2056C9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EFCEC4" w14:textId="3007B1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DDC0B99" w14:textId="0EE351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DB5B09E" w14:textId="2182BC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E457489" w14:textId="6ADFB2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2666B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90350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3F41B0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612BC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7E95C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E84E6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B86FC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4A469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426B5E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2C0961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7EE3EF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96F62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282B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6917966" w14:textId="77777777" w:rsidTr="00503750">
        <w:tc>
          <w:tcPr>
            <w:tcW w:w="1944" w:type="dxa"/>
            <w:vAlign w:val="center"/>
          </w:tcPr>
          <w:p w14:paraId="553E65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5D23B3C" w14:textId="1E597D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D374762" w14:textId="4A67AC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CBA6B98" w14:textId="0EFB6E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6BE7CC3" w14:textId="306A7D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4C516CF" w14:textId="61F5AE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808F876" w14:textId="296C0F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B30AB0D" w14:textId="2DE1BF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51EBF94" w14:textId="09CC59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A870E5" w14:textId="47551B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400031F" w14:textId="5A6963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F846E89" w14:textId="7F007D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110F1F" w14:textId="77777777" w:rsidTr="00503750">
        <w:tc>
          <w:tcPr>
            <w:tcW w:w="15685" w:type="dxa"/>
            <w:gridSpan w:val="12"/>
            <w:vAlign w:val="center"/>
          </w:tcPr>
          <w:p w14:paraId="45EB33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7451FD5" w14:textId="77777777" w:rsidTr="00503750">
        <w:tc>
          <w:tcPr>
            <w:tcW w:w="1944" w:type="dxa"/>
            <w:vAlign w:val="center"/>
          </w:tcPr>
          <w:p w14:paraId="087DFCF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45E6E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5BCCF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76EB383" w14:textId="61E7C4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CE9686E" w14:textId="6C0B17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1581482" w14:textId="61D075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B17A32F" w14:textId="216C10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4DC0164" w14:textId="2E8DEE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72E1F76" w14:textId="1A6F62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F79CC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E9FAF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F186E1C" w14:textId="490BE8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7E9B0E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1E30B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E37D8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F7CB8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EB54D37" w14:textId="5766F2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C5FE1EA" w14:textId="5D9C33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56AAAEB" w14:textId="064FCF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82BDC34" w14:textId="5965A1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5AB80C5" w14:textId="4EB8BD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F77E327" w14:textId="568AE3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55223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B3B6C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AD82C6" w14:textId="08C78B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19FD5E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3C0F39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F21E1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1C65F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23AE6B8" w14:textId="21C89C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8B21A3A" w14:textId="5731DC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3A506CD" w14:textId="3A8CAF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D02B73F" w14:textId="12BFF5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C3CBE62" w14:textId="2BB50F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1608EEB" w14:textId="58F829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05794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AEDB4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2D1F63" w14:textId="0CB399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8B8068" w14:textId="77777777" w:rsidTr="00503750">
        <w:tc>
          <w:tcPr>
            <w:tcW w:w="1944" w:type="dxa"/>
            <w:vAlign w:val="center"/>
          </w:tcPr>
          <w:p w14:paraId="6219E8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6F099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73216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78B09E8" w14:textId="7F58E2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C07DF86" w14:textId="489CE7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516F425" w14:textId="21F1A7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A0E877" w14:textId="1D01F8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02D979" w14:textId="71A91E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C5DD24B" w14:textId="2A1BD5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65971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0585F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41B362" w14:textId="555728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7EDDFF" w14:textId="77777777" w:rsidTr="00503750">
        <w:tc>
          <w:tcPr>
            <w:tcW w:w="15685" w:type="dxa"/>
            <w:gridSpan w:val="12"/>
            <w:vAlign w:val="center"/>
          </w:tcPr>
          <w:p w14:paraId="7AC9EC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D7BB973" w14:textId="77777777" w:rsidTr="00503750">
        <w:tc>
          <w:tcPr>
            <w:tcW w:w="1944" w:type="dxa"/>
            <w:vAlign w:val="center"/>
          </w:tcPr>
          <w:p w14:paraId="31174A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59188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B3C25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D78A26D" w14:textId="7DCA91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7FC2F80" w14:textId="3A173E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0B71DBD" w14:textId="6552B8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FCA623" w14:textId="32799C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67E7BAF" w14:textId="16392E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D5BC2DD" w14:textId="3FFC03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44F6D68" w14:textId="74796A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624EF72" w14:textId="53502D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202B8E4" w14:textId="03363C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E8AFBC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E865A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34DA5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4D3E3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FD3BBC0" w14:textId="79F2DA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D6672D" w14:textId="3DC364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4410C8D" w14:textId="56C01A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E8B69F2" w14:textId="6D741D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56C31E5" w14:textId="42850C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C2F4E3" w14:textId="3CA29C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396202" w14:textId="2791AB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071D3C0" w14:textId="4AFB09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D52B3D" w14:textId="72C40D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ED469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6AA7A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5243A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9E69F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F79CE18" w14:textId="3E3A35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EE4645C" w14:textId="76970E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AEAD7CB" w14:textId="7F8E41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54D53" w14:textId="6895C0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546D67" w14:textId="62E2E6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4F5D2D3" w14:textId="74760D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A5AA4B" w14:textId="681C19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F82B738" w14:textId="117B49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4BBAD1F" w14:textId="167E1A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01CBB4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FB90D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94320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F50F4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FC9B574" w14:textId="513F01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42DEDB" w14:textId="438CD8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86C6ED8" w14:textId="3B253B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E534E7" w14:textId="1F2EDA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2B52FD" w14:textId="7F433B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1BA247" w14:textId="6082DF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22D6CFD" w14:textId="259074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BAEEAA" w14:textId="3829B2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562D7E8" w14:textId="0C4F9B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325E1A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BF08BD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CE2476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550C3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6688D85" w14:textId="12FA57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409EB93" w14:textId="66D73B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B9F5272" w14:textId="47E5F5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2ADCC5" w14:textId="731A50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64470F" w14:textId="70C4E9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706EDF4" w14:textId="50B6CC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E38BDF" w14:textId="279D01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779C8E0" w14:textId="08B36F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61BEB34" w14:textId="1B98C6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81AFBB6" w14:textId="635357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E375C71" w14:textId="77BC26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B375D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FD9E0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48E52A1" w14:textId="286D00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3049A12" w14:textId="094D95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2976520" w14:textId="4A080F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50F6C7F" w14:textId="152AD0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BC1FEE2" w14:textId="10CF34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5BE72A" w14:textId="35A844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CBFFF89" w14:textId="2D902C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CBB1D56" w14:textId="3DCE57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1613BAB" w14:textId="441221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A3AD747" w14:textId="1B652D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E61958F" w14:textId="3FEB70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FBC088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BA0EE7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7E89AD3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015D2A2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18883F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D3B89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5E4FFD7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03E45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4FE9FB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2045D5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DBC2B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76DEBD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59B77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323D3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06539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8236CC8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2ADF02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86364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210ED39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E69A93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C5A3A87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68E0A4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22D61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720D895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BB14745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7C840C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0EC2A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F31FC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E567E4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B07EA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9BA03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0153D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100C5B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0CF4A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B5BA5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5EC3D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9B6CA6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80FA2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2AD5A37C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30AD2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013CB0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105D8E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702A18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A08AE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A1320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007FFEA" w14:textId="77777777" w:rsidTr="00503750">
        <w:trPr>
          <w:trHeight w:val="1073"/>
        </w:trPr>
        <w:tc>
          <w:tcPr>
            <w:tcW w:w="3614" w:type="dxa"/>
            <w:vMerge/>
          </w:tcPr>
          <w:p w14:paraId="60ED9E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6D6D4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AA65E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B833B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249F93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8F00D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C547B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438E04F" w14:textId="77777777" w:rsidTr="00503750">
        <w:trPr>
          <w:trHeight w:val="283"/>
        </w:trPr>
        <w:tc>
          <w:tcPr>
            <w:tcW w:w="3614" w:type="dxa"/>
          </w:tcPr>
          <w:p w14:paraId="2DF195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7FDE2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1E4E8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5AD2D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FB064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CFE08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9702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350A782" w14:textId="77777777" w:rsidTr="00503750">
        <w:trPr>
          <w:trHeight w:val="283"/>
        </w:trPr>
        <w:tc>
          <w:tcPr>
            <w:tcW w:w="3614" w:type="dxa"/>
          </w:tcPr>
          <w:p w14:paraId="450225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E606B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41948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906E0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E186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1E41C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717B3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3B77986" w14:textId="77777777" w:rsidTr="00503750">
        <w:trPr>
          <w:trHeight w:val="283"/>
        </w:trPr>
        <w:tc>
          <w:tcPr>
            <w:tcW w:w="3614" w:type="dxa"/>
          </w:tcPr>
          <w:p w14:paraId="4836D3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A6D4A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DBD9C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E2E74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7468B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86429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58B15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0BDC2E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AEBCF3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594D2328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437A72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B954D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9BD5B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06C66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9A96D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03D8BB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C9E1E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91172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53F7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6BE3903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F4A992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09A97C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421713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2012AF6" w14:textId="46CBC2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DA135B" w14:textId="28D1D4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256ACB" w14:textId="6F8691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7EB454" w14:textId="03CC8A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D8D866" w14:textId="0FDBF6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F2B1BE" w14:textId="560713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99CD6C" w14:textId="1DC60D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46A6467" w14:textId="4C53CC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7FE6F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5BDE8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17D8DAD" w14:textId="03E400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B0FF17" w14:textId="6DC452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36D5A4" w14:textId="57FFEA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AEEEF0" w14:textId="392160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11387E" w14:textId="4504AC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B1024E" w14:textId="7BA3C8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B23D94" w14:textId="02F81B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5F14F66" w14:textId="4E4BE2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0F58E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6CCE6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DAEDDC0" w14:textId="218BCE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7DBF4D" w14:textId="646F9B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20E1C9" w14:textId="7C4D8D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82BCAD" w14:textId="5A031F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8D1EFA" w14:textId="3D60BA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EA2666" w14:textId="441A89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CFFF22" w14:textId="518FDA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47B7A4A" w14:textId="694259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BBBC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7D25E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C83F4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D578C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C80F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01652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3736C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E133E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36206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293E4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E4736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3355BF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156D58" w14:textId="28424B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108A4E" w14:textId="5A50A2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96BB29" w14:textId="01A828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96F228" w14:textId="671691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D4AF7E" w14:textId="3B8B17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5D28C6" w14:textId="6A55B9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F21004" w14:textId="42B655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85D4C5C" w14:textId="3CF087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750C9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CF9CE8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D4AEC9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371379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96DF51E" w14:textId="1D0792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615D42" w14:textId="5EE7F3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39342" w14:textId="7E1592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74FC20" w14:textId="3F4700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F95DD2" w14:textId="74D793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91276B" w14:textId="6D680E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A1FD72" w14:textId="615E29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A850CDA" w14:textId="6283B1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E131C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6294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6D5951A" w14:textId="64C367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C5E813" w14:textId="43B845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6514BD" w14:textId="0D225C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D98FD2" w14:textId="67C3FB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6F3A30" w14:textId="4E5FD8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18278C" w14:textId="3F5DEB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B1CCC0" w14:textId="32D8D9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5089FA5" w14:textId="247608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F62C9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83F08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52B01EB" w14:textId="4C0A55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F56969" w14:textId="5FAD5F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D9E791" w14:textId="121620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957A6C" w14:textId="651B70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86456C" w14:textId="0FE3AB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21FEF3" w14:textId="1969CA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3E8B64" w14:textId="45A5D4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476505E" w14:textId="6D0DCD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9B8B4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418B1C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2693047" w14:textId="363828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6DFFEA" w14:textId="0FB590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FF920B" w14:textId="38D883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928842" w14:textId="45B907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24B22" w14:textId="406BF2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891446" w14:textId="0F145E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DB6864" w14:textId="11D2B6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340AF8D" w14:textId="193EB8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9B997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13B724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F1F484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C5BEA6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D3CA491" w14:textId="2E689B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825A7F" w14:textId="10798C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D66B84" w14:textId="54C9DC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E77554" w14:textId="657018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8CF135" w14:textId="5B8E10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0E41FE" w14:textId="7C41EE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06688B" w14:textId="5D0168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FE569F8" w14:textId="05B48C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277CCB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E23B48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AD0E9B3" w14:textId="5EEEC8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A21EEB" w14:textId="7A129F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88DB43" w14:textId="4C4C92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507487" w14:textId="73B2E6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933B0D" w14:textId="08FBAB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4D6406" w14:textId="28909F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030F3A" w14:textId="0800A4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26BDDC4" w14:textId="4AED71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8EB7AB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CFD22A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BBE6F9F" w14:textId="4D39C1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D02D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F321B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6220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85F4B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08FF7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3E72D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C89BC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0D6D9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3353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13DD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25691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3D7F4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48D22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B3FAF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B0927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EF3E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2EAD6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C05F6E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0D19CC3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1BC17DF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17ECA134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32D39785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6BF0FD8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173B73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5EBA4E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2C658A3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4E7328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72B2504" w14:textId="77777777" w:rsidTr="00503750">
        <w:trPr>
          <w:trHeight w:val="437"/>
        </w:trPr>
        <w:tc>
          <w:tcPr>
            <w:tcW w:w="2594" w:type="dxa"/>
          </w:tcPr>
          <w:p w14:paraId="7A6890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1873A7CC" w14:textId="39444B2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7F8F2FC" w14:textId="7A0223E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48E7807" w14:textId="1A4D328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89F6D26" w14:textId="52278B0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9F06D22" w14:textId="77777777" w:rsidTr="00503750">
        <w:trPr>
          <w:trHeight w:val="420"/>
        </w:trPr>
        <w:tc>
          <w:tcPr>
            <w:tcW w:w="2594" w:type="dxa"/>
          </w:tcPr>
          <w:p w14:paraId="2D37FE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583D34E0" w14:textId="21214BF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F226BD6" w14:textId="065B6E9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68FD140" w14:textId="2278B30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65B5C4A" w14:textId="7D4C55E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34C4DF4" w14:textId="77777777" w:rsidTr="00503750">
        <w:trPr>
          <w:trHeight w:val="630"/>
        </w:trPr>
        <w:tc>
          <w:tcPr>
            <w:tcW w:w="2594" w:type="dxa"/>
          </w:tcPr>
          <w:p w14:paraId="07977A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594B44EC" w14:textId="74540A7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7A00367" w14:textId="2188C6A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0AF4EF4" w14:textId="176214B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0749386" w14:textId="619A94A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333B0C1" w14:textId="77777777" w:rsidTr="00503750">
        <w:trPr>
          <w:trHeight w:val="420"/>
        </w:trPr>
        <w:tc>
          <w:tcPr>
            <w:tcW w:w="2594" w:type="dxa"/>
          </w:tcPr>
          <w:p w14:paraId="21574E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2D5A1C59" w14:textId="799D6DA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4FE41B8" w14:textId="3205CB8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92C234F" w14:textId="2B79190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D536418" w14:textId="1F6094F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58C4C51" w14:textId="77777777" w:rsidTr="00503750">
        <w:trPr>
          <w:trHeight w:val="437"/>
        </w:trPr>
        <w:tc>
          <w:tcPr>
            <w:tcW w:w="2594" w:type="dxa"/>
          </w:tcPr>
          <w:p w14:paraId="0110B3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78B9A7F7" w14:textId="080F7B1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56DA965" w14:textId="2574F95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B082DAE" w14:textId="1B9BABF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3CD4992" w14:textId="64B2F3A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436AB4C" w14:textId="77777777" w:rsidTr="00503750">
        <w:trPr>
          <w:trHeight w:val="420"/>
        </w:trPr>
        <w:tc>
          <w:tcPr>
            <w:tcW w:w="2594" w:type="dxa"/>
          </w:tcPr>
          <w:p w14:paraId="025896F2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1BA37B63" w14:textId="5E53F0F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9C144A7" w14:textId="03D38A6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673BAA5" w14:textId="6C20E4A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0CC2F13" w14:textId="6A9FC88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0562959" w14:textId="77777777" w:rsidR="00944C3D" w:rsidRDefault="00944C3D" w:rsidP="00944C3D">
      <w:pPr>
        <w:rPr>
          <w:rFonts w:ascii="Arial" w:hAnsi="Arial"/>
          <w:b/>
        </w:rPr>
      </w:pPr>
    </w:p>
    <w:p w14:paraId="447D11A6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744A9248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0D1AF0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5D92378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D6A4BE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01EFC14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65D696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71E168F8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6BDAD5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45427C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2BE3D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74374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BDE7811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6F84DF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578CFF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572605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8A98E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5FD9A2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30B0F1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0F3EE5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B0859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A62E1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7B36712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0E2CDAA5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69CCA7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B48CF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34636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885EC8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4CF48AA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62007BF" w14:textId="77777777" w:rsidTr="00503750">
        <w:tc>
          <w:tcPr>
            <w:tcW w:w="2835" w:type="dxa"/>
            <w:vAlign w:val="center"/>
          </w:tcPr>
          <w:p w14:paraId="3F236A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CC86B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FC14F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60F50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48B2A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9E375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4B4D3D2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65D5E61A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59E96ABB" w14:textId="4D855746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B0685D" w14:textId="6C6D1BC2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A0AF39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6EE5B7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86F6650" w14:textId="4414A012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3AA4EE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482EE1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97D822C" w14:textId="2E0A19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F7BDE1" w14:textId="331152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3C50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DBEC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D03CF76" w14:textId="29ACB3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1823C1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2D607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7F3D039" w14:textId="070471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881080" w14:textId="2D85CF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EDB7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9DAC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E83A7B" w14:textId="73B49D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687DD1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372056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EB23002" w14:textId="1019C4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E8ABFF" w14:textId="16431B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1B25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77FE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7647850" w14:textId="4B044C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BC0B00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7AF6B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6FC97B7C" w14:textId="283369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933677" w14:textId="4C20ED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9D34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FF27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18C5595" w14:textId="682DC7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BD22D3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BFEB8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5FD7963" w14:textId="7E4FDD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26ABB2" w14:textId="4B8B13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95B8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D816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CE63647" w14:textId="24272A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F2E85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0EDDB2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FFE6E72" w14:textId="1284AA7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FD31F" w14:textId="15A82A0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B31F9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CF705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16ACE0" w14:textId="024B3C3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FC818B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A68E66B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055C6AB8" w14:textId="091FFC4C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576D223" w14:textId="77777777" w:rsidR="00944C3D" w:rsidRDefault="00944C3D" w:rsidP="00944C3D">
      <w:pPr>
        <w:rPr>
          <w:rFonts w:ascii="Arial" w:hAnsi="Arial"/>
          <w:b/>
        </w:rPr>
      </w:pPr>
    </w:p>
    <w:p w14:paraId="7A685284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0CF8782" w14:textId="77777777" w:rsidTr="00503750">
        <w:tc>
          <w:tcPr>
            <w:tcW w:w="2835" w:type="dxa"/>
            <w:vAlign w:val="center"/>
          </w:tcPr>
          <w:p w14:paraId="0F328E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21A23F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68750C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6D7FDD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5D678C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688567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6F6AE92B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48E76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3877D646" w14:textId="70C5DA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6419C3" w14:textId="22FCD1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3D41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1902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A815A1E" w14:textId="2119D4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87218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38000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0973568" w14:textId="291AE9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E87E45" w14:textId="61816F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40EC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B7A6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26F5E72" w14:textId="54668D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2481D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1E9B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0D300FFB" w14:textId="39DEA8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E1CF21" w14:textId="0A84EC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D3C8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B73A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7590514" w14:textId="283BA4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18B51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C9704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8A4EBDD" w14:textId="7B6E86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F9492F" w14:textId="353DAC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7990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A3A5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E0AA995" w14:textId="12D489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549C3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0E6EB1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5D4FD97" w14:textId="072D66C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113A7C" w14:textId="2BE3A89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FD7C7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9CBDC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D28EE8F" w14:textId="5D55799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6F9F9FF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EF8639B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421F8B68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A1225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53375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1B774C8B" w14:textId="77777777" w:rsidTr="00503750">
        <w:trPr>
          <w:trHeight w:val="699"/>
        </w:trPr>
        <w:tc>
          <w:tcPr>
            <w:tcW w:w="3502" w:type="dxa"/>
            <w:vMerge/>
          </w:tcPr>
          <w:p w14:paraId="4F33FA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81967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1963B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EF2DE6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AC02C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4975AA84" w14:textId="3937FD58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21B5E0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6384C2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649EC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D09A6F4" w14:textId="22F9B5B8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656AD0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49DF61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8CDEB2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0EC3FEFC" w14:textId="6057D8C6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019B0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AF58E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693B77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0056C183" w14:textId="77777777" w:rsidTr="00503750">
        <w:trPr>
          <w:trHeight w:val="593"/>
        </w:trPr>
        <w:tc>
          <w:tcPr>
            <w:tcW w:w="3497" w:type="dxa"/>
          </w:tcPr>
          <w:p w14:paraId="151B12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4A917E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ABE44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6CD065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B4A7E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3DE32A5" w14:textId="37C98A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498DAD" w14:textId="2DAC87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C2271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79A91A" w14:textId="1A6D420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0590E69" w14:textId="65B9DA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8A7BF4" w14:textId="6E1A24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CD2D6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D638C48" w14:textId="7199B74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F096C97" w14:textId="31C584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97ACCD" w14:textId="76F80F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3C502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A53CF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1C3B8250" w14:textId="4E2B18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2030750" w14:textId="30BABC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7CCAD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9DB6B3D" w14:textId="6E920C1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1ADEE28" w14:textId="682948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8965D0F" w14:textId="664E6A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ED809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D7E4B08" w14:textId="5150CDB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1116332" w14:textId="1B6396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176795" w14:textId="22C3CB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A88E3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96BFD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EF45121" w14:textId="40BF82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D9268C" w14:textId="1EEB29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D17C1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365C202" w14:textId="6E3A67F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1D08644" w14:textId="358A87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BBB9BD" w14:textId="4CDC47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691A7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A92AF69" w14:textId="02A3143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8603161" w14:textId="5726F7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530EBD" w14:textId="372EE3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83DA4E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4929FF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6B3161C2" w14:textId="16D656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803BD2" w14:textId="18D113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53ED9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75AB536" w14:textId="59414E8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DE6880C" w14:textId="47F805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FE0D60" w14:textId="05825A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41AE3F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0ECFCD1F" w14:textId="144A530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4FCE85D" w14:textId="487129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56B2A48" w14:textId="09F231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1C69987" w14:textId="77777777" w:rsidR="00944C3D" w:rsidRDefault="00944C3D" w:rsidP="00944C3D">
      <w:pPr>
        <w:rPr>
          <w:rFonts w:ascii="Arial" w:hAnsi="Arial"/>
          <w:b/>
        </w:rPr>
      </w:pPr>
    </w:p>
    <w:p w14:paraId="5AFCA695" w14:textId="77777777" w:rsidR="00944C3D" w:rsidRDefault="00944C3D" w:rsidP="00944C3D">
      <w:pPr>
        <w:rPr>
          <w:rFonts w:ascii="Arial" w:hAnsi="Arial"/>
          <w:b/>
        </w:rPr>
      </w:pPr>
    </w:p>
    <w:p w14:paraId="298F9A77" w14:textId="77777777" w:rsidR="00944C3D" w:rsidRDefault="00944C3D" w:rsidP="00944C3D">
      <w:pPr>
        <w:rPr>
          <w:rFonts w:ascii="Arial" w:hAnsi="Arial"/>
          <w:b/>
        </w:rPr>
      </w:pPr>
    </w:p>
    <w:p w14:paraId="05259622" w14:textId="77777777" w:rsidR="00944C3D" w:rsidRDefault="00944C3D" w:rsidP="00944C3D">
      <w:pPr>
        <w:rPr>
          <w:rFonts w:ascii="Arial" w:hAnsi="Arial"/>
          <w:b/>
        </w:rPr>
      </w:pPr>
    </w:p>
    <w:p w14:paraId="0DFD5419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513BDA85" w14:textId="77777777" w:rsidTr="00503750">
        <w:tc>
          <w:tcPr>
            <w:tcW w:w="2622" w:type="dxa"/>
            <w:vAlign w:val="center"/>
          </w:tcPr>
          <w:p w14:paraId="4A8FE9F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0E0FB3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0B6038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056522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13E2CC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7ECA53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32E332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10C0D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56608E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4D49D15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03B0F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42F3A59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B9B34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2C4956F7" w14:textId="42722C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499FB6E" w14:textId="1BB4AA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4F5930" w14:textId="55758B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1D89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2D6E77" w14:textId="53732D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F1ADBC" w14:textId="77777777" w:rsidTr="00503750">
        <w:tc>
          <w:tcPr>
            <w:tcW w:w="2622" w:type="dxa"/>
            <w:vAlign w:val="center"/>
          </w:tcPr>
          <w:p w14:paraId="182494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E5A57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AD1B65E" w14:textId="41A10D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A4E33FA" w14:textId="051C21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2CD32B" w14:textId="12C5C1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ADC7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D7D420" w14:textId="6EAF5C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DDB02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8A2E4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C260A14" w14:textId="2387F2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A5D5EA1" w14:textId="5A1301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043D9F" w14:textId="5971A9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BCF5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2D6DE5" w14:textId="3D3B75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65B97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0BC7A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9C1C221" w14:textId="1D9C99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9414A06" w14:textId="0EEA87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C1A071" w14:textId="29C8CA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350E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6EC418" w14:textId="794DF3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FC411E" w14:textId="77777777" w:rsidTr="00503750">
        <w:tc>
          <w:tcPr>
            <w:tcW w:w="2622" w:type="dxa"/>
            <w:vAlign w:val="center"/>
          </w:tcPr>
          <w:p w14:paraId="3E87ED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FA00277" w14:textId="67B8D6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9303.00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88B9162" w14:textId="707ED0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35702.00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5523B5" w14:textId="495DCF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28012.00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47BF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794FEF" w14:textId="165479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16994.00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36F6A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15AE5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72B0102" w14:textId="7F7F18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7D282AB" w14:textId="5BA35C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EBA4E6" w14:textId="3596A0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21F0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025300" w14:textId="561A36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E1BA81" w14:textId="77777777" w:rsidTr="00503750">
        <w:tc>
          <w:tcPr>
            <w:tcW w:w="2622" w:type="dxa"/>
            <w:vAlign w:val="center"/>
          </w:tcPr>
          <w:p w14:paraId="2CA11B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3BA3AF8E" w14:textId="1E0119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1929C3A" w14:textId="44F79B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80150B" w14:textId="1E6B8B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B414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8DB83C" w14:textId="5DBDAF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31C500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4BC9F22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14EC6A7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75F6F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73394446" w14:textId="6F453F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6FD2856" w14:textId="3BC177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0175A2" w14:textId="1EF300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0AB4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BE3462" w14:textId="3CFAF3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6E6BA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CBC5E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71915BF8" w14:textId="170253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0821EB2" w14:textId="1E2834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AE07831" w14:textId="5DB5F3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6FCE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4F61F8" w14:textId="68D06C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05369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32458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471A114" w14:textId="1BBC1E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63D35BD" w14:textId="3E1525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436A5A" w14:textId="4D6BCD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53DE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8FA6F7" w14:textId="0796DC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CF1A13" w14:textId="77777777" w:rsidTr="00503750">
        <w:tc>
          <w:tcPr>
            <w:tcW w:w="2622" w:type="dxa"/>
            <w:vAlign w:val="center"/>
          </w:tcPr>
          <w:p w14:paraId="470BDE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2D6B5A70" w14:textId="1243C1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A793343" w14:textId="0B4969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B04A22" w14:textId="2262C8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418EE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7F4036" w14:textId="739AA3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641CCE" w14:textId="77777777" w:rsidTr="00503750">
        <w:tc>
          <w:tcPr>
            <w:tcW w:w="2622" w:type="dxa"/>
            <w:vAlign w:val="center"/>
          </w:tcPr>
          <w:p w14:paraId="53284F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4C7FB5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A4F9B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B081A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0FBBF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FE6B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1BFF58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EB2066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4EAC1866" w14:textId="59495BC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b/>
                <w:noProof/>
                <w:sz w:val="18"/>
                <w:szCs w:val="18"/>
              </w:rPr>
              <w:t>9303.00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B30D460" w14:textId="45D163E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b/>
                <w:noProof/>
                <w:sz w:val="18"/>
                <w:szCs w:val="18"/>
              </w:rPr>
              <w:t>35702.00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50401D" w14:textId="677493C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b/>
                <w:noProof/>
                <w:sz w:val="18"/>
                <w:szCs w:val="18"/>
              </w:rPr>
              <w:t>28012.00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B87F3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F4286F" w14:textId="523CD72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b/>
                <w:noProof/>
                <w:sz w:val="18"/>
                <w:szCs w:val="18"/>
              </w:rPr>
              <w:t>16994.00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3C0A2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65E2B2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77D5B121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5AB08E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6D808E0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371120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F9324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20BA2C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19507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CD469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30B9A4F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2FCD3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FE008A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8966AA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F9B86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324DF4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5757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875E9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7D43B3D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E1EDAE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BC621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40AD1C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329DB4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C14D7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52C60E9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10A42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CEA76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DFA295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C893B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774DA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9EBE54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51F0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D6A32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B3EBFD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32B4E3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88DDF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0B88DF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79831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65709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19E644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B8F92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A78D22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ADE218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30F16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3B477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59D3C1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A9C21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588367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D5A5A2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17B45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46E7A6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F9793B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E41150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31D0BAB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BAB8B7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0989E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9FD0B6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C43A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F1249A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3BA00A9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042013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0F7C9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12AC12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3B2172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3660F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433D65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22E12E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C97C71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5BD866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2DA47C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2B7ECC17" w14:textId="77777777" w:rsidTr="00503750">
        <w:tc>
          <w:tcPr>
            <w:tcW w:w="2835" w:type="dxa"/>
            <w:vAlign w:val="center"/>
          </w:tcPr>
          <w:p w14:paraId="1B0185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47012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A7569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056B1B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90149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417473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55148A5" w14:textId="77777777" w:rsidTr="00503750">
        <w:tc>
          <w:tcPr>
            <w:tcW w:w="2835" w:type="dxa"/>
            <w:vAlign w:val="center"/>
          </w:tcPr>
          <w:p w14:paraId="3A684D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4E7B657D" w14:textId="7013BE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F142BA" w14:textId="5DCF7C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99BD00" w14:textId="40F6CD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F484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85C131" w14:textId="6A45BA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9B2161" w14:textId="77777777" w:rsidTr="00503750">
        <w:tc>
          <w:tcPr>
            <w:tcW w:w="2835" w:type="dxa"/>
            <w:vAlign w:val="center"/>
          </w:tcPr>
          <w:p w14:paraId="7A5CC5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4154863" w14:textId="06F78D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86D4A8" w14:textId="506C69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9910F2" w14:textId="01CF93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BB4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AD3A1C" w14:textId="46F641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2DF631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25C84F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5264F14F" w14:textId="56440EC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8A42CA" w14:textId="18B2CC4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30DFC1" w14:textId="751B5BF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04B49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902D7E" w14:textId="75B47F9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2D77D3CC" w14:textId="77777777" w:rsidTr="00503750">
        <w:tc>
          <w:tcPr>
            <w:tcW w:w="2835" w:type="dxa"/>
            <w:vAlign w:val="center"/>
          </w:tcPr>
          <w:p w14:paraId="2D4AA8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423D1E5" w14:textId="5C2621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381377" w14:textId="65D11B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4F6478" w14:textId="45A549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CE17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74D763" w14:textId="51A22E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81DC15" w14:textId="77777777" w:rsidTr="00503750">
        <w:tc>
          <w:tcPr>
            <w:tcW w:w="2835" w:type="dxa"/>
            <w:vAlign w:val="center"/>
          </w:tcPr>
          <w:p w14:paraId="690502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0508180" w14:textId="6AD461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84B9F5" w14:textId="684C99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DEB729" w14:textId="3C402E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2568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353012" w14:textId="7C8B9D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25AD72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71E4FEA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790A0B28" w14:textId="5247FC93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5AEA41" w14:textId="3554841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D988AB" w14:textId="131A361C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5CE5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E80571" w14:textId="3EAA001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C024C7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717BCFB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35DDAA5A" w14:textId="561F48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DD2221" w14:textId="616095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7300E4" w14:textId="0E481C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F5E7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BCD83B" w14:textId="451DB2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4FBBDC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5E6D16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1766"/>
        <w:gridCol w:w="1646"/>
        <w:gridCol w:w="1593"/>
        <w:gridCol w:w="1873"/>
      </w:tblGrid>
      <w:tr w:rsidR="00944C3D" w:rsidRPr="008D0433" w14:paraId="34943DDB" w14:textId="77777777" w:rsidTr="00503750">
        <w:tc>
          <w:tcPr>
            <w:tcW w:w="2552" w:type="dxa"/>
            <w:vAlign w:val="center"/>
          </w:tcPr>
          <w:p w14:paraId="72FBED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45DEB0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0B2DE4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7AA3C6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780A0CA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522C085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3615D6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ED85AD8" w14:textId="40123AD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4D2207AE" w14:textId="21E5BA9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 w:cs="Arial"/>
                <w:noProof/>
                <w:sz w:val="18"/>
                <w:szCs w:val="18"/>
              </w:rPr>
              <w:t>922.00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2D8D77C0" w14:textId="04BA0AA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 w:cs="Arial"/>
                <w:noProof/>
                <w:sz w:val="18"/>
                <w:szCs w:val="18"/>
              </w:rPr>
              <w:t>922.00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2737DCEA" w14:textId="19B429A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F5FA568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41407B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61BD2ED5" w14:textId="23AE2DA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31BA996A" w14:textId="7ADBD67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5E9C50E5" w14:textId="6B2A294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2DD855C8" w14:textId="4C30C5A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359791E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A887B2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7345AD0E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70E90F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7F2A8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3158CC3F" w14:textId="77777777" w:rsidTr="00503750">
        <w:tc>
          <w:tcPr>
            <w:tcW w:w="4395" w:type="dxa"/>
            <w:vMerge/>
          </w:tcPr>
          <w:p w14:paraId="530CF2D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2CBF1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55080F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B5C1E40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6A067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42A01E98" w14:textId="68711D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  <w:lang w:eastAsia="sk-SK"/>
              </w:rPr>
              <w:t>199.80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3C2985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31A6147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80137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1B6F5BC" w14:textId="7E63DF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  <w:lang w:eastAsia="sk-SK"/>
              </w:rPr>
              <w:t>-1939.24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2FDF12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F85B0D2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612CC6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A37EBE0" w14:textId="40DF5FE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b/>
                <w:noProof/>
                <w:sz w:val="18"/>
                <w:szCs w:val="18"/>
              </w:rPr>
              <w:t>-1739.44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E60B8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1949178" w14:textId="77777777" w:rsidTr="00503750">
        <w:tc>
          <w:tcPr>
            <w:tcW w:w="4395" w:type="dxa"/>
            <w:vAlign w:val="center"/>
          </w:tcPr>
          <w:p w14:paraId="66DD3D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089A5CF" w14:textId="4B0882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BAAC6A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2261AD3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6B9D92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705F274" w14:textId="7F93E2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A3303D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253AEED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AE00FC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40CB351E" w14:textId="6525F23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EC18D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0CB4363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F6AB78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0C0F9295" w14:textId="225F16B2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b/>
                <w:noProof/>
                <w:sz w:val="18"/>
                <w:szCs w:val="18"/>
              </w:rPr>
              <w:t>70405.00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C771E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E4E250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47CAFD7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75DD4247" w14:textId="77777777" w:rsidTr="00503750">
        <w:tc>
          <w:tcPr>
            <w:tcW w:w="4395" w:type="dxa"/>
            <w:vAlign w:val="center"/>
          </w:tcPr>
          <w:p w14:paraId="516B89D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594BAE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5D20A2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2C1CF84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444872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140158E8" w14:textId="6B44F67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2BC742E" w14:textId="384CD02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7F4F4F15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4042EDB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62A776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D743C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AFA3674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099DB4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497F10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AB3B3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500DC36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7C07CA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51FABE1C" w14:textId="47CC17C6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B5C0A39" w14:textId="0482ACCC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651A796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7D0CE39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2845891" w14:textId="232FCFF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A46B9C5" w14:textId="59B026B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5970A5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E74BE8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FBE958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23F918E0" w14:textId="77777777" w:rsidTr="00503750">
        <w:tc>
          <w:tcPr>
            <w:tcW w:w="1843" w:type="dxa"/>
            <w:vAlign w:val="center"/>
          </w:tcPr>
          <w:p w14:paraId="1D7BAE1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CD1A15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01272DF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571A5E4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99EA61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465610A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6EC8AF4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63A42C5C" w14:textId="77777777" w:rsidTr="00503750">
        <w:tc>
          <w:tcPr>
            <w:tcW w:w="1843" w:type="dxa"/>
            <w:vAlign w:val="center"/>
          </w:tcPr>
          <w:p w14:paraId="263C1A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6ACC95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59FFEF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604EBD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5D7C9E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26A85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B9DE6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CB487E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C46A8C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DC5AE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C7979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0F79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BBB21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4F7CB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13F192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8320DD1" w14:textId="77777777" w:rsidTr="00503750">
        <w:tc>
          <w:tcPr>
            <w:tcW w:w="1843" w:type="dxa"/>
            <w:vAlign w:val="center"/>
          </w:tcPr>
          <w:p w14:paraId="74CF164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796FF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D4E3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3B188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628048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4265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64034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AD99D88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7348E88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F0CBE6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6F18D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C67D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8CBFF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08BFD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BB506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15B1C52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797D35C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3852F8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7CD08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58319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4726AC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78469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538DBF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F5A593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81D949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5099FD7C" w14:textId="77777777" w:rsidTr="00503750">
        <w:trPr>
          <w:trHeight w:val="664"/>
        </w:trPr>
        <w:tc>
          <w:tcPr>
            <w:tcW w:w="3372" w:type="dxa"/>
          </w:tcPr>
          <w:p w14:paraId="31DAE17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5076B7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8B19B2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E2F64F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E9E617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D0E6095" w14:textId="555023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9C171D" w14:textId="1F3E3C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CAC2FF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B421340" w14:textId="458EEBB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0E97A42" w14:textId="39C196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040122" w14:textId="71BD07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77EDBE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83268" w14:textId="0419B68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9726AF0" w14:textId="567C67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7D6B01" w14:textId="3449B8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7916FEB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48C7254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AECFD84" w14:textId="22D356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C66EB2" w14:textId="197E03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45850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17F4844" w14:textId="26C11E9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B040D87" w14:textId="0B5AEF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87D00E" w14:textId="46B0E1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C791B84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40D0C26" w14:textId="165BF499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397E6E4" w14:textId="79ABD1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581B7E9" w14:textId="5A9E43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D2187C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A6365DE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653F42F6" w14:textId="77777777" w:rsidTr="00503750">
        <w:tc>
          <w:tcPr>
            <w:tcW w:w="2835" w:type="dxa"/>
            <w:vAlign w:val="center"/>
          </w:tcPr>
          <w:p w14:paraId="7247B76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455099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D5DF83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9073FD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6285B3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03CDD0D" w14:textId="77777777" w:rsidTr="00503750">
        <w:tc>
          <w:tcPr>
            <w:tcW w:w="2835" w:type="dxa"/>
          </w:tcPr>
          <w:p w14:paraId="46F8C13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01A3440" w14:textId="0C1F5D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535517" w14:textId="735747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FF42507" w14:textId="6E40E7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43D56EE" w14:textId="4AAB48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19188E9" w14:textId="77777777" w:rsidTr="00503750">
        <w:tc>
          <w:tcPr>
            <w:tcW w:w="2835" w:type="dxa"/>
          </w:tcPr>
          <w:p w14:paraId="59F9077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41A09F4C" w14:textId="694566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0C077E" w14:textId="761075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88414B" w14:textId="7FB7F7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83DAFE3" w14:textId="39C11A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724E985" w14:textId="77777777" w:rsidTr="00503750">
        <w:tc>
          <w:tcPr>
            <w:tcW w:w="2835" w:type="dxa"/>
          </w:tcPr>
          <w:p w14:paraId="673E064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518364AD" w14:textId="5E9F8C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BA11FF" w14:textId="1C11B8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551329C" w14:textId="3515DC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70F75BF" w14:textId="714C63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165D5F3" w14:textId="77777777" w:rsidTr="00503750">
        <w:tc>
          <w:tcPr>
            <w:tcW w:w="2835" w:type="dxa"/>
            <w:vAlign w:val="center"/>
          </w:tcPr>
          <w:p w14:paraId="7E1F519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128998CC" w14:textId="0A828C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3B791AA" w14:textId="2449A7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45C1280" w14:textId="3C3F3B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B3EC059" w14:textId="7B147A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4AF67A" w14:textId="77777777" w:rsidTr="00503750">
        <w:tc>
          <w:tcPr>
            <w:tcW w:w="2835" w:type="dxa"/>
            <w:vAlign w:val="center"/>
          </w:tcPr>
          <w:p w14:paraId="3ACD86E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79BDD5B0" w14:textId="744345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BBB0F6" w14:textId="7DB74F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5806FC2" w14:textId="42348A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B4C4DA1" w14:textId="0C9F29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36A1F5" w14:textId="77777777" w:rsidTr="00503750">
        <w:tc>
          <w:tcPr>
            <w:tcW w:w="2835" w:type="dxa"/>
          </w:tcPr>
          <w:p w14:paraId="6BDE69C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4E8BFD3C" w14:textId="6C5B5D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B7EC4D4" w14:textId="11D752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51F7A4" w14:textId="12710F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964DE1" w14:textId="2AA752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ED00E3" w14:textId="77777777" w:rsidTr="00503750">
        <w:tc>
          <w:tcPr>
            <w:tcW w:w="2835" w:type="dxa"/>
          </w:tcPr>
          <w:p w14:paraId="5FEFF91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1433ACF8" w14:textId="2159FB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7F4FC2" w14:textId="5A66F4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378A7" w14:textId="4F5D28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3D87AD4" w14:textId="0DE1F8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1CAFE8E" w14:textId="77777777" w:rsidTr="00503750">
        <w:tc>
          <w:tcPr>
            <w:tcW w:w="2835" w:type="dxa"/>
          </w:tcPr>
          <w:p w14:paraId="3947F78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8F0DC6D" w14:textId="1C2B13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B451344" w14:textId="754BDD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4011774" w14:textId="7DE1EF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EDB1CE" w14:textId="3FCFD2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3947BCE" w14:textId="77777777" w:rsidR="00944C3D" w:rsidRDefault="00944C3D" w:rsidP="00944C3D">
      <w:pPr>
        <w:rPr>
          <w:rFonts w:ascii="Arial" w:hAnsi="Arial"/>
          <w:b/>
        </w:rPr>
      </w:pPr>
    </w:p>
    <w:p w14:paraId="325E6F18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0B757153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BD8BCB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4CC9FE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691E6E0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4F70D78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3709BBC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1C9F861" w14:textId="77777777" w:rsidTr="00503750">
        <w:trPr>
          <w:trHeight w:val="443"/>
        </w:trPr>
        <w:tc>
          <w:tcPr>
            <w:tcW w:w="2560" w:type="dxa"/>
          </w:tcPr>
          <w:p w14:paraId="3389413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96A595" w14:textId="347B56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55B02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F6D33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B5FB5B1" w14:textId="40734C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26580F1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7C4A7A1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03B219E" w14:textId="140D46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78593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A6810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543501E" w14:textId="78D63C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5986ACF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B1062B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EA7ACB2" w14:textId="637264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198F4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3F0F8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73A546" w14:textId="258C86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A12E2F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346751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107EBA5" w14:textId="4C686F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7E7FA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97EE7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47604C1" w14:textId="4826A1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875CB9F" w14:textId="77777777" w:rsidR="00944C3D" w:rsidRDefault="00944C3D" w:rsidP="00944C3D">
      <w:pPr>
        <w:rPr>
          <w:rFonts w:ascii="Arial" w:hAnsi="Arial"/>
          <w:b/>
        </w:rPr>
      </w:pPr>
    </w:p>
    <w:p w14:paraId="2A1140B2" w14:textId="77777777" w:rsidR="00944C3D" w:rsidRDefault="00944C3D" w:rsidP="00944C3D">
      <w:pPr>
        <w:rPr>
          <w:rFonts w:ascii="Arial" w:hAnsi="Arial"/>
          <w:b/>
        </w:rPr>
      </w:pPr>
    </w:p>
    <w:p w14:paraId="72EBAD6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6681FDC" w14:textId="77777777" w:rsidR="00944C3D" w:rsidRDefault="00944C3D" w:rsidP="00944C3D">
      <w:pPr>
        <w:rPr>
          <w:rFonts w:ascii="Arial" w:hAnsi="Arial"/>
          <w:b/>
        </w:rPr>
      </w:pPr>
    </w:p>
    <w:p w14:paraId="739B13D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362D7240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F55D01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A1BDA7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997F8B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2B115F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884DF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C6E2C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9A179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E759AE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EA3C3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B9A5B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BA686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2DDBE5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0C458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78D86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B6DEB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FDCBB5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20B01D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444506BC" w14:textId="77777777" w:rsidTr="00503750">
        <w:trPr>
          <w:trHeight w:val="677"/>
        </w:trPr>
        <w:tc>
          <w:tcPr>
            <w:tcW w:w="3358" w:type="dxa"/>
          </w:tcPr>
          <w:p w14:paraId="1B52B0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E3BDB1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9502FC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A35A05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7202B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829C3A6" w14:textId="31BC5E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438442" w14:textId="251CA2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F18C5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655AE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301D1673" w14:textId="19423C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6F2FD6F" w14:textId="10E50C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F3C9F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7A22A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33D51AC" w14:textId="08C457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272DF77" w14:textId="2531F4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1E915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2983B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2541126D" w14:textId="2D6832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C6CB312" w14:textId="12727E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F92D1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CBB2568" w14:textId="1A86AC7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296B5FE" w14:textId="4FE922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AD07A85" w14:textId="36DA17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53D493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244328AA" w14:textId="7939933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F7BD7C7" w14:textId="22EDD9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D11B4DA" w14:textId="14BC04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0F133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F623DD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248A4515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6EC294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6CF8EC3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42217037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678907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EF0AC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8F8F75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7DAB5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C76146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74FA828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23511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8EA80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5F2C63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DAB3B5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D0F7E9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6797EB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2C3B280A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DFE197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78243A9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0E92B9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638223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47BC0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4A9D8925" w14:textId="3C619D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8A327BC" w14:textId="3099A9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D7D695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285D7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139AA81E" w14:textId="724396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303116" w14:textId="3AB173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98231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14FF7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3E28654" w14:textId="7D27F5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4484551" w14:textId="68F96E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5F30C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E87346C" w14:textId="76E636A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3F2F1DF" w14:textId="2813E6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A35BB4C" w14:textId="4127E2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3AA8F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0DFC1F3" w14:textId="4EA17FD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32057D3" w14:textId="2BC9C2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AD61D9B" w14:textId="628ECC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71B80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1AE586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0FC7D95D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58837D6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76DD10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AF8A46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D19CBD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0EA85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00B7D61" w14:textId="63E29F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3D5D359" w14:textId="15DE86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A0A4E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1AE78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0D4584EF" w14:textId="556F9F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F0980D8" w14:textId="3FC887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58ABA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FE301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32CB7438" w14:textId="2D6A57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23668A0" w14:textId="2E9A99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1BD87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0BCE960" w14:textId="49F9BC7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A51CFF4" w14:textId="07741E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FA3B9CE" w14:textId="77DFE3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13DE83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24C5C1F" w14:textId="6748909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676D3A5" w14:textId="372D15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7A25E98" w14:textId="277A19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44C13A5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59A626D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4DA7990E" w14:textId="77777777" w:rsidTr="00503750">
        <w:tc>
          <w:tcPr>
            <w:tcW w:w="3686" w:type="dxa"/>
            <w:vAlign w:val="center"/>
          </w:tcPr>
          <w:p w14:paraId="6EBEE65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2C982D7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65140F9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562FFE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A78F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43B93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C996F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9F7FD6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20071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6213F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49241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8C0E9B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9C176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DEF69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4B9D8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D69CA5B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BD2756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13EE060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E84C50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6883BD8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76930D3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36CA92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AA3302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17A942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C83420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26EB7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C7F65CD" w14:textId="4E959A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E7152D2" w14:textId="489570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858D8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2896E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592C55" w14:textId="0C46C4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10680BD" w14:textId="6CCF6F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622FCE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B9451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40AA887" w14:textId="695FF4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7F0365D" w14:textId="48A6C5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49866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2D0B725" w14:textId="233F0A8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C0EE0F4" w14:textId="76BA2B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1D8DAAA" w14:textId="039C8C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A430BD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1AB6AED5" w14:textId="498D6F8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D5DF3CC" w14:textId="0ECE67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85ED1D2" w14:textId="4843BE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DEEBF7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B350FE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DB0D80F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CFE938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45D6C9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F1B14E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53DBE5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D6F5E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0490774F" w14:textId="2E7578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63BB0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CBC8C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871F229" w14:textId="6568F3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108B9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B0AD4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994C32E" w14:textId="24AE75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E7A46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4C7C5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EE10E1F" w14:textId="57856E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731E3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39A3D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F3F3221" w14:textId="44091E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6F59D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95AF22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107C722" w14:textId="1252A71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4D56113" w14:textId="77777777" w:rsidR="00944C3D" w:rsidRDefault="00944C3D" w:rsidP="00944C3D">
      <w:pPr>
        <w:rPr>
          <w:sz w:val="22"/>
          <w:szCs w:val="22"/>
        </w:rPr>
      </w:pPr>
    </w:p>
    <w:p w14:paraId="08F9C796" w14:textId="77777777" w:rsidR="00944C3D" w:rsidRDefault="00944C3D" w:rsidP="00944C3D">
      <w:pPr>
        <w:rPr>
          <w:sz w:val="22"/>
          <w:szCs w:val="22"/>
        </w:rPr>
      </w:pPr>
    </w:p>
    <w:p w14:paraId="716A7A0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1CD775F9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0D59CEA" w14:textId="58C37583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6DF16D1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F3BC8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5E94CD3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9214C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111988F3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833963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2E16B53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832D4C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6D2CA79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BA77DA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38C9CC2" w14:textId="365D9C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4666238" w14:textId="49BA31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FDD814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FAE4C6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5CB64AC9" w14:textId="02FC1F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85FD790" w14:textId="1AC77F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D0E0CA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FB59C6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53E990E" w14:textId="1B29D0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D825BF2" w14:textId="65C4C0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8A06D5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F09712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78462434" w14:textId="673D1A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5E7CC96" w14:textId="3F2F1F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C809055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5D8F43B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C25F4FC" w14:textId="2AC40C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7344D27" w14:textId="0CB3D3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04F0DC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B2DEB71" w14:textId="19609A7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BAE0A84" w14:textId="290130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ED65A31" w14:textId="16A937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538412C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3CF53A4" w14:textId="0D305BF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3C8B311" w14:textId="02E19F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58A49A6" w14:textId="7A8498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28DC9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A49CF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154F07ED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226D4C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26BE75F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3BF849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5FEB9B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3EFCBD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716CC309" w14:textId="1D2BD9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48323BB" w14:textId="015196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3AB6A9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8267F6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7F2BD40" w14:textId="52A726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65345D9" w14:textId="57D03A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1FF790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22473F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5B81165B" w14:textId="16C9F7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2437C2D" w14:textId="0A0565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DEE5B8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0D2E19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6525BC9E" w14:textId="4C9B89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3C1D3FC" w14:textId="4353FD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1AB374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C3A93AC" w14:textId="2FD1A7A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E4025E6" w14:textId="3816AB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DFA9823" w14:textId="3E3B44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9EB14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07574D8" w14:textId="60533D0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5103D37" w14:textId="5217E4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B092A0A" w14:textId="208E6A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7D3BBDC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803BCFF" w14:textId="066B85A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2765210" w14:textId="55997B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036F7F9" w14:textId="4B0BF5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77A75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0DACDC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16026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0866BD21" w14:textId="3818F48B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87245B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E8AC0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31C9E1A" w14:textId="306A417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6BEA143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15E7AF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7965E17D" w14:textId="775EBC02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54886C1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A7E64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3B1568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39B0ECCE" w14:textId="77777777" w:rsidR="00944C3D" w:rsidRPr="003607F0" w:rsidRDefault="00944C3D" w:rsidP="00944C3D"/>
    <w:p w14:paraId="53797340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5B759" w14:textId="77777777" w:rsidR="00D2725A" w:rsidRDefault="00D2725A">
      <w:r>
        <w:separator/>
      </w:r>
    </w:p>
  </w:endnote>
  <w:endnote w:type="continuationSeparator" w:id="0">
    <w:p w14:paraId="5FA2A1AC" w14:textId="77777777" w:rsidR="00D2725A" w:rsidRDefault="00D27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C1B87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56F8B9EC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3C78E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2DB45C3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EB7E1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1530D91B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A3580" w14:textId="77777777" w:rsidR="00D2725A" w:rsidRDefault="00D2725A">
      <w:r>
        <w:separator/>
      </w:r>
    </w:p>
  </w:footnote>
  <w:footnote w:type="continuationSeparator" w:id="0">
    <w:p w14:paraId="5A562742" w14:textId="77777777" w:rsidR="00D2725A" w:rsidRDefault="00D272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668097">
    <w:abstractNumId w:val="13"/>
  </w:num>
  <w:num w:numId="2" w16cid:durableId="960188610">
    <w:abstractNumId w:val="17"/>
  </w:num>
  <w:num w:numId="3" w16cid:durableId="1843617006">
    <w:abstractNumId w:val="8"/>
  </w:num>
  <w:num w:numId="4" w16cid:durableId="228928744">
    <w:abstractNumId w:val="7"/>
  </w:num>
  <w:num w:numId="5" w16cid:durableId="30389235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333118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28733225">
    <w:abstractNumId w:val="20"/>
  </w:num>
  <w:num w:numId="8" w16cid:durableId="367490292">
    <w:abstractNumId w:val="10"/>
  </w:num>
  <w:num w:numId="9" w16cid:durableId="1567566256">
    <w:abstractNumId w:val="0"/>
  </w:num>
  <w:num w:numId="10" w16cid:durableId="1490169657">
    <w:abstractNumId w:val="19"/>
  </w:num>
  <w:num w:numId="11" w16cid:durableId="819232671">
    <w:abstractNumId w:val="6"/>
  </w:num>
  <w:num w:numId="12" w16cid:durableId="422264623">
    <w:abstractNumId w:val="9"/>
  </w:num>
  <w:num w:numId="13" w16cid:durableId="1283684897">
    <w:abstractNumId w:val="12"/>
  </w:num>
  <w:num w:numId="14" w16cid:durableId="767042152">
    <w:abstractNumId w:val="15"/>
  </w:num>
  <w:num w:numId="15" w16cid:durableId="728918086">
    <w:abstractNumId w:val="14"/>
  </w:num>
  <w:num w:numId="16" w16cid:durableId="798374182">
    <w:abstractNumId w:val="2"/>
  </w:num>
  <w:num w:numId="17" w16cid:durableId="1048334667">
    <w:abstractNumId w:val="4"/>
  </w:num>
  <w:num w:numId="18" w16cid:durableId="305352623">
    <w:abstractNumId w:val="11"/>
  </w:num>
  <w:num w:numId="19" w16cid:durableId="1690178673">
    <w:abstractNumId w:val="5"/>
  </w:num>
  <w:num w:numId="20" w16cid:durableId="1326400268">
    <w:abstractNumId w:val="18"/>
  </w:num>
  <w:num w:numId="21" w16cid:durableId="167528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2790"/>
    <w:docVar w:name="arg2" w:val="Driver=asa17;DBF=D:\anasoft\data\tebys.db;DBN=tebys;ENG=SQL17;commlinks=TCPIP{ip=192.168.1.241};uid=kostelna;con=finus(12.0);pwd=Marec2023"/>
    <w:docVar w:name="arg3" w:val="2231086"/>
    <w:docVar w:name="arg4" w:val="C:\Users\kostelna\AppData\Local\Temp\5779359.doc"/>
    <w:docVar w:name="arg5" w:val="2"/>
  </w:docVars>
  <w:rsids>
    <w:rsidRoot w:val="00377A75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74A15"/>
    <w:rsid w:val="00377A75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9A8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2725A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3B7B0C"/>
  <w15:docId w15:val="{ACD02633-3450-4BCA-AF20-C002018C8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26</TotalTime>
  <Pages>16</Pages>
  <Words>5336</Words>
  <Characters>30421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1</cp:revision>
  <cp:lastPrinted>2009-07-30T10:15:00Z</cp:lastPrinted>
  <dcterms:created xsi:type="dcterms:W3CDTF">2026-03-20T09:17:00Z</dcterms:created>
  <dcterms:modified xsi:type="dcterms:W3CDTF">2026-03-20T09:45:00Z</dcterms:modified>
</cp:coreProperties>
</file>