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BF81F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B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F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5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C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4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2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7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D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A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2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D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8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0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4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B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B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8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3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E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B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DD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1C5F6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68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B2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8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A32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39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7AE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67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EB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AB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F61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33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F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AB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5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E0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711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9C9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3A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64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C3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88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CB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68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147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3A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26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A93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CD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198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6B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7E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90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9C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EB356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D6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E2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73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56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5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56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2D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18E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DD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D7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82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45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2B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E40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14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25A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14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DD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A7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49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B8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32F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BB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25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8F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DF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FC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B6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BE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D4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99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E69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809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9CF87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A30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1D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58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2A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29A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0A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2B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22E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2F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98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D1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2A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53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41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17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9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5F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C8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96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1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CA4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38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7F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94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0C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9D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57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D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9BD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3A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FA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56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AB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AE062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BF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2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3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F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1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D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F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FD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A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0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0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7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9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4E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F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FF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5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1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4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A2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E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44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8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8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6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5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0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D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F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D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14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2E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5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EFDAD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0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A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D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8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0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37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C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A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7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2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F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D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1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68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B126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3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C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1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5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34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81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30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7C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2A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8E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A2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BD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84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3A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06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F9279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B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7D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2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DCD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4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B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7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1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1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5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D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B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9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AF7C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A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4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E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28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F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E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0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1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1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F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6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F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3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CA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D4C9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B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E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7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6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C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2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1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F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C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8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B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30D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A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B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3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1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8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2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6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7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3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5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E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5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E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5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0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373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2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7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8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C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0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1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E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EC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E1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E1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E5F9B" w14:textId="15AFDB7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6F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A2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E1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74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CB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CC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59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A6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E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F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C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6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9C6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F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7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F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7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8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75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2B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AB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6F2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F5EBE07" wp14:editId="10ACC31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5560E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EBE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65560E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9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4E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03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DB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3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5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3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2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B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E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4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9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3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EBFA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22C8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8A4A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83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EC56488" wp14:editId="05AE961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C137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5648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E8C137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5BFC9CB" wp14:editId="79AD2C6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6C90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FC9C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F46C90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8CC249" wp14:editId="4A0628C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46FD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CC24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A246FD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9577EAF" wp14:editId="5CA3ED5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0206E" w14:textId="57571D8A" w:rsidR="000B647F" w:rsidRDefault="000B647F" w:rsidP="00944C3D">
                                  <w:fldSimple w:instr=" MERGEFIELD  aDMOD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77EAF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AE0206E" w14:textId="57571D8A" w:rsidR="000B647F" w:rsidRDefault="000B647F" w:rsidP="00944C3D">
                            <w:fldSimple w:instr=" MERGEFIELD  aDMOD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7D526C8" wp14:editId="673D8A0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AEBACB" w14:textId="4036A04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526C8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FAEBACB" w14:textId="4036A04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EE4A09B" wp14:editId="63F23C6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A27F1" w14:textId="3ACCF537" w:rsidR="000B647F" w:rsidRDefault="000B647F" w:rsidP="00944C3D">
                                  <w:fldSimple w:instr=" MERGEFIELD  aDRDO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4A09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B8A27F1" w14:textId="3ACCF537" w:rsidR="000B647F" w:rsidRDefault="000B647F" w:rsidP="00944C3D">
                            <w:fldSimple w:instr=" MERGEFIELD  aDRDO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F039940" wp14:editId="281B0CA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6C051" w14:textId="7B4D909F" w:rsidR="000B647F" w:rsidRDefault="000B647F" w:rsidP="00944C3D">
                                  <w:fldSimple w:instr=" MERGEFIELD  aDMDO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3994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5B6C051" w14:textId="7B4D909F" w:rsidR="000B647F" w:rsidRDefault="000B647F" w:rsidP="00944C3D">
                            <w:fldSimple w:instr=" MERGEFIELD  aDMDO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31B4A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ED41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A068B8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C266A6" wp14:editId="2CE8B65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4216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266A6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C44216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6A6E3E4" wp14:editId="7B8190F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B192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6E3E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16B192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A27C24" wp14:editId="58813E0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3DE1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27C2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993DE1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1358149" wp14:editId="2CADB93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B5620" w14:textId="0B9B274B" w:rsidR="000B647F" w:rsidRDefault="000B647F" w:rsidP="00944C3D">
                                  <w:fldSimple w:instr=" MERGEFIELD  aDRDOo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5814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97B5620" w14:textId="0B9B274B" w:rsidR="000B647F" w:rsidRDefault="000B647F" w:rsidP="00944C3D">
                            <w:fldSimple w:instr=" MERGEFIELD  aDRDOo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A66764" wp14:editId="4DD931F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EF4029" w14:textId="14C0488F" w:rsidR="000B647F" w:rsidRDefault="000B647F" w:rsidP="00944C3D">
                                  <w:fldSimple w:instr=" MERGEFIELD  aDMDO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66764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BEF4029" w14:textId="14C0488F" w:rsidR="000B647F" w:rsidRDefault="000B647F" w:rsidP="00944C3D">
                            <w:fldSimple w:instr=" MERGEFIELD  aDMDO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05E5A8C" wp14:editId="5EC47ED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AB38F" w14:textId="2C4AFDA9" w:rsidR="000B647F" w:rsidRDefault="000B647F" w:rsidP="00944C3D">
                                  <w:fldSimple w:instr=" MERGEFIELD  aDRODo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E5A8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FBAB38F" w14:textId="2C4AFDA9" w:rsidR="000B647F" w:rsidRDefault="000B647F" w:rsidP="00944C3D">
                            <w:fldSimple w:instr=" MERGEFIELD  aDRODo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3428048" wp14:editId="194007E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8CA79" w14:textId="44B2F345" w:rsidR="000B647F" w:rsidRDefault="000B647F" w:rsidP="00944C3D">
                                  <w:fldSimple w:instr=" MERGEFIELD  aDMOD  \* MERGEFORMAT ">
                                    <w:r w:rsidR="00DF7CCA" w:rsidRPr="00DF7C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2804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CE8CA79" w14:textId="44B2F345" w:rsidR="000B647F" w:rsidRDefault="000B647F" w:rsidP="00944C3D">
                            <w:fldSimple w:instr=" MERGEFIELD  aDMOD  \* MERGEFORMAT ">
                              <w:r w:rsidR="00DF7CCA" w:rsidRPr="00DF7CC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233B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AA1AFF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6BAF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2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88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3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A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E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9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A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C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B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2B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7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0A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1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E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F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3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0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0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B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6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4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E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E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1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DFFB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C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4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E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4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2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6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A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6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A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9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5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7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3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D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0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8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463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CB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22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834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A4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C3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99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4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C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9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2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F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7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4D8F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8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6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8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F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5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B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7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5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3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2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1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9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6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8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5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C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2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EFA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3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1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D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4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5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7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E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BB7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2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F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4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5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2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9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3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C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F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7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A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5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0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0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3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B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E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B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B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4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E0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8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6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5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6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3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4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8E88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A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B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3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18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B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7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7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9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2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E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E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E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7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B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8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B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A3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7A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75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FE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2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43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14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8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3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8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1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5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5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F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0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4797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B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7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4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E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A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5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D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7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8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D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7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A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8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4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F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F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D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8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26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BC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A6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26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58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FB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4E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E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B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EA3E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3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0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7BCFCE" wp14:editId="50DFF61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7F5C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BCFCE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107F5C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3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9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4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2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8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7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1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1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8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F0AB8B" wp14:editId="3DF1CF8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7204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0AB8B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977204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2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F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3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B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4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6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5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0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5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E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8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5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7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E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3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1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B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E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B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B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0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4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D723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98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EC07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F49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6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B28A2B" wp14:editId="5C6B423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7C187" w14:textId="5264862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28A2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CD7C187" w14:textId="5264862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36120260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9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D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2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9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A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1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7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1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D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D8842A" wp14:editId="2252FD1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CB284" w14:textId="696F9D2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2021540180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8842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59CB284" w14:textId="696F9D2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2021540180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1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5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1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7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E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7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1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4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1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4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6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C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E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D9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0DE2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B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0B23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543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6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0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B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0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C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8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9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B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7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A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C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4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3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6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BAA7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484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717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C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C3961F" wp14:editId="3E63036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10E94" w14:textId="6F5082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3961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4910E94" w14:textId="6F5082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A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0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3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B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0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E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E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E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F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9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2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C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B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F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C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D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3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9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B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2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4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3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C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9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9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6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E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D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1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3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A7F4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1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6FF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C79D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DFA6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A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2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9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9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D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3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B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C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8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1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C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8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E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7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4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4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C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6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1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C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9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C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41608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6C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861540" wp14:editId="6DEA371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8D443" w14:textId="1B500A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41,43,45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6154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BF8D443" w14:textId="1B500A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Halalovka 41,43,45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AA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7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C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A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7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3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A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B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4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8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2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F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8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2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2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50CE37" wp14:editId="3003F1D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82AEE" w14:textId="6A85B6C9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0CE3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E082AEE" w14:textId="6A85B6C9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B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0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3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4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5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3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02D6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36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CBB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B8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4C13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89EB7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629BFB" wp14:editId="3C06A6D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450D5" w14:textId="6D0AB3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29BF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D5450D5" w14:textId="6D0AB3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3BDBA6" wp14:editId="2166631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055AB" w14:textId="670EC8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BDBA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33055AB" w14:textId="670EC8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F32C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EC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4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9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892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E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78CB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FF3755D" wp14:editId="69EA6A1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7E5A3" w14:textId="247344C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3755D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5A7E5A3" w14:textId="247344C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0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D7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2A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88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B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F3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14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74C9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E5EC9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0F4F78E" wp14:editId="30C9DE7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3892C" w14:textId="5A7A39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4F78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243892C" w14:textId="5A7A39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6FF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6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6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5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C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3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B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A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2C16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5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C4F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F459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B22E1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67AFC7" wp14:editId="63CF428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08B001" w14:textId="4C4CBA1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F7CCA" w:rsidRPr="00B363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7AFC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E08B001" w14:textId="4C4CBA1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F7CCA" w:rsidRPr="00B3632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2D11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06CA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814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B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5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A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A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3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6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1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1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9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D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0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0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A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5D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5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B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B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A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A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F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F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3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D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9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4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17E6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582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74B347" w14:textId="21CDFA6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F7CCA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0E6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3D3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994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1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7655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F6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C1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C2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55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F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980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353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B18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24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3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9B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27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A77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F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80B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2E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85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36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0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D7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F2A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7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0B06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DD8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F0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E2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D1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448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5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964E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E1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86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02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0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CEC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D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03AD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5A0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3D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C2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8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74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FAD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5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7F41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35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3F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57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3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42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BF3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7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D318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1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8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E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B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99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9818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FB5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5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D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F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6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6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3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E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F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5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3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E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2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0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73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F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E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F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040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1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5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0540F5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3DCE933" w14:textId="77777777" w:rsidR="00944C3D" w:rsidRDefault="00944C3D" w:rsidP="00944C3D">
      <w:pPr>
        <w:rPr>
          <w:rFonts w:ascii="Arial" w:hAnsi="Arial"/>
        </w:rPr>
      </w:pPr>
    </w:p>
    <w:p w14:paraId="5CEB21A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37681CB" w14:textId="54FF7CC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45E3432" w14:textId="68625B3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D0527C6" w14:textId="2052626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9D3A6F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7B8B82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745DE6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47E9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7BB8D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11E6C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577B0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E72A7A7" w14:textId="498A94E1" w:rsidR="00944C3D" w:rsidRPr="008D0433" w:rsidRDefault="00DF7CC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Ľuboš Hujo</w:t>
            </w:r>
          </w:p>
        </w:tc>
        <w:tc>
          <w:tcPr>
            <w:tcW w:w="3260" w:type="dxa"/>
            <w:vAlign w:val="center"/>
          </w:tcPr>
          <w:p w14:paraId="6F96AA60" w14:textId="1BC3ECDF" w:rsidR="00944C3D" w:rsidRPr="008D0433" w:rsidRDefault="00DF7CC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2131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8232B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4185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50508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295A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3E62C7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BE1BD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2DCC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E0A4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603A1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6A08CD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8481F3F" w14:textId="1395512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1E399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8435F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21616B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738012" w14:textId="0072043F" w:rsidR="00944C3D" w:rsidRDefault="00DF7CC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E04EE7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3DCA8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D3832EB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38ED7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9F440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A6484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26FC6A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0063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87F4A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664C1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436B0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5251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A33EE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547C4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30EE9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E6E0B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EC259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0DEBE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BD899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C3E52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DDDB1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CFDEE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53CB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AC4A5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AC592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9E5D31D" w14:textId="3B2F1EE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0E0C9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90459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CB56F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2D47E7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D04D70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DB8FC3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CAF781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29F864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2186CA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CEEAC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B4D53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08E67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0CE149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E0D3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D0D7F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9D664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1EE5C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CF81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F361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7F535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630D8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D61BC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976A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8BB5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0AFC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87F8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49BF3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B38FF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4A871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D0A39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C5BAD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4145C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C1F53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8C9A2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A664A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13D9C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3BB17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B8DFC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10A7F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ADCA3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D84C8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A1EEFD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FE30C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45CBF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52A26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260A2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A94D718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75F6E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31F0E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97D05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C42D2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2151569" w14:textId="77777777" w:rsidTr="00503750">
        <w:trPr>
          <w:trHeight w:val="302"/>
        </w:trPr>
        <w:tc>
          <w:tcPr>
            <w:tcW w:w="4510" w:type="dxa"/>
          </w:tcPr>
          <w:p w14:paraId="3B0CAC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03FC3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9388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9F83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4125AD" w14:textId="77777777" w:rsidTr="00503750">
        <w:trPr>
          <w:trHeight w:val="302"/>
        </w:trPr>
        <w:tc>
          <w:tcPr>
            <w:tcW w:w="4510" w:type="dxa"/>
          </w:tcPr>
          <w:p w14:paraId="2DE35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6C02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5BA86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FBBE4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633964" w14:textId="77777777" w:rsidTr="00503750">
        <w:trPr>
          <w:trHeight w:val="302"/>
        </w:trPr>
        <w:tc>
          <w:tcPr>
            <w:tcW w:w="4510" w:type="dxa"/>
          </w:tcPr>
          <w:p w14:paraId="1C4F5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A4B3C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352E9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EC7F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89BF6B" w14:textId="77777777" w:rsidTr="00503750">
        <w:trPr>
          <w:trHeight w:val="302"/>
        </w:trPr>
        <w:tc>
          <w:tcPr>
            <w:tcW w:w="4510" w:type="dxa"/>
          </w:tcPr>
          <w:p w14:paraId="0E9D81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B8F32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F85B0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6C10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2A9233" w14:textId="77777777" w:rsidTr="00503750">
        <w:trPr>
          <w:trHeight w:val="327"/>
        </w:trPr>
        <w:tc>
          <w:tcPr>
            <w:tcW w:w="4510" w:type="dxa"/>
          </w:tcPr>
          <w:p w14:paraId="50813A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8A73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2C6C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EDC29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376CC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557F6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705CD11" w14:textId="19C1507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498CA8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9FB16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66AEF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7520F3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1DBB1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9A052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87FCF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A014F7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2AD44BE" w14:textId="77777777" w:rsidTr="00503750">
        <w:tc>
          <w:tcPr>
            <w:tcW w:w="2302" w:type="dxa"/>
            <w:vAlign w:val="center"/>
          </w:tcPr>
          <w:p w14:paraId="1F51CA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FE343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C9649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C8620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0A35E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6715F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67C34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5EA25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870ADEF" w14:textId="77777777" w:rsidTr="00503750">
        <w:tc>
          <w:tcPr>
            <w:tcW w:w="15593" w:type="dxa"/>
            <w:gridSpan w:val="8"/>
            <w:vAlign w:val="center"/>
          </w:tcPr>
          <w:p w14:paraId="1C32EB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E2E534" w14:textId="77777777" w:rsidTr="00503750">
        <w:tc>
          <w:tcPr>
            <w:tcW w:w="2302" w:type="dxa"/>
            <w:vAlign w:val="center"/>
          </w:tcPr>
          <w:p w14:paraId="45CDA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17CAB0" w14:textId="7F562C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C7B63B" w14:textId="0C7200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A6A550" w14:textId="61694B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20CA86" w14:textId="65312B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6560F" w14:textId="0DA17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0866C" w14:textId="3B9A9A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19235" w14:textId="2923FD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407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7FCF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45142F4" w14:textId="293777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825471" w14:textId="763B90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EE7008" w14:textId="7BA7D9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4CBBDA" w14:textId="4B4CD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F3E9C" w14:textId="1CB43C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1CB28" w14:textId="1F9B8B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B60F8" w14:textId="3C8F91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AD1E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503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A3AF53F" w14:textId="7619CA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DF5685" w14:textId="70FC0A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6DD9E" w14:textId="05D581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0E42C" w14:textId="22A632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E3A6F" w14:textId="3EDBAD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494FB" w14:textId="69283C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4472A" w14:textId="24872D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0D57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535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4EBD3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62032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3958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0144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BB4C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733E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2A85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9DEFB1" w14:textId="77777777" w:rsidTr="00503750">
        <w:tc>
          <w:tcPr>
            <w:tcW w:w="2302" w:type="dxa"/>
            <w:vAlign w:val="center"/>
          </w:tcPr>
          <w:p w14:paraId="541B3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8C5203" w14:textId="4645BC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331249" w14:textId="01537D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14227" w14:textId="4D7850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39E84" w14:textId="30ED98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531AD" w14:textId="058EA9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FA046" w14:textId="4193CD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482E3" w14:textId="589D60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512D7" w14:textId="77777777" w:rsidTr="00503750">
        <w:tc>
          <w:tcPr>
            <w:tcW w:w="15593" w:type="dxa"/>
            <w:gridSpan w:val="8"/>
            <w:vAlign w:val="center"/>
          </w:tcPr>
          <w:p w14:paraId="6D0140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AF85A6" w14:textId="77777777" w:rsidTr="00503750">
        <w:tc>
          <w:tcPr>
            <w:tcW w:w="2302" w:type="dxa"/>
            <w:vAlign w:val="center"/>
          </w:tcPr>
          <w:p w14:paraId="31B0A3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7AD7A7" w14:textId="28F9B8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B004F2" w14:textId="745769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AAB9A" w14:textId="6970F2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561E2A" w14:textId="603BFB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02E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9ED2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F57C54" w14:textId="7347D7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4200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4A6F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36CA9C3" w14:textId="5BA2F9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B99A86" w14:textId="63869A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69C3BF" w14:textId="3B0B6B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751A6" w14:textId="3D1969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543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CD38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F71096" w14:textId="06730D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E83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8EC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7E540EC" w14:textId="325B6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F85D92" w14:textId="72AA23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AA0F4" w14:textId="1AD060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D6E4F" w14:textId="06983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D92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6CA6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3EB40F" w14:textId="44BC9D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A7DC7" w14:textId="77777777" w:rsidTr="00503750">
        <w:tc>
          <w:tcPr>
            <w:tcW w:w="2302" w:type="dxa"/>
            <w:vAlign w:val="center"/>
          </w:tcPr>
          <w:p w14:paraId="1E6366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588A76" w14:textId="1E6084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C4BFAF" w14:textId="1755C7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A8F37" w14:textId="28EEC7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50786" w14:textId="153CC8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E71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2AE2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42B8DB" w14:textId="51E7F2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10029" w14:textId="77777777" w:rsidTr="00503750">
        <w:tc>
          <w:tcPr>
            <w:tcW w:w="15593" w:type="dxa"/>
            <w:gridSpan w:val="8"/>
            <w:vAlign w:val="center"/>
          </w:tcPr>
          <w:p w14:paraId="7B781B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B63BE4" w14:textId="77777777" w:rsidTr="00503750">
        <w:tc>
          <w:tcPr>
            <w:tcW w:w="2302" w:type="dxa"/>
            <w:vAlign w:val="center"/>
          </w:tcPr>
          <w:p w14:paraId="0C2FF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1E460A" w14:textId="52EC93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71BC3C" w14:textId="0E1D13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F1208" w14:textId="59D2A8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37447" w14:textId="556B84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0AA8D" w14:textId="32A935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BA622" w14:textId="21BA83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1480E" w14:textId="6E412E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9896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E248E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B8C89B9" w14:textId="4DC01E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C2D55" w14:textId="217DEC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41FC0" w14:textId="058271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2C49E" w14:textId="55C929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DC042" w14:textId="237CD0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B57C2B" w14:textId="28F11A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694F72" w14:textId="020BDA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8A4D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2B814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EC9B36" w14:textId="5993FC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0B2BA1" w14:textId="785C3F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57E22" w14:textId="7C93D4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48C22" w14:textId="1DBA84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0E484" w14:textId="570225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B5F76" w14:textId="5CAFD6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A24F6" w14:textId="6A376E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7B28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378C4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B097278" w14:textId="152141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7933D2" w14:textId="344C8F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5CB0A" w14:textId="37B683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B30F9" w14:textId="153D48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2A17D" w14:textId="5B29CC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A1ADD" w14:textId="0E9DE0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5840D" w14:textId="615282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5B46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BB99E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0E485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15E8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8AE1FF" w14:textId="11E866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0CEE97" w14:textId="6180EC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A19D6" w14:textId="58318D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DC755" w14:textId="0E786C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5089B" w14:textId="3398D2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80CC8" w14:textId="5FA766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BF32D6" w14:textId="0E2D35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C50A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2F8CF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3387D8" w14:textId="18292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EF28C9" w14:textId="436B14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C8428" w14:textId="30BD5E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6C3E7" w14:textId="6B4031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658CC" w14:textId="220633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3968D1" w14:textId="14890B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70A8B" w14:textId="4BCAD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0E4466" w14:textId="77777777" w:rsidR="00944C3D" w:rsidRDefault="00944C3D" w:rsidP="00944C3D">
      <w:pPr>
        <w:rPr>
          <w:rFonts w:ascii="Arial" w:hAnsi="Arial"/>
          <w:b/>
        </w:rPr>
      </w:pPr>
    </w:p>
    <w:p w14:paraId="7762C5F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4A0091" w14:textId="77777777" w:rsidTr="00503750">
        <w:tc>
          <w:tcPr>
            <w:tcW w:w="1944" w:type="dxa"/>
            <w:vAlign w:val="center"/>
          </w:tcPr>
          <w:p w14:paraId="23513E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EC7DC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45E88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99DC1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411C1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84845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79E70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460F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6523C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BF5BA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D07A1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8D1E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DF5EFC9" w14:textId="77777777" w:rsidTr="00503750">
        <w:tc>
          <w:tcPr>
            <w:tcW w:w="15685" w:type="dxa"/>
            <w:gridSpan w:val="12"/>
            <w:vAlign w:val="center"/>
          </w:tcPr>
          <w:p w14:paraId="5A049C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46AB80" w14:textId="77777777" w:rsidTr="00503750">
        <w:tc>
          <w:tcPr>
            <w:tcW w:w="1944" w:type="dxa"/>
            <w:vAlign w:val="center"/>
          </w:tcPr>
          <w:p w14:paraId="5EFCDE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FCC7E0" w14:textId="4D395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8CAEF2" w14:textId="422A3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9205A32" w14:textId="4A827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3119BC" w14:textId="26172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B53EE0" w14:textId="4C994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3A01B3" w14:textId="39C72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600048" w14:textId="6EE51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F76BE0" w14:textId="38FDD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F2402C" w14:textId="6A54F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94C2FB" w14:textId="58CEB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08FFB6" w14:textId="0D930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2107B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62E4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9060876" w14:textId="463FA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7F62EC" w14:textId="262CD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02B939" w14:textId="3D1C9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88901B" w14:textId="6D6D2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D31D3" w14:textId="1A767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3D5992" w14:textId="3068A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A221DC" w14:textId="48466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F9DD5E" w14:textId="7140F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AE674C" w14:textId="7C3F8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BD83BB" w14:textId="0622F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7394D1" w14:textId="5AA65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30BFD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E32D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FF4DEED" w14:textId="6D34B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190B0E" w14:textId="6FC3F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C9F393" w14:textId="47D18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921FED" w14:textId="51D26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DF928E" w14:textId="6ED39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0601B0" w14:textId="31F66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7BAE4E" w14:textId="0A61B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DAB95C" w14:textId="4F618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5BBCA" w14:textId="3C3BB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020528" w14:textId="4D798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8CA207" w14:textId="32100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6D9D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13D22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1550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1D5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62E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9991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0849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A2CC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32F0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D45D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CA95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851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818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644F514" w14:textId="77777777" w:rsidTr="00503750">
        <w:tc>
          <w:tcPr>
            <w:tcW w:w="1944" w:type="dxa"/>
            <w:vAlign w:val="center"/>
          </w:tcPr>
          <w:p w14:paraId="3CFF2F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D49FEB" w14:textId="4D465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07CA53" w14:textId="78608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E97E5D" w14:textId="572EC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A16FB5" w14:textId="3DC3E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4735E3" w14:textId="28125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EB3C13" w14:textId="0BA9D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6C936C" w14:textId="11D69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606D01" w14:textId="5A233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427FE1" w14:textId="3C01C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309D46" w14:textId="2E544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0E6BA9" w14:textId="5352C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9A3C5" w14:textId="77777777" w:rsidTr="00503750">
        <w:tc>
          <w:tcPr>
            <w:tcW w:w="15685" w:type="dxa"/>
            <w:gridSpan w:val="12"/>
            <w:vAlign w:val="center"/>
          </w:tcPr>
          <w:p w14:paraId="7E7AF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5D0365A" w14:textId="77777777" w:rsidTr="00503750">
        <w:tc>
          <w:tcPr>
            <w:tcW w:w="1944" w:type="dxa"/>
            <w:vAlign w:val="center"/>
          </w:tcPr>
          <w:p w14:paraId="316C8A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FB7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9D9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A20A60" w14:textId="336BC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74F917" w14:textId="19337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84B6A2" w14:textId="6C53D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5F1F12" w14:textId="5D7BD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37D48D" w14:textId="48E27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E1E4FC" w14:textId="28D8F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1A8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CCA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4EB059" w14:textId="03C18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BDEA4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FC1E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3F9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276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FB5BDD" w14:textId="7AEAB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FFF512" w14:textId="1503C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696777" w14:textId="77D3F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B31559" w14:textId="4F1B8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46DE5C" w14:textId="7CB08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CD3FE6" w14:textId="7B8D2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191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B4D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61D890" w14:textId="6331A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4A6A6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8D15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2CC0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73E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2741F4" w14:textId="1C661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1A2E11" w14:textId="79C58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6628E6" w14:textId="28DBB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3C00E1" w14:textId="61923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FAA55C" w14:textId="798F9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A68A4B" w14:textId="6C058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145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7C6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D5CDF1" w14:textId="61EAC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27F35" w14:textId="77777777" w:rsidTr="00503750">
        <w:tc>
          <w:tcPr>
            <w:tcW w:w="1944" w:type="dxa"/>
            <w:vAlign w:val="center"/>
          </w:tcPr>
          <w:p w14:paraId="15E08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DB8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027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8EFED3" w14:textId="5B1F3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D28912" w14:textId="082A1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E135A9" w14:textId="46E6B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D44343" w14:textId="7AEBD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253FA3" w14:textId="2F424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072DBA" w14:textId="3100F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720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6D2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5157D0" w14:textId="7D85E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F04B2E" w14:textId="77777777" w:rsidTr="00503750">
        <w:tc>
          <w:tcPr>
            <w:tcW w:w="15685" w:type="dxa"/>
            <w:gridSpan w:val="12"/>
            <w:vAlign w:val="center"/>
          </w:tcPr>
          <w:p w14:paraId="40F6F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67B78A" w14:textId="77777777" w:rsidTr="00503750">
        <w:tc>
          <w:tcPr>
            <w:tcW w:w="1944" w:type="dxa"/>
            <w:vAlign w:val="center"/>
          </w:tcPr>
          <w:p w14:paraId="66810B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AE0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C25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A2DDF5" w14:textId="25926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29C1CA" w14:textId="5AA16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FC4EA7" w14:textId="75829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624890" w14:textId="7B7A3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86ABBC" w14:textId="7768E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7702AB" w14:textId="3A8B0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AE3CE0" w14:textId="64B4C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6246A7" w14:textId="1FDAD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3D3003" w14:textId="071B3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2100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F8D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6AFB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50B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C8E35F" w14:textId="5A7FC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C75AEC" w14:textId="60FC7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F7FE67" w14:textId="5BD7D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E79A32" w14:textId="42830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1355C5" w14:textId="30CD7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CE25BA" w14:textId="4B471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8A557F" w14:textId="47109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EA59A" w14:textId="1C121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23F531" w14:textId="2F272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5E00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AAD8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EBA4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BB9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3AF642" w14:textId="72F9F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0647CD" w14:textId="53975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FD46D6" w14:textId="243CD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933E89" w14:textId="0A78B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D2C97D" w14:textId="16131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889155" w14:textId="39A90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3C4A50" w14:textId="6B8F9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FBB023" w14:textId="2645D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A0F6B8" w14:textId="77589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C039B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F10A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18C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753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2AF4BC" w14:textId="59F61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FB995A" w14:textId="7888E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36EF5C" w14:textId="2F93E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8951D9" w14:textId="5D57C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15B8DD" w14:textId="58CCE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61D79E" w14:textId="6B5B2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99A05D" w14:textId="3CA21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A9F310" w14:textId="2F6D1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DEA081" w14:textId="1101B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56AD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17345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607976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24FA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936C56" w14:textId="3C9C0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AFD3D9" w14:textId="41B40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5ECC94" w14:textId="36FC1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B0BB4" w14:textId="4D5E9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5CCC3C" w14:textId="31C89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13FD74" w14:textId="63703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EF14F3" w14:textId="7FC77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035E88" w14:textId="0C6B1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4E6059" w14:textId="0196C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D3011D" w14:textId="03240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DE73A8" w14:textId="20563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1FA6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C47F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5D1D73" w14:textId="5CC71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3FB58B" w14:textId="352E8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247D80" w14:textId="7E2B4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F4F7A" w14:textId="1C45A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C8A2BB" w14:textId="3C1EF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17CE9B" w14:textId="46C0F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5DCEB9" w14:textId="389BA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D074CF" w14:textId="3BE8D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1E0EBA" w14:textId="32CEF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27D422" w14:textId="213A1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01D8AC" w14:textId="5A6B1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510D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7CE2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108C5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E725AB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6E3E3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F9126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BC27F2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40F45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8D8AF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C887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F955E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05FD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22FD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10CC9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2944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0A4B18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F7311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C6CC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EF987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B897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008CCB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4A9F7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79377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F5AF8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5E6300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CA31B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6196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2C62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14094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ACD02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5F2A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A4285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909B1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CB5A4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67C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3A02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9AA7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23891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7F79FC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44FCE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4BBF5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9CE56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BD4AC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8E93A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66DA8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20AA287" w14:textId="77777777" w:rsidTr="00503750">
        <w:trPr>
          <w:trHeight w:val="1073"/>
        </w:trPr>
        <w:tc>
          <w:tcPr>
            <w:tcW w:w="3614" w:type="dxa"/>
            <w:vMerge/>
          </w:tcPr>
          <w:p w14:paraId="71BABC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CF7E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A2FFA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DAE8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B5C1D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7DF6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1234B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2A7717C" w14:textId="77777777" w:rsidTr="00503750">
        <w:trPr>
          <w:trHeight w:val="283"/>
        </w:trPr>
        <w:tc>
          <w:tcPr>
            <w:tcW w:w="3614" w:type="dxa"/>
          </w:tcPr>
          <w:p w14:paraId="5D09E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99EB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F4E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8F0C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E69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380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9927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AE1CCA2" w14:textId="77777777" w:rsidTr="00503750">
        <w:trPr>
          <w:trHeight w:val="283"/>
        </w:trPr>
        <w:tc>
          <w:tcPr>
            <w:tcW w:w="3614" w:type="dxa"/>
          </w:tcPr>
          <w:p w14:paraId="5CB96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856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C6CC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0AE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C37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E78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B2E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FCE7D9" w14:textId="77777777" w:rsidTr="00503750">
        <w:trPr>
          <w:trHeight w:val="283"/>
        </w:trPr>
        <w:tc>
          <w:tcPr>
            <w:tcW w:w="3614" w:type="dxa"/>
          </w:tcPr>
          <w:p w14:paraId="53744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D2C6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1F5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1E8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433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1F31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FC37F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57228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7D5A0A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6F7479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98175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69882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3C48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4AECB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D0DD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7BDBC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506A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B1DD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35B0C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5B3FC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8288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F2D6B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E568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FE70C35" w14:textId="31B32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CC23F2" w14:textId="4088D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8BDAD3" w14:textId="45CCC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69750" w14:textId="63F42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F7968E" w14:textId="3C0B2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78BCB" w14:textId="16205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9ACC28" w14:textId="7C51E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96D31A" w14:textId="033BE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BBF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85E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FC1F6D" w14:textId="29BE3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4E816B" w14:textId="4242E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C7EA7F" w14:textId="360A0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BD119" w14:textId="682D2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116015" w14:textId="75013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FE1B7" w14:textId="7D641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A30C63" w14:textId="0EDB7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1F02D0" w14:textId="7B58E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8DC3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9C44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705CE4B" w14:textId="1F707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7DF98" w14:textId="38E78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9CDF2" w14:textId="40940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E7CFA" w14:textId="73A02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D6845" w14:textId="2D5B0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61D05" w14:textId="4E1F2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342FB2" w14:textId="1C953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168233" w14:textId="65CD0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1A9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9BA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5289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C4E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786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D6C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EAD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64D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F7B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3E95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9047D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66C0F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005667F" w14:textId="03988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9FAC4" w14:textId="63541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608DF" w14:textId="326A1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F1A6B" w14:textId="37515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C558AE" w14:textId="06C2F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7F4F0" w14:textId="2EC76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C59FA" w14:textId="029C66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04ADE6" w14:textId="2D325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5F6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720E3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1B32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85F7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A66980F" w14:textId="17ACA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46704" w14:textId="11512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0F00C" w14:textId="60D4B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5F644" w14:textId="2C879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57CD9" w14:textId="20A32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E36B46" w14:textId="25815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7191F" w14:textId="2FF23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B990B" w14:textId="60696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659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7054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9561D7D" w14:textId="58E27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6346D" w14:textId="5CA1D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0628A5" w14:textId="272BE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1FCC2" w14:textId="15316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A8EDF" w14:textId="33CE2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27C62C" w14:textId="3116B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A528F" w14:textId="64CEA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6E2A37" w14:textId="24F4D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231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C37E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6E586A5" w14:textId="751DD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B5CE8" w14:textId="5D696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7F883" w14:textId="2C7FE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59753" w14:textId="15929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B2DE9" w14:textId="468F0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D06B4" w14:textId="6DC50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71709" w14:textId="4A3D9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8B809F" w14:textId="553B2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4EE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B358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587DA6" w14:textId="0EE48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92923" w14:textId="0CCDD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C09C5" w14:textId="457BA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DF8D2D" w14:textId="7E1A3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7E38B" w14:textId="16966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1306D" w14:textId="508F9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B92D9" w14:textId="5947C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4D7315" w14:textId="2DC68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D130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D7236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9B1A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BF514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19ED070" w14:textId="25115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F2DE1" w14:textId="43B24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FFEBB" w14:textId="5B93B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5C3EA6" w14:textId="74BDC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C43AB" w14:textId="64909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1CB708" w14:textId="4993D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6ABCA" w14:textId="02D79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191DDA" w14:textId="0B347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0B5C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64AE2D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1EE1B6B" w14:textId="61867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9E9743" w14:textId="728E4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DB272" w14:textId="37586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3865E" w14:textId="1FD81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6C4E1" w14:textId="3A8F6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CBA176" w14:textId="32BDC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E0EC6" w14:textId="04A8F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8992C6" w14:textId="2DFB5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D9A8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2E55D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AA09D2E" w14:textId="117716E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EBAD9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40BE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DD96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01E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C66C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47BF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93D7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C7F6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4876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090C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33F5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6DC0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77A0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605C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CA2C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2600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FC7E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A0CC8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AD2893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9E6013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7C9110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E8C432A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79E9A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A8F59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86545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02C94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94F34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E847F14" w14:textId="77777777" w:rsidTr="00503750">
        <w:trPr>
          <w:trHeight w:val="437"/>
        </w:trPr>
        <w:tc>
          <w:tcPr>
            <w:tcW w:w="2594" w:type="dxa"/>
          </w:tcPr>
          <w:p w14:paraId="15F99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22847584" w14:textId="463387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E9D1022" w14:textId="6CF88D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80D79E" w14:textId="76BE98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DCBE7C" w14:textId="5A8902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AFF76B" w14:textId="77777777" w:rsidTr="00503750">
        <w:trPr>
          <w:trHeight w:val="420"/>
        </w:trPr>
        <w:tc>
          <w:tcPr>
            <w:tcW w:w="2594" w:type="dxa"/>
          </w:tcPr>
          <w:p w14:paraId="5C0BE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FE52B3C" w14:textId="70EF29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5B8779D" w14:textId="4E418B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0D17B35" w14:textId="5D591E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706A6E" w14:textId="236F02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BAF91E" w14:textId="77777777" w:rsidTr="00503750">
        <w:trPr>
          <w:trHeight w:val="630"/>
        </w:trPr>
        <w:tc>
          <w:tcPr>
            <w:tcW w:w="2594" w:type="dxa"/>
          </w:tcPr>
          <w:p w14:paraId="67B3AE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33FC38F" w14:textId="25C139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03E3A0F" w14:textId="2A647C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E464E0F" w14:textId="7C41F3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A2D4BA0" w14:textId="194BAC8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DC9D28" w14:textId="77777777" w:rsidTr="00503750">
        <w:trPr>
          <w:trHeight w:val="420"/>
        </w:trPr>
        <w:tc>
          <w:tcPr>
            <w:tcW w:w="2594" w:type="dxa"/>
          </w:tcPr>
          <w:p w14:paraId="4DF3AC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81B1788" w14:textId="0E6C0C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2627C78" w14:textId="119809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4DED0B" w14:textId="22A926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8BBCF4" w14:textId="0F8692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26160D" w14:textId="77777777" w:rsidTr="00503750">
        <w:trPr>
          <w:trHeight w:val="437"/>
        </w:trPr>
        <w:tc>
          <w:tcPr>
            <w:tcW w:w="2594" w:type="dxa"/>
          </w:tcPr>
          <w:p w14:paraId="0485CA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BA5D368" w14:textId="173C9E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3ABFF78" w14:textId="597397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746B65" w14:textId="2B9D80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548E27F" w14:textId="4920EB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5DD947" w14:textId="77777777" w:rsidTr="00503750">
        <w:trPr>
          <w:trHeight w:val="420"/>
        </w:trPr>
        <w:tc>
          <w:tcPr>
            <w:tcW w:w="2594" w:type="dxa"/>
          </w:tcPr>
          <w:p w14:paraId="2828CA7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FECE81D" w14:textId="240AF4F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E917E0B" w14:textId="21F25ED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9D6036" w14:textId="70D5C7F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680C6F7" w14:textId="566BDB8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C657A0C" w14:textId="77777777" w:rsidR="00944C3D" w:rsidRDefault="00944C3D" w:rsidP="00944C3D">
      <w:pPr>
        <w:rPr>
          <w:rFonts w:ascii="Arial" w:hAnsi="Arial"/>
          <w:b/>
        </w:rPr>
      </w:pPr>
    </w:p>
    <w:p w14:paraId="4C07DE9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B0A006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64F27A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54F9D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A52C7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4B2BD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80ECE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A00293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9BE42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318E5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D2EA2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12F98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E2657E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33A08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45402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5F323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BA03A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7C1DE6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45C6F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92CCF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72C7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F90EA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DBEF7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593BCC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FBEB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2DD34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B2EA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7EF45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07058F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00AB6E" w14:textId="77777777" w:rsidTr="00503750">
        <w:tc>
          <w:tcPr>
            <w:tcW w:w="2835" w:type="dxa"/>
            <w:vAlign w:val="center"/>
          </w:tcPr>
          <w:p w14:paraId="1112C2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7B39B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54B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C6827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D30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4D582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2FCF69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ABD987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68EF0A9" w14:textId="623F3EC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35EA8" w14:textId="4873750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3360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7BE8F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5C17F" w14:textId="5F73AF8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84968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D8C9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66EFD69" w14:textId="6A486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C6FC6" w14:textId="05CEB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8D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025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80FD5C" w14:textId="25EB4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BE65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88F8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51FCF80" w14:textId="32A06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83CB1" w14:textId="0D885E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ED0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56D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A4FFF3" w14:textId="70686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FA3A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CC17C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5E00686" w14:textId="5EA2A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70D29" w14:textId="7B96F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70A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05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FB78A2" w14:textId="08A7C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4238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9457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88C0192" w14:textId="7CE9B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251615" w14:textId="67987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CE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DA7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D9F620" w14:textId="28E30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00A6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5940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ACF0963" w14:textId="51B19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A7C599" w14:textId="53C2A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46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D94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B293E2" w14:textId="16FF7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8014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FC38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0166F0E" w14:textId="4DEFA0A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F46BF" w14:textId="142532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3A05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EBF9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D93376" w14:textId="48A326C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749D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EC6AE1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7118678" w14:textId="18C1C07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6606278" w14:textId="77777777" w:rsidR="00944C3D" w:rsidRDefault="00944C3D" w:rsidP="00944C3D">
      <w:pPr>
        <w:rPr>
          <w:rFonts w:ascii="Arial" w:hAnsi="Arial"/>
          <w:b/>
        </w:rPr>
      </w:pPr>
    </w:p>
    <w:p w14:paraId="0AAE43E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28F1E30" w14:textId="77777777" w:rsidTr="00503750">
        <w:tc>
          <w:tcPr>
            <w:tcW w:w="2835" w:type="dxa"/>
            <w:vAlign w:val="center"/>
          </w:tcPr>
          <w:p w14:paraId="5A6FB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A11AB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2EF1A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9EA27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70AC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3F90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DEF579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785F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9A57589" w14:textId="1E413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9AC5B0" w14:textId="7F921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EB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F5F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C09A60" w14:textId="039AA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634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016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BD70DCE" w14:textId="689F6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3975A5" w14:textId="6C387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632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827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7F36BA" w14:textId="4DDCD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46B3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C9F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63EE437" w14:textId="5E77F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600B9" w14:textId="46526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16A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C5E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152335" w14:textId="064D3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8384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C2E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2DE4112" w14:textId="4091D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72F83A" w14:textId="1528A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99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BC6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98C5C7" w14:textId="71C72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7AE5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C33B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CCBC3AE" w14:textId="1BE71D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1EA017" w14:textId="01B320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036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6688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91E4E9" w14:textId="532DF0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4B8F8F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339A7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6E420E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1B95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D642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8CC67C7" w14:textId="77777777" w:rsidTr="00503750">
        <w:trPr>
          <w:trHeight w:val="699"/>
        </w:trPr>
        <w:tc>
          <w:tcPr>
            <w:tcW w:w="3502" w:type="dxa"/>
            <w:vMerge/>
          </w:tcPr>
          <w:p w14:paraId="28CE88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64BB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1B8C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50D6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B62B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BAA621B" w14:textId="0AD691B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2827F0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8BF27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2F05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9E2E839" w14:textId="44D632F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F3944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64D4E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E05E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48B78A3" w14:textId="0E493B0C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9FE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496F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55ADC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6AA3C89" w14:textId="77777777" w:rsidTr="00503750">
        <w:trPr>
          <w:trHeight w:val="593"/>
        </w:trPr>
        <w:tc>
          <w:tcPr>
            <w:tcW w:w="3497" w:type="dxa"/>
          </w:tcPr>
          <w:p w14:paraId="6BF991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061E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7814E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1E8BD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E10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32A8A32" w14:textId="35B75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048180" w14:textId="36793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5D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AB71BA" w14:textId="787B65C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36D0E5" w14:textId="4BC6F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F8BBB5" w14:textId="564A7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355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A6072C" w14:textId="5FDA72D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6DF494" w14:textId="755A7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4CCA8C" w14:textId="5D55C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CE8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F68D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89EF13F" w14:textId="64C42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9A287" w14:textId="00747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3B4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5F918C" w14:textId="155167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5F5246" w14:textId="7F813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E3F38F" w14:textId="76EF6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800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354BBE" w14:textId="48FF5F9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A7AE43" w14:textId="37A68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D50BF1" w14:textId="2B7E4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311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8979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41127FA" w14:textId="2D598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37584A" w14:textId="2DC19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E1A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F42D52" w14:textId="235D45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7B8E03" w14:textId="3D0D8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03E03C" w14:textId="299D2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E6AB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168BAD" w14:textId="1185BFC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F952F3" w14:textId="1A2E28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F00BB8" w14:textId="435BC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2B1C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2508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714EBB3" w14:textId="27885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A2FB63" w14:textId="312CC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4DE4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BAC43B" w14:textId="4672647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06FA67" w14:textId="41C37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C11BA2" w14:textId="00957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1F7A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30BF26" w14:textId="519868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21E4E7" w14:textId="0FC3C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57526D" w14:textId="31E4F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861278" w14:textId="77777777" w:rsidR="00944C3D" w:rsidRDefault="00944C3D" w:rsidP="00944C3D">
      <w:pPr>
        <w:rPr>
          <w:rFonts w:ascii="Arial" w:hAnsi="Arial"/>
          <w:b/>
        </w:rPr>
      </w:pPr>
    </w:p>
    <w:p w14:paraId="267F2870" w14:textId="77777777" w:rsidR="00944C3D" w:rsidRDefault="00944C3D" w:rsidP="00944C3D">
      <w:pPr>
        <w:rPr>
          <w:rFonts w:ascii="Arial" w:hAnsi="Arial"/>
          <w:b/>
        </w:rPr>
      </w:pPr>
    </w:p>
    <w:p w14:paraId="773F15EB" w14:textId="77777777" w:rsidR="00944C3D" w:rsidRDefault="00944C3D" w:rsidP="00944C3D">
      <w:pPr>
        <w:rPr>
          <w:rFonts w:ascii="Arial" w:hAnsi="Arial"/>
          <w:b/>
        </w:rPr>
      </w:pPr>
    </w:p>
    <w:p w14:paraId="4A38D247" w14:textId="77777777" w:rsidR="00944C3D" w:rsidRDefault="00944C3D" w:rsidP="00944C3D">
      <w:pPr>
        <w:rPr>
          <w:rFonts w:ascii="Arial" w:hAnsi="Arial"/>
          <w:b/>
        </w:rPr>
      </w:pPr>
    </w:p>
    <w:p w14:paraId="00E7DC0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2677D37" w14:textId="77777777" w:rsidTr="00503750">
        <w:tc>
          <w:tcPr>
            <w:tcW w:w="2622" w:type="dxa"/>
            <w:vAlign w:val="center"/>
          </w:tcPr>
          <w:p w14:paraId="59F040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0E16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245F4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0BD18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165FD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0C1A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0A34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404FE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E9F5A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D0F74E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73B6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DAFF3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0468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518CC62" w14:textId="6334D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65A9A3" w14:textId="562E4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29AA7B" w14:textId="0127A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7E0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E4A2A" w14:textId="20E71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D7006" w14:textId="77777777" w:rsidTr="00503750">
        <w:tc>
          <w:tcPr>
            <w:tcW w:w="2622" w:type="dxa"/>
            <w:vAlign w:val="center"/>
          </w:tcPr>
          <w:p w14:paraId="1221BD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36B09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C48321D" w14:textId="1825F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B740F3" w14:textId="5F8DF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438FE1" w14:textId="16DA9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F39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F25F44" w14:textId="7868F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A8B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FF5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6FE5516" w14:textId="34FA6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13276D" w14:textId="5F08B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DC52CB" w14:textId="39BF8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611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E0DF7" w14:textId="45065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EE56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876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627464F" w14:textId="3ED0E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C12D61" w14:textId="6D2E5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F68C34" w14:textId="3C1FD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6D4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92AC72" w14:textId="42FCB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2401F" w14:textId="77777777" w:rsidTr="00503750">
        <w:tc>
          <w:tcPr>
            <w:tcW w:w="2622" w:type="dxa"/>
            <w:vAlign w:val="center"/>
          </w:tcPr>
          <w:p w14:paraId="5C7652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23DC24E" w14:textId="0CFAD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64032.00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540380" w14:textId="76EF3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55382.00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17252E" w14:textId="1B230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41473.00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FA5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7CA6A8" w14:textId="7DC91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77941.00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CFC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328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1123F41" w14:textId="40066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115F4B" w14:textId="28126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8184B2" w14:textId="53B0E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CC6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3BAE5E" w14:textId="7EEB5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A118A" w14:textId="77777777" w:rsidTr="00503750">
        <w:tc>
          <w:tcPr>
            <w:tcW w:w="2622" w:type="dxa"/>
            <w:vAlign w:val="center"/>
          </w:tcPr>
          <w:p w14:paraId="21805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344F0A3" w14:textId="6C8A9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D08BB3" w14:textId="4330D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8C122A" w14:textId="770FE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A1C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9003AE" w14:textId="71C0D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7A84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AAFA13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0BDEC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8F46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F8C56AC" w14:textId="56DA5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E5F759" w14:textId="21158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4EFCB5" w14:textId="63293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16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9E58B6" w14:textId="7F9F5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FEB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322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D21FC36" w14:textId="776F6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D5A698" w14:textId="5AF90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4E7B6" w14:textId="68B71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1A3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CEC95D" w14:textId="02D69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E02B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B81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46E6CCD" w14:textId="3B438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50D55B" w14:textId="1B9A2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15D894" w14:textId="1D2FB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22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E53639" w14:textId="7C234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EF0BD" w14:textId="77777777" w:rsidTr="00503750">
        <w:tc>
          <w:tcPr>
            <w:tcW w:w="2622" w:type="dxa"/>
            <w:vAlign w:val="center"/>
          </w:tcPr>
          <w:p w14:paraId="5E9A4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F86BC93" w14:textId="0A616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FD48BD" w14:textId="777AF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C65BB" w14:textId="5C37F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37A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F8883B" w14:textId="35DD9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5BAF4" w14:textId="77777777" w:rsidTr="00503750">
        <w:tc>
          <w:tcPr>
            <w:tcW w:w="2622" w:type="dxa"/>
            <w:vAlign w:val="center"/>
          </w:tcPr>
          <w:p w14:paraId="33B64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3444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23E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2BF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E13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1FB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C486E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01F0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9686190" w14:textId="510DD1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64032.00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73C262" w14:textId="225E650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55382.00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F4E0C0" w14:textId="74402C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41473.00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5EF3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B42A37" w14:textId="045293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77941.00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7911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94FEC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1EF817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F0010A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08BE57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5D680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468DA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9B4BD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B9922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1149C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5F5A4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2856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69324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B01F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B172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1732D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942C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B58D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D0248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643E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814F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CDAC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D04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CA46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4ECF7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5AA3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E550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45B87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D31F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5246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55EE7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262A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6EAD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B021D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532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46E6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05BF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F099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ACBB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3B2C3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078C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C08F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C61FB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2E7F1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9953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D4F33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CF1B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D6E58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DE09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689A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20D5E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83F6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4A8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353B6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5BE7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A263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2DFC3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6BB1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DB8F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7212A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1F1C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7DDD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BBA3F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12AC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81ED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28944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27F6F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E5AF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8719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CDDAF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12A871F" w14:textId="77777777" w:rsidTr="00503750">
        <w:tc>
          <w:tcPr>
            <w:tcW w:w="2835" w:type="dxa"/>
            <w:vAlign w:val="center"/>
          </w:tcPr>
          <w:p w14:paraId="7FA5D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85B3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DE924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41AC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3735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A0447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D110F8" w14:textId="77777777" w:rsidTr="00503750">
        <w:tc>
          <w:tcPr>
            <w:tcW w:w="2835" w:type="dxa"/>
            <w:vAlign w:val="center"/>
          </w:tcPr>
          <w:p w14:paraId="678E9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41B04AF" w14:textId="422B3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F8802" w14:textId="7C0D9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61BE25" w14:textId="5ADB0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C87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8BF20A" w14:textId="60BEF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27C73D" w14:textId="77777777" w:rsidTr="00503750">
        <w:tc>
          <w:tcPr>
            <w:tcW w:w="2835" w:type="dxa"/>
            <w:vAlign w:val="center"/>
          </w:tcPr>
          <w:p w14:paraId="6684E1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2D71193" w14:textId="5836F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C9EC4C" w14:textId="729C1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7B0CC7" w14:textId="1B692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62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5006F5" w14:textId="5C189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F3248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D1327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2E53039" w14:textId="4ECDCF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7CC87" w14:textId="18ACA7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E3E5F" w14:textId="2FDE59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DB88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103CA3" w14:textId="0C72D6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D78EAEF" w14:textId="77777777" w:rsidTr="00503750">
        <w:tc>
          <w:tcPr>
            <w:tcW w:w="2835" w:type="dxa"/>
            <w:vAlign w:val="center"/>
          </w:tcPr>
          <w:p w14:paraId="55CC9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4483964" w14:textId="06FEF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CE8A1F" w14:textId="06A60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5841A" w14:textId="78658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9C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343F9B" w14:textId="42FC7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0010D" w14:textId="77777777" w:rsidTr="00503750">
        <w:tc>
          <w:tcPr>
            <w:tcW w:w="2835" w:type="dxa"/>
            <w:vAlign w:val="center"/>
          </w:tcPr>
          <w:p w14:paraId="02D9B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4CA3B87" w14:textId="7C9E2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AAE4C" w14:textId="7700A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DD5493" w14:textId="4010E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028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6AAE5E" w14:textId="0E529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C5B1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A250C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A573D6D" w14:textId="1DF9EF2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DC2D94" w14:textId="3F95F7E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CD5C55" w14:textId="00BFEBF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5C1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5F41CE" w14:textId="366C65C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F974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4EE96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00552D6" w14:textId="4A8CB1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79EA7" w14:textId="74E49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E4E60" w14:textId="60207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19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B198B" w14:textId="6044A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4B57F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17A31B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BEB5C63" w14:textId="77777777" w:rsidTr="00503750">
        <w:tc>
          <w:tcPr>
            <w:tcW w:w="2552" w:type="dxa"/>
            <w:vAlign w:val="center"/>
          </w:tcPr>
          <w:p w14:paraId="37D105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8BBB4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41946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8B7A0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7A18E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DCDCEE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F441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3449B7F" w14:textId="4AD60D4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A0E4A4E" w14:textId="4373E0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145.00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1454CDC" w14:textId="4F64E1D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AA24214" w14:textId="2D89F6A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145.00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A62A52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B8797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BBFDE69" w14:textId="4B5A9B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AC43132" w14:textId="30959C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3A016D7" w14:textId="4F3826E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F99217A" w14:textId="28178DB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1B2864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8D6EAC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06BDB0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7F98D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BBA9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72CE688" w14:textId="77777777" w:rsidTr="00503750">
        <w:tc>
          <w:tcPr>
            <w:tcW w:w="4395" w:type="dxa"/>
            <w:vMerge/>
          </w:tcPr>
          <w:p w14:paraId="14BE3A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CE08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B21B5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F79181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94C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752638C" w14:textId="33446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  <w:lang w:eastAsia="sk-SK"/>
              </w:rPr>
              <w:t>630.70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C1E4F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A5113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9F0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718A26E" w14:textId="0363C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  <w:lang w:eastAsia="sk-SK"/>
              </w:rPr>
              <w:t>11712.08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1C243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9FA3F4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09150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1D4C32D" w14:textId="28B12F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12342.78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5069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BDA47A" w14:textId="77777777" w:rsidTr="00503750">
        <w:tc>
          <w:tcPr>
            <w:tcW w:w="4395" w:type="dxa"/>
            <w:vAlign w:val="center"/>
          </w:tcPr>
          <w:p w14:paraId="005AE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B02A924" w14:textId="3E03C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1FA9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E71406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B5B8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05271AF" w14:textId="71BBA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E006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F166D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9C0CB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44B8854" w14:textId="586E30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B9B3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63DAD9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A659D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7628867" w14:textId="555E65B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106529.00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1798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391FF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58D3E9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6873D64" w14:textId="77777777" w:rsidTr="00503750">
        <w:tc>
          <w:tcPr>
            <w:tcW w:w="4395" w:type="dxa"/>
            <w:vAlign w:val="center"/>
          </w:tcPr>
          <w:p w14:paraId="46A645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3B4C2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88CA4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42981A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D4AFA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0686F16" w14:textId="730352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7A8412" w14:textId="5CA7DD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E2B722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75FB8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E3DF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B4CD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F5A9BFD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3C77C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6F52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802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6CFE9B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21F30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185EECE" w14:textId="369048C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270AA4" w14:textId="31F10E4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8C71FD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14635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D70231C" w14:textId="66F267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FFAE1C" w14:textId="74089D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A1D79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D3FA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2E01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7788E1D" w14:textId="77777777" w:rsidTr="00503750">
        <w:tc>
          <w:tcPr>
            <w:tcW w:w="1843" w:type="dxa"/>
            <w:vAlign w:val="center"/>
          </w:tcPr>
          <w:p w14:paraId="41F0C7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D3118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F83A41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83B7F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D9F7C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A781F5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D57AC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A56536D" w14:textId="77777777" w:rsidTr="00503750">
        <w:tc>
          <w:tcPr>
            <w:tcW w:w="1843" w:type="dxa"/>
            <w:vAlign w:val="center"/>
          </w:tcPr>
          <w:p w14:paraId="06F0A7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94795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5118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310B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90FD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4FEB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0755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50130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CCB3A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B9288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8A3B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1EA0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F0CE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34A1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33EE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EBDE956" w14:textId="77777777" w:rsidTr="00503750">
        <w:tc>
          <w:tcPr>
            <w:tcW w:w="1843" w:type="dxa"/>
            <w:vAlign w:val="center"/>
          </w:tcPr>
          <w:p w14:paraId="26F634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E4A02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4237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611A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4C81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03BE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C1BE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56E93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6AD82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96C99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53CD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F4AF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EDE5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9267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9CB1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3E8676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73DE1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BF0D7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830A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439D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0B22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407A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9A63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D42A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74CD5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F53DEB1" w14:textId="77777777" w:rsidTr="00503750">
        <w:trPr>
          <w:trHeight w:val="664"/>
        </w:trPr>
        <w:tc>
          <w:tcPr>
            <w:tcW w:w="3372" w:type="dxa"/>
          </w:tcPr>
          <w:p w14:paraId="06F55A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D8E11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E2F15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28BE1E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92E5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17A1D22" w14:textId="1596A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BC9AD0" w14:textId="69FFD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7B91A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660134" w14:textId="5C787DA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3492134" w14:textId="2B956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8B7E5C" w14:textId="308F7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8D47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8F5B74" w14:textId="52CF258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EB45C4A" w14:textId="3B684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4552FC" w14:textId="299E5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806E2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50429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BB2D8DB" w14:textId="2CB9B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3612EA" w14:textId="38FDF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EC231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0FA603" w14:textId="18C9CB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60AFFB" w14:textId="2B1E8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4C29CB" w14:textId="01686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314C4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30B1B1A" w14:textId="3EB6DD5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1B5D95" w14:textId="64A3B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E1EC41" w14:textId="70F7B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47673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A50017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A84C792" w14:textId="77777777" w:rsidTr="00503750">
        <w:tc>
          <w:tcPr>
            <w:tcW w:w="2835" w:type="dxa"/>
            <w:vAlign w:val="center"/>
          </w:tcPr>
          <w:p w14:paraId="5A5469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35C58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8CE506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DEE5F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CE1B9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4BAF1DA" w14:textId="77777777" w:rsidTr="00503750">
        <w:tc>
          <w:tcPr>
            <w:tcW w:w="2835" w:type="dxa"/>
          </w:tcPr>
          <w:p w14:paraId="72E8E7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BF5EF90" w14:textId="7C118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F4468C" w14:textId="2043F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433D9B" w14:textId="1F5BD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9F277E" w14:textId="25F40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E41B12" w14:textId="77777777" w:rsidTr="00503750">
        <w:tc>
          <w:tcPr>
            <w:tcW w:w="2835" w:type="dxa"/>
          </w:tcPr>
          <w:p w14:paraId="02DD13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63A92BD" w14:textId="4EC5F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1C6316" w14:textId="20905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12084E" w14:textId="1DE60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D54C7C" w14:textId="2E28E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C7ECAE" w14:textId="77777777" w:rsidTr="00503750">
        <w:tc>
          <w:tcPr>
            <w:tcW w:w="2835" w:type="dxa"/>
          </w:tcPr>
          <w:p w14:paraId="40EF5C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9B3E85C" w14:textId="6B83B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E5DFB9" w14:textId="7C300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48EEE" w14:textId="27EE0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AC0850" w14:textId="21DE1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C680FD" w14:textId="77777777" w:rsidTr="00503750">
        <w:tc>
          <w:tcPr>
            <w:tcW w:w="2835" w:type="dxa"/>
            <w:vAlign w:val="center"/>
          </w:tcPr>
          <w:p w14:paraId="07CFC6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907762E" w14:textId="15E91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4DADC9" w14:textId="4341B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10C126" w14:textId="42F9D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CEB36F" w14:textId="6D411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4032DE" w14:textId="77777777" w:rsidTr="00503750">
        <w:tc>
          <w:tcPr>
            <w:tcW w:w="2835" w:type="dxa"/>
            <w:vAlign w:val="center"/>
          </w:tcPr>
          <w:p w14:paraId="3C4F57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AE38C05" w14:textId="450AB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7F858B" w14:textId="3A750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32E449" w14:textId="4CAA5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6CA699" w14:textId="0706AB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14B3DD" w14:textId="77777777" w:rsidTr="00503750">
        <w:tc>
          <w:tcPr>
            <w:tcW w:w="2835" w:type="dxa"/>
          </w:tcPr>
          <w:p w14:paraId="0CEC4F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0A2A9C6" w14:textId="6DA67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580644" w14:textId="1042B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F549C6" w14:textId="5ED3D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1C206D" w14:textId="1BE8C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C4F136" w14:textId="77777777" w:rsidTr="00503750">
        <w:tc>
          <w:tcPr>
            <w:tcW w:w="2835" w:type="dxa"/>
          </w:tcPr>
          <w:p w14:paraId="4644FC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FA8E40C" w14:textId="363D6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17E2B" w14:textId="70C8D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922159" w14:textId="7FE9E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161232" w14:textId="5AC80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14A6E0" w14:textId="77777777" w:rsidTr="00503750">
        <w:tc>
          <w:tcPr>
            <w:tcW w:w="2835" w:type="dxa"/>
          </w:tcPr>
          <w:p w14:paraId="206697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ADF7448" w14:textId="5BE9B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7CBA70" w14:textId="21F59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090AB8" w14:textId="3B351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ECF8E1" w14:textId="4F536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52E918" w14:textId="77777777" w:rsidR="00944C3D" w:rsidRDefault="00944C3D" w:rsidP="00944C3D">
      <w:pPr>
        <w:rPr>
          <w:rFonts w:ascii="Arial" w:hAnsi="Arial"/>
          <w:b/>
        </w:rPr>
      </w:pPr>
    </w:p>
    <w:p w14:paraId="46C5122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BAB7A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156A3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3DBD7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3D4DA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7DA80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48EF7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3A55900" w14:textId="77777777" w:rsidTr="00503750">
        <w:trPr>
          <w:trHeight w:val="443"/>
        </w:trPr>
        <w:tc>
          <w:tcPr>
            <w:tcW w:w="2560" w:type="dxa"/>
          </w:tcPr>
          <w:p w14:paraId="0C7D5A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0026FB2" w14:textId="04302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883D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58F5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278EFD" w14:textId="37600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D54A7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9542D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6AA1B7" w14:textId="42165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CAD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266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DA6EB1" w14:textId="7E13A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00E9F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E9608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CE13C32" w14:textId="1550B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CF2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A7C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8CC8D1" w14:textId="4BBEF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0AD2D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51BB1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278F58E" w14:textId="32FBB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570F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3AE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B1EE2B" w14:textId="25583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477F89" w14:textId="77777777" w:rsidR="00944C3D" w:rsidRDefault="00944C3D" w:rsidP="00944C3D">
      <w:pPr>
        <w:rPr>
          <w:rFonts w:ascii="Arial" w:hAnsi="Arial"/>
          <w:b/>
        </w:rPr>
      </w:pPr>
    </w:p>
    <w:p w14:paraId="70F48727" w14:textId="77777777" w:rsidR="00944C3D" w:rsidRDefault="00944C3D" w:rsidP="00944C3D">
      <w:pPr>
        <w:rPr>
          <w:rFonts w:ascii="Arial" w:hAnsi="Arial"/>
          <w:b/>
        </w:rPr>
      </w:pPr>
    </w:p>
    <w:p w14:paraId="6FF1E1F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D75E7A4" w14:textId="77777777" w:rsidR="00944C3D" w:rsidRDefault="00944C3D" w:rsidP="00944C3D">
      <w:pPr>
        <w:rPr>
          <w:rFonts w:ascii="Arial" w:hAnsi="Arial"/>
          <w:b/>
        </w:rPr>
      </w:pPr>
    </w:p>
    <w:p w14:paraId="1F44599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BA100F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C2ED0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B0096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08C90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EE54A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AAE9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63C7D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95AB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4B3572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33A7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7BCF2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BB90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758A3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23F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DF50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3056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44006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FD122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7BB8215" w14:textId="77777777" w:rsidTr="00503750">
        <w:trPr>
          <w:trHeight w:val="677"/>
        </w:trPr>
        <w:tc>
          <w:tcPr>
            <w:tcW w:w="3358" w:type="dxa"/>
          </w:tcPr>
          <w:p w14:paraId="251324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A6C71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D4694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3E4B5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7A57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3794E9C" w14:textId="449A7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C9984E" w14:textId="205B5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AC208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1FBF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4FCFB40" w14:textId="1905A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3F7D05" w14:textId="6CAD6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1C5E7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69A5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3F574E5" w14:textId="2A0CE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925D91" w14:textId="780FF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C7B35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61C0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C33CE17" w14:textId="4EC69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7641D1" w14:textId="5BED6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5772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37BDDD" w14:textId="04E1D9A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7B960A" w14:textId="64B66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37AD70" w14:textId="7BA5B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70AD8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5BA0338" w14:textId="476975F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C1A3736" w14:textId="70FB1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C4F17A" w14:textId="0CE52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BD4C6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4293F7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E647A0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D74CA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49A4C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EF8C5A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FA9EF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6356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926C0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8C3A1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1047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7F180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F484E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F455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C9E36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25502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8137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2C6E4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DBF87C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28EDD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DD642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FC46E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FF597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C88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3A05029" w14:textId="58C93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301E17" w14:textId="0ED5E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573CD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717B6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3B09ED8" w14:textId="6A94F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CA70D4" w14:textId="594AD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6EC3C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BC718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FAE010" w14:textId="58684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72AD49" w14:textId="29182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EDF7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5A7A19" w14:textId="2449718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0AD6C4" w14:textId="6A9E6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DDF433" w14:textId="57715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91CFB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53FEBAA" w14:textId="5388F9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40BF1D" w14:textId="5AFB4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F073A9" w14:textId="5650D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DB927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8E2B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03716E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41D4E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34722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15D9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DFB9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C75C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D10965B" w14:textId="64AA9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650E3B" w14:textId="2C8F4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1D692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ECF1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0EB104D" w14:textId="61E48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DD0BE0" w14:textId="52C1A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444E7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585E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73E8ECD" w14:textId="592F1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F92D1B" w14:textId="548FB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91C11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82BCB1" w14:textId="575A9E4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8D9224" w14:textId="66BE2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2C3F9F" w14:textId="4C75C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B242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8A90219" w14:textId="41DC9E7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C226CA" w14:textId="008F7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56E594" w14:textId="22BAC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B0B2C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C7710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E875400" w14:textId="77777777" w:rsidTr="00503750">
        <w:tc>
          <w:tcPr>
            <w:tcW w:w="3686" w:type="dxa"/>
            <w:vAlign w:val="center"/>
          </w:tcPr>
          <w:p w14:paraId="194819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0AC6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E66F3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71A08C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AE5D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52D2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6CF5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B3390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D06C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D4B9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CBE2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45E8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BA030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76CE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E2DD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0A087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5F26E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08F645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F4B9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744A5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C26415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E5476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954A0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952E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5B259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A47F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BB14310" w14:textId="1B024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668DCF" w14:textId="2FC8C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573AA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2BE51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58ACEF" w14:textId="0673B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EF387E" w14:textId="61386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38446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71DC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61E5D2F" w14:textId="0CD87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E99650" w14:textId="0DCD2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A17B1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2A5900B" w14:textId="2FAA23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93C14C" w14:textId="7EA51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6B6F82" w14:textId="57CAA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94962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CFCB372" w14:textId="6ED888D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7CE0D3" w14:textId="141035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C9D246" w14:textId="00115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5238E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5CE53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D2EBF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538C1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B2386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B2B3F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116D5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55B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CDE8EBE" w14:textId="230F9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B46A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F67A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1BBEE5E" w14:textId="4852C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96C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5A65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3EE9365" w14:textId="24A47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4996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F379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198CEFD" w14:textId="7CE2C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7613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2371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2D3A538" w14:textId="28832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05F2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E69ED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267D292" w14:textId="73C49B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230DF1" w14:textId="77777777" w:rsidR="00944C3D" w:rsidRDefault="00944C3D" w:rsidP="00944C3D">
      <w:pPr>
        <w:rPr>
          <w:sz w:val="22"/>
          <w:szCs w:val="22"/>
        </w:rPr>
      </w:pPr>
    </w:p>
    <w:p w14:paraId="72DA7711" w14:textId="77777777" w:rsidR="00944C3D" w:rsidRDefault="00944C3D" w:rsidP="00944C3D">
      <w:pPr>
        <w:rPr>
          <w:sz w:val="22"/>
          <w:szCs w:val="22"/>
        </w:rPr>
      </w:pPr>
    </w:p>
    <w:p w14:paraId="4216C0F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DF4880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9139ABC" w14:textId="7F0AF08E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023F3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6B02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8E066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B85F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C1653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34251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24D53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B8659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EB5A35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F95FEE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85FB317" w14:textId="418A2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66396B" w14:textId="78B3E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C1CA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477E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6D625D4" w14:textId="644D7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75F195" w14:textId="2C30C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C5E0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8192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5F110F6" w14:textId="24CE4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247C6A" w14:textId="7CAB3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3ED47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4446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E472A83" w14:textId="58DE8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36BEB4" w14:textId="6EF5A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B48D4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B6886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3F83233" w14:textId="548E4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AA84C7" w14:textId="57307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24B77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C9BAA9D" w14:textId="33CE270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ED251F" w14:textId="4B249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B5F92B" w14:textId="71517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ACC88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9F500E" w14:textId="26779A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CF24CB" w14:textId="7C4B93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C35551" w14:textId="05BBC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960D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9F4FF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C52DF8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CCBE3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4ECB32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7A1FC2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77E49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55E7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49E1E64" w14:textId="1CF91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00D1D2" w14:textId="0D5FC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3195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E694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2CCEAE8" w14:textId="59F88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5CC656" w14:textId="185D7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1F175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2FFC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4EFC582" w14:textId="6CEB1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78DF66" w14:textId="68AA1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3E37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0CFEC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3C21FE3" w14:textId="5D9DF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94E19BE" w14:textId="1D192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F264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E54E60" w14:textId="052D6C9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FC76EA" w14:textId="41FE0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6AD822" w14:textId="2156C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B292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F7D5F3" w14:textId="31D37E3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D79934" w14:textId="3AC45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1D3621" w14:textId="01789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55D00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6B71518" w14:textId="404C218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8B12A43" w14:textId="618BF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AF1F6F" w14:textId="1C13D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F7CCA" w:rsidRPr="00B363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1A42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82B8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EE3450A" w14:textId="22A5F37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FDC90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D94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193B62E" w14:textId="537AADD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AC0A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CCB01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38D18C0" w14:textId="246D04F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6FB2F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5193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85444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C985C89" w14:textId="77777777" w:rsidR="00944C3D" w:rsidRPr="003607F0" w:rsidRDefault="00944C3D" w:rsidP="00944C3D"/>
    <w:p w14:paraId="3C22D55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C13EF" w14:textId="77777777" w:rsidR="00C2186B" w:rsidRDefault="00C2186B">
      <w:r>
        <w:separator/>
      </w:r>
    </w:p>
  </w:endnote>
  <w:endnote w:type="continuationSeparator" w:id="0">
    <w:p w14:paraId="5B86327B" w14:textId="77777777" w:rsidR="00C2186B" w:rsidRDefault="00C2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1B0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EC2E48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E27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D8BEAE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484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5FF2FB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2E26" w14:textId="77777777" w:rsidR="00C2186B" w:rsidRDefault="00C2186B">
      <w:r>
        <w:separator/>
      </w:r>
    </w:p>
  </w:footnote>
  <w:footnote w:type="continuationSeparator" w:id="0">
    <w:p w14:paraId="25E0BBED" w14:textId="77777777" w:rsidR="00C2186B" w:rsidRDefault="00C21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428926">
    <w:abstractNumId w:val="13"/>
  </w:num>
  <w:num w:numId="2" w16cid:durableId="303122759">
    <w:abstractNumId w:val="17"/>
  </w:num>
  <w:num w:numId="3" w16cid:durableId="147720279">
    <w:abstractNumId w:val="8"/>
  </w:num>
  <w:num w:numId="4" w16cid:durableId="1583220804">
    <w:abstractNumId w:val="7"/>
  </w:num>
  <w:num w:numId="5" w16cid:durableId="141663173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220299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847084">
    <w:abstractNumId w:val="20"/>
  </w:num>
  <w:num w:numId="8" w16cid:durableId="1866745709">
    <w:abstractNumId w:val="10"/>
  </w:num>
  <w:num w:numId="9" w16cid:durableId="187066557">
    <w:abstractNumId w:val="0"/>
  </w:num>
  <w:num w:numId="10" w16cid:durableId="1497652826">
    <w:abstractNumId w:val="19"/>
  </w:num>
  <w:num w:numId="11" w16cid:durableId="667706441">
    <w:abstractNumId w:val="6"/>
  </w:num>
  <w:num w:numId="12" w16cid:durableId="644168520">
    <w:abstractNumId w:val="9"/>
  </w:num>
  <w:num w:numId="13" w16cid:durableId="1942687946">
    <w:abstractNumId w:val="12"/>
  </w:num>
  <w:num w:numId="14" w16cid:durableId="1731073772">
    <w:abstractNumId w:val="15"/>
  </w:num>
  <w:num w:numId="15" w16cid:durableId="53815618">
    <w:abstractNumId w:val="14"/>
  </w:num>
  <w:num w:numId="16" w16cid:durableId="253781994">
    <w:abstractNumId w:val="2"/>
  </w:num>
  <w:num w:numId="17" w16cid:durableId="877745709">
    <w:abstractNumId w:val="4"/>
  </w:num>
  <w:num w:numId="18" w16cid:durableId="1789352996">
    <w:abstractNumId w:val="11"/>
  </w:num>
  <w:num w:numId="19" w16cid:durableId="1237127042">
    <w:abstractNumId w:val="5"/>
  </w:num>
  <w:num w:numId="20" w16cid:durableId="956178368">
    <w:abstractNumId w:val="18"/>
  </w:num>
  <w:num w:numId="21" w16cid:durableId="136328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1"/>
    <w:docVar w:name="arg2" w:val="Driver=asa17;DBF=D:\anasoft\data\tebys.db;DBN=tebys;ENG=SQL17;commlinks=TCPIP{ip=192.168.1.241};uid=hromnikova;con=finus(12.0);pwd=488300282956Vaveto1"/>
    <w:docVar w:name="arg3" w:val="1181094"/>
    <w:docVar w:name="arg4" w:val="C:\Users\HROMNI~1.TEB\AppData\Local\Temp\8738297.doc"/>
    <w:docVar w:name="arg5" w:val="2"/>
  </w:docVars>
  <w:rsids>
    <w:rsidRoot w:val="00DF7CC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186B"/>
    <w:rsid w:val="00C21EC5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DF7CCA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444B5"/>
  <w15:docId w15:val="{352E068C-FF83-49E1-9DA7-24460D7D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2026-03-24T12:50:00Z</dcterms:created>
  <dcterms:modified xsi:type="dcterms:W3CDTF">2026-03-24T12:51:00Z</dcterms:modified>
</cp:coreProperties>
</file>