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BF81F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AB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4F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D5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5C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54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62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B7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8D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4A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02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8D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98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90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24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5B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7B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A8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13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E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BB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DD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1C5F6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68A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B24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88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A32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39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7AE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673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EEB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AB7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F61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334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F3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ABA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53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E03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711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9C9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3A8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B64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C39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880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8CBB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68F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147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3A4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0267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A93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CD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198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6B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7E6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90D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C9C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EB356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D61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E2D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73B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56D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5C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56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2D8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18E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DD7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D76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F82A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9450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2BB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E40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149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25A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148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DD2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A77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49B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B89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32F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BB1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25D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48FD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2DF8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FC3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B69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BEA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D4B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99A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E69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809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9CF87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A30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1D2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589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12A3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29A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0A2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2B4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22E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2FC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98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D1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2AA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530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410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3172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94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45FE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3C8F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961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16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CA4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38B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A7FC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94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0C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9DE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A57D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46D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9BD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3A7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FA3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567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AB7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AE062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ABF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22D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73D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EF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A19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FD4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8F9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7FD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6A0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A0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40D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A74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195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4EF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7FD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BFF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258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81A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B40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2A2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6EE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444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C8E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387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68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D5B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90D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DD4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FFC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5DF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214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52E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15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EFDAD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1E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30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EA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DD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58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A0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0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37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7C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4A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27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E2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0F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01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5D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71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B68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B126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3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CC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5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6F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81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28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B5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734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781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C30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27C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42A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88E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9A2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1BD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984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53A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206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1F9279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FB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7D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22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E6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3DCD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F4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4B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97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C1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31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75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8D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B2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DB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A6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89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2AF7C8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0A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24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5E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28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F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C2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4E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50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61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21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2F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16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1F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13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CA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D4C9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8B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1E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27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6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5C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B2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91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EF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7C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88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5B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830D2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DA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5B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D3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F1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98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D2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A6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27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63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F5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3E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55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5E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5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C0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2373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32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27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F8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7C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20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81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0E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7EC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E11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DE17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EE5F9B" w14:textId="15AFDB7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66F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3A2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7E17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0744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9CB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FCC9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859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AA62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3E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0F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8C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46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66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EE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A9C6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1F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E7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EF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7A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77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98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D75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52B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5AB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96F20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F5EBE07" wp14:editId="10ACC31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5560E9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F5EBE0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65560E9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F9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D4E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B03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BDB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23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15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73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42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B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2E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E4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99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63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5EBFA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22C8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E8A4A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B83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EC56488" wp14:editId="05AE961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8C137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C56488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E8C137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5BFC9CB" wp14:editId="79AD2C63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46C90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BFC9CB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F46C90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38CC249" wp14:editId="4A0628C9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246FD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8CC249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A246FD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9577EAF" wp14:editId="5CA3ED5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E0206E" w14:textId="57571D8A" w:rsidR="000B647F" w:rsidRDefault="000B647F" w:rsidP="00944C3D">
                                  <w:fldSimple w:instr=" MERGEFIELD  aDMOD  \* MERGEFORMAT ">
                                    <w:r w:rsidR="00DF7CCA" w:rsidRPr="00DF7C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577EAF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AE0206E" w14:textId="57571D8A" w:rsidR="000B647F" w:rsidRDefault="000B647F" w:rsidP="00944C3D">
                            <w:fldSimple w:instr=" MERGEFIELD  aDMOD  \* MERGEFORMAT ">
                              <w:r w:rsidR="00DF7CCA" w:rsidRPr="00DF7CC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7D526C8" wp14:editId="673D8A0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AEBACB" w14:textId="4036A04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7CCA" w:rsidRPr="00B363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D526C8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FAEBACB" w14:textId="4036A04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7CCA" w:rsidRPr="00B36329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EE4A09B" wp14:editId="63F23C6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8A27F1" w14:textId="3ACCF537" w:rsidR="000B647F" w:rsidRDefault="000B647F" w:rsidP="00944C3D">
                                  <w:fldSimple w:instr=" MERGEFIELD  aDRDO  \* MERGEFORMAT ">
                                    <w:r w:rsidR="00DF7CCA" w:rsidRPr="00DF7C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E4A09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B8A27F1" w14:textId="3ACCF537" w:rsidR="000B647F" w:rsidRDefault="000B647F" w:rsidP="00944C3D">
                            <w:fldSimple w:instr=" MERGEFIELD  aDRDO  \* MERGEFORMAT ">
                              <w:r w:rsidR="00DF7CCA" w:rsidRPr="00DF7CCA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F039940" wp14:editId="281B0CA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B6C051" w14:textId="7B4D909F" w:rsidR="000B647F" w:rsidRDefault="000B647F" w:rsidP="00944C3D">
                                  <w:fldSimple w:instr=" MERGEFIELD  aDMDO  \* MERGEFORMAT ">
                                    <w:r w:rsidR="00DF7CCA" w:rsidRPr="00DF7C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039940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5B6C051" w14:textId="7B4D909F" w:rsidR="000B647F" w:rsidRDefault="000B647F" w:rsidP="00944C3D">
                            <w:fldSimple w:instr=" MERGEFIELD  aDMDO  \* MERGEFORMAT ">
                              <w:r w:rsidR="00DF7CCA" w:rsidRPr="00DF7CC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31B4A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5ED41E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A068B8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0C266A6" wp14:editId="2CE8B65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44216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C266A6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C44216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6A6E3E4" wp14:editId="7B8190F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6B192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A6E3E4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16B192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4A27C24" wp14:editId="58813E0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93DE1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A27C24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993DE1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1358149" wp14:editId="2CADB93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7B5620" w14:textId="0B9B274B" w:rsidR="000B647F" w:rsidRDefault="000B647F" w:rsidP="00944C3D">
                                  <w:fldSimple w:instr=" MERGEFIELD  aDRDOo  \* MERGEFORMAT ">
                                    <w:r w:rsidR="00DF7CCA" w:rsidRPr="00DF7C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358149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97B5620" w14:textId="0B9B274B" w:rsidR="000B647F" w:rsidRDefault="000B647F" w:rsidP="00944C3D">
                            <w:fldSimple w:instr=" MERGEFIELD  aDRDOo  \* MERGEFORMAT ">
                              <w:r w:rsidR="00DF7CCA" w:rsidRPr="00DF7CCA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FA66764" wp14:editId="4DD931F5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EF4029" w14:textId="14C0488F" w:rsidR="000B647F" w:rsidRDefault="000B647F" w:rsidP="00944C3D">
                                  <w:fldSimple w:instr=" MERGEFIELD  aDMDO  \* MERGEFORMAT ">
                                    <w:r w:rsidR="00DF7CCA" w:rsidRPr="00DF7C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A66764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BEF4029" w14:textId="14C0488F" w:rsidR="000B647F" w:rsidRDefault="000B647F" w:rsidP="00944C3D">
                            <w:fldSimple w:instr=" MERGEFIELD  aDMDO  \* MERGEFORMAT ">
                              <w:r w:rsidR="00DF7CCA" w:rsidRPr="00DF7CC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05E5A8C" wp14:editId="5EC47ED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BAB38F" w14:textId="2C4AFDA9" w:rsidR="000B647F" w:rsidRDefault="000B647F" w:rsidP="00944C3D">
                                  <w:fldSimple w:instr=" MERGEFIELD  aDRODo  \* MERGEFORMAT ">
                                    <w:r w:rsidR="00DF7CCA" w:rsidRPr="00DF7C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5E5A8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FBAB38F" w14:textId="2C4AFDA9" w:rsidR="000B647F" w:rsidRDefault="000B647F" w:rsidP="00944C3D">
                            <w:fldSimple w:instr=" MERGEFIELD  aDRODo  \* MERGEFORMAT ">
                              <w:r w:rsidR="00DF7CCA" w:rsidRPr="00DF7CCA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3428048" wp14:editId="194007E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E8CA79" w14:textId="44B2F345" w:rsidR="000B647F" w:rsidRDefault="000B647F" w:rsidP="00944C3D">
                                  <w:fldSimple w:instr=" MERGEFIELD  aDMOD  \* MERGEFORMAT ">
                                    <w:r w:rsidR="00DF7CCA" w:rsidRPr="00DF7C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428048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CE8CA79" w14:textId="44B2F345" w:rsidR="000B647F" w:rsidRDefault="000B647F" w:rsidP="00944C3D">
                            <w:fldSimple w:instr=" MERGEFIELD  aDMOD  \* MERGEFORMAT ">
                              <w:r w:rsidR="00DF7CCA" w:rsidRPr="00DF7CC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233B2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AA1AFF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6BAF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12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E883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D3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BA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5E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59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FA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7C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93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5B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2B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77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0A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61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DE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4F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D3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0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E0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B0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5B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66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04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FE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CE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61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DFFB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6C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D4C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09E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24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72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66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5A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C6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A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A9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35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97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C2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53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AD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40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44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8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0463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2CB5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022F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9834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EA4D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7C39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6999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F4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3C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D2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99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52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22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9F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47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4D8F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45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73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08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F6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88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DF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E5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CB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A7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15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B3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A2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D1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69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96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A8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30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45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4C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82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0EFA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73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21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CD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1B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64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95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A7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0E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8BB7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62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0F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14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35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C2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F9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63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AC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4F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07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A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65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60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30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03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AB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E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BB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FB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B4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3E0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38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66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B5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16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B3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84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B6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8E88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DA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27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6B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73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18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EB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67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F7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F9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12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AE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2E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3E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7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7B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88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FB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58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2A3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57A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375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2FE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D52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343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214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8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23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98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61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85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75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BF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E0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4797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26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CB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17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C4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CE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AA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05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1D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37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58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3D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A7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9A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E8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64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7F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6F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1D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58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426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3BC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9A6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B26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358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CFB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34E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4E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0B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EA3E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E3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80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87BCFCE" wp14:editId="50DFF61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07F5C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7BCFCE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107F5C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E3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49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84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A2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48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F7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E1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41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28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AF0AB8B" wp14:editId="3DF1CF82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77204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F0AB8B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977204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E2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3F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E3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9B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34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46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D5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0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75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EE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38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F5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57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6E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43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41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5B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0E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EB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FB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20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B4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D723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398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EC07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F49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36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0B28A2B" wp14:editId="5C6B423A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D7C187" w14:textId="5264862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7CCA" w:rsidRPr="00B363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36120260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B28A2B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CD7C187" w14:textId="5264862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7CCA" w:rsidRPr="00B36329">
                              <w:rPr>
                                <w:rFonts w:ascii="Arial" w:hAnsi="Arial" w:cs="Arial"/>
                                <w:noProof/>
                              </w:rPr>
                              <w:t>36120260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29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FD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92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19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7A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31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67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81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ED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9D8842A" wp14:editId="2252FD1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9CB284" w14:textId="696F9D2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7CCA" w:rsidRPr="00B363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2021540180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D8842A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59CB284" w14:textId="696F9D2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7CCA" w:rsidRPr="00B36329">
                              <w:rPr>
                                <w:rFonts w:ascii="Arial" w:hAnsi="Arial" w:cs="Arial"/>
                                <w:noProof/>
                              </w:rPr>
                              <w:t>2021540180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C1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D5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01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A6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27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AE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A7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51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ED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D4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71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C4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D6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1C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1E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D9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0DE2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DB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B0B23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543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56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30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BB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E0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DC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28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49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B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C7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9A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AC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B4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B0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73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16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BAA7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484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717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4C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4C3961F" wp14:editId="3E630365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910E94" w14:textId="6F5082D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7CCA" w:rsidRPr="00B363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2345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C3961F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4910E94" w14:textId="6F5082D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7CCA" w:rsidRPr="00B36329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2345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5A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F0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A3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B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E0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1E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2E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EE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0F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E9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E2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CC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DB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5F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6C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7D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63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29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C2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AB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32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34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93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2C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39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A9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16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DE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CD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01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33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A7F4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11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B46FF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C79D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DFA6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6A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E2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69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49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CD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11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A3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5B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FC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C8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18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0C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8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DE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87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4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C4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BC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46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71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7C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C9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CC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41608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C6C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7861540" wp14:editId="6DEA371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F8D443" w14:textId="1B500AF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7CCA" w:rsidRPr="00B363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Halalovka 41,43,45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861540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BF8D443" w14:textId="1B500AF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7CCA" w:rsidRPr="00B36329">
                              <w:rPr>
                                <w:rFonts w:ascii="Arial" w:hAnsi="Arial" w:cs="Arial"/>
                                <w:noProof/>
                              </w:rPr>
                              <w:t>Halalovka 41,43,45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8AA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07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24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5C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DA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87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13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1A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8B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94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B8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93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12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0F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8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92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B2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D50CE37" wp14:editId="3003F1D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082AEE" w14:textId="6A85B6C9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50CE3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E082AEE" w14:textId="6A85B6C9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8B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B0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53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F4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95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23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02D6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036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CBB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0B8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4C13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89EB7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2629BFB" wp14:editId="3C06A6D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5450D5" w14:textId="6D0AB3B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7CCA" w:rsidRPr="00B363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629BFB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D5450D5" w14:textId="6D0AB3B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7CCA" w:rsidRPr="00B36329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63BDBA6" wp14:editId="2166631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3055AB" w14:textId="670EC8F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7CCA" w:rsidRPr="00B363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3BDBA6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33055AB" w14:textId="670EC8F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7CCA" w:rsidRPr="00B3632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F32C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EEC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C4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59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7892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CE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78CB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FF3755D" wp14:editId="69EA6A18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A7E5A3" w14:textId="247344C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7CCA" w:rsidRPr="00B363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F3755D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5A7E5A3" w14:textId="247344C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7CCA" w:rsidRPr="00B36329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C0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8D7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72A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88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BBE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6F3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E14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F74C9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E5EC9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0F4F78E" wp14:editId="30C9DE7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43892C" w14:textId="5A7A396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F4F78E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243892C" w14:textId="5A7A396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6FF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26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96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05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DC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23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5B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1A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2C16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45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DC4F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F459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B22E1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B67AFC7" wp14:editId="63CF428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08B001" w14:textId="4C4CBA1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7CCA" w:rsidRPr="00B363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67AFC7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E08B001" w14:textId="4C4CBA1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7CCA" w:rsidRPr="00B36329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2D11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06CA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814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5B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05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AA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8A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23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D6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B1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61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B9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CD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A0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40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FA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5D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45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1B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FB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9A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6A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EF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96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7F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D3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CD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59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D4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17E6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582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874B347" w14:textId="21CDFA6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F7CCA">
              <w:rPr>
                <w:rFonts w:ascii="Arial" w:hAnsi="Arial"/>
                <w:lang w:eastAsia="sk-SK"/>
              </w:rPr>
              <w:t>24.3.2026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0E6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43D3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B994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11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11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7655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EF6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7C1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7C2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355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94F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5980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F9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2353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B18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C24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E93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09B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A27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A77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2F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80B6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42E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485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336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F00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AD7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F2A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27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0B06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DD8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8F0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AE2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5D1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432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C448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75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964E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0E1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586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D0B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D02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2E0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CEC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5D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03AD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5A0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C3D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0C2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38A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D74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FAD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C5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7F41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135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13F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257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33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42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BF3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87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D318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71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28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CE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1B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299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9818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FB5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45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D9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25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CD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8F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26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16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93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6E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8F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45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D3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5E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D2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0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73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2F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2E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1F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F040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A1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B5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0540F5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3DCE933" w14:textId="77777777" w:rsidR="00944C3D" w:rsidRDefault="00944C3D" w:rsidP="00944C3D">
      <w:pPr>
        <w:rPr>
          <w:rFonts w:ascii="Arial" w:hAnsi="Arial"/>
        </w:rPr>
      </w:pPr>
    </w:p>
    <w:p w14:paraId="5CEB21A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37681CB" w14:textId="54FF7CC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45E3432" w14:textId="68625B3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D0527C6" w14:textId="2052626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9D3A6F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7B8B82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745DE6C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47E98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07BB8D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11E6C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1577B0C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E72A7A7" w14:textId="498A94E1" w:rsidR="00944C3D" w:rsidRPr="008D0433" w:rsidRDefault="00DF7CC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Ľuboš Hujo</w:t>
            </w:r>
          </w:p>
        </w:tc>
        <w:tc>
          <w:tcPr>
            <w:tcW w:w="3260" w:type="dxa"/>
            <w:vAlign w:val="center"/>
          </w:tcPr>
          <w:p w14:paraId="6F96AA60" w14:textId="1BC3ECDF" w:rsidR="00944C3D" w:rsidRPr="008D0433" w:rsidRDefault="00DF7CC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021316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8232BF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41858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50508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295A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3E62C7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BE1BD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E2DCC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E0A4D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603A1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6A08CD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8481F3F" w14:textId="1395512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1E3997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38435F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21616B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4738012" w14:textId="0072043F" w:rsidR="00944C3D" w:rsidRDefault="00DF7CCA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5E04EE7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E3DCA8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D3832EB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38ED7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39F440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A6484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26FC6AA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00630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687F4A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664C1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436B0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52512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A33EE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547C4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30EE9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E6E0B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7EC259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0DEBE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BD8993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C3E52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DDDB1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CFDEE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53CB5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AC4A5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AC592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9E5D31D" w14:textId="3B2F1EE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0E0C91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A90459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BCB56F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2D47E7B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D04D70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DB8FC30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CAF781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29F864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2186CA7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1CEEAC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0B4D53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308E67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0CE149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E0D3D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D0D7F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9D664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1EE5C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CF819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F361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7F535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630D8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D61BC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976AC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8BB52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0AFC9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87F83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49BF3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B38FF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4A871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D0A39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C5BAD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4145C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C1F53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8C9A2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A664A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13D9C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3BB17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B8DFC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10A7F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ADCA3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D84C8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A1EEF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FE30C5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45CBF7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52A26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D260A2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7A94D718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375F6E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31F0E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397D05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C42D2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2151569" w14:textId="77777777" w:rsidTr="00503750">
        <w:trPr>
          <w:trHeight w:val="302"/>
        </w:trPr>
        <w:tc>
          <w:tcPr>
            <w:tcW w:w="4510" w:type="dxa"/>
          </w:tcPr>
          <w:p w14:paraId="3B0CAC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03FC3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9388F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9F834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4125AD" w14:textId="77777777" w:rsidTr="00503750">
        <w:trPr>
          <w:trHeight w:val="302"/>
        </w:trPr>
        <w:tc>
          <w:tcPr>
            <w:tcW w:w="4510" w:type="dxa"/>
          </w:tcPr>
          <w:p w14:paraId="2DE35E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6C02E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5BA86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FBBE4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633964" w14:textId="77777777" w:rsidTr="00503750">
        <w:trPr>
          <w:trHeight w:val="302"/>
        </w:trPr>
        <w:tc>
          <w:tcPr>
            <w:tcW w:w="4510" w:type="dxa"/>
          </w:tcPr>
          <w:p w14:paraId="1C4F53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A4B3C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352E9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EC7FD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89BF6B" w14:textId="77777777" w:rsidTr="00503750">
        <w:trPr>
          <w:trHeight w:val="302"/>
        </w:trPr>
        <w:tc>
          <w:tcPr>
            <w:tcW w:w="4510" w:type="dxa"/>
          </w:tcPr>
          <w:p w14:paraId="0E9D81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B8F32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F85B0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6C102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2A9233" w14:textId="77777777" w:rsidTr="00503750">
        <w:trPr>
          <w:trHeight w:val="327"/>
        </w:trPr>
        <w:tc>
          <w:tcPr>
            <w:tcW w:w="4510" w:type="dxa"/>
          </w:tcPr>
          <w:p w14:paraId="50813A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8A73C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2C6C7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EDC29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F376CC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557F6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705CD11" w14:textId="19C1507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498CA8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9FB16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D66AEF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7520F3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21DBB1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9A052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87FCF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A014F7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2AD44BE" w14:textId="77777777" w:rsidTr="00503750">
        <w:tc>
          <w:tcPr>
            <w:tcW w:w="2302" w:type="dxa"/>
            <w:vAlign w:val="center"/>
          </w:tcPr>
          <w:p w14:paraId="1F51CA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FE343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C9649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C8620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0A35E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6715F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67C34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5EA25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870ADEF" w14:textId="77777777" w:rsidTr="00503750">
        <w:tc>
          <w:tcPr>
            <w:tcW w:w="15593" w:type="dxa"/>
            <w:gridSpan w:val="8"/>
            <w:vAlign w:val="center"/>
          </w:tcPr>
          <w:p w14:paraId="1C32EB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BE2E534" w14:textId="77777777" w:rsidTr="00503750">
        <w:tc>
          <w:tcPr>
            <w:tcW w:w="2302" w:type="dxa"/>
            <w:vAlign w:val="center"/>
          </w:tcPr>
          <w:p w14:paraId="45CDA3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D17CAB0" w14:textId="7F562C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C7B63B" w14:textId="0C7200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A6A550" w14:textId="61694B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20CA86" w14:textId="65312B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06560F" w14:textId="0DA17D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20866C" w14:textId="3B9A9A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D19235" w14:textId="2923FD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C4071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A7FCF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45142F4" w14:textId="293777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825471" w14:textId="763B90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EE7008" w14:textId="7BA7D9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4CBBDA" w14:textId="4B4CDE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CF3E9C" w14:textId="1CB43C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1CB28" w14:textId="1F9B8B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FB60F8" w14:textId="3C8F91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FAD1E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D503C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A3AF53F" w14:textId="7619CA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DF5685" w14:textId="70FC0A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06DD9E" w14:textId="05D581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70E42C" w14:textId="22A632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EE3A6F" w14:textId="3EDBAD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4494FB" w14:textId="69283C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14472A" w14:textId="24872D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50D57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15354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4EBD3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62032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3958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0144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BB4C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733E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2A85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39DEFB1" w14:textId="77777777" w:rsidTr="00503750">
        <w:tc>
          <w:tcPr>
            <w:tcW w:w="2302" w:type="dxa"/>
            <w:vAlign w:val="center"/>
          </w:tcPr>
          <w:p w14:paraId="541B39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38C5203" w14:textId="4645BC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331249" w14:textId="01537D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514227" w14:textId="4D7850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639E84" w14:textId="30ED98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C531AD" w14:textId="058EA9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0FA046" w14:textId="4193CD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482E3" w14:textId="589D60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0512D7" w14:textId="77777777" w:rsidTr="00503750">
        <w:tc>
          <w:tcPr>
            <w:tcW w:w="15593" w:type="dxa"/>
            <w:gridSpan w:val="8"/>
            <w:vAlign w:val="center"/>
          </w:tcPr>
          <w:p w14:paraId="6D0140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CAF85A6" w14:textId="77777777" w:rsidTr="00503750">
        <w:tc>
          <w:tcPr>
            <w:tcW w:w="2302" w:type="dxa"/>
            <w:vAlign w:val="center"/>
          </w:tcPr>
          <w:p w14:paraId="31B0A3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07AD7A7" w14:textId="28F9B8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B004F2" w14:textId="745769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BAAB9A" w14:textId="6970F2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61E2A" w14:textId="603BFB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02E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9ED2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F57C54" w14:textId="7347D7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44200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4A6F0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36CA9C3" w14:textId="5BA2F9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B99A86" w14:textId="63869A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69C3BF" w14:textId="3B0B6B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8751A6" w14:textId="3D1969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5430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CD38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F71096" w14:textId="06730D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8E83C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38EC9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7E540EC" w14:textId="325B62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F85D92" w14:textId="72AA23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2AA0F4" w14:textId="1AD060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6D6E4F" w14:textId="069831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2D92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6CA6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3EB40F" w14:textId="44BC9D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BA7DC7" w14:textId="77777777" w:rsidTr="00503750">
        <w:tc>
          <w:tcPr>
            <w:tcW w:w="2302" w:type="dxa"/>
            <w:vAlign w:val="center"/>
          </w:tcPr>
          <w:p w14:paraId="1E6366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6588A76" w14:textId="1E6084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C4BFAF" w14:textId="1755C7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FA8F37" w14:textId="28EEC7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550786" w14:textId="153CC8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0E71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2AE2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42B8DB" w14:textId="51E7F2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C10029" w14:textId="77777777" w:rsidTr="00503750">
        <w:tc>
          <w:tcPr>
            <w:tcW w:w="15593" w:type="dxa"/>
            <w:gridSpan w:val="8"/>
            <w:vAlign w:val="center"/>
          </w:tcPr>
          <w:p w14:paraId="7B781B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B63BE4" w14:textId="77777777" w:rsidTr="00503750">
        <w:tc>
          <w:tcPr>
            <w:tcW w:w="2302" w:type="dxa"/>
            <w:vAlign w:val="center"/>
          </w:tcPr>
          <w:p w14:paraId="0C2FFD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81E460A" w14:textId="52EC93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71BC3C" w14:textId="0E1D13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4F1208" w14:textId="59D2A8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737447" w14:textId="556B84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40AA8D" w14:textId="32A935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DBA622" w14:textId="21BA83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81480E" w14:textId="6E412E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19896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E248E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B8C89B9" w14:textId="4DC01E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8C2D55" w14:textId="217DEC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B41FC0" w14:textId="058271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32C49E" w14:textId="55C929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ADC042" w14:textId="237CD0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B57C2B" w14:textId="28F11A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694F72" w14:textId="020BDA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18A4D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2B814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AEC9B36" w14:textId="5993FC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0B2BA1" w14:textId="785C3F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57E22" w14:textId="7C93D4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148C22" w14:textId="1DBA84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50E484" w14:textId="570225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5B5F76" w14:textId="5CAFD6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6A24F6" w14:textId="6A376E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E7B28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378C4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B097278" w14:textId="152141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7933D2" w14:textId="344C8F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C5CB0A" w14:textId="37B683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0B30F9" w14:textId="153D48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62A17D" w14:textId="5B29CC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DA1ADD" w14:textId="0E9DE0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45840D" w14:textId="615282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F5B46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BB99E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40E485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F15E8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8AE1FF" w14:textId="11E866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0CEE97" w14:textId="6180EC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2A19D6" w14:textId="58318D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2DC755" w14:textId="0E786C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45089B" w14:textId="3398D2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680CC8" w14:textId="5FA766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BF32D6" w14:textId="0E2D35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DC50A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2F8CF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E3387D8" w14:textId="18292F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EF28C9" w14:textId="436B14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FC8428" w14:textId="30BD5E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66C3E7" w14:textId="6B4031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7658CC" w14:textId="220633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3968D1" w14:textId="14890B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770A8B" w14:textId="4BCAD6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0E4466" w14:textId="77777777" w:rsidR="00944C3D" w:rsidRDefault="00944C3D" w:rsidP="00944C3D">
      <w:pPr>
        <w:rPr>
          <w:rFonts w:ascii="Arial" w:hAnsi="Arial"/>
          <w:b/>
        </w:rPr>
      </w:pPr>
    </w:p>
    <w:p w14:paraId="7762C5F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84A0091" w14:textId="77777777" w:rsidTr="00503750">
        <w:tc>
          <w:tcPr>
            <w:tcW w:w="1944" w:type="dxa"/>
            <w:vAlign w:val="center"/>
          </w:tcPr>
          <w:p w14:paraId="23513E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EC7DC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45E88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99DC1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411C1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84845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79E70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460F2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6523C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BF5BA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D07A1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8D1EB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DF5EFC9" w14:textId="77777777" w:rsidTr="00503750">
        <w:tc>
          <w:tcPr>
            <w:tcW w:w="15685" w:type="dxa"/>
            <w:gridSpan w:val="12"/>
            <w:vAlign w:val="center"/>
          </w:tcPr>
          <w:p w14:paraId="5A049C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446AB80" w14:textId="77777777" w:rsidTr="00503750">
        <w:tc>
          <w:tcPr>
            <w:tcW w:w="1944" w:type="dxa"/>
            <w:vAlign w:val="center"/>
          </w:tcPr>
          <w:p w14:paraId="5EFCDE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5FCC7E0" w14:textId="4D395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8CAEF2" w14:textId="422A3B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9205A32" w14:textId="4A827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3119BC" w14:textId="26172E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B53EE0" w14:textId="4C994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3A01B3" w14:textId="39C720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600048" w14:textId="6EE51F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F76BE0" w14:textId="38FDDC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F2402C" w14:textId="6A54F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94C2FB" w14:textId="58CEB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08FFB6" w14:textId="0D930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2107B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62E4B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9060876" w14:textId="463FA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77F62EC" w14:textId="262CD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02B939" w14:textId="3D1C9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88901B" w14:textId="6D6D2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D31D3" w14:textId="1A767B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3D5992" w14:textId="3068A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A221DC" w14:textId="48466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F9DD5E" w14:textId="7140F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AE674C" w14:textId="7C3F8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BD83BB" w14:textId="0622F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7394D1" w14:textId="5AA655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30BFD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E32DA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FF4DEED" w14:textId="6D34B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190B0E" w14:textId="6FC3F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BC9F393" w14:textId="47D18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921FED" w14:textId="51D26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DF928E" w14:textId="6ED39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0601B0" w14:textId="31F66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7BAE4E" w14:textId="0A61BF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DAB95C" w14:textId="4F618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05BBCA" w14:textId="3C3BB7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020528" w14:textId="4D7988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8CA207" w14:textId="32100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6D9D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13D22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1550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1D5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62E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9991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0849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A2CC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32F0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D45DF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CA95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851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5818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644F514" w14:textId="77777777" w:rsidTr="00503750">
        <w:tc>
          <w:tcPr>
            <w:tcW w:w="1944" w:type="dxa"/>
            <w:vAlign w:val="center"/>
          </w:tcPr>
          <w:p w14:paraId="3CFF2F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4D49FEB" w14:textId="4D465D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C07CA53" w14:textId="78608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E97E5D" w14:textId="572EC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A16FB5" w14:textId="3DC3E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4735E3" w14:textId="28125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EB3C13" w14:textId="0BA9D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6C936C" w14:textId="11D69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606D01" w14:textId="5A233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427FE1" w14:textId="3C01C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309D46" w14:textId="2E5442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0E6BA9" w14:textId="5352C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D9A3C5" w14:textId="77777777" w:rsidTr="00503750">
        <w:tc>
          <w:tcPr>
            <w:tcW w:w="15685" w:type="dxa"/>
            <w:gridSpan w:val="12"/>
            <w:vAlign w:val="center"/>
          </w:tcPr>
          <w:p w14:paraId="7E7AF3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5D0365A" w14:textId="77777777" w:rsidTr="00503750">
        <w:tc>
          <w:tcPr>
            <w:tcW w:w="1944" w:type="dxa"/>
            <w:vAlign w:val="center"/>
          </w:tcPr>
          <w:p w14:paraId="316C8A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BFB7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9D9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A20A60" w14:textId="336BC7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74F917" w14:textId="19337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84B6A2" w14:textId="6C53D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5F1F12" w14:textId="5D7BD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37D48D" w14:textId="48E274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E1E4FC" w14:textId="28D8F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1A8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DCCA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04EB059" w14:textId="03C18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BDEA47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FC1E3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C3F9A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276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4FB5BDD" w14:textId="7AEAB6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FFF512" w14:textId="1503C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B696777" w14:textId="77D3F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B31559" w14:textId="4F1B8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46DE5C" w14:textId="7CB08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CD3FE6" w14:textId="7B8D2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191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B4D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461D890" w14:textId="6331A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4A6A6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8D15C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2CC0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73E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2741F4" w14:textId="1C661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1A2E11" w14:textId="79C58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6628E6" w14:textId="28DBB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3C00E1" w14:textId="61923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FAA55C" w14:textId="798F9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A68A4B" w14:textId="6C058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145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C7C6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BD5CDF1" w14:textId="61EAC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A27F35" w14:textId="77777777" w:rsidTr="00503750">
        <w:tc>
          <w:tcPr>
            <w:tcW w:w="1944" w:type="dxa"/>
            <w:vAlign w:val="center"/>
          </w:tcPr>
          <w:p w14:paraId="15E088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DB8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027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08EFED3" w14:textId="5B1F3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D28912" w14:textId="082A1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E135A9" w14:textId="46E6B8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D44343" w14:textId="7AEBD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253FA3" w14:textId="2F424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072DBA" w14:textId="3100F3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720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66D2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55157D0" w14:textId="7D85E3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F04B2E" w14:textId="77777777" w:rsidTr="00503750">
        <w:tc>
          <w:tcPr>
            <w:tcW w:w="15685" w:type="dxa"/>
            <w:gridSpan w:val="12"/>
            <w:vAlign w:val="center"/>
          </w:tcPr>
          <w:p w14:paraId="40F6FA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767B78A" w14:textId="77777777" w:rsidTr="00503750">
        <w:tc>
          <w:tcPr>
            <w:tcW w:w="1944" w:type="dxa"/>
            <w:vAlign w:val="center"/>
          </w:tcPr>
          <w:p w14:paraId="66810B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AE0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C25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A2DDF5" w14:textId="25926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29C1CA" w14:textId="5AA16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FC4EA7" w14:textId="75829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624890" w14:textId="7B7A36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86ABBC" w14:textId="7768E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7702AB" w14:textId="3A8B0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AE3CE0" w14:textId="64B4C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6246A7" w14:textId="1FDAD9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3D3003" w14:textId="071B3C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82100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0F8DF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6AFB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50B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C8E35F" w14:textId="5A7FC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C75AEC" w14:textId="60FC7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F7FE67" w14:textId="5BD7D3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E79A32" w14:textId="42830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1355C5" w14:textId="30CD7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CE25BA" w14:textId="4B471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8A557F" w14:textId="47109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FEA59A" w14:textId="1C1218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23F531" w14:textId="2F272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25E00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AAD8B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EBA4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BB9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3AF642" w14:textId="72F9F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0647CD" w14:textId="53975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FD46D6" w14:textId="243CD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933E89" w14:textId="0A78B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D2C97D" w14:textId="16131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889155" w14:textId="39A90A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3C4A50" w14:textId="6B8F9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FBB023" w14:textId="2645D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A0F6B8" w14:textId="77589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C039B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F10A8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D18C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7532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D2AF4BC" w14:textId="59F61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FB995A" w14:textId="7888E6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36EF5C" w14:textId="2F93E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8951D9" w14:textId="5D57CF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15B8DD" w14:textId="58CCE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61D79E" w14:textId="6B5B2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99A05D" w14:textId="3CA21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A9F310" w14:textId="2F6D1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DEA081" w14:textId="1101B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356AD1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17345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607976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24FAC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5936C56" w14:textId="3C9C0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AFD3D9" w14:textId="41B40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5ECC94" w14:textId="36FC1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DB0BB4" w14:textId="4D5E9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5CCC3C" w14:textId="31C89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13FD74" w14:textId="63703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EF14F3" w14:textId="7FC773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035E88" w14:textId="0C6B1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4E6059" w14:textId="0196C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D3011D" w14:textId="03240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DE73A8" w14:textId="20563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1FA6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C47F3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F5D1D73" w14:textId="5CC715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23FB58B" w14:textId="352E89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247D80" w14:textId="7E2B4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EF4F7A" w14:textId="1C45AF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C8A2BB" w14:textId="3C1EF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17CE9B" w14:textId="46C0FC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5DCEB9" w14:textId="389BAC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D074CF" w14:textId="3BE8D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1E0EBA" w14:textId="32CEF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27D422" w14:textId="213A1C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01D8AC" w14:textId="5A6B1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510D6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7CE2A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108C5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E725AB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6E3E3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7F9126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BC27F2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40F45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8D8AF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FC887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F955E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605FD1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22FDE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10CC9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2944B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0A4B18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3F7311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3C6CCD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EF987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0B897F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008CCB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4A9F7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579377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F5AF8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5E63005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1CA31B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86196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2C620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14094E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ACD02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5F2AF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A4285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909B18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CB5A4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F67CD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3A02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9AA7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23891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7F79FC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44FCE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4BBF5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9CE56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BD4AC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8E93A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66DA8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20AA287" w14:textId="77777777" w:rsidTr="00503750">
        <w:trPr>
          <w:trHeight w:val="1073"/>
        </w:trPr>
        <w:tc>
          <w:tcPr>
            <w:tcW w:w="3614" w:type="dxa"/>
            <w:vMerge/>
          </w:tcPr>
          <w:p w14:paraId="71BABC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3CF7E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A2FFA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DAE86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B5C1D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7DF6B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1234B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2A7717C" w14:textId="77777777" w:rsidTr="00503750">
        <w:trPr>
          <w:trHeight w:val="283"/>
        </w:trPr>
        <w:tc>
          <w:tcPr>
            <w:tcW w:w="3614" w:type="dxa"/>
          </w:tcPr>
          <w:p w14:paraId="5D09EB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099EB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BF4EF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E8F0C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E690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380E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99275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AE1CCA2" w14:textId="77777777" w:rsidTr="00503750">
        <w:trPr>
          <w:trHeight w:val="283"/>
        </w:trPr>
        <w:tc>
          <w:tcPr>
            <w:tcW w:w="3614" w:type="dxa"/>
          </w:tcPr>
          <w:p w14:paraId="5CB965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F856B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C6CCD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50AE3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DC371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DE783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5B2E4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FCE7D9" w14:textId="77777777" w:rsidTr="00503750">
        <w:trPr>
          <w:trHeight w:val="283"/>
        </w:trPr>
        <w:tc>
          <w:tcPr>
            <w:tcW w:w="3614" w:type="dxa"/>
          </w:tcPr>
          <w:p w14:paraId="53744D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FD2C6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41F5C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21E80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4333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1F31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FC37F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657228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7D5A0A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6F7479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98175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69882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3C481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4AECB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0D0DD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7BDBC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506A6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B1DDA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35B0C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5B3FC5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78288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F2D6B9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E5688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FE70C35" w14:textId="31B32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CC23F2" w14:textId="4088D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8BDAD3" w14:textId="45CCC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569750" w14:textId="63F42F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F7968E" w14:textId="3C0B2C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578BCB" w14:textId="16205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9ACC28" w14:textId="7C51E7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96D31A" w14:textId="033BE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BBBF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85E7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7FC1F6D" w14:textId="29BE3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4E816B" w14:textId="4242E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C7EA7F" w14:textId="360A0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7BD119" w14:textId="682D2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116015" w14:textId="75013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FE1B7" w14:textId="7D6419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A30C63" w14:textId="0EDB7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1F02D0" w14:textId="7B58E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8DC3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9C44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705CE4B" w14:textId="1F707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C7DF98" w14:textId="38E789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D9CDF2" w14:textId="40940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BE7CFA" w14:textId="73A028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D6845" w14:textId="2D5B0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261D05" w14:textId="4E1F2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342FB2" w14:textId="1C953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168233" w14:textId="65CD0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21A93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9BAC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5289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C4E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7865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D6C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8EAD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364D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DF7B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3E95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19047D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66C0F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005667F" w14:textId="03988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39FAC4" w14:textId="635418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5608DF" w14:textId="326A1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9F1A6B" w14:textId="37515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C558AE" w14:textId="06C2F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E7F4F0" w14:textId="2EC76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AC59FA" w14:textId="029C66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04ADE6" w14:textId="2D3257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C5F6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720E3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B1B329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85F72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A66980F" w14:textId="17ACA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46704" w14:textId="11512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50F00C" w14:textId="60D4B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15F644" w14:textId="2C879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957CD9" w14:textId="20A32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E36B46" w14:textId="258155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97191F" w14:textId="2FF23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B990B" w14:textId="60696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5659E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7054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9561D7D" w14:textId="58E27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B6346D" w14:textId="5CA1D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0628A5" w14:textId="272BED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51FCC2" w14:textId="153160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5A8EDF" w14:textId="33CE2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27C62C" w14:textId="3116B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EA528F" w14:textId="64CEA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6E2A37" w14:textId="24F4D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D231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C37E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6E586A5" w14:textId="751DDB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6B5CE8" w14:textId="5D696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D7F883" w14:textId="2C7FE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659753" w14:textId="15929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6B2DE9" w14:textId="468F0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CD06B4" w14:textId="6DC50A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871709" w14:textId="4A3D9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8B809F" w14:textId="553B2E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4EE2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B3588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587DA6" w14:textId="0EE489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D92923" w14:textId="0CCDDD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0C09C5" w14:textId="457BAE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DF8D2D" w14:textId="7E1A3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37E38B" w14:textId="16966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21306D" w14:textId="508F9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4B92D9" w14:textId="5947C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4D7315" w14:textId="2DC68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AD130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D7236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19B1A4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BF514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19ED070" w14:textId="25115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AF2DE1" w14:textId="43B24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FFEBB" w14:textId="5B93B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5C3EA6" w14:textId="74BDC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DC43AB" w14:textId="649096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1CB708" w14:textId="4993DD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A6ABCA" w14:textId="02D79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191DDA" w14:textId="0B347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D0B5C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64AE2D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1EE1B6B" w14:textId="61867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9E9743" w14:textId="728E4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1DB272" w14:textId="37586B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53865E" w14:textId="1FD81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56C4E1" w14:textId="3A8F6B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CBA176" w14:textId="32BDCB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E0EC6" w14:textId="04A8F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8992C6" w14:textId="2DFB5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D9A8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2E55D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AA09D2E" w14:textId="117716E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EBAD9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40BE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DD96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F01E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C66C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47BF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93D7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C7F6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4876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090C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33F5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6DC0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77A0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605C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CA2C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2600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FC7E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A0CC8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AD2893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9E6013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7C9110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E8C432A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379E9A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5A8F59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486545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02C94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794F34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E847F14" w14:textId="77777777" w:rsidTr="00503750">
        <w:trPr>
          <w:trHeight w:val="437"/>
        </w:trPr>
        <w:tc>
          <w:tcPr>
            <w:tcW w:w="2594" w:type="dxa"/>
          </w:tcPr>
          <w:p w14:paraId="15F992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22847584" w14:textId="4633877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E9D1022" w14:textId="6CF88D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A80D79E" w14:textId="76BE98B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BDCBE7C" w14:textId="5A8902B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6AFF76B" w14:textId="77777777" w:rsidTr="00503750">
        <w:trPr>
          <w:trHeight w:val="420"/>
        </w:trPr>
        <w:tc>
          <w:tcPr>
            <w:tcW w:w="2594" w:type="dxa"/>
          </w:tcPr>
          <w:p w14:paraId="5C0BE8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4FE52B3C" w14:textId="70EF29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5B8779D" w14:textId="4E418B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0D17B35" w14:textId="5D591E6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F706A6E" w14:textId="236F02E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BAF91E" w14:textId="77777777" w:rsidTr="00503750">
        <w:trPr>
          <w:trHeight w:val="630"/>
        </w:trPr>
        <w:tc>
          <w:tcPr>
            <w:tcW w:w="2594" w:type="dxa"/>
          </w:tcPr>
          <w:p w14:paraId="67B3AE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733FC38F" w14:textId="25C139C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03E3A0F" w14:textId="2A647CC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E464E0F" w14:textId="7C41F3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A2D4BA0" w14:textId="194BAC8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2DC9D28" w14:textId="77777777" w:rsidTr="00503750">
        <w:trPr>
          <w:trHeight w:val="420"/>
        </w:trPr>
        <w:tc>
          <w:tcPr>
            <w:tcW w:w="2594" w:type="dxa"/>
          </w:tcPr>
          <w:p w14:paraId="4DF3AC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181B1788" w14:textId="0E6C0C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2627C78" w14:textId="119809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74DED0B" w14:textId="22A9263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38BBCF4" w14:textId="0F86927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26160D" w14:textId="77777777" w:rsidTr="00503750">
        <w:trPr>
          <w:trHeight w:val="437"/>
        </w:trPr>
        <w:tc>
          <w:tcPr>
            <w:tcW w:w="2594" w:type="dxa"/>
          </w:tcPr>
          <w:p w14:paraId="0485CA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1BA5D368" w14:textId="173C9ED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3ABFF78" w14:textId="597397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8746B65" w14:textId="2B9D808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548E27F" w14:textId="4920EB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55DD947" w14:textId="77777777" w:rsidTr="00503750">
        <w:trPr>
          <w:trHeight w:val="420"/>
        </w:trPr>
        <w:tc>
          <w:tcPr>
            <w:tcW w:w="2594" w:type="dxa"/>
          </w:tcPr>
          <w:p w14:paraId="2828CA7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3FECE81D" w14:textId="240AF4F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E917E0B" w14:textId="21F25ED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E9D6036" w14:textId="70D5C7F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680C6F7" w14:textId="566BDB8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C657A0C" w14:textId="77777777" w:rsidR="00944C3D" w:rsidRDefault="00944C3D" w:rsidP="00944C3D">
      <w:pPr>
        <w:rPr>
          <w:rFonts w:ascii="Arial" w:hAnsi="Arial"/>
          <w:b/>
        </w:rPr>
      </w:pPr>
    </w:p>
    <w:p w14:paraId="4C07DE9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3B0A0067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64F27A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454F9D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A52C7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74B2BD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080ECE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A002937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9BE42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6318E5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D2EA2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12F98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E2657E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33A08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45402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5F323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BA03A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7C1DE6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245C6F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092CCF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72C74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F90EA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DBEF7A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5593BCC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1FBEB9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2DD34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B2EA7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7EF45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07058F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E00AB6E" w14:textId="77777777" w:rsidTr="00503750">
        <w:tc>
          <w:tcPr>
            <w:tcW w:w="2835" w:type="dxa"/>
            <w:vAlign w:val="center"/>
          </w:tcPr>
          <w:p w14:paraId="1112C2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7B39B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054B3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C6827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2D307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4D582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2FCF69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ABD987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68EF0A9" w14:textId="623F3EC5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35EA8" w14:textId="4873750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43360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7BE8F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A5C17F" w14:textId="5F73AF8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84968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D8C9C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66EFD69" w14:textId="6A486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FC6FC6" w14:textId="05CEB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58D5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025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80FD5C" w14:textId="25EB4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FBE65E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88F86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51FCF80" w14:textId="32A064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683CB1" w14:textId="0D885E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ED0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56D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A4FFF3" w14:textId="70686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4FA3A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CC17C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5E00686" w14:textId="5EA2A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670D29" w14:textId="7B96F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70A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B05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FB78A2" w14:textId="08A7C3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C4238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94574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88C0192" w14:textId="7CE9B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251615" w14:textId="67987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CCE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DA7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2D9F620" w14:textId="28E30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E00A6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59406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ACF0963" w14:textId="51B19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A7C599" w14:textId="53C2A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546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D94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B293E2" w14:textId="16FF7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98014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DFC38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0166F0E" w14:textId="4DEFA0A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AF46BF" w14:textId="142532D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3A05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EBF9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D93376" w14:textId="48A326C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2749D6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EC6AE1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7118678" w14:textId="18C1C075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6606278" w14:textId="77777777" w:rsidR="00944C3D" w:rsidRDefault="00944C3D" w:rsidP="00944C3D">
      <w:pPr>
        <w:rPr>
          <w:rFonts w:ascii="Arial" w:hAnsi="Arial"/>
          <w:b/>
        </w:rPr>
      </w:pPr>
    </w:p>
    <w:p w14:paraId="0AAE43E7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28F1E30" w14:textId="77777777" w:rsidTr="00503750">
        <w:tc>
          <w:tcPr>
            <w:tcW w:w="2835" w:type="dxa"/>
            <w:vAlign w:val="center"/>
          </w:tcPr>
          <w:p w14:paraId="5A6FB2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A11AB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2EF1A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9EA27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70ACA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3F900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DEF579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785F8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9A57589" w14:textId="1E4138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9AC5B0" w14:textId="7F921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9EB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F5F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C09A60" w14:textId="039AA3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634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2016D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BD70DCE" w14:textId="689F6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3975A5" w14:textId="6C387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632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827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7F36BA" w14:textId="4DDCD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F46B3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C9F8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63EE437" w14:textId="5E77F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C600B9" w14:textId="46526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16A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C5E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152335" w14:textId="064D3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E8384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C2EB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2DE4112" w14:textId="4091D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72F83A" w14:textId="1528A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A99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BC6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98C5C7" w14:textId="71C72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07AE5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C33B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CCBC3AE" w14:textId="1BE71D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1EA017" w14:textId="01B320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F0367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6688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91E4E9" w14:textId="532DF0D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4B8F8F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7339A7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6E420E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1B950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D642B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8CC67C7" w14:textId="77777777" w:rsidTr="00503750">
        <w:trPr>
          <w:trHeight w:val="699"/>
        </w:trPr>
        <w:tc>
          <w:tcPr>
            <w:tcW w:w="3502" w:type="dxa"/>
            <w:vMerge/>
          </w:tcPr>
          <w:p w14:paraId="28CE88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64BB7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1B8C7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350D60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4B62B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BAA621B" w14:textId="0AD691B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2827F0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B8BF27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F2F05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9E2E839" w14:textId="44D632F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0F3944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364D4E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2E05E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48B78A3" w14:textId="0E493B0C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59FED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496F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55ADC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6AA3C89" w14:textId="77777777" w:rsidTr="00503750">
        <w:trPr>
          <w:trHeight w:val="593"/>
        </w:trPr>
        <w:tc>
          <w:tcPr>
            <w:tcW w:w="3497" w:type="dxa"/>
          </w:tcPr>
          <w:p w14:paraId="6BF991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061EB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7814E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1E8BD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E109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32A8A32" w14:textId="35B75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048180" w14:textId="36793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5D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AB71BA" w14:textId="787B65C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36D0E5" w14:textId="4BC6F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F8BBB5" w14:textId="564A7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0355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A6072C" w14:textId="5FDA72D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6DF494" w14:textId="755A7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4CCA8C" w14:textId="5D55C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FCE81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F68D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89EF13F" w14:textId="64C428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99A287" w14:textId="00747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03B4A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5F918C" w14:textId="155167D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5F5246" w14:textId="7F8135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E3F38F" w14:textId="76EF6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3800F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354BBE" w14:textId="48FF5F9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A7AE43" w14:textId="37A68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D50BF1" w14:textId="2B7E4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311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8979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41127FA" w14:textId="2D598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37584A" w14:textId="2DC19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E1AC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EF42D52" w14:textId="235D453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87B8E03" w14:textId="3D0D8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03E03C" w14:textId="299D2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FE6AB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168BAD" w14:textId="1185BFC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F952F3" w14:textId="1A2E2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F00BB8" w14:textId="435BCF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92B1C5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2508B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714EBB3" w14:textId="27885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A2FB63" w14:textId="312CC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4DE40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BAC43B" w14:textId="4672647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06FA67" w14:textId="41C379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C11BA2" w14:textId="00957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01F7A4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D30BF26" w14:textId="519868B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21E4E7" w14:textId="0FC3C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57526D" w14:textId="31E4F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861278" w14:textId="77777777" w:rsidR="00944C3D" w:rsidRDefault="00944C3D" w:rsidP="00944C3D">
      <w:pPr>
        <w:rPr>
          <w:rFonts w:ascii="Arial" w:hAnsi="Arial"/>
          <w:b/>
        </w:rPr>
      </w:pPr>
    </w:p>
    <w:p w14:paraId="267F2870" w14:textId="77777777" w:rsidR="00944C3D" w:rsidRDefault="00944C3D" w:rsidP="00944C3D">
      <w:pPr>
        <w:rPr>
          <w:rFonts w:ascii="Arial" w:hAnsi="Arial"/>
          <w:b/>
        </w:rPr>
      </w:pPr>
    </w:p>
    <w:p w14:paraId="773F15EB" w14:textId="77777777" w:rsidR="00944C3D" w:rsidRDefault="00944C3D" w:rsidP="00944C3D">
      <w:pPr>
        <w:rPr>
          <w:rFonts w:ascii="Arial" w:hAnsi="Arial"/>
          <w:b/>
        </w:rPr>
      </w:pPr>
    </w:p>
    <w:p w14:paraId="4A38D247" w14:textId="77777777" w:rsidR="00944C3D" w:rsidRDefault="00944C3D" w:rsidP="00944C3D">
      <w:pPr>
        <w:rPr>
          <w:rFonts w:ascii="Arial" w:hAnsi="Arial"/>
          <w:b/>
        </w:rPr>
      </w:pPr>
    </w:p>
    <w:p w14:paraId="00E7DC0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2677D37" w14:textId="77777777" w:rsidTr="00503750">
        <w:tc>
          <w:tcPr>
            <w:tcW w:w="2622" w:type="dxa"/>
            <w:vAlign w:val="center"/>
          </w:tcPr>
          <w:p w14:paraId="59F040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0E167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245F4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0BD18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165FD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0C1A9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0A34E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404FE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E9F5A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D0F74E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73B67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DAFF39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50468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518CC62" w14:textId="6334D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65A9A3" w14:textId="562E4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29AA7B" w14:textId="0127A8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7E0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3E4A2A" w14:textId="20E71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3D7006" w14:textId="77777777" w:rsidTr="00503750">
        <w:tc>
          <w:tcPr>
            <w:tcW w:w="2622" w:type="dxa"/>
            <w:vAlign w:val="center"/>
          </w:tcPr>
          <w:p w14:paraId="1221BD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36B09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C48321D" w14:textId="1825F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B740F3" w14:textId="5F8DFD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438FE1" w14:textId="16DA9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F39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F25F44" w14:textId="7868F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0A8B1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FF52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6FE5516" w14:textId="34FA6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13276D" w14:textId="5F08B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DC52CB" w14:textId="39BF8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6119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1E0DF7" w14:textId="45065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EE566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8764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627464F" w14:textId="3ED0E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C12D61" w14:textId="6D2E5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F68C34" w14:textId="3C1FD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6D4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92AC72" w14:textId="42FCB8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12401F" w14:textId="77777777" w:rsidTr="00503750">
        <w:tc>
          <w:tcPr>
            <w:tcW w:w="2622" w:type="dxa"/>
            <w:vAlign w:val="center"/>
          </w:tcPr>
          <w:p w14:paraId="5C7652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23DC24E" w14:textId="0CFAD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64032.00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540380" w14:textId="76EF38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55382.00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17252E" w14:textId="1B230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41473.00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FA5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7CA6A8" w14:textId="7DC91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77941.00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9CFC1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3284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1123F41" w14:textId="40066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115F4B" w14:textId="281265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8184B2" w14:textId="53B0E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CC64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3BAE5E" w14:textId="7EEB5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EA118A" w14:textId="77777777" w:rsidTr="00503750">
        <w:tc>
          <w:tcPr>
            <w:tcW w:w="2622" w:type="dxa"/>
            <w:vAlign w:val="center"/>
          </w:tcPr>
          <w:p w14:paraId="218054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344F0A3" w14:textId="6C8A9F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D08BB3" w14:textId="4330D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8C122A" w14:textId="770FE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A1C1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9003AE" w14:textId="71C0D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C7A84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AAFA13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0BDECC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8F46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F8C56AC" w14:textId="56DA5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E5F759" w14:textId="21158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4EFCB5" w14:textId="63293B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416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9E58B6" w14:textId="7F9F5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0FEB0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322E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D21FC36" w14:textId="776F6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D5A698" w14:textId="5AF90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64E7B6" w14:textId="68B71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1A30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CEC95D" w14:textId="02D693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5E02B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B810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46E6CCD" w14:textId="3B438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50D55B" w14:textId="1B9A2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15D894" w14:textId="1D2FB1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227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E53639" w14:textId="7C234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8EF0BD" w14:textId="77777777" w:rsidTr="00503750">
        <w:tc>
          <w:tcPr>
            <w:tcW w:w="2622" w:type="dxa"/>
            <w:vAlign w:val="center"/>
          </w:tcPr>
          <w:p w14:paraId="5E9A46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5F86BC93" w14:textId="0A616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FD48BD" w14:textId="777AF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DC65BB" w14:textId="5C37F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37A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F8883B" w14:textId="35DD9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A5BAF4" w14:textId="77777777" w:rsidTr="00503750">
        <w:tc>
          <w:tcPr>
            <w:tcW w:w="2622" w:type="dxa"/>
            <w:vAlign w:val="center"/>
          </w:tcPr>
          <w:p w14:paraId="33B64A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3444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E23E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2BF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E13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1FB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3C486E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01F0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9686190" w14:textId="510DD1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64032.00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73C262" w14:textId="225E650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55382.00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F4E0C0" w14:textId="74402C1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41473.00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5EF3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B42A37" w14:textId="0452939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77941.00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57911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94FEC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1EF817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F0010A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08BE57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5D680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468DA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9B4BD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B9922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1149C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5F5A4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2856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69324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B01F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B172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1732DC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942C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B58D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D0248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643E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814F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CDAC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ED04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CA46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4ECF7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5AA3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E550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45B87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D31F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5246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55EE7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262A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6EAD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B021D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9532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46E6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05BF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F0990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ACBBF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3B2C3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078C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2C08F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C61FB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2E7F1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A9953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D4F33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CF1B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D6E58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DE09A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689A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20D5E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83F6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24A82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353B64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5BE7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A263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2DFC3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6BB1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DB8F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7212A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1F1C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7DDD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BBA3F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12AC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81ED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28944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27F6F8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E5AF6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87192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CDDAF9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512A871F" w14:textId="77777777" w:rsidTr="00503750">
        <w:tc>
          <w:tcPr>
            <w:tcW w:w="2835" w:type="dxa"/>
            <w:vAlign w:val="center"/>
          </w:tcPr>
          <w:p w14:paraId="7FA5D7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85B34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DE924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41ACE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37351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A0447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3D110F8" w14:textId="77777777" w:rsidTr="00503750">
        <w:tc>
          <w:tcPr>
            <w:tcW w:w="2835" w:type="dxa"/>
            <w:vAlign w:val="center"/>
          </w:tcPr>
          <w:p w14:paraId="678E95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41B04AF" w14:textId="422B3D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8F8802" w14:textId="7C0D9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61BE25" w14:textId="5ADB0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C87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8BF20A" w14:textId="60BEF6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27C73D" w14:textId="77777777" w:rsidTr="00503750">
        <w:tc>
          <w:tcPr>
            <w:tcW w:w="2835" w:type="dxa"/>
            <w:vAlign w:val="center"/>
          </w:tcPr>
          <w:p w14:paraId="6684E1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2D71193" w14:textId="5836F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C9EC4C" w14:textId="729C1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7B0CC7" w14:textId="1B692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A62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5006F5" w14:textId="5C189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F32483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D1327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2E53039" w14:textId="4ECDCF8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77CC87" w14:textId="18ACA7B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EE3E5F" w14:textId="2FDE590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DB88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103CA3" w14:textId="0C72D6D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D78EAEF" w14:textId="77777777" w:rsidTr="00503750">
        <w:tc>
          <w:tcPr>
            <w:tcW w:w="2835" w:type="dxa"/>
            <w:vAlign w:val="center"/>
          </w:tcPr>
          <w:p w14:paraId="55CC93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4483964" w14:textId="06FEF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CE8A1F" w14:textId="06A602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95841A" w14:textId="78658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F9C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343F9B" w14:textId="42FC7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B0010D" w14:textId="77777777" w:rsidTr="00503750">
        <w:tc>
          <w:tcPr>
            <w:tcW w:w="2835" w:type="dxa"/>
            <w:vAlign w:val="center"/>
          </w:tcPr>
          <w:p w14:paraId="02D9B3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4CA3B87" w14:textId="7C9E2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5AAE4C" w14:textId="7700A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DD5493" w14:textId="4010E0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0289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6AAE5E" w14:textId="0E529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6C5B12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A250C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A573D6D" w14:textId="1DF9EF2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DC2D94" w14:textId="3F95F7E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CD5C55" w14:textId="00BFEBF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5C1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5F41CE" w14:textId="366C65C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F9748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4EE96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00552D6" w14:textId="4A8CB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479EA7" w14:textId="74E49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9E4E60" w14:textId="60207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19B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1B198B" w14:textId="6044AD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4B57F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17A31B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BEB5C63" w14:textId="77777777" w:rsidTr="00503750">
        <w:tc>
          <w:tcPr>
            <w:tcW w:w="2552" w:type="dxa"/>
            <w:vAlign w:val="center"/>
          </w:tcPr>
          <w:p w14:paraId="37D105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68BBB4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041946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58B7A0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17A18E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DCDCEEA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F441E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3449B7F" w14:textId="4AD60D4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A0E4A4E" w14:textId="4373E0E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145.00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1454CDC" w14:textId="4F64E1D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AA24214" w14:textId="2D89F6A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145.00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0A62A52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B8797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BBFDE69" w14:textId="4B5A9B2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AC43132" w14:textId="30959C1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3A016D7" w14:textId="4F3826E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F99217A" w14:textId="28178DB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1B2864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8D6EAC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06BDB0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7F98D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BBA98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72CE688" w14:textId="77777777" w:rsidTr="00503750">
        <w:tc>
          <w:tcPr>
            <w:tcW w:w="4395" w:type="dxa"/>
            <w:vMerge/>
          </w:tcPr>
          <w:p w14:paraId="14BE3A4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0CE08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B21B5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F79181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094CB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752638C" w14:textId="33446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  <w:lang w:eastAsia="sk-SK"/>
              </w:rPr>
              <w:t>630.70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C1E4F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DA5113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39F08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718A26E" w14:textId="0363C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  <w:lang w:eastAsia="sk-SK"/>
              </w:rPr>
              <w:t>11712.08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71C243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9FA3F4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09150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1D4C32D" w14:textId="28B12F2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12342.78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A5069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9BDA47A" w14:textId="77777777" w:rsidTr="00503750">
        <w:tc>
          <w:tcPr>
            <w:tcW w:w="4395" w:type="dxa"/>
            <w:vAlign w:val="center"/>
          </w:tcPr>
          <w:p w14:paraId="005AEB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B02A924" w14:textId="3E03C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1FA9A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E714069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B5B80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05271AF" w14:textId="71BBA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E006C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F166D2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9C0CB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44B8854" w14:textId="586E306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B9B3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63DAD9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A659D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7628867" w14:textId="555E65BA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106529.00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A1798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391FFE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58D3E9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6873D64" w14:textId="77777777" w:rsidTr="00503750">
        <w:tc>
          <w:tcPr>
            <w:tcW w:w="4395" w:type="dxa"/>
            <w:vAlign w:val="center"/>
          </w:tcPr>
          <w:p w14:paraId="46A645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3B4C23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88CA44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42981A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D4AFA1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0686F16" w14:textId="730352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7A8412" w14:textId="5CA7DD2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E2B7229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75FB8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E3DF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B4CD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F5A9BF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3C77C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6F52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5802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6CFE9BA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21F30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185EECE" w14:textId="369048C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A270AA4" w14:textId="31F10E4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8C71FD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14635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D70231C" w14:textId="66F267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1FFAE1C" w14:textId="74089D2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A1D79B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7D3FA1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2E013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7788E1D" w14:textId="77777777" w:rsidTr="00503750">
        <w:tc>
          <w:tcPr>
            <w:tcW w:w="1843" w:type="dxa"/>
            <w:vAlign w:val="center"/>
          </w:tcPr>
          <w:p w14:paraId="41F0C7E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D3118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F83A41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83B7FB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D9F7C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A781F5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D57AC4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A56536D" w14:textId="77777777" w:rsidTr="00503750">
        <w:tc>
          <w:tcPr>
            <w:tcW w:w="1843" w:type="dxa"/>
            <w:vAlign w:val="center"/>
          </w:tcPr>
          <w:p w14:paraId="06F0A7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94795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5118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310B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890FD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4FEB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0755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C501302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CCB3A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B9288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8A3B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1EA0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F0CE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34A1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33EE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EBDE956" w14:textId="77777777" w:rsidTr="00503750">
        <w:tc>
          <w:tcPr>
            <w:tcW w:w="1843" w:type="dxa"/>
            <w:vAlign w:val="center"/>
          </w:tcPr>
          <w:p w14:paraId="26F634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E4A02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4237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611A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4C81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03BE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C1BE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56E93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6AD82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96C99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53CD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F4AF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0EDE5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9267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9CB1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3E8676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73DE11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BF0D75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830AD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439DD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C0B22B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407A2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9A638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5D42A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74CD5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0F53DEB1" w14:textId="77777777" w:rsidTr="00503750">
        <w:trPr>
          <w:trHeight w:val="664"/>
        </w:trPr>
        <w:tc>
          <w:tcPr>
            <w:tcW w:w="3372" w:type="dxa"/>
          </w:tcPr>
          <w:p w14:paraId="06F55A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D8E11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E2F156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28BE1E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F92E5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17A1D22" w14:textId="1596A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BC9AD0" w14:textId="69FFD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7B91A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B660134" w14:textId="5C787DA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3492134" w14:textId="2B9562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8B7E5C" w14:textId="308F7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8D47B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88F5B74" w14:textId="52CF258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EB45C4A" w14:textId="3B684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4552FC" w14:textId="299E5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806E2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50429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BB2D8DB" w14:textId="2CB9B8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3612EA" w14:textId="38FDF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EC231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A0FA603" w14:textId="18C9CB9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60AFFB" w14:textId="2B1E8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4C29CB" w14:textId="01686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314C4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30B1B1A" w14:textId="3EB6DD5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C1B5D95" w14:textId="64A3BD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E1EC41" w14:textId="70F7B7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47673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A500173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A84C792" w14:textId="77777777" w:rsidTr="00503750">
        <w:tc>
          <w:tcPr>
            <w:tcW w:w="2835" w:type="dxa"/>
            <w:vAlign w:val="center"/>
          </w:tcPr>
          <w:p w14:paraId="5A54696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35C58F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8CE506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DEE5FE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CE1B90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4BAF1DA" w14:textId="77777777" w:rsidTr="00503750">
        <w:tc>
          <w:tcPr>
            <w:tcW w:w="2835" w:type="dxa"/>
          </w:tcPr>
          <w:p w14:paraId="72E8E7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BF5EF90" w14:textId="7C118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F4468C" w14:textId="2043F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433D9B" w14:textId="1F5BD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9F277E" w14:textId="25F40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E41B12" w14:textId="77777777" w:rsidTr="00503750">
        <w:tc>
          <w:tcPr>
            <w:tcW w:w="2835" w:type="dxa"/>
          </w:tcPr>
          <w:p w14:paraId="02DD13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63A92BD" w14:textId="4EC5F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1C6316" w14:textId="20905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12084E" w14:textId="1DE609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D54C7C" w14:textId="2E28E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C7ECAE" w14:textId="77777777" w:rsidTr="00503750">
        <w:tc>
          <w:tcPr>
            <w:tcW w:w="2835" w:type="dxa"/>
          </w:tcPr>
          <w:p w14:paraId="40EF5C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9B3E85C" w14:textId="6B83B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E5DFB9" w14:textId="7C300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C48EEE" w14:textId="27EE0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AC0850" w14:textId="21DE1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C680FD" w14:textId="77777777" w:rsidTr="00503750">
        <w:tc>
          <w:tcPr>
            <w:tcW w:w="2835" w:type="dxa"/>
            <w:vAlign w:val="center"/>
          </w:tcPr>
          <w:p w14:paraId="07CFC6B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907762E" w14:textId="15E91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4DADC9" w14:textId="4341BA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10C126" w14:textId="42F9D6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CEB36F" w14:textId="6D4111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4032DE" w14:textId="77777777" w:rsidTr="00503750">
        <w:tc>
          <w:tcPr>
            <w:tcW w:w="2835" w:type="dxa"/>
            <w:vAlign w:val="center"/>
          </w:tcPr>
          <w:p w14:paraId="3C4F57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AE38C05" w14:textId="450AB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7F858B" w14:textId="3A750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32E449" w14:textId="4CAA5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6CA699" w14:textId="0706AB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14B3DD" w14:textId="77777777" w:rsidTr="00503750">
        <w:tc>
          <w:tcPr>
            <w:tcW w:w="2835" w:type="dxa"/>
          </w:tcPr>
          <w:p w14:paraId="0CEC4F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0A2A9C6" w14:textId="6DA67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580644" w14:textId="1042B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F549C6" w14:textId="5ED3DB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1C206D" w14:textId="1BE8C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C4F136" w14:textId="77777777" w:rsidTr="00503750">
        <w:tc>
          <w:tcPr>
            <w:tcW w:w="2835" w:type="dxa"/>
          </w:tcPr>
          <w:p w14:paraId="4644FCF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FA8E40C" w14:textId="363D6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417E2B" w14:textId="70C8D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922159" w14:textId="7FE9E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161232" w14:textId="5AC80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14A6E0" w14:textId="77777777" w:rsidTr="00503750">
        <w:tc>
          <w:tcPr>
            <w:tcW w:w="2835" w:type="dxa"/>
          </w:tcPr>
          <w:p w14:paraId="206697E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ADF7448" w14:textId="5BE9B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7CBA70" w14:textId="21F59D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090AB8" w14:textId="3B3515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ECF8E1" w14:textId="4F536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52E918" w14:textId="77777777" w:rsidR="00944C3D" w:rsidRDefault="00944C3D" w:rsidP="00944C3D">
      <w:pPr>
        <w:rPr>
          <w:rFonts w:ascii="Arial" w:hAnsi="Arial"/>
          <w:b/>
        </w:rPr>
      </w:pPr>
    </w:p>
    <w:p w14:paraId="46C5122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BAB7A3D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156A3F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3DBD7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3D4DAC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7DA80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48EF7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3A55900" w14:textId="77777777" w:rsidTr="00503750">
        <w:trPr>
          <w:trHeight w:val="443"/>
        </w:trPr>
        <w:tc>
          <w:tcPr>
            <w:tcW w:w="2560" w:type="dxa"/>
          </w:tcPr>
          <w:p w14:paraId="0C7D5A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0026FB2" w14:textId="04302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883D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58F5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7278EFD" w14:textId="37600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D54A7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9542DB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D6AA1B7" w14:textId="42165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ECAD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7266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7DA6EB1" w14:textId="7E13A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00E9F1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E9608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CE13C32" w14:textId="1550B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7CF2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1A7C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B8CC8D1" w14:textId="4BBEF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0AD2D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51BB1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278F58E" w14:textId="32FBB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570F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A3AE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0B1EE2B" w14:textId="25583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477F89" w14:textId="77777777" w:rsidR="00944C3D" w:rsidRDefault="00944C3D" w:rsidP="00944C3D">
      <w:pPr>
        <w:rPr>
          <w:rFonts w:ascii="Arial" w:hAnsi="Arial"/>
          <w:b/>
        </w:rPr>
      </w:pPr>
    </w:p>
    <w:p w14:paraId="70F48727" w14:textId="77777777" w:rsidR="00944C3D" w:rsidRDefault="00944C3D" w:rsidP="00944C3D">
      <w:pPr>
        <w:rPr>
          <w:rFonts w:ascii="Arial" w:hAnsi="Arial"/>
          <w:b/>
        </w:rPr>
      </w:pPr>
    </w:p>
    <w:p w14:paraId="6FF1E1F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D75E7A4" w14:textId="77777777" w:rsidR="00944C3D" w:rsidRDefault="00944C3D" w:rsidP="00944C3D">
      <w:pPr>
        <w:rPr>
          <w:rFonts w:ascii="Arial" w:hAnsi="Arial"/>
          <w:b/>
        </w:rPr>
      </w:pPr>
    </w:p>
    <w:p w14:paraId="1F44599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BA100F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C2ED0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B0096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08C90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DEE54A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AAE92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63C7D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995AB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4B3572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33A7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7BCF2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6BB90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758A3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F23F7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1DF50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F3056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444006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FD1220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7BB8215" w14:textId="77777777" w:rsidTr="00503750">
        <w:trPr>
          <w:trHeight w:val="677"/>
        </w:trPr>
        <w:tc>
          <w:tcPr>
            <w:tcW w:w="3358" w:type="dxa"/>
          </w:tcPr>
          <w:p w14:paraId="251324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A6C71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D4694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3E4B5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7A57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3794E9C" w14:textId="449A7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C9984E" w14:textId="205B5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AC208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81FBF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4FCFB40" w14:textId="1905A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3F7D05" w14:textId="6CAD6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1C5E7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69A5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3F574E5" w14:textId="2A0CE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A925D91" w14:textId="780FF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C7B35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761C0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C33CE17" w14:textId="4EC69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7641D1" w14:textId="5BED6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05772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937BDDD" w14:textId="04E1D9A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7B960A" w14:textId="64B66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37AD70" w14:textId="7BA5B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70AD8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5BA0338" w14:textId="476975F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C1A3736" w14:textId="70FB17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C4F17A" w14:textId="0CE52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BD4C6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4293F7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E647A0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D74CA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49A4C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EF8C5A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FA9EF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56356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F926C0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8C3A1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41047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F7F180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F484E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3F455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9C9E36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125502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81371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B2C6E4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DBF87C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28EDD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DD642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FC46E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8FF597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7C88B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3A05029" w14:textId="58C93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301E17" w14:textId="0ED5E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573CD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717B6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3B09ED8" w14:textId="6A94F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CA70D4" w14:textId="594AD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6EC3C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BC718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FAE010" w14:textId="58684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72AD49" w14:textId="29182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EDF79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C5A7A19" w14:textId="2449718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60AD6C4" w14:textId="6A9E6A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DDF433" w14:textId="57715C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91CFB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53FEBAA" w14:textId="5388F92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040BF1D" w14:textId="5AFB4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F073A9" w14:textId="5650D8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DB927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78E2B3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03716E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41D4E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34722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B15D9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FDFB9F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C75C4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D10965B" w14:textId="64AA9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650E3B" w14:textId="2C8F4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1D692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4ECF1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0EB104D" w14:textId="61E483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DD0BE0" w14:textId="52C1A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444E7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6585E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73E8ECD" w14:textId="592F1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5F92D1B" w14:textId="548FB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91C11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E82BCB1" w14:textId="575A9E4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88D9224" w14:textId="66BE2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2C3F9F" w14:textId="4C75C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B24292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8A90219" w14:textId="41DC9E7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6C226CA" w14:textId="008F7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56E594" w14:textId="22BAC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B0B2C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7C7710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E875400" w14:textId="77777777" w:rsidTr="00503750">
        <w:tc>
          <w:tcPr>
            <w:tcW w:w="3686" w:type="dxa"/>
            <w:vAlign w:val="center"/>
          </w:tcPr>
          <w:p w14:paraId="1948199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E0AC6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E66F3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71A08C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AE5D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452D2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6CF5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B3390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CD06C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2D4B9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5CBE2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545E86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BA030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B76CE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7E2DD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80A087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5F26EC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08F645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3F4B94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744A5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C26415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E5476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954A0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E952E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5B259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2A47F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BB14310" w14:textId="1B024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668DCF" w14:textId="2FC8C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573AA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2BE51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A58ACEF" w14:textId="0673B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EF387E" w14:textId="61386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38446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71DC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61E5D2F" w14:textId="0CD87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E99650" w14:textId="0DCD2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A17B1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2A5900B" w14:textId="2FAA237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493C14C" w14:textId="7EA51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6B6F82" w14:textId="57CAA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94962E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CFCB372" w14:textId="6ED888D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57CE0D3" w14:textId="141035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2C9D246" w14:textId="00115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5238E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5CE53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5D2EBF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538C12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B2386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B2B3F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116D50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55BA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CDE8EBE" w14:textId="230F94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B46A2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F67A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1BBEE5E" w14:textId="4852C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996CE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5A65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3EE9365" w14:textId="24A47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49969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F379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198CEFD" w14:textId="7CE2C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7613E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82371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2D3A538" w14:textId="28832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05F20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8E69ED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267D292" w14:textId="73C49B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3230DF1" w14:textId="77777777" w:rsidR="00944C3D" w:rsidRDefault="00944C3D" w:rsidP="00944C3D">
      <w:pPr>
        <w:rPr>
          <w:sz w:val="22"/>
          <w:szCs w:val="22"/>
        </w:rPr>
      </w:pPr>
    </w:p>
    <w:p w14:paraId="72DA7711" w14:textId="77777777" w:rsidR="00944C3D" w:rsidRDefault="00944C3D" w:rsidP="00944C3D">
      <w:pPr>
        <w:rPr>
          <w:sz w:val="22"/>
          <w:szCs w:val="22"/>
        </w:rPr>
      </w:pPr>
    </w:p>
    <w:p w14:paraId="4216C0F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DF4880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9139ABC" w14:textId="7F0AF08E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023F3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46B02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8E066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B85FD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C1653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34251E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24D536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B86592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EB5A35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F95FEE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85FB317" w14:textId="418A2B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66396B" w14:textId="78B3E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C1CA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9477EB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6D625D4" w14:textId="644D78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75F195" w14:textId="2C30CB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C5E08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08192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5F110F6" w14:textId="24CE4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C247C6A" w14:textId="7CAB3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3ED47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844463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E472A83" w14:textId="58DE8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B36BEB4" w14:textId="6EF5A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B48D40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B68866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3F83233" w14:textId="548E40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AA84C7" w14:textId="57307B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24B77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C9BAA9D" w14:textId="33CE270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AED251F" w14:textId="4B249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6B5F92B" w14:textId="71517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ACC88A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19F500E" w14:textId="26779A3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7CF24CB" w14:textId="7C4B93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0C35551" w14:textId="05BBC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960D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9F4FF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C52DF8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CCBE3B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4ECB32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7A1FC2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77E49E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255E7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49E1E64" w14:textId="1CF91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100D1D2" w14:textId="0D5FC0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31950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E694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2CCEAE8" w14:textId="59F881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5CC656" w14:textId="185D7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1F175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D2FFC5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4EFC582" w14:textId="6CEB1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D78DF66" w14:textId="68AA1E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3E378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0CFEC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3C21FE3" w14:textId="5D9DF8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94E19BE" w14:textId="1D192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F2641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1E54E60" w14:textId="052D6C9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4FC76EA" w14:textId="41FE06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46AD822" w14:textId="2156C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B292D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AF7D5F3" w14:textId="31D37E3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0D79934" w14:textId="3AC45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1D3621" w14:textId="01789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55D00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6B71518" w14:textId="404C218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8B12A43" w14:textId="618BF6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AF1F6F" w14:textId="1C13D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7CCA" w:rsidRPr="00B363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1A42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82B84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EE3450A" w14:textId="22A5F37C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FDC90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8D94D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193B62E" w14:textId="537AADD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AC0AD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CCB01C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38D18C0" w14:textId="246D04F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6FB2F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5193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85444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C985C89" w14:textId="77777777" w:rsidR="00944C3D" w:rsidRPr="003607F0" w:rsidRDefault="00944C3D" w:rsidP="00944C3D"/>
    <w:p w14:paraId="3C22D554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FC13EF" w14:textId="77777777" w:rsidR="00C2186B" w:rsidRDefault="00C2186B">
      <w:r>
        <w:separator/>
      </w:r>
    </w:p>
  </w:endnote>
  <w:endnote w:type="continuationSeparator" w:id="0">
    <w:p w14:paraId="5B86327B" w14:textId="77777777" w:rsidR="00C2186B" w:rsidRDefault="00C218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81B0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EC2E48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0E27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D8BEAE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B64845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5FF2FB2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CA2E26" w14:textId="77777777" w:rsidR="00C2186B" w:rsidRDefault="00C2186B">
      <w:r>
        <w:separator/>
      </w:r>
    </w:p>
  </w:footnote>
  <w:footnote w:type="continuationSeparator" w:id="0">
    <w:p w14:paraId="25E0BBED" w14:textId="77777777" w:rsidR="00C2186B" w:rsidRDefault="00C218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08428926">
    <w:abstractNumId w:val="13"/>
  </w:num>
  <w:num w:numId="2" w16cid:durableId="303122759">
    <w:abstractNumId w:val="17"/>
  </w:num>
  <w:num w:numId="3" w16cid:durableId="147720279">
    <w:abstractNumId w:val="8"/>
  </w:num>
  <w:num w:numId="4" w16cid:durableId="1583220804">
    <w:abstractNumId w:val="7"/>
  </w:num>
  <w:num w:numId="5" w16cid:durableId="141663173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0220299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10847084">
    <w:abstractNumId w:val="20"/>
  </w:num>
  <w:num w:numId="8" w16cid:durableId="1866745709">
    <w:abstractNumId w:val="10"/>
  </w:num>
  <w:num w:numId="9" w16cid:durableId="187066557">
    <w:abstractNumId w:val="0"/>
  </w:num>
  <w:num w:numId="10" w16cid:durableId="1497652826">
    <w:abstractNumId w:val="19"/>
  </w:num>
  <w:num w:numId="11" w16cid:durableId="667706441">
    <w:abstractNumId w:val="6"/>
  </w:num>
  <w:num w:numId="12" w16cid:durableId="644168520">
    <w:abstractNumId w:val="9"/>
  </w:num>
  <w:num w:numId="13" w16cid:durableId="1942687946">
    <w:abstractNumId w:val="12"/>
  </w:num>
  <w:num w:numId="14" w16cid:durableId="1731073772">
    <w:abstractNumId w:val="15"/>
  </w:num>
  <w:num w:numId="15" w16cid:durableId="53815618">
    <w:abstractNumId w:val="14"/>
  </w:num>
  <w:num w:numId="16" w16cid:durableId="253781994">
    <w:abstractNumId w:val="2"/>
  </w:num>
  <w:num w:numId="17" w16cid:durableId="877745709">
    <w:abstractNumId w:val="4"/>
  </w:num>
  <w:num w:numId="18" w16cid:durableId="1789352996">
    <w:abstractNumId w:val="11"/>
  </w:num>
  <w:num w:numId="19" w16cid:durableId="1237127042">
    <w:abstractNumId w:val="5"/>
  </w:num>
  <w:num w:numId="20" w16cid:durableId="956178368">
    <w:abstractNumId w:val="18"/>
  </w:num>
  <w:num w:numId="21" w16cid:durableId="13632848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1"/>
    <w:docVar w:name="arg2" w:val="Driver=asa17;DBF=D:\anasoft\data\tebys.db;DBN=tebys;ENG=SQL17;commlinks=TCPIP{ip=192.168.1.241};uid=hromnikova;con=finus(12.0);pwd=488300282956Vaveto1"/>
    <w:docVar w:name="arg3" w:val="1181094"/>
    <w:docVar w:name="arg4" w:val="C:\Users\HROMNI~1.TEB\AppData\Local\Temp\8738297.doc"/>
    <w:docVar w:name="arg5" w:val="2"/>
  </w:docVars>
  <w:rsids>
    <w:rsidRoot w:val="00DF7CCA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186B"/>
    <w:rsid w:val="00C21EC5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DF7CCA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1444B5"/>
  <w15:docId w15:val="{352E068C-FF83-49E1-9DA7-24460D7D0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5341</Words>
  <Characters>30444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2026-03-24T12:50:00Z</dcterms:created>
  <dcterms:modified xsi:type="dcterms:W3CDTF">2026-03-24T12:51:00Z</dcterms:modified>
</cp:coreProperties>
</file>