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2D029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08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E9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68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D3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DE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38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E5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35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E1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9E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D0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6D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7C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E1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A5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4C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C8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B0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19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6E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95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A8429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DCA9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11A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0AF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9E85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618F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C9D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4D7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51A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AF79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7C4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596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34C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DDE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0F3D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97D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D713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1B2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6D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8D6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CDE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BEF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3F41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C76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3C4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6F7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11A5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447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7F9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200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703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FBDA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98A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10BF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08CA5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827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54B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B56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D5B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CC08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950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461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BFF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F1B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AF2F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4E0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2D7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252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E6A3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0AE9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4B0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5BD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A4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D642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C978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ED5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3F1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51F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B0E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120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C593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B432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8FE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469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3129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0C4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192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DDB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99224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B3AC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F88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814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0CA2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D05E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C0CF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616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3A4C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A6F1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432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5DE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4EAB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230C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2E3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F6F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BD42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B04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845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1C2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9BA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311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1132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536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57B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6E43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2F55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DF8C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175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F84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6E6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C94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524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DB42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4665A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2B4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C30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856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BCF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A19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268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D4A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C88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C33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ACD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160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1BC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D98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8A1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564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335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0AD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182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1D7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60A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8C5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A8F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311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BF3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2C4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49A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587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569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DE5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C73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AB7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80C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35A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2A5C0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76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0E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13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DB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82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25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25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9E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4C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BE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62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FE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8E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0C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9D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B9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822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89AC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53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98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84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1E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D2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C6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EB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0B0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43A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871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D2A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1BE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5BC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E90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B56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8D8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D32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EB4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679EC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42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17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EA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BE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D004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A4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4D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8B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F4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52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D9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37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35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17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9A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13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C9EE20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10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CA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E0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BF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9B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1A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42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5F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54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CD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C5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FD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E6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C5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4B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821F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77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A6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1E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CA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48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1F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3B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C5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1B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7D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89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57F4A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1A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A7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8D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11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C4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A8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3F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D2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91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86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5D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0E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01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30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7B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60F5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6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58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2A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77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33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29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67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B593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9746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492A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0BD449" w14:textId="2614A686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BBB6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131D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0D8C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E01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9F37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D70D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F082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8996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21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3A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0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6F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E8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43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DF9E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5F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A8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FA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AE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7C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78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209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374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EF0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D1B14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9B27EA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79B27EA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AF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BC5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D32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F86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A7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E8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DC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7A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08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C8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A1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18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CD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4E57A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FC80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10FD4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591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38062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A38062E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F3482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6F3482F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BD388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1BD388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CBB7FD" w14:textId="2FEB13CF" w:rsidR="000B647F" w:rsidRDefault="000B647F" w:rsidP="00944C3D">
                                  <w:fldSimple w:instr=" MERGEFIELD  aDMOD  \* MERGEFORMAT ">
                                    <w:r w:rsidR="00C519C6" w:rsidRPr="00C519C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8CBB7FD" w14:textId="2FEB13CF" w:rsidR="000B647F" w:rsidRDefault="000B647F" w:rsidP="00944C3D">
                            <w:fldSimple w:instr=" MERGEFIELD  aDMOD  \* MERGEFORMAT ">
                              <w:r w:rsidR="00C519C6" w:rsidRPr="00C519C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7A5356" w14:textId="2B693C6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519C6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D7A5356" w14:textId="2B693C6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519C6" w:rsidRPr="005B10D8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8AE52B" w14:textId="7FD04D72" w:rsidR="000B647F" w:rsidRDefault="000B647F" w:rsidP="00944C3D">
                                  <w:fldSimple w:instr=" MERGEFIELD  aDRDO  \* MERGEFORMAT ">
                                    <w:r w:rsidR="00C519C6" w:rsidRPr="00C519C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48AE52B" w14:textId="7FD04D72" w:rsidR="000B647F" w:rsidRDefault="000B647F" w:rsidP="00944C3D">
                            <w:fldSimple w:instr=" MERGEFIELD  aDRDO  \* MERGEFORMAT ">
                              <w:r w:rsidR="00C519C6" w:rsidRPr="00C519C6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596F75" w14:textId="1ADAE3B0" w:rsidR="000B647F" w:rsidRDefault="000B647F" w:rsidP="00944C3D">
                                  <w:fldSimple w:instr=" MERGEFIELD  aDMDO  \* MERGEFORMAT ">
                                    <w:r w:rsidR="00C519C6" w:rsidRPr="00C519C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2596F75" w14:textId="1ADAE3B0" w:rsidR="000B647F" w:rsidRDefault="000B647F" w:rsidP="00944C3D">
                            <w:fldSimple w:instr=" MERGEFIELD  aDMDO  \* MERGEFORMAT ">
                              <w:r w:rsidR="00C519C6" w:rsidRPr="00C519C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63E551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053972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1DA31F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CF432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7CF432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9D459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29D459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1ED5B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51ED5B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13392B" w14:textId="690DEA99" w:rsidR="000B647F" w:rsidRDefault="000B647F" w:rsidP="00944C3D">
                                  <w:fldSimple w:instr=" MERGEFIELD  aDRDOo  \* MERGEFORMAT ">
                                    <w:r w:rsidR="00C519C6" w:rsidRPr="00C519C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913392B" w14:textId="690DEA99" w:rsidR="000B647F" w:rsidRDefault="000B647F" w:rsidP="00944C3D">
                            <w:fldSimple w:instr=" MERGEFIELD  aDRDOo  \* MERGEFORMAT ">
                              <w:r w:rsidR="00C519C6" w:rsidRPr="00C519C6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1DFF1B" w14:textId="7BCB5B05" w:rsidR="000B647F" w:rsidRDefault="000B647F" w:rsidP="00944C3D">
                                  <w:fldSimple w:instr=" MERGEFIELD  aDMDO  \* MERGEFORMAT ">
                                    <w:r w:rsidR="00C519C6" w:rsidRPr="00C519C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C1DFF1B" w14:textId="7BCB5B05" w:rsidR="000B647F" w:rsidRDefault="000B647F" w:rsidP="00944C3D">
                            <w:fldSimple w:instr=" MERGEFIELD  aDMDO  \* MERGEFORMAT ">
                              <w:r w:rsidR="00C519C6" w:rsidRPr="00C519C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3AF481" w14:textId="6C3CB585" w:rsidR="000B647F" w:rsidRDefault="000B647F" w:rsidP="00944C3D">
                                  <w:fldSimple w:instr=" MERGEFIELD  aDRODo  \* MERGEFORMAT ">
                                    <w:r w:rsidR="00C519C6" w:rsidRPr="00C519C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43AF481" w14:textId="6C3CB585" w:rsidR="000B647F" w:rsidRDefault="000B647F" w:rsidP="00944C3D">
                            <w:fldSimple w:instr=" MERGEFIELD  aDRODo  \* MERGEFORMAT ">
                              <w:r w:rsidR="00C519C6" w:rsidRPr="00C519C6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E08A5" w14:textId="0E9635D8" w:rsidR="000B647F" w:rsidRDefault="000B647F" w:rsidP="00944C3D">
                                  <w:fldSimple w:instr=" MERGEFIELD  aDMOD  \* MERGEFORMAT ">
                                    <w:r w:rsidR="00C519C6" w:rsidRPr="00C519C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722E08A5" w14:textId="0E9635D8" w:rsidR="000B647F" w:rsidRDefault="000B647F" w:rsidP="00944C3D">
                            <w:fldSimple w:instr=" MERGEFIELD  aDMOD  \* MERGEFORMAT ">
                              <w:r w:rsidR="00C519C6" w:rsidRPr="00C519C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ABBD48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D52C4B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F360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18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EB37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11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1C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F5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5E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C0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7D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64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17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B1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2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5E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4E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BB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BA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C6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C8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E3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65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E1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09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F9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E1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47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D7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9969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67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073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D57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04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9F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B5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C1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52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60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49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B1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20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47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60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EF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28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01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D3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3712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795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339C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B310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393F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FF85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80A3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D8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C0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B7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2D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AF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8E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62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D3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06D4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02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CF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A0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A4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47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D0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40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7D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F5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B5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E3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D1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32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F7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1C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FF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ED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64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29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74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FAF0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40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14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20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43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78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4C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E6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FD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6EA1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00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3E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53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AC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B2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EC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47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F4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E1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F0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BA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C5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D3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5F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5E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BC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2F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72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CC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A9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A69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02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8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C5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47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9E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8D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B1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88D2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31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DF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E2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2D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5E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91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25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A7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1C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7B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43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C3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C3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72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AE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29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1E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E0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F30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746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085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B61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948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F68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442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31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06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96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CC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DC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D8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E6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43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EFBC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AB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EE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78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32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75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D1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7E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AF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75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10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2B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33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45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2D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B0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DB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1C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61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B6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673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904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C79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DC9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9F6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9FB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A8E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AF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98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1298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2D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38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97CC6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997CC6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C4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DC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AB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35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1B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E9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D8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DE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B7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0836D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E0836D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2D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FD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2D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5D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67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DC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1D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D4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DD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10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B5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4D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1E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25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93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9F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CF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98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DD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C3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F3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68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32E5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043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DB8F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21B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36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8B882C" w14:textId="055346C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519C6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36116955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7B8B882C" w14:textId="055346C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519C6" w:rsidRPr="005B10D8">
                              <w:rPr>
                                <w:rFonts w:ascii="Arial" w:hAnsi="Arial" w:cs="Arial"/>
                                <w:noProof/>
                              </w:rPr>
                              <w:t>36116955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65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09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25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2A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C4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E3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ED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7F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15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1D2130" w14:textId="6E9AF45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519C6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2021524395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31D2130" w14:textId="6E9AF45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519C6" w:rsidRPr="005B10D8">
                              <w:rPr>
                                <w:rFonts w:ascii="Arial" w:hAnsi="Arial" w:cs="Arial"/>
                                <w:noProof/>
                              </w:rPr>
                              <w:t>2021524395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8E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73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C2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62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7F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11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57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DD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A0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CA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6A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A2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C4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25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63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4F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3E11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41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D40E0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FCD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14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8F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0C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DD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28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33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22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58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1A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6F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23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BF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19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B1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9B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88FB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62C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80C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06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C47763" w14:textId="7119D92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519C6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Halalovka 2398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DC47763" w14:textId="7119D92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519C6" w:rsidRPr="005B10D8">
                              <w:rPr>
                                <w:rFonts w:ascii="Arial" w:hAnsi="Arial" w:cs="Arial"/>
                                <w:noProof/>
                              </w:rPr>
                              <w:t>SVB Halalovka 2398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2F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70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0A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7D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44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21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AA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E8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88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A6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88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64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F2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99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4B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FA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ED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97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64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72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75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A5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D9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74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DA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87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3E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CB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4A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A6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E5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1F38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E8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20DAE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FB78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738B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FA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0A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D7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9E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49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F4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35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FD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59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6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0D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FC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D0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24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EB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83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CC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D6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89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F4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D7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7C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6C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71484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2BC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F79684" w14:textId="7684443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519C6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Halalovka 30,32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3F79684" w14:textId="7684443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519C6" w:rsidRPr="005B10D8">
                              <w:rPr>
                                <w:rFonts w:ascii="Arial" w:hAnsi="Arial" w:cs="Arial"/>
                                <w:noProof/>
                              </w:rPr>
                              <w:t>Halalovka 30,32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F977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CD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9C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02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C4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72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8A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2C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74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B1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06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1F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31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D3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6E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52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61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E30B7E" w14:textId="162D0F91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0E30B7E" w14:textId="162D0F91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D7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E9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BA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BF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568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9A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F55D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DCB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942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6A0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35284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157AE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2A3745" w14:textId="64EB666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519C6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3B2A3745" w14:textId="64EB666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519C6" w:rsidRPr="005B10D8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1AD060" w14:textId="456015A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519C6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91AD060" w14:textId="456015A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519C6" w:rsidRPr="005B10D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BD1E5E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6D5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36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D2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43CE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F3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636E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73EC26" w14:textId="1EABAD4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973EC26" w14:textId="1EABAD4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1D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874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80D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52C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6E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FD4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AE2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A6529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5E94A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8E929F" w14:textId="3B23F50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18E929F" w14:textId="3B23F50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1EE8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B2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4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E2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0F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85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2A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19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8B49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94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2F28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39F0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BDCF5B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E82BBE" w14:textId="6D7C052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20E82BBE" w14:textId="6D7C052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CB2E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CD10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0D6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CE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79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37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36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9C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E4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74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8A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4B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97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2F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19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50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67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2B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AD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1D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BF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33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04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B2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08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74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EB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62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A8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3FD4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891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DE2348D" w14:textId="68A24530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C519C6">
              <w:rPr>
                <w:rFonts w:ascii="Arial" w:hAnsi="Arial"/>
                <w:lang w:eastAsia="sk-SK"/>
              </w:rPr>
              <w:t>23.3.2026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A06D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C80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B643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3A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E3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AAF4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B94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8FB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D48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A27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0BD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4B3F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77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C269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734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D03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BA7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CFC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D76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7A23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6D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1F46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5A0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959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F9E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D07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787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DAF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DF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0D44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DF4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B4F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737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7C6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598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A42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30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C696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100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FD6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ECC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C86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169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307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3E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F8B9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764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E4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3EA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63D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286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57E2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EB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E6B8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007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900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74D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AC7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EFC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B76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67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AB44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3C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DB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19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B6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D48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57787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B54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FC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94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AA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BC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DA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44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8C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2B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94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D9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B9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F1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E6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6A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02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21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E7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DF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A0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8B91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41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0C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769ED0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5B66E65" w14:textId="77777777" w:rsidR="00944C3D" w:rsidRDefault="00944C3D" w:rsidP="00944C3D">
      <w:pPr>
        <w:rPr>
          <w:rFonts w:ascii="Arial" w:hAnsi="Arial"/>
        </w:rPr>
      </w:pPr>
    </w:p>
    <w:p w14:paraId="22B5FE8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AF20863" w14:textId="54F970F9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2389029" w14:textId="006FF593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EFF58B2" w14:textId="622CC3A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4FAA2C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E432E04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32CF2485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24930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CC788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DBEFB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4C12D8F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FB8C082" w14:textId="41BCE940" w:rsidR="00944C3D" w:rsidRPr="008D0433" w:rsidRDefault="00C519C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Sylvia Kobidová </w:t>
            </w:r>
          </w:p>
        </w:tc>
        <w:tc>
          <w:tcPr>
            <w:tcW w:w="3260" w:type="dxa"/>
            <w:vAlign w:val="center"/>
          </w:tcPr>
          <w:p w14:paraId="7DBE0B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EDC4E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BEA444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1FDB4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CF995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DE679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48540F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5B095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2661B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24104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CD96C5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21DDCC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EACB17C" w14:textId="6A5B6AF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221DC8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8170CD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753E14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7F74156" w14:textId="50233DA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392251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8A664B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2DEDF77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727357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DF6E6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3FB83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E1857B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B2FA0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5D3FCB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37657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D7547E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6EA1D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7E7170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108E8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4530FD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8D127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4AED44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B7B75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B63DB1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6B750A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0413C6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5A75D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A694E8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4F720E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B5631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4A7D6F5" w14:textId="7300104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5EE27E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7CC965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46D55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A729C61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9E61D2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BF9ABB3" w14:textId="074D0742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C519C6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243CCAE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B40770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10E6ABF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032223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4FBC94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109221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09C942E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12207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17B9D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E44CD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F5191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1ED65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B609E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4B97C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0A5F0A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7CFFE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16B06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1F20D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ECE7F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18C1BD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13EB08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22C5E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B23279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EB2E0B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F6489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EF9017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1BA67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72F21C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630051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B3F675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A6C72B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D797E7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8F6817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3D175F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5A7665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20ECB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C9B7C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3F1236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4E910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C29BFD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62759FD5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38B037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B4CFD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33A776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3A6C29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B42E486" w14:textId="77777777" w:rsidTr="00503750">
        <w:trPr>
          <w:trHeight w:val="302"/>
        </w:trPr>
        <w:tc>
          <w:tcPr>
            <w:tcW w:w="4510" w:type="dxa"/>
          </w:tcPr>
          <w:p w14:paraId="558196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775C5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C2470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CEC2B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C8F159" w14:textId="77777777" w:rsidTr="00503750">
        <w:trPr>
          <w:trHeight w:val="302"/>
        </w:trPr>
        <w:tc>
          <w:tcPr>
            <w:tcW w:w="4510" w:type="dxa"/>
          </w:tcPr>
          <w:p w14:paraId="3045D9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2A573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03BF9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7DB3D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CE8F67" w14:textId="77777777" w:rsidTr="00503750">
        <w:trPr>
          <w:trHeight w:val="302"/>
        </w:trPr>
        <w:tc>
          <w:tcPr>
            <w:tcW w:w="4510" w:type="dxa"/>
          </w:tcPr>
          <w:p w14:paraId="67DFD9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19F02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C286D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5F09D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462509" w14:textId="77777777" w:rsidTr="00503750">
        <w:trPr>
          <w:trHeight w:val="302"/>
        </w:trPr>
        <w:tc>
          <w:tcPr>
            <w:tcW w:w="4510" w:type="dxa"/>
          </w:tcPr>
          <w:p w14:paraId="316017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E6E41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CB14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7DDD5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CBF6FF" w14:textId="77777777" w:rsidTr="00503750">
        <w:trPr>
          <w:trHeight w:val="327"/>
        </w:trPr>
        <w:tc>
          <w:tcPr>
            <w:tcW w:w="4510" w:type="dxa"/>
          </w:tcPr>
          <w:p w14:paraId="5207A0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973E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A4D26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CD0B5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4CF98E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2906DE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FF95AA5" w14:textId="647E0009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C1770A4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A49116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02E783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1C7766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5463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734C5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76F40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47CBEF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BE891F0" w14:textId="77777777" w:rsidTr="00503750">
        <w:tc>
          <w:tcPr>
            <w:tcW w:w="2302" w:type="dxa"/>
            <w:vAlign w:val="center"/>
          </w:tcPr>
          <w:p w14:paraId="20B788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BFECC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908D7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3499B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9F059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4A35B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9ECB5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9004F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1521F73" w14:textId="77777777" w:rsidTr="00503750">
        <w:tc>
          <w:tcPr>
            <w:tcW w:w="15593" w:type="dxa"/>
            <w:gridSpan w:val="8"/>
            <w:vAlign w:val="center"/>
          </w:tcPr>
          <w:p w14:paraId="14335B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9AD63E5" w14:textId="77777777" w:rsidTr="00503750">
        <w:tc>
          <w:tcPr>
            <w:tcW w:w="2302" w:type="dxa"/>
            <w:vAlign w:val="center"/>
          </w:tcPr>
          <w:p w14:paraId="168D39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2E1ACDF" w14:textId="6695B6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B1B469" w14:textId="4D9796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631256" w14:textId="5B5782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C34030" w14:textId="60821F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824E33" w14:textId="7BDDEF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FECF6C" w14:textId="390E6F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68345A" w14:textId="3193CA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EA3C0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BDE24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41CDAF6" w14:textId="47CC17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08C219" w14:textId="0495B3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0AEB70" w14:textId="516A0E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F6DD91" w14:textId="4C306F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EBECB" w14:textId="573B85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0A57A7" w14:textId="20A977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D15657" w14:textId="48C90A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8E930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10E56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E0CD0A4" w14:textId="0691DC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AD0AAE" w14:textId="359D65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7F8CA8" w14:textId="1D745F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43BB89" w14:textId="45E7C8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3A95" w14:textId="08611A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9A285E" w14:textId="1752AA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0B6781" w14:textId="79DAFB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A07B7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4AB8B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4164E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6DEFA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2C56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0B2D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EF7D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A116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F7D4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1E16824" w14:textId="77777777" w:rsidTr="00503750">
        <w:tc>
          <w:tcPr>
            <w:tcW w:w="2302" w:type="dxa"/>
            <w:vAlign w:val="center"/>
          </w:tcPr>
          <w:p w14:paraId="43AD17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26AE409" w14:textId="6D0E0A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9BB0E01" w14:textId="45F4C8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1502F2" w14:textId="09EC4C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1EDBCD" w14:textId="457CA5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E311CD" w14:textId="363707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2EC680" w14:textId="6DCCD8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822565" w14:textId="415B3D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5B2C88" w14:textId="77777777" w:rsidTr="00503750">
        <w:tc>
          <w:tcPr>
            <w:tcW w:w="15593" w:type="dxa"/>
            <w:gridSpan w:val="8"/>
            <w:vAlign w:val="center"/>
          </w:tcPr>
          <w:p w14:paraId="3F64D5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78BC8E1" w14:textId="77777777" w:rsidTr="00503750">
        <w:tc>
          <w:tcPr>
            <w:tcW w:w="2302" w:type="dxa"/>
            <w:vAlign w:val="center"/>
          </w:tcPr>
          <w:p w14:paraId="36C827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7A65876" w14:textId="0EDB5A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9C6716" w14:textId="641A1F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2B5DA8" w14:textId="23E615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B4C561" w14:textId="7471B5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501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227D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32664F" w14:textId="6DBA4E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79775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8A633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B241E22" w14:textId="3113BF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A50046" w14:textId="0A1D86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087C6F" w14:textId="2230EE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9A8397" w14:textId="2DBE8D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B72C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3F3C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0477EC" w14:textId="45C82E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B6DE1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DE53A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E0D8272" w14:textId="4529DF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521D30" w14:textId="2BA32A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36A91C" w14:textId="2AFF57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025596" w14:textId="4E5695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9A41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C01B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E21E73" w14:textId="42BD1F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DE4D83" w14:textId="77777777" w:rsidTr="00503750">
        <w:tc>
          <w:tcPr>
            <w:tcW w:w="2302" w:type="dxa"/>
            <w:vAlign w:val="center"/>
          </w:tcPr>
          <w:p w14:paraId="1B7321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AC6C902" w14:textId="3F2DBF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1A25CC" w14:textId="579B0C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28D54F" w14:textId="5711FC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8BF525" w14:textId="2953B9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483D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786F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60A672" w14:textId="7D6337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BA642E" w14:textId="77777777" w:rsidTr="00503750">
        <w:tc>
          <w:tcPr>
            <w:tcW w:w="15593" w:type="dxa"/>
            <w:gridSpan w:val="8"/>
            <w:vAlign w:val="center"/>
          </w:tcPr>
          <w:p w14:paraId="10507C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DFBEBEB" w14:textId="77777777" w:rsidTr="00503750">
        <w:tc>
          <w:tcPr>
            <w:tcW w:w="2302" w:type="dxa"/>
            <w:vAlign w:val="center"/>
          </w:tcPr>
          <w:p w14:paraId="5BA231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86006E8" w14:textId="7BB964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F5FCC0" w14:textId="36E56C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EE1F00" w14:textId="5F1CB0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282741" w14:textId="1107C5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76C3F3" w14:textId="27B38C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482B3B" w14:textId="4785EC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AF23C4" w14:textId="3BCE18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8F3FB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4968E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EF06499" w14:textId="3B0FF2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50289B" w14:textId="0070E3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32B925" w14:textId="140D1F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F59D95" w14:textId="3A803D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AB0824" w14:textId="3AB57E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640A97" w14:textId="1CD308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F747EF" w14:textId="4789C9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7301C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98C29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122B713" w14:textId="563781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D63E3B" w14:textId="659717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1E073F" w14:textId="7B2932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08BCFF" w14:textId="6D83B7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477CEB" w14:textId="0DB7B3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902DFF" w14:textId="175EE6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415552" w14:textId="5525D7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DE5B1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9182B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F395470" w14:textId="3401CF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69330B" w14:textId="3D288B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D7E545" w14:textId="309B48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834B5B" w14:textId="544137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EE99E2" w14:textId="53DD22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9232F0" w14:textId="1F3573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B91819" w14:textId="3945AC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9C934D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E5A2DD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3BD8CF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5CBCB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655BD8E" w14:textId="00A720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55BAD7" w14:textId="750FCA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DA42B" w14:textId="1EDF7A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BFEC32" w14:textId="4ADBF7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D52DA0" w14:textId="184D41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444FCF" w14:textId="2D36A7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67545" w14:textId="5C965A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0F2C9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9D5C2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89B97F0" w14:textId="27041F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20812B" w14:textId="5C7741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082431" w14:textId="4755E3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612FE9" w14:textId="420502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77DBC1" w14:textId="1B4192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365A59" w14:textId="6AAA22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34DD00" w14:textId="610618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12E12F7" w14:textId="77777777" w:rsidR="00944C3D" w:rsidRDefault="00944C3D" w:rsidP="00944C3D">
      <w:pPr>
        <w:rPr>
          <w:rFonts w:ascii="Arial" w:hAnsi="Arial"/>
          <w:b/>
        </w:rPr>
      </w:pPr>
    </w:p>
    <w:p w14:paraId="6F9A687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F9A6A0D" w14:textId="77777777" w:rsidTr="00503750">
        <w:tc>
          <w:tcPr>
            <w:tcW w:w="1944" w:type="dxa"/>
            <w:vAlign w:val="center"/>
          </w:tcPr>
          <w:p w14:paraId="11A69C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FC19F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20AD3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6587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5FCD2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F228D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B8EB3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C89A3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74E4E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2320B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4DCFA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C9087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1EEC52E" w14:textId="77777777" w:rsidTr="00503750">
        <w:tc>
          <w:tcPr>
            <w:tcW w:w="15685" w:type="dxa"/>
            <w:gridSpan w:val="12"/>
            <w:vAlign w:val="center"/>
          </w:tcPr>
          <w:p w14:paraId="31E324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9F45EFD" w14:textId="77777777" w:rsidTr="00503750">
        <w:tc>
          <w:tcPr>
            <w:tcW w:w="1944" w:type="dxa"/>
            <w:vAlign w:val="center"/>
          </w:tcPr>
          <w:p w14:paraId="700F6D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AF4F1B9" w14:textId="5F1E3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1EA175B" w14:textId="7E238D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C8ECD08" w14:textId="2D9940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5C96FB" w14:textId="68F13F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18E451" w14:textId="2A55EB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FBB5B1" w14:textId="5F8C15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761EF7" w14:textId="74D9F5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8ED780" w14:textId="1D856D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EE274F" w14:textId="405399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66EB6B" w14:textId="55171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627377" w14:textId="653DD6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16A53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EED0A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6A724D5" w14:textId="0E92D6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53CDB3D" w14:textId="3E69E7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AB3A786" w14:textId="5FD70B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2E9CE5" w14:textId="62DE5C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45AF2B" w14:textId="128D1D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5DE460" w14:textId="42C73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0F3C53" w14:textId="4AE474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8A02F5" w14:textId="424E3F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A063CB" w14:textId="039DB4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214713" w14:textId="5C537E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B08622" w14:textId="4641F6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E6DD7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2CCE0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8D93705" w14:textId="195D17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020A225" w14:textId="489B7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EF92B80" w14:textId="7D157F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06A0F8" w14:textId="59146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5A3145" w14:textId="604A54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21028C" w14:textId="28EBDB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6BB6EF" w14:textId="4316D3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55D540" w14:textId="1BC1E8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E2DDB4" w14:textId="1E39E8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6019FC" w14:textId="4C72A8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D198FC" w14:textId="6B41A5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48A51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0CB7A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92DDA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F2F9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5E3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C326F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5EE5F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4D62F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7E151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A08FB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59BA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4AD9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579F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E6FE30F" w14:textId="77777777" w:rsidTr="00503750">
        <w:tc>
          <w:tcPr>
            <w:tcW w:w="1944" w:type="dxa"/>
            <w:vAlign w:val="center"/>
          </w:tcPr>
          <w:p w14:paraId="14F1ED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0300271" w14:textId="3AFBF1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CDA7E77" w14:textId="631D0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5329E22" w14:textId="54686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E93E6A" w14:textId="5F7267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0C4DF5" w14:textId="242765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17ADF4" w14:textId="1479DB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7976E1" w14:textId="2AE64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D27EB7" w14:textId="370EF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53F851" w14:textId="5DAF39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69F9FE" w14:textId="108F25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A85273" w14:textId="734318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4BCCE5" w14:textId="77777777" w:rsidTr="00503750">
        <w:tc>
          <w:tcPr>
            <w:tcW w:w="15685" w:type="dxa"/>
            <w:gridSpan w:val="12"/>
            <w:vAlign w:val="center"/>
          </w:tcPr>
          <w:p w14:paraId="2566BC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C3ED603" w14:textId="77777777" w:rsidTr="00503750">
        <w:tc>
          <w:tcPr>
            <w:tcW w:w="1944" w:type="dxa"/>
            <w:vAlign w:val="center"/>
          </w:tcPr>
          <w:p w14:paraId="040073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0492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0EFC7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9CD998F" w14:textId="282FA6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88FA3C" w14:textId="1F7E5A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F4B03B" w14:textId="1D4B02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199881" w14:textId="5C00FC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FC7B3C" w14:textId="159BBA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1075A0" w14:textId="23CC6E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7D6A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361B4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5D16C1" w14:textId="295E62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8D9BF0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1A4FA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11D3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713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65434D5" w14:textId="7A1BE8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7B8A58" w14:textId="385C54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77504D" w14:textId="4DE4E0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5056E4" w14:textId="5EF384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223628" w14:textId="768E0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5846164" w14:textId="083A4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9910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516C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7130AAE" w14:textId="736C1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FA212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3A421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A989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BB01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CA506C7" w14:textId="7C7B01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01E406" w14:textId="7C8088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958AF3" w14:textId="067797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008523" w14:textId="387CCB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006908" w14:textId="549D83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CA1F2A" w14:textId="3161CE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1A5E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19A0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D7CBA0C" w14:textId="2DF09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A0B952" w14:textId="77777777" w:rsidTr="00503750">
        <w:tc>
          <w:tcPr>
            <w:tcW w:w="1944" w:type="dxa"/>
            <w:vAlign w:val="center"/>
          </w:tcPr>
          <w:p w14:paraId="0AD581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BD72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692C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D7AEC6" w14:textId="507BE7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8A43E" w14:textId="6B289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A1AED8" w14:textId="7AE58E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BD89E1" w14:textId="49FA6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5F6EC7" w14:textId="2CF87D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29B3D0" w14:textId="75226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E42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97F9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E0DA5DC" w14:textId="2C938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AC50C1" w14:textId="77777777" w:rsidTr="00503750">
        <w:tc>
          <w:tcPr>
            <w:tcW w:w="15685" w:type="dxa"/>
            <w:gridSpan w:val="12"/>
            <w:vAlign w:val="center"/>
          </w:tcPr>
          <w:p w14:paraId="2CF254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746739A" w14:textId="77777777" w:rsidTr="00503750">
        <w:tc>
          <w:tcPr>
            <w:tcW w:w="1944" w:type="dxa"/>
            <w:vAlign w:val="center"/>
          </w:tcPr>
          <w:p w14:paraId="58A2E7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CA5C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6C8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4DCE9D4" w14:textId="50724A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03382A" w14:textId="07F7EB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8E8E67" w14:textId="290F8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F9FBE2" w14:textId="509BC8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40C753" w14:textId="64425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2B73CC" w14:textId="29A5F1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063F3C" w14:textId="769750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B4D0BD" w14:textId="645A3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B8CABD" w14:textId="35B5F0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8C8015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4CDA4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0307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5D8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BBDF77" w14:textId="347ADE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78E1DF" w14:textId="0F5A71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7E1BC6" w14:textId="1C9E4A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FC6D20" w14:textId="7018A6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F31136" w14:textId="443B76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E7FB05" w14:textId="46794B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95B459" w14:textId="05E9F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34A9BF" w14:textId="0F172F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610869" w14:textId="1A4C84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CC19D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41A7A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6DE1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16557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7CF1BC4" w14:textId="1358B6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F68F8AE" w14:textId="303BD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191A2D" w14:textId="73690C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0E3100" w14:textId="1EB79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7AA231" w14:textId="24A7A5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AD1FCC" w14:textId="07487D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A9A176" w14:textId="2FD686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A4093A" w14:textId="2B145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302DC59" w14:textId="20B098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FD557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40879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4305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327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52EE42" w14:textId="0D1612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8B1F95" w14:textId="3B7952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478D84" w14:textId="1975E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0CDA7F" w14:textId="7FFF3C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26EFEF" w14:textId="594074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CF8DB3" w14:textId="6CD70E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7BD8C1" w14:textId="3BF610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373DF4" w14:textId="661A2D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508B50" w14:textId="6508B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DB0EE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9C411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47ED81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BD77F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5525513" w14:textId="18B54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2968E6C" w14:textId="21AB5D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4E29AE0" w14:textId="56DB7D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5C74D2" w14:textId="2D8D64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FA4FEA" w14:textId="34D060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D8A39E" w14:textId="30A909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09B58B" w14:textId="74C4F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868AD5" w14:textId="7290B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88F873" w14:textId="35A923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B04358" w14:textId="00842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1472A4" w14:textId="7D780A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EB62C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134D4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C467E7" w14:textId="4CFC55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3D2DA84" w14:textId="44F6EA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B15CC5F" w14:textId="2851D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4E5138" w14:textId="2C975A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8EC316" w14:textId="6B2F1D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DEF2A3" w14:textId="00A05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0F5AA4" w14:textId="241A20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151023" w14:textId="79973A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18B7EE" w14:textId="377511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A54D530" w14:textId="3248D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838754" w14:textId="317EF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394E2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77EA2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5FF9E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DBCD17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901AF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30C842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FE29C2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FBCD2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9D4B2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D4193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38E3A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525988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3D4FF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6D815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AB88E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1BDDDB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6C321C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597211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1AD827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0E30F7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6897794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1D5CE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25395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B8DB5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8FC5E29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32BD35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FC85B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47CF6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1BA432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B507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FEE04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92BDF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340C4D1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676D6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80719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36BA2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6CB69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9B632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E1FBD56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83717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48A5E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B5F07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7BE5E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D4279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A3714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0DAA455" w14:textId="77777777" w:rsidTr="00503750">
        <w:trPr>
          <w:trHeight w:val="1073"/>
        </w:trPr>
        <w:tc>
          <w:tcPr>
            <w:tcW w:w="3614" w:type="dxa"/>
            <w:vMerge/>
          </w:tcPr>
          <w:p w14:paraId="72AF32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6439D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AFE1A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15BF7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03B57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F8CA4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18906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9967CA5" w14:textId="77777777" w:rsidTr="00503750">
        <w:trPr>
          <w:trHeight w:val="283"/>
        </w:trPr>
        <w:tc>
          <w:tcPr>
            <w:tcW w:w="3614" w:type="dxa"/>
          </w:tcPr>
          <w:p w14:paraId="1EDF37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46510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42E14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6D6B4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5C9CA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960FF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9291E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6B766C9" w14:textId="77777777" w:rsidTr="00503750">
        <w:trPr>
          <w:trHeight w:val="283"/>
        </w:trPr>
        <w:tc>
          <w:tcPr>
            <w:tcW w:w="3614" w:type="dxa"/>
          </w:tcPr>
          <w:p w14:paraId="6D388A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D1D92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287F2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46990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0CD2F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AB60F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728D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0F7979A" w14:textId="77777777" w:rsidTr="00503750">
        <w:trPr>
          <w:trHeight w:val="283"/>
        </w:trPr>
        <w:tc>
          <w:tcPr>
            <w:tcW w:w="3614" w:type="dxa"/>
          </w:tcPr>
          <w:p w14:paraId="54EF21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4E089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513C8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30F25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281C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E5CD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3077A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57FBC2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060CE8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8697F0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CE0B0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2D33D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CE1EC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023B27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2719A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B4A2D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7B743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CACF4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21E88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43E6DA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23A5E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E3840D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01868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7936B65" w14:textId="5AA35B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8BE6EB" w14:textId="160FB3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26AE7F" w14:textId="6474B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0111FC" w14:textId="396EEB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1BADD6" w14:textId="0DD42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E8DAE9" w14:textId="3C78F9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22F356" w14:textId="286383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DE0A26" w14:textId="373217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52A41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1BC3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728186F" w14:textId="4E1F33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3E3BBB" w14:textId="061C4C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8653DE" w14:textId="03AE3F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4C4ACE" w14:textId="7880C2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DEB4E7" w14:textId="19A7F5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CEC341" w14:textId="4F17D8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257D70" w14:textId="1759C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4A0FF4" w14:textId="03C09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3F909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6DAC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07C6933" w14:textId="252CC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DCABB0" w14:textId="615D46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B33076" w14:textId="7EF5EB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57218B" w14:textId="307222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AEA2F1" w14:textId="29CC39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ADE266" w14:textId="09181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D33DA5" w14:textId="689A7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F0AD92" w14:textId="619137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1BE79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9A76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3B19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E481E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FB68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2B9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88342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9DC4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59AF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4339D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B0C9A4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9061B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601D630" w14:textId="518A41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82E36D" w14:textId="7E06CA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5BAD55" w14:textId="74023A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155C89" w14:textId="493C0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8BD89F" w14:textId="7250FE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023855" w14:textId="4EE432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37F649" w14:textId="672081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F02D74" w14:textId="670BE0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7F334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D8849A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AD0EDE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DE5AC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F4D11B5" w14:textId="1D46EA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AD13F0" w14:textId="45F28E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2A717" w14:textId="64D780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311372" w14:textId="2FB790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C3BA14" w14:textId="585133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C67DE8" w14:textId="437C89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D93C06" w14:textId="33D92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E066B4" w14:textId="54733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A10F7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4330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89EDAB9" w14:textId="0A095A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39AC06" w14:textId="41BE0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891A3A" w14:textId="416A3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BFF7D0" w14:textId="1294E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92D11C" w14:textId="1FF1D1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6D0467" w14:textId="11CB59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4EA61B" w14:textId="703041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47269D" w14:textId="283E24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905CE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DBAF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8DE6AA2" w14:textId="3A6EF4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ADC0E3" w14:textId="3074E3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CD9DDB" w14:textId="0EB18A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2DA8C9" w14:textId="0DA9D9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B0F2C6" w14:textId="3AFF15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5E61E9" w14:textId="16EC9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DEE229" w14:textId="38376E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9739C8" w14:textId="6550E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4F56A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4A2E4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4DDC0B1" w14:textId="1F14A9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3625E8" w14:textId="74BE1B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592CCA" w14:textId="324012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1836B8" w14:textId="2044A8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F81BEB" w14:textId="3A867D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53CF95" w14:textId="674B01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4F25FF" w14:textId="0FE395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B71A18C" w14:textId="091E19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21263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BBBC9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7DEE48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C3597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94C8D31" w14:textId="077DE9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D14B8B" w14:textId="3AA634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4BFCEB" w14:textId="5CE372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2B304" w14:textId="4D8A82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0A6CCE" w14:textId="1F5F2E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FCF833" w14:textId="30E5A6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CA7C70" w14:textId="7FFF01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14D292" w14:textId="5E0322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ED038B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CF1354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C95CDC4" w14:textId="00F56B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03C47A" w14:textId="6B5A45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9541DA" w14:textId="46091E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C379E" w14:textId="258D6F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BE5FC4" w14:textId="1E2A3A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6CEB53" w14:textId="63B31B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8C9237" w14:textId="3902B4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3D21142" w14:textId="1D5A71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ADBAE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E8B7E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4E37CAC" w14:textId="1E0549E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63299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4994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D342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9CAB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7E74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40B0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AEA2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A7DE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117F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520E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0519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B135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6C80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7A77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53BD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9AE9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EDEE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D6283C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4D2460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1D4AE1E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7288440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579A7314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08664C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578F3F9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2D86D0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28091A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00444F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D567A23" w14:textId="77777777" w:rsidTr="00503750">
        <w:trPr>
          <w:trHeight w:val="437"/>
        </w:trPr>
        <w:tc>
          <w:tcPr>
            <w:tcW w:w="2594" w:type="dxa"/>
          </w:tcPr>
          <w:p w14:paraId="5B3DA4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66E363FA" w14:textId="2B07668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C7F5393" w14:textId="33ABF69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BB5FB80" w14:textId="3738400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F7E5A2F" w14:textId="0B8103C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32C12C5" w14:textId="77777777" w:rsidTr="00503750">
        <w:trPr>
          <w:trHeight w:val="420"/>
        </w:trPr>
        <w:tc>
          <w:tcPr>
            <w:tcW w:w="2594" w:type="dxa"/>
          </w:tcPr>
          <w:p w14:paraId="799892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6D32F6BC" w14:textId="5F18C6C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7307020" w14:textId="5F49EF8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84A4FC4" w14:textId="68D75C9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5E311BB" w14:textId="167D75D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B5F6231" w14:textId="77777777" w:rsidTr="00503750">
        <w:trPr>
          <w:trHeight w:val="630"/>
        </w:trPr>
        <w:tc>
          <w:tcPr>
            <w:tcW w:w="2594" w:type="dxa"/>
          </w:tcPr>
          <w:p w14:paraId="4CD8CF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3493D997" w14:textId="1D127BB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70F52B2" w14:textId="4AAEE94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1E42C2A" w14:textId="5613764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97F1541" w14:textId="7BBEB8E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4AE4B7F" w14:textId="77777777" w:rsidTr="00503750">
        <w:trPr>
          <w:trHeight w:val="420"/>
        </w:trPr>
        <w:tc>
          <w:tcPr>
            <w:tcW w:w="2594" w:type="dxa"/>
          </w:tcPr>
          <w:p w14:paraId="3546A3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7205E90C" w14:textId="1F0AD24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7CA76CE" w14:textId="0BC0BCA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D3CAA01" w14:textId="4967CF1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B52DB26" w14:textId="385BB3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B7259F8" w14:textId="77777777" w:rsidTr="00503750">
        <w:trPr>
          <w:trHeight w:val="437"/>
        </w:trPr>
        <w:tc>
          <w:tcPr>
            <w:tcW w:w="2594" w:type="dxa"/>
          </w:tcPr>
          <w:p w14:paraId="1D9329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31A6DA02" w14:textId="4B88095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90656EA" w14:textId="7C05354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3414732" w14:textId="0275FA4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A550A20" w14:textId="476F613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9E51918" w14:textId="77777777" w:rsidTr="00503750">
        <w:trPr>
          <w:trHeight w:val="420"/>
        </w:trPr>
        <w:tc>
          <w:tcPr>
            <w:tcW w:w="2594" w:type="dxa"/>
          </w:tcPr>
          <w:p w14:paraId="4CF271F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0C0AAF4E" w14:textId="14ADBA8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0F3FB03" w14:textId="0E57D1D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AF153FD" w14:textId="3FCB097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7301011" w14:textId="301A217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5007B0B" w14:textId="77777777" w:rsidR="00944C3D" w:rsidRDefault="00944C3D" w:rsidP="00944C3D">
      <w:pPr>
        <w:rPr>
          <w:rFonts w:ascii="Arial" w:hAnsi="Arial"/>
          <w:b/>
        </w:rPr>
      </w:pPr>
    </w:p>
    <w:p w14:paraId="0E7D4039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3762EF2F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76157B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312C47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AC104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29E5B2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6C0C85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255606C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97E9C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394C0C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59225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2B199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3854E2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060EE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71B1E5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0CC99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42D20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49529C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261D49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4C9C86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BE7D2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777B4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FAE73E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05F3002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565A2E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CC0D1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C217E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862DC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D973FF4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D3C0692" w14:textId="77777777" w:rsidTr="00503750">
        <w:tc>
          <w:tcPr>
            <w:tcW w:w="2835" w:type="dxa"/>
            <w:vAlign w:val="center"/>
          </w:tcPr>
          <w:p w14:paraId="7E7D35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47A62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62AD4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42A55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72CAA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7A202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9FA2564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2D4DBE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B0587C9" w14:textId="6214A976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36F372" w14:textId="193912B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265CE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C76AA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452725D" w14:textId="07045E8B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C2722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C792B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F819E46" w14:textId="0A0CF1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A1B734" w14:textId="251E42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FDF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C197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ED7586" w14:textId="0EC56C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F2029F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DA1AE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EAEC77A" w14:textId="0D9D61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27484B" w14:textId="50DAE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0D4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A40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C5B41A4" w14:textId="6C2678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36BCE2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65B89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0C9B569" w14:textId="1448A8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413257" w14:textId="73B571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353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DDA0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5A7B3D" w14:textId="119DC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CA9D9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9F90F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2CB12B2" w14:textId="1FBA98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990796" w14:textId="4334A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C4E5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B586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AE90DFD" w14:textId="2CCD0D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29BE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D0D1A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AC8109E" w14:textId="058D7C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24136" w14:textId="191210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FC7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6878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F37C41" w14:textId="355B03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1928B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D5317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7C7BFFF" w14:textId="3343C96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1D6863" w14:textId="4DFED07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3A742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8611D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676EF9" w14:textId="47C196C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63AC6C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7E9584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DED53CC" w14:textId="214F5C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4B47A13" w14:textId="77777777" w:rsidR="00944C3D" w:rsidRDefault="00944C3D" w:rsidP="00944C3D">
      <w:pPr>
        <w:rPr>
          <w:rFonts w:ascii="Arial" w:hAnsi="Arial"/>
          <w:b/>
        </w:rPr>
      </w:pPr>
    </w:p>
    <w:p w14:paraId="1ABBF0E3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A99325F" w14:textId="77777777" w:rsidTr="00503750">
        <w:tc>
          <w:tcPr>
            <w:tcW w:w="2835" w:type="dxa"/>
            <w:vAlign w:val="center"/>
          </w:tcPr>
          <w:p w14:paraId="371500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3BD2EF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2628BD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03FDAF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36309E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0244F5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12C7CA90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22E2F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0E0E278" w14:textId="31A3C0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5CEC6F" w14:textId="01191E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E74C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61F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9D18A8" w14:textId="089B19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EF91E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5B2AE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2DD93E9" w14:textId="560B79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800D97" w14:textId="3BADFB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961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5649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5C1071" w14:textId="4A5F1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14424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DBDE0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85B740E" w14:textId="3EC84B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803533" w14:textId="44FAE5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859F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45A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5C6826" w14:textId="13E1DD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B63EC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33ED0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BD613CB" w14:textId="011DB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C216C8" w14:textId="643698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F0CD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13EE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AB01F86" w14:textId="76601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80D7B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79356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A5AD5F2" w14:textId="2055240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CE8F17" w14:textId="4F75899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54279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7FBB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4BC992" w14:textId="4CA597A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5E0035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DEDBAA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6F0FA7CA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41DCD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65C54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5662F51" w14:textId="77777777" w:rsidTr="00503750">
        <w:trPr>
          <w:trHeight w:val="699"/>
        </w:trPr>
        <w:tc>
          <w:tcPr>
            <w:tcW w:w="3502" w:type="dxa"/>
            <w:vMerge/>
          </w:tcPr>
          <w:p w14:paraId="46A4F3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11037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63B20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FE2CB1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C31FD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4E69210" w14:textId="5FF9CD66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C7E2F2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57643B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A973E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74D3C16" w14:textId="4E788D2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906D06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2461CD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51132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FD9A268" w14:textId="53FF2581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B3819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6CC41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F4528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48171073" w14:textId="77777777" w:rsidTr="00503750">
        <w:trPr>
          <w:trHeight w:val="593"/>
        </w:trPr>
        <w:tc>
          <w:tcPr>
            <w:tcW w:w="3497" w:type="dxa"/>
          </w:tcPr>
          <w:p w14:paraId="7C0F7C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92945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F62B0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132C75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DEF7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FBF31AD" w14:textId="5D97D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E1B03C" w14:textId="462726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78824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160A67" w14:textId="2C6427F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99FB4A" w14:textId="660E0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4A38F8" w14:textId="462BB5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A622B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2B6F47" w14:textId="2D3B5AD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B58F68B" w14:textId="3A2CB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F72729" w14:textId="6967E3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37F07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8DAF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0843BC3" w14:textId="00F67C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F57936" w14:textId="24B01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0142A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41216D9" w14:textId="7179895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5034D17" w14:textId="716B3B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B11F0E" w14:textId="0C0FB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F2B4E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36740C9" w14:textId="03262D4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B2D2E5F" w14:textId="5717A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58B3B3" w14:textId="24A39E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63401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135B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BAA76A6" w14:textId="004948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9691C6" w14:textId="5156D8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B3C43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9F2A38" w14:textId="6230B39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3237B16" w14:textId="156DD0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35E58A" w14:textId="3365C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5B923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C7B26BA" w14:textId="5D57EEF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B89A8FB" w14:textId="107980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245EF5" w14:textId="3AFBD9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8A199A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D04AD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77C4FF0" w14:textId="15B997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135AAA" w14:textId="46B3D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A40F2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050DB9" w14:textId="61714A5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1EC57D0" w14:textId="192E53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F185BA" w14:textId="6DBAF3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2A3BEB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EE55EAC" w14:textId="35EDB6C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6DC5BA" w14:textId="2D45FF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4730DD" w14:textId="1359E0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497D19" w14:textId="77777777" w:rsidR="00944C3D" w:rsidRDefault="00944C3D" w:rsidP="00944C3D">
      <w:pPr>
        <w:rPr>
          <w:rFonts w:ascii="Arial" w:hAnsi="Arial"/>
          <w:b/>
        </w:rPr>
      </w:pPr>
    </w:p>
    <w:p w14:paraId="2D511E9F" w14:textId="77777777" w:rsidR="00944C3D" w:rsidRDefault="00944C3D" w:rsidP="00944C3D">
      <w:pPr>
        <w:rPr>
          <w:rFonts w:ascii="Arial" w:hAnsi="Arial"/>
          <w:b/>
        </w:rPr>
      </w:pPr>
    </w:p>
    <w:p w14:paraId="1C107AE0" w14:textId="77777777" w:rsidR="00944C3D" w:rsidRDefault="00944C3D" w:rsidP="00944C3D">
      <w:pPr>
        <w:rPr>
          <w:rFonts w:ascii="Arial" w:hAnsi="Arial"/>
          <w:b/>
        </w:rPr>
      </w:pPr>
    </w:p>
    <w:p w14:paraId="3F46B74C" w14:textId="77777777" w:rsidR="00944C3D" w:rsidRDefault="00944C3D" w:rsidP="00944C3D">
      <w:pPr>
        <w:rPr>
          <w:rFonts w:ascii="Arial" w:hAnsi="Arial"/>
          <w:b/>
        </w:rPr>
      </w:pPr>
    </w:p>
    <w:p w14:paraId="16F2A2D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15D9A629" w14:textId="77777777" w:rsidTr="00503750">
        <w:tc>
          <w:tcPr>
            <w:tcW w:w="2622" w:type="dxa"/>
            <w:vAlign w:val="center"/>
          </w:tcPr>
          <w:p w14:paraId="755F0A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A2A25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DF373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FA3BF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7EA50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3179F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C4319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089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22664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23507F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9C83F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E4F4ED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78070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55ED3C4" w14:textId="069EA7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EEC690" w14:textId="1D506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4483A3" w14:textId="5010BB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7AF1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9C6EB0" w14:textId="1D6EE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0E9885" w14:textId="77777777" w:rsidTr="00503750">
        <w:tc>
          <w:tcPr>
            <w:tcW w:w="2622" w:type="dxa"/>
            <w:vAlign w:val="center"/>
          </w:tcPr>
          <w:p w14:paraId="2391A1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4EB63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5547A6A" w14:textId="40002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E923B4" w14:textId="4D766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0B7925" w14:textId="2E1BC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3368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405520" w14:textId="6B8798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E1B8A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FE15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894AAF6" w14:textId="0948C6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6F54CA" w14:textId="693945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14B6C7" w14:textId="0554AF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B4D1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DABF18" w14:textId="4458E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1D5D4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87512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E55235C" w14:textId="4303FD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3A4822" w14:textId="12DBA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EDED4F" w14:textId="40F73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B5C8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EA85D7" w14:textId="286284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DB7A79" w14:textId="77777777" w:rsidTr="00503750">
        <w:tc>
          <w:tcPr>
            <w:tcW w:w="2622" w:type="dxa"/>
            <w:vAlign w:val="center"/>
          </w:tcPr>
          <w:p w14:paraId="708F39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19A7731" w14:textId="5E07D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37724.00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DB6AFD" w14:textId="095A5A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28097.00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A46418" w14:textId="3C78CE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42609.00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A0D4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F39659" w14:textId="637E99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23212.00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74F61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7F638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BF160DD" w14:textId="0DDF88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1DD68C" w14:textId="3EBC3E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BCB804" w14:textId="45073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EC2E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B8DFF9" w14:textId="28D9E0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C6115A" w14:textId="77777777" w:rsidTr="00503750">
        <w:tc>
          <w:tcPr>
            <w:tcW w:w="2622" w:type="dxa"/>
            <w:vAlign w:val="center"/>
          </w:tcPr>
          <w:p w14:paraId="67110D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4437720" w14:textId="54D6B6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3DB4ED" w14:textId="24B0B5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52F20B" w14:textId="76E1CB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1C5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A56FFD" w14:textId="3F4D2D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9A61A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1949EBB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0EE7481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6A0DE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48462AA" w14:textId="1A38D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C9D3E6" w14:textId="6D652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D2E49D" w14:textId="6B21E7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992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99F20A" w14:textId="413A7A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06EE9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9C682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F8D811A" w14:textId="3223EA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29E8188" w14:textId="56D06B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DC3C5C" w14:textId="7B9623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047C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1E78A3" w14:textId="6E4710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057E8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FAF2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648A43B" w14:textId="7523EF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D160DA" w14:textId="6A0C6A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7D3082" w14:textId="18AB0E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BAD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C790A9" w14:textId="7A7008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137305" w14:textId="77777777" w:rsidTr="00503750">
        <w:tc>
          <w:tcPr>
            <w:tcW w:w="2622" w:type="dxa"/>
            <w:vAlign w:val="center"/>
          </w:tcPr>
          <w:p w14:paraId="59D316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20A3521" w14:textId="5B811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A4E138" w14:textId="63BE8B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60FDF4" w14:textId="0AB07A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FB6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A9C5BB" w14:textId="508FB1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C482C0" w14:textId="77777777" w:rsidTr="00503750">
        <w:tc>
          <w:tcPr>
            <w:tcW w:w="2622" w:type="dxa"/>
            <w:vAlign w:val="center"/>
          </w:tcPr>
          <w:p w14:paraId="5B3069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B54AF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ACC8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2C4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4C25B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3344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345306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9D8D5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E936DDD" w14:textId="5B7FC56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37724.00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EA9ACA" w14:textId="48A7377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28097.00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41199D" w14:textId="4F5C454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42609.00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807AE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F77B62" w14:textId="7FAB590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23212.00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5F869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BA084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24F43AA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ADD181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EF2D57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3A78F2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7A0AC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CFB66E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3C808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E2A84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807A0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1B91E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8B879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7D25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A795C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32A72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1FDB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0E6F0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EC6DD2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EEA2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3729C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A4BC5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C2BA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D65E3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2E914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5B31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76AC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AD6FAA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6DF03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8CFB6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0969F6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CFDD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A602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4A833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8120E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603A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EB407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5AC7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D8EB9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3D271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FD441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94EF9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0B9123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1993E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D2AEE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A507D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4D0B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1D1024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DE4A8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F1948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ADB30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F017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DCD6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20EC03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403A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CA30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2B57B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6A4C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1CF10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F57F5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C800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F2DC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3F05A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5B6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C9D5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70B878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E820D1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E3C4BE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A3880A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4AC9F9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326AF753" w14:textId="77777777" w:rsidTr="00503750">
        <w:tc>
          <w:tcPr>
            <w:tcW w:w="2835" w:type="dxa"/>
            <w:vAlign w:val="center"/>
          </w:tcPr>
          <w:p w14:paraId="3D7380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30294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51678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A27C3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284D4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CDC16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3444A2D" w14:textId="77777777" w:rsidTr="00503750">
        <w:tc>
          <w:tcPr>
            <w:tcW w:w="2835" w:type="dxa"/>
            <w:vAlign w:val="center"/>
          </w:tcPr>
          <w:p w14:paraId="4C9EF7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99B2C74" w14:textId="0035FE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050555" w14:textId="5BE51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AA4147" w14:textId="1D1AB9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973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60A26F" w14:textId="5D8661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56213C" w14:textId="77777777" w:rsidTr="00503750">
        <w:tc>
          <w:tcPr>
            <w:tcW w:w="2835" w:type="dxa"/>
            <w:vAlign w:val="center"/>
          </w:tcPr>
          <w:p w14:paraId="5DDE6F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96D0758" w14:textId="178750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BF99FB" w14:textId="692A10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82F1F3" w14:textId="727C24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88C0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5B79A3" w14:textId="2B058D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F5BAE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545A5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BDA0C00" w14:textId="48EA3DF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0B4B9A" w14:textId="2D4E381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605540" w14:textId="39795B3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B326E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E95886" w14:textId="4294535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81C0012" w14:textId="77777777" w:rsidTr="00503750">
        <w:tc>
          <w:tcPr>
            <w:tcW w:w="2835" w:type="dxa"/>
            <w:vAlign w:val="center"/>
          </w:tcPr>
          <w:p w14:paraId="2C1059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A3CFFF0" w14:textId="1EB8C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334E30" w14:textId="79723E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4B6387" w14:textId="1D6C5A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35E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0EC157" w14:textId="329CB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110424" w14:textId="77777777" w:rsidTr="00503750">
        <w:tc>
          <w:tcPr>
            <w:tcW w:w="2835" w:type="dxa"/>
            <w:vAlign w:val="center"/>
          </w:tcPr>
          <w:p w14:paraId="753B87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7D2FEEF" w14:textId="1867B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ABCD0" w14:textId="62612A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7A54ED" w14:textId="2D9E0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18C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BDF29C" w14:textId="59C91C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E76C9F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3D8BF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D293E1E" w14:textId="68D35FE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40B24F" w14:textId="27119F5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53707" w14:textId="64E072E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1CA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768C0B" w14:textId="06C7F85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99E61A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43ED5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98F4D68" w14:textId="5E17CD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996445" w14:textId="638C09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A8B4F0" w14:textId="38935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321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AB52F1" w14:textId="294C87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D6BB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CB9C6A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66D3B410" w14:textId="77777777" w:rsidTr="00503750">
        <w:tc>
          <w:tcPr>
            <w:tcW w:w="2552" w:type="dxa"/>
            <w:vAlign w:val="center"/>
          </w:tcPr>
          <w:p w14:paraId="5E080F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7652F8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680E56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090A39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85382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4E52889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62AFB9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0A6A89B6" w14:textId="6424B23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431B42E" w14:textId="7176DEE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300.00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71DA10DD" w14:textId="2FAEC2B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300.00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55C5EB6A" w14:textId="3F68A31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BEC1F46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0650E0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67B78782" w14:textId="5EBF7AD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6D67007" w14:textId="078D80D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B94824D" w14:textId="5ECC468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B57A1EF" w14:textId="74B184D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C7884E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68FDF9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6EC3FD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881BB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3F7DD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59F2D6F" w14:textId="77777777" w:rsidTr="00503750">
        <w:tc>
          <w:tcPr>
            <w:tcW w:w="4395" w:type="dxa"/>
            <w:vMerge/>
          </w:tcPr>
          <w:p w14:paraId="105AF68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CB13C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67C9C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9B58AA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69EFC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C57F976" w14:textId="1C4C2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  <w:lang w:eastAsia="sk-SK"/>
              </w:rPr>
              <w:t>284.80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0A06D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1AEA42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494D7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D21D0DF" w14:textId="02C588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  <w:lang w:eastAsia="sk-SK"/>
              </w:rPr>
              <w:t>120.47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56E57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1EEDFE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3DC71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B0540DF" w14:textId="3CC4682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405.27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968E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E3EDA23" w14:textId="77777777" w:rsidTr="00503750">
        <w:tc>
          <w:tcPr>
            <w:tcW w:w="4395" w:type="dxa"/>
            <w:vAlign w:val="center"/>
          </w:tcPr>
          <w:p w14:paraId="440F47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935E885" w14:textId="1928A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25EE9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6F79DD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C4375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2F6719E" w14:textId="3D281B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37191E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072E36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46F27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73E1281" w14:textId="67DED04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58CB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810F7F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289CD6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B9A38CC" w14:textId="0C76940A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56081.00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81AE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E0480F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DD34D5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55507739" w14:textId="77777777" w:rsidTr="00503750">
        <w:tc>
          <w:tcPr>
            <w:tcW w:w="4395" w:type="dxa"/>
            <w:vAlign w:val="center"/>
          </w:tcPr>
          <w:p w14:paraId="2E4B718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F5011C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DC7CEA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20A65E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AFA9E4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B96B1BB" w14:textId="06EFE23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F2D25A7" w14:textId="38C14F5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0FD4C66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3F396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2ECE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59004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D438D30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068D0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00B0A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2AC7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5125EE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38C58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A20C711" w14:textId="60B9AA2A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6819A8A" w14:textId="5BF6EC65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E4D5DC6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CD065D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1DED3D9" w14:textId="11ED235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C720C43" w14:textId="66D8F75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913637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DB099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0CE03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8835AD0" w14:textId="77777777" w:rsidTr="00503750">
        <w:tc>
          <w:tcPr>
            <w:tcW w:w="1843" w:type="dxa"/>
            <w:vAlign w:val="center"/>
          </w:tcPr>
          <w:p w14:paraId="5E038F4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99D629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5DB86E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1D4370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54F9D8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A59F37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7DD1BE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DAA4312" w14:textId="77777777" w:rsidTr="00503750">
        <w:tc>
          <w:tcPr>
            <w:tcW w:w="1843" w:type="dxa"/>
            <w:vAlign w:val="center"/>
          </w:tcPr>
          <w:p w14:paraId="323F89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A86CB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399E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90EC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BBEEE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C5EA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CDC2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1120449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7DBDC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8A0B5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4F47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7AFD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D6A11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2F46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BA24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B4ED60B" w14:textId="77777777" w:rsidTr="00503750">
        <w:tc>
          <w:tcPr>
            <w:tcW w:w="1843" w:type="dxa"/>
            <w:vAlign w:val="center"/>
          </w:tcPr>
          <w:p w14:paraId="5B3B52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DC81F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62F8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D48C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1F1E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D8AB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30CD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0F11992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A7621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101BC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AA389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4915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1C4EF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1722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A3B8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1FF3833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C6EC38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04F71C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CBA1A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05416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AB266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ECD4F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9B2234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71BD03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0FF06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54B103B3" w14:textId="77777777" w:rsidTr="00503750">
        <w:trPr>
          <w:trHeight w:val="664"/>
        </w:trPr>
        <w:tc>
          <w:tcPr>
            <w:tcW w:w="3372" w:type="dxa"/>
          </w:tcPr>
          <w:p w14:paraId="3B8757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23A2AC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C89272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C20519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5E7CAC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85A616C" w14:textId="0F45C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584A1E" w14:textId="211BBF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0CA54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EE6EEE3" w14:textId="43EEEF8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C675CEC" w14:textId="5FA018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64974A" w14:textId="2A0E3E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54E55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A2DAC39" w14:textId="5808A7F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534E44A" w14:textId="45A408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26E612" w14:textId="44AC59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383DA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7EEA8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9C20571" w14:textId="705406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57B7F1" w14:textId="62BAD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9FAA9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3A1930C" w14:textId="1AAADDB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892FE5E" w14:textId="3DF01C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3508CF" w14:textId="7CA1D8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5B23A5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B5F4D73" w14:textId="6DF99E4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22B0746" w14:textId="6EC5D0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C2E1BF" w14:textId="18B6E9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57340D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18A5D87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49E104D2" w14:textId="77777777" w:rsidTr="00503750">
        <w:tc>
          <w:tcPr>
            <w:tcW w:w="2835" w:type="dxa"/>
            <w:vAlign w:val="center"/>
          </w:tcPr>
          <w:p w14:paraId="4432E87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00C468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1FAEFE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2D24DC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8FDC0F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D556059" w14:textId="77777777" w:rsidTr="00503750">
        <w:tc>
          <w:tcPr>
            <w:tcW w:w="2835" w:type="dxa"/>
          </w:tcPr>
          <w:p w14:paraId="5882C98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C790BD8" w14:textId="71F72A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C816DD" w14:textId="652CD8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21FB5F" w14:textId="57FBCA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7B5323F" w14:textId="273847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572CE6" w14:textId="77777777" w:rsidTr="00503750">
        <w:tc>
          <w:tcPr>
            <w:tcW w:w="2835" w:type="dxa"/>
          </w:tcPr>
          <w:p w14:paraId="6F5DF86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31002A8" w14:textId="3AF83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429C28" w14:textId="0DC1FB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6D7C0E" w14:textId="4B75E9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3D078A" w14:textId="03FFA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B3BBC8" w14:textId="77777777" w:rsidTr="00503750">
        <w:tc>
          <w:tcPr>
            <w:tcW w:w="2835" w:type="dxa"/>
          </w:tcPr>
          <w:p w14:paraId="4C623F6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026658B" w14:textId="75AD76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1288A0" w14:textId="1C129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1010CE" w14:textId="7B7135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9618EE6" w14:textId="15DEB4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B2D738" w14:textId="77777777" w:rsidTr="00503750">
        <w:tc>
          <w:tcPr>
            <w:tcW w:w="2835" w:type="dxa"/>
            <w:vAlign w:val="center"/>
          </w:tcPr>
          <w:p w14:paraId="5037EAA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C310FD0" w14:textId="7421E6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385290" w14:textId="671366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C43A65" w14:textId="1C2EE5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013DF6" w14:textId="6191E3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913B18" w14:textId="77777777" w:rsidTr="00503750">
        <w:tc>
          <w:tcPr>
            <w:tcW w:w="2835" w:type="dxa"/>
            <w:vAlign w:val="center"/>
          </w:tcPr>
          <w:p w14:paraId="7CF7327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257149C" w14:textId="41F99E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BE6C61" w14:textId="78511C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509890" w14:textId="17091B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F97F30" w14:textId="225455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599797" w14:textId="77777777" w:rsidTr="00503750">
        <w:tc>
          <w:tcPr>
            <w:tcW w:w="2835" w:type="dxa"/>
          </w:tcPr>
          <w:p w14:paraId="1794B55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EFE08EC" w14:textId="4E7408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A92DA9" w14:textId="08017A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4983C3" w14:textId="2F1E9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50A1BC" w14:textId="2698ED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B67A97" w14:textId="77777777" w:rsidTr="00503750">
        <w:tc>
          <w:tcPr>
            <w:tcW w:w="2835" w:type="dxa"/>
          </w:tcPr>
          <w:p w14:paraId="6A1964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B214681" w14:textId="6ABDC9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9AAAA3" w14:textId="75A20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911F16" w14:textId="50D257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86249D0" w14:textId="5E4E0A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82DBB7" w14:textId="77777777" w:rsidTr="00503750">
        <w:tc>
          <w:tcPr>
            <w:tcW w:w="2835" w:type="dxa"/>
          </w:tcPr>
          <w:p w14:paraId="3C89DE6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024FBD1" w14:textId="55C8B8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DD4CD3" w14:textId="385AC7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D93AEE" w14:textId="399522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9B6951A" w14:textId="43312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3CA15" w14:textId="77777777" w:rsidR="00944C3D" w:rsidRDefault="00944C3D" w:rsidP="00944C3D">
      <w:pPr>
        <w:rPr>
          <w:rFonts w:ascii="Arial" w:hAnsi="Arial"/>
          <w:b/>
        </w:rPr>
      </w:pPr>
    </w:p>
    <w:p w14:paraId="64DC4FDC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626E4912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2F088A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0B777C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97B437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8D735B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333B9D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261D3E1" w14:textId="77777777" w:rsidTr="00503750">
        <w:trPr>
          <w:trHeight w:val="443"/>
        </w:trPr>
        <w:tc>
          <w:tcPr>
            <w:tcW w:w="2560" w:type="dxa"/>
          </w:tcPr>
          <w:p w14:paraId="3BF6260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D1EE437" w14:textId="0C0083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525F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CC8D2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F41979B" w14:textId="318EE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7338F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E0A058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183CF82" w14:textId="43022F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8BCA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8011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C841DAC" w14:textId="5A86A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E30CC8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65DEBC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C2BB943" w14:textId="4693E4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46F3C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A6FA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98ADA3D" w14:textId="7ACF94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E9EFA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76E3E7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B5ED444" w14:textId="34BEC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001E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4D31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1308EFA" w14:textId="148C6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9BA38D" w14:textId="77777777" w:rsidR="00944C3D" w:rsidRDefault="00944C3D" w:rsidP="00944C3D">
      <w:pPr>
        <w:rPr>
          <w:rFonts w:ascii="Arial" w:hAnsi="Arial"/>
          <w:b/>
        </w:rPr>
      </w:pPr>
    </w:p>
    <w:p w14:paraId="60DE0F71" w14:textId="77777777" w:rsidR="00944C3D" w:rsidRDefault="00944C3D" w:rsidP="00944C3D">
      <w:pPr>
        <w:rPr>
          <w:rFonts w:ascii="Arial" w:hAnsi="Arial"/>
          <w:b/>
        </w:rPr>
      </w:pPr>
    </w:p>
    <w:p w14:paraId="42035D3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61C91F4" w14:textId="77777777" w:rsidR="00944C3D" w:rsidRDefault="00944C3D" w:rsidP="00944C3D">
      <w:pPr>
        <w:rPr>
          <w:rFonts w:ascii="Arial" w:hAnsi="Arial"/>
          <w:b/>
        </w:rPr>
      </w:pPr>
    </w:p>
    <w:p w14:paraId="6117F83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7F53263E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F9AF1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6274F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D10247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FB868F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3EF09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45B42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C2342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C6FF7B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0A011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7D668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785A0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969D73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E8045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A0558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A1D19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C7149A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123066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205E493" w14:textId="77777777" w:rsidTr="00503750">
        <w:trPr>
          <w:trHeight w:val="677"/>
        </w:trPr>
        <w:tc>
          <w:tcPr>
            <w:tcW w:w="3358" w:type="dxa"/>
          </w:tcPr>
          <w:p w14:paraId="27BA42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F8352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C0835D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6A62D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71EBE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16F0DEF" w14:textId="6941E6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C766FA7" w14:textId="65F43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CA8DB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0385D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D708867" w14:textId="758CA8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2DBD79" w14:textId="6639CE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0FCF9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FAB9F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61726BA" w14:textId="7A2C3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1355522" w14:textId="774926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B00EF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79BD6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087B098" w14:textId="292870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8E99D4" w14:textId="6421C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2C6B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23BE9DB" w14:textId="47E6D5E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F877C27" w14:textId="4CC3A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BB2DF47" w14:textId="6BE00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B836B0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B13BDC6" w14:textId="244E6EA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F640590" w14:textId="4355D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B36145F" w14:textId="673529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16BDE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5810B9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3694AE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2A62E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C5FD4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658F95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96C91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5151F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43C07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62D7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10163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99E6EAD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B3BCE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071D2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E08C95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22147C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1CA8AA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2363D2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0A162C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5D5C1A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4725F5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2C026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574E3E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A5663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F249FE2" w14:textId="11444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1666DD" w14:textId="1D824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34B73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05726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6A68F3F7" w14:textId="6033D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642D8F" w14:textId="7782BA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1864F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664B0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CF9AC8" w14:textId="7BCE8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71DC2C" w14:textId="30AF86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88B90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BE54D0A" w14:textId="58D6BF7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6C94A28" w14:textId="0BE198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32EABFC" w14:textId="603AA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5C14F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82E9975" w14:textId="173176A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EC1F086" w14:textId="754F3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352869" w14:textId="6E006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9E2DB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14D80D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819DF8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555193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CB439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901760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8119C4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3A046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6BBD43D" w14:textId="2ED652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CA0AEB" w14:textId="4DA9E1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63C8B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6A557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0288DBB" w14:textId="725DEB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D20DAE" w14:textId="18026F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1C3EA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E18F6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EBBC932" w14:textId="0ED8AE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228384" w14:textId="591340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19F85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E9BCB55" w14:textId="061CC0B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9D446BB" w14:textId="73109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FAA5F61" w14:textId="7003C4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D87710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D59BF62" w14:textId="3B6DE7D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70FE3E7" w14:textId="234FE0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A6CB78" w14:textId="19A21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5C6AB2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775E5E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7787A8A" w14:textId="77777777" w:rsidTr="00503750">
        <w:tc>
          <w:tcPr>
            <w:tcW w:w="3686" w:type="dxa"/>
            <w:vAlign w:val="center"/>
          </w:tcPr>
          <w:p w14:paraId="41010A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FF45DA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CBA70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2A53EF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401D1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4D4E5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6749C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8163A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86D10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B0C99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D7967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CFF796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FD94A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E1B20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1C3BB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E77A1CE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FE1221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AE56C4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E8736A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485DD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1BB17F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744CB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53782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D9AABB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55AA45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19298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FE3BF9A" w14:textId="263B8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3A2999" w14:textId="703770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5FAB0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15F0A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630FD7B" w14:textId="52B3AE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07923CF" w14:textId="55E39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7A1C6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B30AB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5236E0E" w14:textId="3C233F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41FC54" w14:textId="79F23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88541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0A14975" w14:textId="7982F43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68BC866" w14:textId="313BC1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93C20E" w14:textId="7D316C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B2200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F101C94" w14:textId="4A4915A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8252226" w14:textId="249BA2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9BD11D" w14:textId="5B4E2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4566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EF2C85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2FC8A2C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0F1B16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D4D884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2722B3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5A283C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32EB7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2425422" w14:textId="0FCEE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07874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6A550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EFD648F" w14:textId="3AB1DD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D93EF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DCC9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A2AAA6E" w14:textId="7364AA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E1CBA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65241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CA7EAA7" w14:textId="648EE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275D7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14E52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4BAC513" w14:textId="77857E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B773D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D38955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C5E38C" w14:textId="336625D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E49E74" w14:textId="77777777" w:rsidR="00944C3D" w:rsidRDefault="00944C3D" w:rsidP="00944C3D">
      <w:pPr>
        <w:rPr>
          <w:sz w:val="22"/>
          <w:szCs w:val="22"/>
        </w:rPr>
      </w:pPr>
    </w:p>
    <w:p w14:paraId="0D9FB8B0" w14:textId="77777777" w:rsidR="00944C3D" w:rsidRDefault="00944C3D" w:rsidP="00944C3D">
      <w:pPr>
        <w:rPr>
          <w:sz w:val="22"/>
          <w:szCs w:val="22"/>
        </w:rPr>
      </w:pPr>
    </w:p>
    <w:p w14:paraId="437CE4D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9631E90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A983EB9" w14:textId="08304B65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DAB12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FE1DC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DC8BE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3C180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19EDEC6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171C1D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42743E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163ED9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10278C0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6D523C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9C96414" w14:textId="75861D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111940" w14:textId="329110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E148C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6DF490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F022F65" w14:textId="692C1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1E10DF6" w14:textId="69FD09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9CB54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AB276F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B8A4C01" w14:textId="70C098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3928247" w14:textId="436F1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EE538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4E4778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BCA8275" w14:textId="2BDC03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2FBAB7B" w14:textId="644549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E39302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106D3E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DFB5259" w14:textId="52D2EB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D932AF4" w14:textId="47607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04E0AF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28B6854" w14:textId="24D4BEF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92E25A1" w14:textId="4CC541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A664411" w14:textId="20EC92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AC60EE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D07171E" w14:textId="7512F98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40EC9FD" w14:textId="688F85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667E4EB" w14:textId="087AB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3552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A93D5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2EC6ED9A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2A3806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582FAF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CE2AB0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B05C5E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095F52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3EB9D16" w14:textId="5CD29C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0F61162" w14:textId="457502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BF562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785042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4FD4DF1" w14:textId="487439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4A40777" w14:textId="0AE85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0AB70C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E5985B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B6B8C02" w14:textId="23E67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7E6E9FD" w14:textId="5642B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A417E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C11F19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76DCDED" w14:textId="096B78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A81CD0D" w14:textId="3926C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CDB18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236E5BF" w14:textId="26CEAAF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F189386" w14:textId="446CF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CE04BED" w14:textId="604EEA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1D592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520F14C" w14:textId="2B888A4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BD5B53E" w14:textId="190E2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096F40C" w14:textId="5A3C0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A0A922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2F33E55" w14:textId="3E44D46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8AB300D" w14:textId="1A3D56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A5F2F26" w14:textId="495D5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519C6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855F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ADD61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0FC1949" w14:textId="5611FDF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262DD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E9008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6C6FC30" w14:textId="0B49DBB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AC5848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7AB0CC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BDD55F4" w14:textId="2B7F6256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53755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D00E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C5CF21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DA7D791" w14:textId="77777777" w:rsidR="00944C3D" w:rsidRPr="003607F0" w:rsidRDefault="00944C3D" w:rsidP="00944C3D"/>
    <w:p w14:paraId="6B05A074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94B6BC" w14:textId="77777777" w:rsidR="00545116" w:rsidRDefault="00545116">
      <w:r>
        <w:separator/>
      </w:r>
    </w:p>
  </w:endnote>
  <w:endnote w:type="continuationSeparator" w:id="0">
    <w:p w14:paraId="5622A93B" w14:textId="77777777" w:rsidR="00545116" w:rsidRDefault="005451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EAE08C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36B56314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D7DE7C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27EDC64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00A88B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6F4EC338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74FA97" w14:textId="77777777" w:rsidR="00545116" w:rsidRDefault="00545116">
      <w:r>
        <w:separator/>
      </w:r>
    </w:p>
  </w:footnote>
  <w:footnote w:type="continuationSeparator" w:id="0">
    <w:p w14:paraId="25C0C7A5" w14:textId="77777777" w:rsidR="00545116" w:rsidRDefault="005451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7018193">
    <w:abstractNumId w:val="13"/>
  </w:num>
  <w:num w:numId="2" w16cid:durableId="617418495">
    <w:abstractNumId w:val="17"/>
  </w:num>
  <w:num w:numId="3" w16cid:durableId="1818456480">
    <w:abstractNumId w:val="8"/>
  </w:num>
  <w:num w:numId="4" w16cid:durableId="1147625630">
    <w:abstractNumId w:val="7"/>
  </w:num>
  <w:num w:numId="5" w16cid:durableId="156848857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1532919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20159689">
    <w:abstractNumId w:val="20"/>
  </w:num>
  <w:num w:numId="8" w16cid:durableId="672992865">
    <w:abstractNumId w:val="10"/>
  </w:num>
  <w:num w:numId="9" w16cid:durableId="1515803225">
    <w:abstractNumId w:val="0"/>
  </w:num>
  <w:num w:numId="10" w16cid:durableId="392318330">
    <w:abstractNumId w:val="19"/>
  </w:num>
  <w:num w:numId="11" w16cid:durableId="586499439">
    <w:abstractNumId w:val="6"/>
  </w:num>
  <w:num w:numId="12" w16cid:durableId="252010439">
    <w:abstractNumId w:val="9"/>
  </w:num>
  <w:num w:numId="13" w16cid:durableId="1110857022">
    <w:abstractNumId w:val="12"/>
  </w:num>
  <w:num w:numId="14" w16cid:durableId="1230578050">
    <w:abstractNumId w:val="15"/>
  </w:num>
  <w:num w:numId="15" w16cid:durableId="124853227">
    <w:abstractNumId w:val="14"/>
  </w:num>
  <w:num w:numId="16" w16cid:durableId="1145198178">
    <w:abstractNumId w:val="2"/>
  </w:num>
  <w:num w:numId="17" w16cid:durableId="291837089">
    <w:abstractNumId w:val="4"/>
  </w:num>
  <w:num w:numId="18" w16cid:durableId="2022658704">
    <w:abstractNumId w:val="11"/>
  </w:num>
  <w:num w:numId="19" w16cid:durableId="666203246">
    <w:abstractNumId w:val="5"/>
  </w:num>
  <w:num w:numId="20" w16cid:durableId="434057775">
    <w:abstractNumId w:val="18"/>
  </w:num>
  <w:num w:numId="21" w16cid:durableId="11012916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80"/>
    <w:docVar w:name="arg2" w:val="Driver=asa17;DBF=D:\anasoft\data\tebys.db;DBN=tebys;ENG=SQL17;commlinks=TCPIP{ip=192.168.1.241};uid=kostelna;con=finus(12.0);pwd=Marec2023"/>
    <w:docVar w:name="arg3" w:val="788510"/>
    <w:docVar w:name="arg4" w:val="C:\Users\kostelna\AppData\Local\Temp\18704188.doc"/>
    <w:docVar w:name="arg5" w:val="4"/>
  </w:docVars>
  <w:rsids>
    <w:rsidRoot w:val="00C519C6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349D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45116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19C6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1AABA6"/>
  <w15:docId w15:val="{2FD86469-C170-479D-BFEA-54F50EA3F2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5335</Words>
  <Characters>30415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2026-03-23T12:03:00Z</dcterms:created>
  <dcterms:modified xsi:type="dcterms:W3CDTF">2026-03-23T12:04:00Z</dcterms:modified>
</cp:coreProperties>
</file>