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2D029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8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9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8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3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E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8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5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5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1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E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0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D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C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1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5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C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8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0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9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E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95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A8429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CA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11A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0A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E8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18F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C9D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4D7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51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F7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7C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596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34C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DD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F3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97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713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1B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6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8D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CD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BE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F4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C7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C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6F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1A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44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7F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20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0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BD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98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0B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8CA5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82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54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B5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D5B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C0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95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46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BF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F1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F2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4E0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D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25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6A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AE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4B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5B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A4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64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97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ED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3F1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51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B0E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12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59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43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8F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46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129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0C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19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DD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9224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3A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F8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81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CA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05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0CF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61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A4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6F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43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5D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EA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30C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2E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F6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D4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B0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84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1C2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9BA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31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3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536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57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E43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F5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F8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17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F84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6E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C9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52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B4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4665A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B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3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56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C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1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6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4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8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3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C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6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BC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9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A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6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3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A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8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D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0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C5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8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1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F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C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9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87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6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E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7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B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0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5A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A5C0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6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E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3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DB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2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5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E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C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2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E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E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D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9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22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89AC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3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8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4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E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2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6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B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B0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3A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71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2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BE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BC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90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56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D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32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B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679EC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2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7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A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E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D004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4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D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B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4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2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9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7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5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7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3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9EE2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0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A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0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F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B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A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2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F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4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D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5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D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6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5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B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821F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7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6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E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A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8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F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B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5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B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D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9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F4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A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7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D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1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4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8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F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2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1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6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D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E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1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0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B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60F5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6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8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A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7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3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9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59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74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92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BD449" w14:textId="2614A68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BB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31D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D8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E0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F3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70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082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99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1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A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0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F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8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3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DF9E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F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8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A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E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C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8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0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74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0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1B14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B27E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79B27E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F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C5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3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86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7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8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C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A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8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8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1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8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D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4E57A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FC80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10FD4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91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8062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A38062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3482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6F3482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D388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1BD388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BB7FD" w14:textId="2FEB13CF" w:rsidR="000B647F" w:rsidRDefault="000B647F" w:rsidP="00944C3D">
                                  <w:fldSimple w:instr=" MERGEFIELD  aDMOD  \* MERGEFORMAT ">
                                    <w:r w:rsidR="00C519C6" w:rsidRPr="00C519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8CBB7FD" w14:textId="2FEB13CF" w:rsidR="000B647F" w:rsidRDefault="000B647F" w:rsidP="00944C3D">
                            <w:fldSimple w:instr=" MERGEFIELD  aDMOD  \* MERGEFORMAT ">
                              <w:r w:rsidR="00C519C6" w:rsidRPr="00C519C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A5356" w14:textId="2B693C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519C6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7A5356" w14:textId="2B693C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519C6" w:rsidRPr="005B10D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AE52B" w14:textId="7FD04D72" w:rsidR="000B647F" w:rsidRDefault="000B647F" w:rsidP="00944C3D">
                                  <w:fldSimple w:instr=" MERGEFIELD  aDRDO  \* MERGEFORMAT ">
                                    <w:r w:rsidR="00C519C6" w:rsidRPr="00C519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48AE52B" w14:textId="7FD04D72" w:rsidR="000B647F" w:rsidRDefault="000B647F" w:rsidP="00944C3D">
                            <w:fldSimple w:instr=" MERGEFIELD  aDRDO  \* MERGEFORMAT ">
                              <w:r w:rsidR="00C519C6" w:rsidRPr="00C519C6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96F75" w14:textId="1ADAE3B0" w:rsidR="000B647F" w:rsidRDefault="000B647F" w:rsidP="00944C3D">
                                  <w:fldSimple w:instr=" MERGEFIELD  aDMDO  \* MERGEFORMAT ">
                                    <w:r w:rsidR="00C519C6" w:rsidRPr="00C519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2596F75" w14:textId="1ADAE3B0" w:rsidR="000B647F" w:rsidRDefault="000B647F" w:rsidP="00944C3D">
                            <w:fldSimple w:instr=" MERGEFIELD  aDMDO  \* MERGEFORMAT ">
                              <w:r w:rsidR="00C519C6" w:rsidRPr="00C519C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3E551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53972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1DA31F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F432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7CF432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D459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29D459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ED5B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51ED5B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3392B" w14:textId="690DEA99" w:rsidR="000B647F" w:rsidRDefault="000B647F" w:rsidP="00944C3D">
                                  <w:fldSimple w:instr=" MERGEFIELD  aDRDOo  \* MERGEFORMAT ">
                                    <w:r w:rsidR="00C519C6" w:rsidRPr="00C519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913392B" w14:textId="690DEA99" w:rsidR="000B647F" w:rsidRDefault="000B647F" w:rsidP="00944C3D">
                            <w:fldSimple w:instr=" MERGEFIELD  aDRDOo  \* MERGEFORMAT ">
                              <w:r w:rsidR="00C519C6" w:rsidRPr="00C519C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DFF1B" w14:textId="7BCB5B05" w:rsidR="000B647F" w:rsidRDefault="000B647F" w:rsidP="00944C3D">
                                  <w:fldSimple w:instr=" MERGEFIELD  aDMDO  \* MERGEFORMAT ">
                                    <w:r w:rsidR="00C519C6" w:rsidRPr="00C519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C1DFF1B" w14:textId="7BCB5B05" w:rsidR="000B647F" w:rsidRDefault="000B647F" w:rsidP="00944C3D">
                            <w:fldSimple w:instr=" MERGEFIELD  aDMDO  \* MERGEFORMAT ">
                              <w:r w:rsidR="00C519C6" w:rsidRPr="00C519C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3AF481" w14:textId="6C3CB585" w:rsidR="000B647F" w:rsidRDefault="000B647F" w:rsidP="00944C3D">
                                  <w:fldSimple w:instr=" MERGEFIELD  aDRODo  \* MERGEFORMAT ">
                                    <w:r w:rsidR="00C519C6" w:rsidRPr="00C519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43AF481" w14:textId="6C3CB585" w:rsidR="000B647F" w:rsidRDefault="000B647F" w:rsidP="00944C3D">
                            <w:fldSimple w:instr=" MERGEFIELD  aDRODo  \* MERGEFORMAT ">
                              <w:r w:rsidR="00C519C6" w:rsidRPr="00C519C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E08A5" w14:textId="0E9635D8" w:rsidR="000B647F" w:rsidRDefault="000B647F" w:rsidP="00944C3D">
                                  <w:fldSimple w:instr=" MERGEFIELD  aDMOD  \* MERGEFORMAT ">
                                    <w:r w:rsidR="00C519C6" w:rsidRPr="00C519C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22E08A5" w14:textId="0E9635D8" w:rsidR="000B647F" w:rsidRDefault="000B647F" w:rsidP="00944C3D">
                            <w:fldSimple w:instr=" MERGEFIELD  aDMOD  \* MERGEFORMAT ">
                              <w:r w:rsidR="00C519C6" w:rsidRPr="00C519C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BBD48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D52C4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F360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8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B37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1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C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5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E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0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D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4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7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1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2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E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E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A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6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8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3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1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9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9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1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7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7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969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7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73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57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F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5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1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2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0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9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1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0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7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0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F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8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1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3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71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79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39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310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93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F8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0A3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8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0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D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F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E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2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3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06D4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2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F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0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4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0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0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D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5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5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3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1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2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7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C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F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D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4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9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4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AF0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0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4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0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3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8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C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6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D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6EA1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0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E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3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C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2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C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7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4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1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0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A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5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3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F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E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C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F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2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C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9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69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2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8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5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7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E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D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1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8D2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1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F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2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D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E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1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5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7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C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B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3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3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3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2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E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9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E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0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30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46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85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61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48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68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42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31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6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6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C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C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8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6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3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FB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B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E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8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2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5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1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E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F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5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0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B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3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5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D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0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B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C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1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6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73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04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79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C9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F6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FB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8E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F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1298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D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8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97CC6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997CC6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4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C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B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5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B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9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8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E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7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836D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E0836D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D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D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7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C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D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4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D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0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5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D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E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5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3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F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F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8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D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3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3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8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32E5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43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DB8F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21B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6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B882C" w14:textId="055346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519C6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36116955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B8B882C" w14:textId="055346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519C6" w:rsidRPr="005B10D8">
                              <w:rPr>
                                <w:rFonts w:ascii="Arial" w:hAnsi="Arial" w:cs="Arial"/>
                                <w:noProof/>
                              </w:rPr>
                              <w:t>36116955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5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9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5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A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4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3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D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F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5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D2130" w14:textId="6E9AF4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519C6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2021524395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31D2130" w14:textId="6E9AF4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519C6" w:rsidRPr="005B10D8">
                              <w:rPr>
                                <w:rFonts w:ascii="Arial" w:hAnsi="Arial" w:cs="Arial"/>
                                <w:noProof/>
                              </w:rPr>
                              <w:t>2021524395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E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3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2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2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F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1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7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D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0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A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A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2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4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5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3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F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3E11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1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D40E0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FCD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4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F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C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D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8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3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2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8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A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F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3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F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9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1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B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88FB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2C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80C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6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47763" w14:textId="7119D92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519C6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Halalovka 2398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DC47763" w14:textId="7119D92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519C6" w:rsidRPr="005B10D8">
                              <w:rPr>
                                <w:rFonts w:ascii="Arial" w:hAnsi="Arial" w:cs="Arial"/>
                                <w:noProof/>
                              </w:rPr>
                              <w:t>SVB Halalovka 2398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F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0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A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D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4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1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A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8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8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6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8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4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2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9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B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A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D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7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4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2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5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5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4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A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E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B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A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6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5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F38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8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DAE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FB78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738B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A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A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7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E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9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4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5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D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9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6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D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C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0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4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B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3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C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D6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9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4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7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C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C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1484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BC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79684" w14:textId="768444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519C6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30,32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3F79684" w14:textId="768444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519C6" w:rsidRPr="005B10D8">
                              <w:rPr>
                                <w:rFonts w:ascii="Arial" w:hAnsi="Arial" w:cs="Arial"/>
                                <w:noProof/>
                              </w:rPr>
                              <w:t>Halalovka 30,32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977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D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C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2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4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A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C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4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1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6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F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1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3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E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2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30B7E" w14:textId="162D0F91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0E30B7E" w14:textId="162D0F91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7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9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A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F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6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9A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F55D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CB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942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A0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3528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157AE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A3745" w14:textId="64EB666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519C6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B2A3745" w14:textId="64EB666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519C6" w:rsidRPr="005B10D8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AD060" w14:textId="456015A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519C6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91AD060" w14:textId="456015A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519C6" w:rsidRPr="005B10D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D1E5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6D5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6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2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43CE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3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636E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73EC26" w14:textId="1EABAD4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973EC26" w14:textId="1EABAD4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D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74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0D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2C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6E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D4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E2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A6529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5E94A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E929F" w14:textId="3B23F50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18E929F" w14:textId="3B23F50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EE8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2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2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F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5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A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9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8B49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F28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39F0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BDCF5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82BBE" w14:textId="6D7C05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0E82BBE" w14:textId="6D7C05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CB2E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CD10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0D6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E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9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7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6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C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4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A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B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7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F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9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0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7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B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D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D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F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3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4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2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8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4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B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2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8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3FD4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891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E2348D" w14:textId="68A2453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519C6">
              <w:rPr>
                <w:rFonts w:ascii="Arial" w:hAnsi="Arial"/>
                <w:lang w:eastAsia="sk-SK"/>
              </w:rPr>
              <w:t>23.3.2026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06D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C80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643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A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3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AAF4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94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B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48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27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BD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B3F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7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C26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34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03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A7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C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76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A23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D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1F46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5A0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59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9E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07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87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DAF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F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0D44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F4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4F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37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C6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98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A42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0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C696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100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D6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CC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86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69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307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E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F8B9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764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E4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EA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3D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86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7E2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B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E6B8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007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0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7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C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B76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7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AB44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C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B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9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6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48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5778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B54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C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4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A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C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A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4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C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B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4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9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9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1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6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A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1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7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F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0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8B9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1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C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769ED0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5B66E65" w14:textId="77777777" w:rsidR="00944C3D" w:rsidRDefault="00944C3D" w:rsidP="00944C3D">
      <w:pPr>
        <w:rPr>
          <w:rFonts w:ascii="Arial" w:hAnsi="Arial"/>
        </w:rPr>
      </w:pPr>
    </w:p>
    <w:p w14:paraId="22B5FE8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AF20863" w14:textId="54F970F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389029" w14:textId="006FF59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EFF58B2" w14:textId="622CC3A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4FAA2C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E432E0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2CF248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24930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CC788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DBEFB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4C12D8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FB8C082" w14:textId="41BCE940" w:rsidR="00944C3D" w:rsidRPr="008D0433" w:rsidRDefault="00C519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Sylvia Kobidová </w:t>
            </w:r>
          </w:p>
        </w:tc>
        <w:tc>
          <w:tcPr>
            <w:tcW w:w="3260" w:type="dxa"/>
            <w:vAlign w:val="center"/>
          </w:tcPr>
          <w:p w14:paraId="7DBE0B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EDC4E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BEA44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1FDB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F99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DE679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48540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5B09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2661B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2410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CD96C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21DDCC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EACB17C" w14:textId="6A5B6AF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221DC8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170C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753E14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F74156" w14:textId="50233DA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392251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A664B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2DEDF77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27357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DF6E6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3FB83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E1857B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B2FA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D3FCB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37657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D7547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6EA1D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E7170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108E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4530F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8D12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AED44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B7B75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B63DB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B750A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413C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5A75D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694E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F720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B5631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4A7D6F5" w14:textId="7300104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5EE27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7CC96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6D55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A729C6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9E61D2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BF9ABB3" w14:textId="074D074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519C6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43CCAE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B40770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10E6ABF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32223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FBC94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09221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09C942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1220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17B9D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E44C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F5191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1ED65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B609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4B97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0A5F0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7CFF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16B06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1F20D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ECE7F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8C1BD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13EB0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22C5E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B2327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EB2E0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F6489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EF901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1BA67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72F21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63005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B3F67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A6C72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D797E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8F681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3D175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5A766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20ECB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C9B7C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3F1236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4E910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29BFD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2759FD5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8B037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B4CFD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3A776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A6C29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B42E486" w14:textId="77777777" w:rsidTr="00503750">
        <w:trPr>
          <w:trHeight w:val="302"/>
        </w:trPr>
        <w:tc>
          <w:tcPr>
            <w:tcW w:w="4510" w:type="dxa"/>
          </w:tcPr>
          <w:p w14:paraId="55819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775C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C2470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CEC2B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C8F159" w14:textId="77777777" w:rsidTr="00503750">
        <w:trPr>
          <w:trHeight w:val="302"/>
        </w:trPr>
        <w:tc>
          <w:tcPr>
            <w:tcW w:w="4510" w:type="dxa"/>
          </w:tcPr>
          <w:p w14:paraId="3045D9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2A573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03BF9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7DB3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CE8F67" w14:textId="77777777" w:rsidTr="00503750">
        <w:trPr>
          <w:trHeight w:val="302"/>
        </w:trPr>
        <w:tc>
          <w:tcPr>
            <w:tcW w:w="4510" w:type="dxa"/>
          </w:tcPr>
          <w:p w14:paraId="67DFD9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19F02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C286D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5F09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462509" w14:textId="77777777" w:rsidTr="00503750">
        <w:trPr>
          <w:trHeight w:val="302"/>
        </w:trPr>
        <w:tc>
          <w:tcPr>
            <w:tcW w:w="4510" w:type="dxa"/>
          </w:tcPr>
          <w:p w14:paraId="31601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E6E4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CB1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7DDD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BF6FF" w14:textId="77777777" w:rsidTr="00503750">
        <w:trPr>
          <w:trHeight w:val="327"/>
        </w:trPr>
        <w:tc>
          <w:tcPr>
            <w:tcW w:w="4510" w:type="dxa"/>
          </w:tcPr>
          <w:p w14:paraId="5207A0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973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A4D2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CD0B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CF98E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2906D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FF95AA5" w14:textId="647E000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C1770A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49116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2E783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1C7766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5463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734C5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76F40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47CBEF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BE891F0" w14:textId="77777777" w:rsidTr="00503750">
        <w:tc>
          <w:tcPr>
            <w:tcW w:w="2302" w:type="dxa"/>
            <w:vAlign w:val="center"/>
          </w:tcPr>
          <w:p w14:paraId="20B788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BFECC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908D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3499B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9F059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4A35B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9ECB5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9004F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1521F73" w14:textId="77777777" w:rsidTr="00503750">
        <w:tc>
          <w:tcPr>
            <w:tcW w:w="15593" w:type="dxa"/>
            <w:gridSpan w:val="8"/>
            <w:vAlign w:val="center"/>
          </w:tcPr>
          <w:p w14:paraId="14335B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9AD63E5" w14:textId="77777777" w:rsidTr="00503750">
        <w:tc>
          <w:tcPr>
            <w:tcW w:w="2302" w:type="dxa"/>
            <w:vAlign w:val="center"/>
          </w:tcPr>
          <w:p w14:paraId="168D3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E1ACDF" w14:textId="6695B6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B1B469" w14:textId="4D9796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631256" w14:textId="5B5782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C34030" w14:textId="60821F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824E33" w14:textId="7BDDEF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ECF6C" w14:textId="390E6F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8345A" w14:textId="3193CA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A3C0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DE2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41CDAF6" w14:textId="47CC17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08C219" w14:textId="0495B3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AEB70" w14:textId="516A0E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6DD91" w14:textId="4C306F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EBECB" w14:textId="573B85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0A57A7" w14:textId="20A977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D15657" w14:textId="48C90A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E930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0E5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0CD0A4" w14:textId="0691DC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AD0AAE" w14:textId="359D65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7F8CA8" w14:textId="1D745F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43BB89" w14:textId="45E7C8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3A95" w14:textId="08611A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9A285E" w14:textId="1752AA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0B6781" w14:textId="79DAFB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07B7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AB8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4164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6DEFA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2C56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0B2D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EF7D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A116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F7D4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E16824" w14:textId="77777777" w:rsidTr="00503750">
        <w:tc>
          <w:tcPr>
            <w:tcW w:w="2302" w:type="dxa"/>
            <w:vAlign w:val="center"/>
          </w:tcPr>
          <w:p w14:paraId="43AD1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6AE409" w14:textId="6D0E0A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BB0E01" w14:textId="45F4C8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1502F2" w14:textId="09EC4C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EDBCD" w14:textId="457CA5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311CD" w14:textId="363707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EC680" w14:textId="6DCCD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22565" w14:textId="415B3D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5B2C88" w14:textId="77777777" w:rsidTr="00503750">
        <w:tc>
          <w:tcPr>
            <w:tcW w:w="15593" w:type="dxa"/>
            <w:gridSpan w:val="8"/>
            <w:vAlign w:val="center"/>
          </w:tcPr>
          <w:p w14:paraId="3F64D5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78BC8E1" w14:textId="77777777" w:rsidTr="00503750">
        <w:tc>
          <w:tcPr>
            <w:tcW w:w="2302" w:type="dxa"/>
            <w:vAlign w:val="center"/>
          </w:tcPr>
          <w:p w14:paraId="36C827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A65876" w14:textId="0EDB5A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9C6716" w14:textId="641A1F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B5DA8" w14:textId="23E615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B4C561" w14:textId="7471B5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501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227D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32664F" w14:textId="6DBA4E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79775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8A63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241E22" w14:textId="3113BF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A50046" w14:textId="0A1D86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87C6F" w14:textId="2230EE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A8397" w14:textId="2DBE8D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B72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3F3C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0477EC" w14:textId="45C82E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6DE1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E53A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0D8272" w14:textId="4529DF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521D30" w14:textId="2BA32A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6A91C" w14:textId="2AFF57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25596" w14:textId="4E5695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9A41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C01B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E21E73" w14:textId="42BD1F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E4D83" w14:textId="77777777" w:rsidTr="00503750">
        <w:tc>
          <w:tcPr>
            <w:tcW w:w="2302" w:type="dxa"/>
            <w:vAlign w:val="center"/>
          </w:tcPr>
          <w:p w14:paraId="1B7321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C6C902" w14:textId="3F2DBF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1A25CC" w14:textId="579B0C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8D54F" w14:textId="5711FC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8BF525" w14:textId="2953B9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483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786F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60A672" w14:textId="7D633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BA642E" w14:textId="77777777" w:rsidTr="00503750">
        <w:tc>
          <w:tcPr>
            <w:tcW w:w="15593" w:type="dxa"/>
            <w:gridSpan w:val="8"/>
            <w:vAlign w:val="center"/>
          </w:tcPr>
          <w:p w14:paraId="10507C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DFBEBEB" w14:textId="77777777" w:rsidTr="00503750">
        <w:tc>
          <w:tcPr>
            <w:tcW w:w="2302" w:type="dxa"/>
            <w:vAlign w:val="center"/>
          </w:tcPr>
          <w:p w14:paraId="5BA231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6006E8" w14:textId="7BB964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F5FCC0" w14:textId="36E56C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E1F00" w14:textId="5F1CB0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282741" w14:textId="1107C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6C3F3" w14:textId="27B38C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82B3B" w14:textId="4785EC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F23C4" w14:textId="3BCE18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F3FB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4968E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F06499" w14:textId="3B0FF2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50289B" w14:textId="0070E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32B925" w14:textId="140D1F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59D95" w14:textId="3A803D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B0824" w14:textId="3AB57E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40A97" w14:textId="1CD308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747EF" w14:textId="4789C9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301C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98C29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122B713" w14:textId="563781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D63E3B" w14:textId="659717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1E073F" w14:textId="7B2932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8BCFF" w14:textId="6D83B7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477CEB" w14:textId="0DB7B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02DFF" w14:textId="175EE6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415552" w14:textId="5525D7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E5B1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9182B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395470" w14:textId="3401CF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69330B" w14:textId="3D288B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7E545" w14:textId="309B48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34B5B" w14:textId="544137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E99E2" w14:textId="53DD22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9232F0" w14:textId="1F3573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91819" w14:textId="3945AC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9C934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E5A2D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BD8CF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5CBC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55BD8E" w14:textId="00A72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55BAD7" w14:textId="750FCA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DA42B" w14:textId="1EDF7A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FEC32" w14:textId="4ADBF7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52DA0" w14:textId="184D41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44FCF" w14:textId="2D36A7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67545" w14:textId="5C965A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0F2C9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9D5C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9B97F0" w14:textId="27041F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20812B" w14:textId="5C7741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82431" w14:textId="4755E3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12FE9" w14:textId="420502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77DBC1" w14:textId="1B4192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65A59" w14:textId="6AAA22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4DD00" w14:textId="610618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2E12F7" w14:textId="77777777" w:rsidR="00944C3D" w:rsidRDefault="00944C3D" w:rsidP="00944C3D">
      <w:pPr>
        <w:rPr>
          <w:rFonts w:ascii="Arial" w:hAnsi="Arial"/>
          <w:b/>
        </w:rPr>
      </w:pPr>
    </w:p>
    <w:p w14:paraId="6F9A687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F9A6A0D" w14:textId="77777777" w:rsidTr="00503750">
        <w:tc>
          <w:tcPr>
            <w:tcW w:w="1944" w:type="dxa"/>
            <w:vAlign w:val="center"/>
          </w:tcPr>
          <w:p w14:paraId="11A69C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FC19F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20AD3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658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5FCD2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F228D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B8EB3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C89A3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74E4E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2320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4DCFA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C9087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1EEC52E" w14:textId="77777777" w:rsidTr="00503750">
        <w:tc>
          <w:tcPr>
            <w:tcW w:w="15685" w:type="dxa"/>
            <w:gridSpan w:val="12"/>
            <w:vAlign w:val="center"/>
          </w:tcPr>
          <w:p w14:paraId="31E32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9F45EFD" w14:textId="77777777" w:rsidTr="00503750">
        <w:tc>
          <w:tcPr>
            <w:tcW w:w="1944" w:type="dxa"/>
            <w:vAlign w:val="center"/>
          </w:tcPr>
          <w:p w14:paraId="700F6D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F4F1B9" w14:textId="5F1E3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EA175B" w14:textId="7E238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8ECD08" w14:textId="2D9940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5C96FB" w14:textId="68F13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18E451" w14:textId="2A55E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FBB5B1" w14:textId="5F8C1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761EF7" w14:textId="74D9F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8ED780" w14:textId="1D856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EE274F" w14:textId="40539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66EB6B" w14:textId="55171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627377" w14:textId="653DD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6A53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EED0A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6A724D5" w14:textId="0E92D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3CDB3D" w14:textId="3E69E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B3A786" w14:textId="5FD70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2E9CE5" w14:textId="62DE5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45AF2B" w14:textId="128D1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5DE460" w14:textId="42C73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0F3C53" w14:textId="4AE47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8A02F5" w14:textId="424E3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A063CB" w14:textId="039DB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214713" w14:textId="5C537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B08622" w14:textId="4641F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6DD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CCE0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8D93705" w14:textId="195D1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20A225" w14:textId="489B7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F92B80" w14:textId="7D157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06A0F8" w14:textId="59146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5A3145" w14:textId="604A5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21028C" w14:textId="28EBD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6BB6EF" w14:textId="4316D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55D540" w14:textId="1BC1E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E2DDB4" w14:textId="1E39E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6019FC" w14:textId="4C72A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D198FC" w14:textId="6B41A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8A51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0CB7A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92DD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2F9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5E3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C326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5EE5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4D62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7E15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A08F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59BA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4AD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79F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E6FE30F" w14:textId="77777777" w:rsidTr="00503750">
        <w:tc>
          <w:tcPr>
            <w:tcW w:w="1944" w:type="dxa"/>
            <w:vAlign w:val="center"/>
          </w:tcPr>
          <w:p w14:paraId="14F1ED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0300271" w14:textId="3AFBF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DA7E77" w14:textId="631D0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329E22" w14:textId="54686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E93E6A" w14:textId="5F726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0C4DF5" w14:textId="24276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17ADF4" w14:textId="1479D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7976E1" w14:textId="2AE64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D27EB7" w14:textId="370EF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53F851" w14:textId="5DAF3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69F9FE" w14:textId="108F2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A85273" w14:textId="73431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BCCE5" w14:textId="77777777" w:rsidTr="00503750">
        <w:tc>
          <w:tcPr>
            <w:tcW w:w="15685" w:type="dxa"/>
            <w:gridSpan w:val="12"/>
            <w:vAlign w:val="center"/>
          </w:tcPr>
          <w:p w14:paraId="2566B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C3ED603" w14:textId="77777777" w:rsidTr="00503750">
        <w:tc>
          <w:tcPr>
            <w:tcW w:w="1944" w:type="dxa"/>
            <w:vAlign w:val="center"/>
          </w:tcPr>
          <w:p w14:paraId="040073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492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EFC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CD998F" w14:textId="282FA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88FA3C" w14:textId="1F7E5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F4B03B" w14:textId="1D4B0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199881" w14:textId="5C00F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FC7B3C" w14:textId="159BB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1075A0" w14:textId="23CC6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7D6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361B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5D16C1" w14:textId="295E6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D9BF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1A4F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11D3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713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5434D5" w14:textId="7A1BE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7B8A58" w14:textId="385C5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77504D" w14:textId="4DE4E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5056E4" w14:textId="5EF38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223628" w14:textId="768E0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846164" w14:textId="083A4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991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16C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130AAE" w14:textId="736C1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A212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3A421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989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B01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A506C7" w14:textId="7C7B0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01E406" w14:textId="7C808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958AF3" w14:textId="06779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008523" w14:textId="387CC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006908" w14:textId="549D8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CA1F2A" w14:textId="3161C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1A5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9A0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7CBA0C" w14:textId="2DF09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A0B952" w14:textId="77777777" w:rsidTr="00503750">
        <w:tc>
          <w:tcPr>
            <w:tcW w:w="1944" w:type="dxa"/>
            <w:vAlign w:val="center"/>
          </w:tcPr>
          <w:p w14:paraId="0AD581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D72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692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D7AEC6" w14:textId="507BE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8A43E" w14:textId="6B289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A1AED8" w14:textId="7AE58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BD89E1" w14:textId="49FA6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5F6EC7" w14:textId="2CF87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29B3D0" w14:textId="75226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E42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7F9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0DA5DC" w14:textId="2C938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AC50C1" w14:textId="77777777" w:rsidTr="00503750">
        <w:tc>
          <w:tcPr>
            <w:tcW w:w="15685" w:type="dxa"/>
            <w:gridSpan w:val="12"/>
            <w:vAlign w:val="center"/>
          </w:tcPr>
          <w:p w14:paraId="2CF254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46739A" w14:textId="77777777" w:rsidTr="00503750">
        <w:tc>
          <w:tcPr>
            <w:tcW w:w="1944" w:type="dxa"/>
            <w:vAlign w:val="center"/>
          </w:tcPr>
          <w:p w14:paraId="58A2E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A5C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6C8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DCE9D4" w14:textId="50724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03382A" w14:textId="07F7E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8E8E67" w14:textId="290F8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F9FBE2" w14:textId="509BC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40C753" w14:textId="64425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2B73CC" w14:textId="29A5F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063F3C" w14:textId="76975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B4D0BD" w14:textId="645A3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B8CABD" w14:textId="35B5F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C801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4CDA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307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5D8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BBDF77" w14:textId="347AD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8E1DF" w14:textId="0F5A7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7E1BC6" w14:textId="1C9E4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FC6D20" w14:textId="7018A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F31136" w14:textId="443B7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E7FB05" w14:textId="46794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95B459" w14:textId="05E9F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34A9BF" w14:textId="0F172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610869" w14:textId="1A4C8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CC19D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1A7A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6DE1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655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CF1BC4" w14:textId="1358B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68F8AE" w14:textId="303BD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191A2D" w14:textId="73690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0E3100" w14:textId="1EB79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7AA231" w14:textId="24A7A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AD1FCC" w14:textId="07487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A9A176" w14:textId="2FD68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A4093A" w14:textId="2B145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02DC59" w14:textId="20B09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D557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0879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305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327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52EE42" w14:textId="0D161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8B1F95" w14:textId="3B795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478D84" w14:textId="1975E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0CDA7F" w14:textId="7FFF3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26EFEF" w14:textId="59407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CF8DB3" w14:textId="6CD70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7BD8C1" w14:textId="3BF61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373DF4" w14:textId="661A2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508B50" w14:textId="6508B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B0EE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9C411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47ED81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BD77F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525513" w14:textId="18B54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968E6C" w14:textId="21AB5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E29AE0" w14:textId="56DB7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5C74D2" w14:textId="2D8D6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FA4FEA" w14:textId="34D06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D8A39E" w14:textId="30A90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09B58B" w14:textId="74C4F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868AD5" w14:textId="7290B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88F873" w14:textId="35A92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B04358" w14:textId="00842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1472A4" w14:textId="7D780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EB62C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134D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C467E7" w14:textId="4CFC5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D2DA84" w14:textId="44F6E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15CC5F" w14:textId="2851D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4E5138" w14:textId="2C975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8EC316" w14:textId="6B2F1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DEF2A3" w14:textId="00A05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0F5AA4" w14:textId="241A2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151023" w14:textId="79973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18B7EE" w14:textId="37751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54D530" w14:textId="3248D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838754" w14:textId="317EF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394E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77EA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5FF9E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DBCD17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901AF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0C842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FE29C2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FBCD2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9D4B2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D4193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38E3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25988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3D4FF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6D815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AB88E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1BDDD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C321C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9721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1AD82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E30F7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689779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1D5CE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25395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B8DB5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8FC5E29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2BD35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C85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47CF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1BA43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B507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EE0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92BDF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40C4D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676D6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071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36BA2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CB69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9B632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E1FBD5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8371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48A5E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B5F07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7BE5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D427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A3714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DAA455" w14:textId="77777777" w:rsidTr="00503750">
        <w:trPr>
          <w:trHeight w:val="1073"/>
        </w:trPr>
        <w:tc>
          <w:tcPr>
            <w:tcW w:w="3614" w:type="dxa"/>
            <w:vMerge/>
          </w:tcPr>
          <w:p w14:paraId="72AF3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6439D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FE1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15BF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03B57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F8CA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18906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9967CA5" w14:textId="77777777" w:rsidTr="00503750">
        <w:trPr>
          <w:trHeight w:val="283"/>
        </w:trPr>
        <w:tc>
          <w:tcPr>
            <w:tcW w:w="3614" w:type="dxa"/>
          </w:tcPr>
          <w:p w14:paraId="1EDF37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6510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2E1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6D6B4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C9C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60F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291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6B766C9" w14:textId="77777777" w:rsidTr="00503750">
        <w:trPr>
          <w:trHeight w:val="283"/>
        </w:trPr>
        <w:tc>
          <w:tcPr>
            <w:tcW w:w="3614" w:type="dxa"/>
          </w:tcPr>
          <w:p w14:paraId="6D388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1D9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87F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46990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CD2F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B60F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728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F7979A" w14:textId="77777777" w:rsidTr="00503750">
        <w:trPr>
          <w:trHeight w:val="283"/>
        </w:trPr>
        <w:tc>
          <w:tcPr>
            <w:tcW w:w="3614" w:type="dxa"/>
          </w:tcPr>
          <w:p w14:paraId="54EF2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E08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13C8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30F2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281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5C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077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7FBC2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060CE8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8697F0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CE0B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2D33D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CE1EC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23B2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2719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B4A2D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7B74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ACF4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21E88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43E6DA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23A5E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3840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0186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7936B65" w14:textId="5AA35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BE6EB" w14:textId="160FB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6AE7F" w14:textId="6474B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111FC" w14:textId="396EE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BADD6" w14:textId="0DD42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8DAE9" w14:textId="3C78F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22F356" w14:textId="28638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DE0A26" w14:textId="37321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2A4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1BC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728186F" w14:textId="4E1F3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E3BBB" w14:textId="061C4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653DE" w14:textId="03AE3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C4ACE" w14:textId="7880C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EB4E7" w14:textId="19A7F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EC341" w14:textId="4F17D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57D70" w14:textId="1759C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4A0FF4" w14:textId="03C09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F90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6DAC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07C6933" w14:textId="252CC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CABB0" w14:textId="615D4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33076" w14:textId="7EF5E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7218B" w14:textId="30722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AEA2F1" w14:textId="29CC3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DE266" w14:textId="09181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33DA5" w14:textId="689A7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F0AD92" w14:textId="61913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BE7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9A76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3B19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481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B68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2B9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834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9DC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9AF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4339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0C9A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9061B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601D630" w14:textId="518A4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2E36D" w14:textId="7E06C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5BAD55" w14:textId="74023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55C89" w14:textId="493C0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BD89F" w14:textId="7250F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23855" w14:textId="4EE43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7F649" w14:textId="67208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F02D74" w14:textId="670BE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F334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8849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AD0ED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DE5AC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F4D11B5" w14:textId="1D46E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D13F0" w14:textId="45F28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2A717" w14:textId="64D78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11372" w14:textId="2FB79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C3BA14" w14:textId="58513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67DE8" w14:textId="437C8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93C06" w14:textId="33D92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E066B4" w14:textId="54733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A10F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4330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89EDAB9" w14:textId="0A095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9AC06" w14:textId="41BE0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891A3A" w14:textId="416A3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BFF7D0" w14:textId="1294E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2D11C" w14:textId="1FF1D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6D0467" w14:textId="11CB5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4EA61B" w14:textId="70304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47269D" w14:textId="283E2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05C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DBA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8DE6AA2" w14:textId="3A6EF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ADC0E3" w14:textId="3074E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CD9DDB" w14:textId="0EB18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2DA8C9" w14:textId="0DA9D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0F2C6" w14:textId="3AFF1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E61E9" w14:textId="16EC9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DEE229" w14:textId="38376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9739C8" w14:textId="6550E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F56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4A2E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DDC0B1" w14:textId="1F14A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3625E8" w14:textId="74BE1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592CCA" w14:textId="32401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836B8" w14:textId="2044A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F81BEB" w14:textId="3A867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3CF95" w14:textId="674B0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F25FF" w14:textId="0FE39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71A18C" w14:textId="091E1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1263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BBBC9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DEE4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C3597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94C8D31" w14:textId="077DE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D14B8B" w14:textId="3AA63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BFCEB" w14:textId="5CE37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2B304" w14:textId="4D8A8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A6CCE" w14:textId="1F5F2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FCF833" w14:textId="30E5A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A7C70" w14:textId="7FFF0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14D292" w14:textId="5E032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D038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CF1354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C95CDC4" w14:textId="00F56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3C47A" w14:textId="6B5A4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9541DA" w14:textId="46091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C379E" w14:textId="258D6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E5FC4" w14:textId="1E2A3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6CEB53" w14:textId="63B31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C9237" w14:textId="3902B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D21142" w14:textId="1D5A7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ADBA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E8B7E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4E37CAC" w14:textId="1E0549E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63299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499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D342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9CAB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7E74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40B0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AEA2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A7DE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117F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520E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0519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B135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6C80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7A77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53BD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AE9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DEE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D6283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4D2460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1D4AE1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728844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79A7314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8664C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78F3F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D86D0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8091A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0444F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D567A23" w14:textId="77777777" w:rsidTr="00503750">
        <w:trPr>
          <w:trHeight w:val="437"/>
        </w:trPr>
        <w:tc>
          <w:tcPr>
            <w:tcW w:w="2594" w:type="dxa"/>
          </w:tcPr>
          <w:p w14:paraId="5B3DA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6E363FA" w14:textId="2B0766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C7F5393" w14:textId="33ABF6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BB5FB80" w14:textId="373840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F7E5A2F" w14:textId="0B8103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2C12C5" w14:textId="77777777" w:rsidTr="00503750">
        <w:trPr>
          <w:trHeight w:val="420"/>
        </w:trPr>
        <w:tc>
          <w:tcPr>
            <w:tcW w:w="2594" w:type="dxa"/>
          </w:tcPr>
          <w:p w14:paraId="799892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D32F6BC" w14:textId="5F18C6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7307020" w14:textId="5F49EF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84A4FC4" w14:textId="68D75C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5E311BB" w14:textId="167D75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5F6231" w14:textId="77777777" w:rsidTr="00503750">
        <w:trPr>
          <w:trHeight w:val="630"/>
        </w:trPr>
        <w:tc>
          <w:tcPr>
            <w:tcW w:w="2594" w:type="dxa"/>
          </w:tcPr>
          <w:p w14:paraId="4CD8C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493D997" w14:textId="1D127B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70F52B2" w14:textId="4AAEE9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1E42C2A" w14:textId="561376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97F1541" w14:textId="7BBEB8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AE4B7F" w14:textId="77777777" w:rsidTr="00503750">
        <w:trPr>
          <w:trHeight w:val="420"/>
        </w:trPr>
        <w:tc>
          <w:tcPr>
            <w:tcW w:w="2594" w:type="dxa"/>
          </w:tcPr>
          <w:p w14:paraId="3546A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205E90C" w14:textId="1F0AD2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7CA76CE" w14:textId="0BC0BC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D3CAA01" w14:textId="4967CF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B52DB26" w14:textId="385BB3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7259F8" w14:textId="77777777" w:rsidTr="00503750">
        <w:trPr>
          <w:trHeight w:val="437"/>
        </w:trPr>
        <w:tc>
          <w:tcPr>
            <w:tcW w:w="2594" w:type="dxa"/>
          </w:tcPr>
          <w:p w14:paraId="1D932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1A6DA02" w14:textId="4B8809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90656EA" w14:textId="7C05354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3414732" w14:textId="0275FA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550A20" w14:textId="476F61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E51918" w14:textId="77777777" w:rsidTr="00503750">
        <w:trPr>
          <w:trHeight w:val="420"/>
        </w:trPr>
        <w:tc>
          <w:tcPr>
            <w:tcW w:w="2594" w:type="dxa"/>
          </w:tcPr>
          <w:p w14:paraId="4CF271F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C0AAF4E" w14:textId="14ADBA8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0F3FB03" w14:textId="0E57D1D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F153FD" w14:textId="3FCB097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7301011" w14:textId="301A217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5007B0B" w14:textId="77777777" w:rsidR="00944C3D" w:rsidRDefault="00944C3D" w:rsidP="00944C3D">
      <w:pPr>
        <w:rPr>
          <w:rFonts w:ascii="Arial" w:hAnsi="Arial"/>
          <w:b/>
        </w:rPr>
      </w:pPr>
    </w:p>
    <w:p w14:paraId="0E7D403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762EF2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6157B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12C47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AC104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9E5B2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C0C85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255606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97E9C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94C0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5922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2B199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3854E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060EE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1B1E5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0CC99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42D20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49529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61D49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C9C8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BE7D2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777B4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FAE73E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5F3002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65A2E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CC0D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C217E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862DC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D973FF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D3C0692" w14:textId="77777777" w:rsidTr="00503750">
        <w:tc>
          <w:tcPr>
            <w:tcW w:w="2835" w:type="dxa"/>
            <w:vAlign w:val="center"/>
          </w:tcPr>
          <w:p w14:paraId="7E7D35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47A6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62AD4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42A55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72CAA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7A20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9FA256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2D4DBE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B0587C9" w14:textId="6214A97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6F372" w14:textId="193912B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265CE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C76AA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52725D" w14:textId="07045E8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2722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C792B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F819E46" w14:textId="0A0CF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A1B734" w14:textId="251E4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DF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19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ED7586" w14:textId="0EC56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2029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DA1AE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EAEC77A" w14:textId="0D9D6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7484B" w14:textId="50DAE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D4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A40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5B41A4" w14:textId="6C267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6BCE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65B89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0C9B569" w14:textId="1448A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413257" w14:textId="73B57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53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DDA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5A7B3D" w14:textId="119DC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A9D9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9F90F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2CB12B2" w14:textId="1FBA9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990796" w14:textId="4334A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C4E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B58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E90DFD" w14:textId="2CCD0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29BE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D0D1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AC8109E" w14:textId="058D7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24136" w14:textId="19121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FC7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687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F37C41" w14:textId="355B0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928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5317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7C7BFFF" w14:textId="3343C9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1D6863" w14:textId="4DFED0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A74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8611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676EF9" w14:textId="47C196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63AC6C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7E9584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DED53CC" w14:textId="214F5C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4B47A13" w14:textId="77777777" w:rsidR="00944C3D" w:rsidRDefault="00944C3D" w:rsidP="00944C3D">
      <w:pPr>
        <w:rPr>
          <w:rFonts w:ascii="Arial" w:hAnsi="Arial"/>
          <w:b/>
        </w:rPr>
      </w:pPr>
    </w:p>
    <w:p w14:paraId="1ABBF0E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A99325F" w14:textId="77777777" w:rsidTr="00503750">
        <w:tc>
          <w:tcPr>
            <w:tcW w:w="2835" w:type="dxa"/>
            <w:vAlign w:val="center"/>
          </w:tcPr>
          <w:p w14:paraId="371500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BD2EF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628BD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3FDAF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6309E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244F5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2C7CA9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22E2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0E0E278" w14:textId="31A3C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CEC6F" w14:textId="01191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E74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61F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9D18A8" w14:textId="089B1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F91E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B2AE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2DD93E9" w14:textId="560B7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00D97" w14:textId="3BADF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61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64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5C1071" w14:textId="4A5F1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1442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BDE0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85B740E" w14:textId="3EC84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803533" w14:textId="44FAE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59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5A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5C6826" w14:textId="13E1D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63EC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3ED0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BD613CB" w14:textId="011DB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C216C8" w14:textId="64369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F0C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13E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B01F86" w14:textId="76601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80D7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9356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A5AD5F2" w14:textId="205524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CE8F17" w14:textId="4F7589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5427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7FBB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4BC992" w14:textId="4CA597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E0035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EDBAA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F0FA7C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41DCD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65C54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5662F51" w14:textId="77777777" w:rsidTr="00503750">
        <w:trPr>
          <w:trHeight w:val="699"/>
        </w:trPr>
        <w:tc>
          <w:tcPr>
            <w:tcW w:w="3502" w:type="dxa"/>
            <w:vMerge/>
          </w:tcPr>
          <w:p w14:paraId="46A4F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11037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3B2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E2CB1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31FD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4E69210" w14:textId="5FF9CD6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C7E2F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7643B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973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74D3C16" w14:textId="4E788D2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906D06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461CD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1132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FD9A268" w14:textId="53FF258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3819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CC41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F4528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8171073" w14:textId="77777777" w:rsidTr="00503750">
        <w:trPr>
          <w:trHeight w:val="593"/>
        </w:trPr>
        <w:tc>
          <w:tcPr>
            <w:tcW w:w="3497" w:type="dxa"/>
          </w:tcPr>
          <w:p w14:paraId="7C0F7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92945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F62B0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132C7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DEF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FBF31AD" w14:textId="5D97D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E1B03C" w14:textId="46272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7882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160A67" w14:textId="2C6427F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99FB4A" w14:textId="660E0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4A38F8" w14:textId="462BB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622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2B6F47" w14:textId="2D3B5AD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58F68B" w14:textId="3A2CB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F72729" w14:textId="6967E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7F0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8DA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0843BC3" w14:textId="00F67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F57936" w14:textId="24B01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0142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1216D9" w14:textId="7179895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034D17" w14:textId="716B3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B11F0E" w14:textId="0C0FB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2B4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6740C9" w14:textId="03262D4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2D2E5F" w14:textId="5717A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58B3B3" w14:textId="24A39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340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135B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BAA76A6" w14:textId="00494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9691C6" w14:textId="5156D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3C4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9F2A38" w14:textId="6230B39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237B16" w14:textId="156DD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35E58A" w14:textId="3365C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B92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7B26BA" w14:textId="5D57EEF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89A8FB" w14:textId="10798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245EF5" w14:textId="3AFBD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8A199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D04AD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77C4FF0" w14:textId="15B99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135AAA" w14:textId="46B3D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40F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050DB9" w14:textId="61714A5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EC57D0" w14:textId="192E5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F185BA" w14:textId="6DBAF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A3BE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EE55EAC" w14:textId="35EDB6C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6DC5BA" w14:textId="2D45F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4730DD" w14:textId="1359E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497D19" w14:textId="77777777" w:rsidR="00944C3D" w:rsidRDefault="00944C3D" w:rsidP="00944C3D">
      <w:pPr>
        <w:rPr>
          <w:rFonts w:ascii="Arial" w:hAnsi="Arial"/>
          <w:b/>
        </w:rPr>
      </w:pPr>
    </w:p>
    <w:p w14:paraId="2D511E9F" w14:textId="77777777" w:rsidR="00944C3D" w:rsidRDefault="00944C3D" w:rsidP="00944C3D">
      <w:pPr>
        <w:rPr>
          <w:rFonts w:ascii="Arial" w:hAnsi="Arial"/>
          <w:b/>
        </w:rPr>
      </w:pPr>
    </w:p>
    <w:p w14:paraId="1C107AE0" w14:textId="77777777" w:rsidR="00944C3D" w:rsidRDefault="00944C3D" w:rsidP="00944C3D">
      <w:pPr>
        <w:rPr>
          <w:rFonts w:ascii="Arial" w:hAnsi="Arial"/>
          <w:b/>
        </w:rPr>
      </w:pPr>
    </w:p>
    <w:p w14:paraId="3F46B74C" w14:textId="77777777" w:rsidR="00944C3D" w:rsidRDefault="00944C3D" w:rsidP="00944C3D">
      <w:pPr>
        <w:rPr>
          <w:rFonts w:ascii="Arial" w:hAnsi="Arial"/>
          <w:b/>
        </w:rPr>
      </w:pPr>
    </w:p>
    <w:p w14:paraId="16F2A2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5D9A629" w14:textId="77777777" w:rsidTr="00503750">
        <w:tc>
          <w:tcPr>
            <w:tcW w:w="2622" w:type="dxa"/>
            <w:vAlign w:val="center"/>
          </w:tcPr>
          <w:p w14:paraId="755F0A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A2A25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DF37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FA3BF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7EA50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179F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C4319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08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22664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23507F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9C83F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E4F4E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807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55ED3C4" w14:textId="069EA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EEC690" w14:textId="1D506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4483A3" w14:textId="5010B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7AF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9C6EB0" w14:textId="1D6EE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E9885" w14:textId="77777777" w:rsidTr="00503750">
        <w:tc>
          <w:tcPr>
            <w:tcW w:w="2622" w:type="dxa"/>
            <w:vAlign w:val="center"/>
          </w:tcPr>
          <w:p w14:paraId="2391A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4EB63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5547A6A" w14:textId="40002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E923B4" w14:textId="4D766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0B7925" w14:textId="2E1BC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36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405520" w14:textId="6B879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E1B8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FE15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894AAF6" w14:textId="0948C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6F54CA" w14:textId="69394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14B6C7" w14:textId="0554A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B4D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DABF18" w14:textId="4458E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1D5D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751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E55235C" w14:textId="4303F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3A4822" w14:textId="12DBA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EDED4F" w14:textId="40F73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B5C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EA85D7" w14:textId="28628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DB7A79" w14:textId="77777777" w:rsidTr="00503750">
        <w:tc>
          <w:tcPr>
            <w:tcW w:w="2622" w:type="dxa"/>
            <w:vAlign w:val="center"/>
          </w:tcPr>
          <w:p w14:paraId="708F3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19A7731" w14:textId="5E07D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37724.00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DB6AFD" w14:textId="095A5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28097.00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A46418" w14:textId="3C78C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42609.00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A0D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F39659" w14:textId="637E9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23212.00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4F6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F638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BF160DD" w14:textId="0DDF8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1DD68C" w14:textId="3EBC3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BCB804" w14:textId="45073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EC2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B8DFF9" w14:textId="28D9E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6115A" w14:textId="77777777" w:rsidTr="00503750">
        <w:tc>
          <w:tcPr>
            <w:tcW w:w="2622" w:type="dxa"/>
            <w:vAlign w:val="center"/>
          </w:tcPr>
          <w:p w14:paraId="67110D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4437720" w14:textId="54D6B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3DB4ED" w14:textId="24B0B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52F20B" w14:textId="76E1C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1C5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A56FFD" w14:textId="3F4D2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9A61A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1949EB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EE748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A0D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48462AA" w14:textId="1A38D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C9D3E6" w14:textId="6D652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D2E49D" w14:textId="6B21E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992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99F20A" w14:textId="413A7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6EE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C682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F8D811A" w14:textId="3223E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9E8188" w14:textId="56D06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DC3C5C" w14:textId="7B962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047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1E78A3" w14:textId="6E471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57E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FAF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48A43B" w14:textId="7523E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D160DA" w14:textId="6A0C6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7D3082" w14:textId="18AB0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BAD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C790A9" w14:textId="7A700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37305" w14:textId="77777777" w:rsidTr="00503750">
        <w:tc>
          <w:tcPr>
            <w:tcW w:w="2622" w:type="dxa"/>
            <w:vAlign w:val="center"/>
          </w:tcPr>
          <w:p w14:paraId="59D31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20A3521" w14:textId="5B811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A4E138" w14:textId="63BE8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60FDF4" w14:textId="0AB07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B6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A9C5BB" w14:textId="508FB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482C0" w14:textId="77777777" w:rsidTr="00503750">
        <w:tc>
          <w:tcPr>
            <w:tcW w:w="2622" w:type="dxa"/>
            <w:vAlign w:val="center"/>
          </w:tcPr>
          <w:p w14:paraId="5B306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B54A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CC8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2C4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C25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334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4530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D8D5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E936DDD" w14:textId="5B7FC5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37724.00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EA9ACA" w14:textId="48A737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28097.00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41199D" w14:textId="4F5C45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42609.00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807A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F77B62" w14:textId="7FAB59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23212.00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5F86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BA084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4F43AA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ADD181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EF2D57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3A78F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A0AC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CFB66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3C808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E2A84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807A0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B91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8B879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7D25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A795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2A72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1FDB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0E6F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EC6DD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EEA2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3729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A4BC5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C2BA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D65E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2E914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5B31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76AC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AD6FA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6DF0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8CFB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0969F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CFDD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A602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4A833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8120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603A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EB407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AC7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D8EB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3D271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FD44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94EF9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0B912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1993E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2AEE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A507D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4D0B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1D102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DE4A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F194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ADB30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F017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DCD6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20EC0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403A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CA30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2B57B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6A4C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1CF1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F57F5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C800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F2DC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F05A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5B6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C9D5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70B87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E820D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3C4B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3880A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4AC9F9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26AF753" w14:textId="77777777" w:rsidTr="00503750">
        <w:tc>
          <w:tcPr>
            <w:tcW w:w="2835" w:type="dxa"/>
            <w:vAlign w:val="center"/>
          </w:tcPr>
          <w:p w14:paraId="3D7380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30294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1678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A27C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284D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CDC16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3444A2D" w14:textId="77777777" w:rsidTr="00503750">
        <w:tc>
          <w:tcPr>
            <w:tcW w:w="2835" w:type="dxa"/>
            <w:vAlign w:val="center"/>
          </w:tcPr>
          <w:p w14:paraId="4C9EF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99B2C74" w14:textId="0035F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50555" w14:textId="5BE51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AA4147" w14:textId="1D1AB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73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60A26F" w14:textId="5D866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6213C" w14:textId="77777777" w:rsidTr="00503750">
        <w:tc>
          <w:tcPr>
            <w:tcW w:w="2835" w:type="dxa"/>
            <w:vAlign w:val="center"/>
          </w:tcPr>
          <w:p w14:paraId="5DDE6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96D0758" w14:textId="17875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F99FB" w14:textId="692A1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82F1F3" w14:textId="727C2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88C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5B79A3" w14:textId="2B058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5BAE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45A5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BDA0C00" w14:textId="48EA3D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0B4B9A" w14:textId="2D4E38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605540" w14:textId="39795B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326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95886" w14:textId="429453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81C0012" w14:textId="77777777" w:rsidTr="00503750">
        <w:tc>
          <w:tcPr>
            <w:tcW w:w="2835" w:type="dxa"/>
            <w:vAlign w:val="center"/>
          </w:tcPr>
          <w:p w14:paraId="2C105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A3CFFF0" w14:textId="1EB8C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34E30" w14:textId="79723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4B6387" w14:textId="1D6C5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35E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0EC157" w14:textId="329CB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10424" w14:textId="77777777" w:rsidTr="00503750">
        <w:tc>
          <w:tcPr>
            <w:tcW w:w="2835" w:type="dxa"/>
            <w:vAlign w:val="center"/>
          </w:tcPr>
          <w:p w14:paraId="753B8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7D2FEEF" w14:textId="1867B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ABCD0" w14:textId="62612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7A54ED" w14:textId="2D9E0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8C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BDF29C" w14:textId="59C91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76C9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3D8BF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D293E1E" w14:textId="68D35FE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0B24F" w14:textId="27119F5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53707" w14:textId="64E072E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CA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768C0B" w14:textId="06C7F85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9E61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43ED5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98F4D68" w14:textId="5E17C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996445" w14:textId="638C0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8B4F0" w14:textId="38935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321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AB52F1" w14:textId="294C8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D6BB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CB9C6A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66D3B410" w14:textId="77777777" w:rsidTr="00503750">
        <w:tc>
          <w:tcPr>
            <w:tcW w:w="2552" w:type="dxa"/>
            <w:vAlign w:val="center"/>
          </w:tcPr>
          <w:p w14:paraId="5E080F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652F8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80E56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090A39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85382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4E52889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2AFB9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A6A89B6" w14:textId="6424B23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431B42E" w14:textId="7176DEE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300.00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1DA10DD" w14:textId="2FAEC2B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300.00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5C5EB6A" w14:textId="3F68A31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EC1F4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0650E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7B78782" w14:textId="5EBF7AD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6D67007" w14:textId="078D80D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B94824D" w14:textId="5ECC46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B57A1EF" w14:textId="74B184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C7884E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68FDF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6EC3FD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881BB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3F7DD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59F2D6F" w14:textId="77777777" w:rsidTr="00503750">
        <w:tc>
          <w:tcPr>
            <w:tcW w:w="4395" w:type="dxa"/>
            <w:vMerge/>
          </w:tcPr>
          <w:p w14:paraId="105AF6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CB13C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67C9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B58AA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69EFC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C57F976" w14:textId="1C4C2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284.80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0A06D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1AEA42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94D7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D21D0DF" w14:textId="02C58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120.47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56E5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EEDFE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3DC71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B0540DF" w14:textId="3CC468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405.27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968E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E3EDA23" w14:textId="77777777" w:rsidTr="00503750">
        <w:tc>
          <w:tcPr>
            <w:tcW w:w="4395" w:type="dxa"/>
            <w:vAlign w:val="center"/>
          </w:tcPr>
          <w:p w14:paraId="440F4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935E885" w14:textId="1928A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25EE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6F79DD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C4375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2F6719E" w14:textId="3D281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7191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72E36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46F27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73E1281" w14:textId="67DED0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58CB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810F7F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289CD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B9A38CC" w14:textId="0C76940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56081.00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81A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0480F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DD34D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5507739" w14:textId="77777777" w:rsidTr="00503750">
        <w:tc>
          <w:tcPr>
            <w:tcW w:w="4395" w:type="dxa"/>
            <w:vAlign w:val="center"/>
          </w:tcPr>
          <w:p w14:paraId="2E4B71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F5011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DC7CE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20A65E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AFA9E4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B96B1BB" w14:textId="06EFE2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2D25A7" w14:textId="38C14F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0FD4C6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3F396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2ECE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900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D438D3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068D0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00B0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AC7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5125EE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38C58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A20C711" w14:textId="60B9AA2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819A8A" w14:textId="5BF6EC6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E4D5DC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CD065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1DED3D9" w14:textId="11ED23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720C43" w14:textId="66D8F7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1363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DB09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0CE03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8835AD0" w14:textId="77777777" w:rsidTr="00503750">
        <w:tc>
          <w:tcPr>
            <w:tcW w:w="1843" w:type="dxa"/>
            <w:vAlign w:val="center"/>
          </w:tcPr>
          <w:p w14:paraId="5E038F4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99D62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DB86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1D437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54F9D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A59F37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7DD1B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DAA4312" w14:textId="77777777" w:rsidTr="00503750">
        <w:tc>
          <w:tcPr>
            <w:tcW w:w="1843" w:type="dxa"/>
            <w:vAlign w:val="center"/>
          </w:tcPr>
          <w:p w14:paraId="323F89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A86CB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399E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90EC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BEEE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C5EA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CDC2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112044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7DBDC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8A0B5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F47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7AFD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6A11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2F46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BA24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4ED60B" w14:textId="77777777" w:rsidTr="00503750">
        <w:tc>
          <w:tcPr>
            <w:tcW w:w="1843" w:type="dxa"/>
            <w:vAlign w:val="center"/>
          </w:tcPr>
          <w:p w14:paraId="5B3B52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DC81F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62F8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D48C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1F1E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D8AB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30CD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F1199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A7621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01BC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AA38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4915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C4EF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1722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A3B8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1FF383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C6EC3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04F71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CBA1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05416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AB26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ECD4F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B223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1BD0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0FF0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4B103B3" w14:textId="77777777" w:rsidTr="00503750">
        <w:trPr>
          <w:trHeight w:val="664"/>
        </w:trPr>
        <w:tc>
          <w:tcPr>
            <w:tcW w:w="3372" w:type="dxa"/>
          </w:tcPr>
          <w:p w14:paraId="3B8757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23A2A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C8927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C20519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E7CA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85A616C" w14:textId="0F45C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584A1E" w14:textId="211BB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0CA54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E6EEE3" w14:textId="43EEEF8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675CEC" w14:textId="5FA01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64974A" w14:textId="2A0E3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54E55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2DAC39" w14:textId="5808A7F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34E44A" w14:textId="45A40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26E612" w14:textId="44AC5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383DA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7EEA8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9C20571" w14:textId="70540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57B7F1" w14:textId="62BAD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9FAA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A1930C" w14:textId="1AAADDB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92FE5E" w14:textId="3DF01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508CF" w14:textId="7CA1D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5B23A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B5F4D73" w14:textId="6DF99E4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2B0746" w14:textId="6EC5D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C2E1BF" w14:textId="18B6E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7340D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18A5D8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9E104D2" w14:textId="77777777" w:rsidTr="00503750">
        <w:tc>
          <w:tcPr>
            <w:tcW w:w="2835" w:type="dxa"/>
            <w:vAlign w:val="center"/>
          </w:tcPr>
          <w:p w14:paraId="4432E8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00C46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1FAEF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2D24D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8FDC0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D556059" w14:textId="77777777" w:rsidTr="00503750">
        <w:tc>
          <w:tcPr>
            <w:tcW w:w="2835" w:type="dxa"/>
          </w:tcPr>
          <w:p w14:paraId="5882C9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C790BD8" w14:textId="71F72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C816DD" w14:textId="652CD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21FB5F" w14:textId="57FBC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B5323F" w14:textId="27384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572CE6" w14:textId="77777777" w:rsidTr="00503750">
        <w:tc>
          <w:tcPr>
            <w:tcW w:w="2835" w:type="dxa"/>
          </w:tcPr>
          <w:p w14:paraId="6F5DF8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31002A8" w14:textId="3AF83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429C28" w14:textId="0DC1F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6D7C0E" w14:textId="4B75E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3D078A" w14:textId="03FFA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B3BBC8" w14:textId="77777777" w:rsidTr="00503750">
        <w:tc>
          <w:tcPr>
            <w:tcW w:w="2835" w:type="dxa"/>
          </w:tcPr>
          <w:p w14:paraId="4C623F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026658B" w14:textId="75AD7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1288A0" w14:textId="1C129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1010CE" w14:textId="7B713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618EE6" w14:textId="15DEB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2D738" w14:textId="77777777" w:rsidTr="00503750">
        <w:tc>
          <w:tcPr>
            <w:tcW w:w="2835" w:type="dxa"/>
            <w:vAlign w:val="center"/>
          </w:tcPr>
          <w:p w14:paraId="5037EA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C310FD0" w14:textId="7421E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385290" w14:textId="67136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C43A65" w14:textId="1C2EE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013DF6" w14:textId="6191E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913B18" w14:textId="77777777" w:rsidTr="00503750">
        <w:tc>
          <w:tcPr>
            <w:tcW w:w="2835" w:type="dxa"/>
            <w:vAlign w:val="center"/>
          </w:tcPr>
          <w:p w14:paraId="7CF732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257149C" w14:textId="41F99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BE6C61" w14:textId="78511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509890" w14:textId="17091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F97F30" w14:textId="22545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599797" w14:textId="77777777" w:rsidTr="00503750">
        <w:tc>
          <w:tcPr>
            <w:tcW w:w="2835" w:type="dxa"/>
          </w:tcPr>
          <w:p w14:paraId="1794B5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EFE08EC" w14:textId="4E740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A92DA9" w14:textId="08017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4983C3" w14:textId="2F1E9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50A1BC" w14:textId="2698E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B67A97" w14:textId="77777777" w:rsidTr="00503750">
        <w:tc>
          <w:tcPr>
            <w:tcW w:w="2835" w:type="dxa"/>
          </w:tcPr>
          <w:p w14:paraId="6A1964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B214681" w14:textId="6ABDC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9AAAA3" w14:textId="75A20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11F16" w14:textId="50D25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6249D0" w14:textId="5E4E0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82DBB7" w14:textId="77777777" w:rsidTr="00503750">
        <w:tc>
          <w:tcPr>
            <w:tcW w:w="2835" w:type="dxa"/>
          </w:tcPr>
          <w:p w14:paraId="3C89DE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024FBD1" w14:textId="55C8B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DD4CD3" w14:textId="385AC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D93AEE" w14:textId="39952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B6951A" w14:textId="43312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3CA15" w14:textId="77777777" w:rsidR="00944C3D" w:rsidRDefault="00944C3D" w:rsidP="00944C3D">
      <w:pPr>
        <w:rPr>
          <w:rFonts w:ascii="Arial" w:hAnsi="Arial"/>
          <w:b/>
        </w:rPr>
      </w:pPr>
    </w:p>
    <w:p w14:paraId="64DC4FD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26E491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2F088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0B777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97B43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8D735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333B9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261D3E1" w14:textId="77777777" w:rsidTr="00503750">
        <w:trPr>
          <w:trHeight w:val="443"/>
        </w:trPr>
        <w:tc>
          <w:tcPr>
            <w:tcW w:w="2560" w:type="dxa"/>
          </w:tcPr>
          <w:p w14:paraId="3BF626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D1EE437" w14:textId="0C008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25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CC8D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41979B" w14:textId="318EE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7338F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E0A05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183CF82" w14:textId="43022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BCA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8011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841DAC" w14:textId="5A86A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E30CC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65DEB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C2BB943" w14:textId="4693E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6F3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6FA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8ADA3D" w14:textId="7ACF9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E9EFA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76E3E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B5ED444" w14:textId="34BEC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001E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D31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308EFA" w14:textId="148C6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9BA38D" w14:textId="77777777" w:rsidR="00944C3D" w:rsidRDefault="00944C3D" w:rsidP="00944C3D">
      <w:pPr>
        <w:rPr>
          <w:rFonts w:ascii="Arial" w:hAnsi="Arial"/>
          <w:b/>
        </w:rPr>
      </w:pPr>
    </w:p>
    <w:p w14:paraId="60DE0F71" w14:textId="77777777" w:rsidR="00944C3D" w:rsidRDefault="00944C3D" w:rsidP="00944C3D">
      <w:pPr>
        <w:rPr>
          <w:rFonts w:ascii="Arial" w:hAnsi="Arial"/>
          <w:b/>
        </w:rPr>
      </w:pPr>
    </w:p>
    <w:p w14:paraId="42035D3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61C91F4" w14:textId="77777777" w:rsidR="00944C3D" w:rsidRDefault="00944C3D" w:rsidP="00944C3D">
      <w:pPr>
        <w:rPr>
          <w:rFonts w:ascii="Arial" w:hAnsi="Arial"/>
          <w:b/>
        </w:rPr>
      </w:pPr>
    </w:p>
    <w:p w14:paraId="6117F83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F53263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F9AF1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6274F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D1024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B868F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EF09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5B42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C2342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FF7B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A011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7D668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785A0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69D73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8045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A0558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A1D19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7149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23066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205E493" w14:textId="77777777" w:rsidTr="00503750">
        <w:trPr>
          <w:trHeight w:val="677"/>
        </w:trPr>
        <w:tc>
          <w:tcPr>
            <w:tcW w:w="3358" w:type="dxa"/>
          </w:tcPr>
          <w:p w14:paraId="27BA42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F8352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C0835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A62D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1EBE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16F0DEF" w14:textId="6941E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766FA7" w14:textId="65F43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CA8DB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385D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D708867" w14:textId="758CA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DBD79" w14:textId="6639C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0FCF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AB9F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61726BA" w14:textId="7A2C3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355522" w14:textId="77492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B00E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9BD6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087B098" w14:textId="29287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8E99D4" w14:textId="6421C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2C6B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3BE9DB" w14:textId="47E6D5E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F877C27" w14:textId="4CC3A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B2DF47" w14:textId="6BE00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B836B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13BDC6" w14:textId="244E6EA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F640590" w14:textId="4355D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36145F" w14:textId="67352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16BDE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810B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3694AE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2A62E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C5FD4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658F95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96C91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5151F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43C07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62D7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0163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9E6EA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B3BCE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071D2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08C95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2147C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CA8AA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363D2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0A162C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5D5C1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4725F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C026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74E3E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5663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F249FE2" w14:textId="11444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1666DD" w14:textId="1D824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34B73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05726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A68F3F7" w14:textId="6033D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642D8F" w14:textId="7782B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1864F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664B0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CF9AC8" w14:textId="7BCE8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71DC2C" w14:textId="30AF8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88B90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BE54D0A" w14:textId="58D6BF7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C94A28" w14:textId="0BE19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2EABFC" w14:textId="603AA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5C14F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82E9975" w14:textId="173176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C1F086" w14:textId="754F3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352869" w14:textId="6E006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9E2DB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4D80D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819DF8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55519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B439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90176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119C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A046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6BBD43D" w14:textId="2ED65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CA0AEB" w14:textId="4DA9E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63C8B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A557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0288DBB" w14:textId="725DE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D20DAE" w14:textId="18026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1C3EA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18F6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EBBC932" w14:textId="0ED8A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228384" w14:textId="59134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19F85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9BCB55" w14:textId="061CC0B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D446BB" w14:textId="73109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AA5F61" w14:textId="7003C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D8771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D59BF62" w14:textId="3B6DE7D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0FE3E7" w14:textId="234FE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A6CB78" w14:textId="19A21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5C6AB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75E5E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7787A8A" w14:textId="77777777" w:rsidTr="00503750">
        <w:tc>
          <w:tcPr>
            <w:tcW w:w="3686" w:type="dxa"/>
            <w:vAlign w:val="center"/>
          </w:tcPr>
          <w:p w14:paraId="41010A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FF45D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CBA70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2A53EF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01D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D4E5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749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8163A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86D10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0C99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D7967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FF796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FD94A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1B2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C3BB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77A1C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FE122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AE56C4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8736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485DD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1BB17F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744CB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53782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D9AAB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5AA45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19298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FE3BF9A" w14:textId="263B8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3A2999" w14:textId="70377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5FAB0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5F0A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630FD7B" w14:textId="52B3A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7923CF" w14:textId="55E39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7A1C6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30AB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5236E0E" w14:textId="3C233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41FC54" w14:textId="79F23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88541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A14975" w14:textId="7982F4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8BC866" w14:textId="313BC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93C20E" w14:textId="7D316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B2200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F101C94" w14:textId="4A4915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252226" w14:textId="249BA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BD11D" w14:textId="5B4E2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456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F2C85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2FC8A2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0F1B1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4D884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2722B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5A283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2EB7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2425422" w14:textId="0FCEE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07874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A550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EFD648F" w14:textId="3AB1D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D93E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DCC9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A2AAA6E" w14:textId="7364A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E1CBA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65241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A7EAA7" w14:textId="648EE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275D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4E52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4BAC513" w14:textId="77857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B773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38955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C5E38C" w14:textId="336625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E49E74" w14:textId="77777777" w:rsidR="00944C3D" w:rsidRDefault="00944C3D" w:rsidP="00944C3D">
      <w:pPr>
        <w:rPr>
          <w:sz w:val="22"/>
          <w:szCs w:val="22"/>
        </w:rPr>
      </w:pPr>
    </w:p>
    <w:p w14:paraId="0D9FB8B0" w14:textId="77777777" w:rsidR="00944C3D" w:rsidRDefault="00944C3D" w:rsidP="00944C3D">
      <w:pPr>
        <w:rPr>
          <w:sz w:val="22"/>
          <w:szCs w:val="22"/>
        </w:rPr>
      </w:pPr>
    </w:p>
    <w:p w14:paraId="437CE4D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9631E9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A983EB9" w14:textId="08304B6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DAB12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FE1D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DC8BE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3C180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19EDEC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171C1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42743E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163ED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10278C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6D523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9C96414" w14:textId="75861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111940" w14:textId="32911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E148C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DF49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F022F65" w14:textId="692C1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E10DF6" w14:textId="69FD0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9CB54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B276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B8A4C01" w14:textId="70C09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928247" w14:textId="436F1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EE53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E477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BCA8275" w14:textId="2BDC0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FBAB7B" w14:textId="64454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E3930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106D3E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DFB5259" w14:textId="52D2E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932AF4" w14:textId="47607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4E0AF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28B6854" w14:textId="24D4BEF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2E25A1" w14:textId="4CC54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664411" w14:textId="20EC9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C60EE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D07171E" w14:textId="7512F98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40EC9FD" w14:textId="688F8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67E4EB" w14:textId="087AB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3552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A93D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EC6ED9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2A380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582FA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CE2AB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05C5E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95F5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EB9D16" w14:textId="5CD29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F61162" w14:textId="45750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BF562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8504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4FD4DF1" w14:textId="48743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A40777" w14:textId="0AE85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AB70C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5985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B6B8C02" w14:textId="23E67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E6E9FD" w14:textId="5642B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A417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11F19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76DCDED" w14:textId="096B7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81CD0D" w14:textId="3926C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CDB1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36E5BF" w14:textId="26CEAAF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F189386" w14:textId="446CF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E04BED" w14:textId="604EE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1D59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20F14C" w14:textId="2B888A4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D5B53E" w14:textId="190E2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96F40C" w14:textId="5A3C0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A0A92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2F33E55" w14:textId="3E44D46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8AB300D" w14:textId="1A3D5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5F2F26" w14:textId="495D5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519C6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855F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ADD61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0FC1949" w14:textId="5611FDF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262DD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9008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6C6FC30" w14:textId="0B49DBB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AC584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7AB0C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BDD55F4" w14:textId="2B7F6256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53755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D00E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5CF2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DA7D791" w14:textId="77777777" w:rsidR="00944C3D" w:rsidRPr="003607F0" w:rsidRDefault="00944C3D" w:rsidP="00944C3D"/>
    <w:p w14:paraId="6B05A07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B6BC" w14:textId="77777777" w:rsidR="00545116" w:rsidRDefault="00545116">
      <w:r>
        <w:separator/>
      </w:r>
    </w:p>
  </w:endnote>
  <w:endnote w:type="continuationSeparator" w:id="0">
    <w:p w14:paraId="5622A93B" w14:textId="77777777" w:rsidR="00545116" w:rsidRDefault="0054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E08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6B5631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DE7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7EDC6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A88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F4EC33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4FA97" w14:textId="77777777" w:rsidR="00545116" w:rsidRDefault="00545116">
      <w:r>
        <w:separator/>
      </w:r>
    </w:p>
  </w:footnote>
  <w:footnote w:type="continuationSeparator" w:id="0">
    <w:p w14:paraId="25C0C7A5" w14:textId="77777777" w:rsidR="00545116" w:rsidRDefault="00545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18193">
    <w:abstractNumId w:val="13"/>
  </w:num>
  <w:num w:numId="2" w16cid:durableId="617418495">
    <w:abstractNumId w:val="17"/>
  </w:num>
  <w:num w:numId="3" w16cid:durableId="1818456480">
    <w:abstractNumId w:val="8"/>
  </w:num>
  <w:num w:numId="4" w16cid:durableId="1147625630">
    <w:abstractNumId w:val="7"/>
  </w:num>
  <w:num w:numId="5" w16cid:durableId="1568488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329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0159689">
    <w:abstractNumId w:val="20"/>
  </w:num>
  <w:num w:numId="8" w16cid:durableId="672992865">
    <w:abstractNumId w:val="10"/>
  </w:num>
  <w:num w:numId="9" w16cid:durableId="1515803225">
    <w:abstractNumId w:val="0"/>
  </w:num>
  <w:num w:numId="10" w16cid:durableId="392318330">
    <w:abstractNumId w:val="19"/>
  </w:num>
  <w:num w:numId="11" w16cid:durableId="586499439">
    <w:abstractNumId w:val="6"/>
  </w:num>
  <w:num w:numId="12" w16cid:durableId="252010439">
    <w:abstractNumId w:val="9"/>
  </w:num>
  <w:num w:numId="13" w16cid:durableId="1110857022">
    <w:abstractNumId w:val="12"/>
  </w:num>
  <w:num w:numId="14" w16cid:durableId="1230578050">
    <w:abstractNumId w:val="15"/>
  </w:num>
  <w:num w:numId="15" w16cid:durableId="124853227">
    <w:abstractNumId w:val="14"/>
  </w:num>
  <w:num w:numId="16" w16cid:durableId="1145198178">
    <w:abstractNumId w:val="2"/>
  </w:num>
  <w:num w:numId="17" w16cid:durableId="291837089">
    <w:abstractNumId w:val="4"/>
  </w:num>
  <w:num w:numId="18" w16cid:durableId="2022658704">
    <w:abstractNumId w:val="11"/>
  </w:num>
  <w:num w:numId="19" w16cid:durableId="666203246">
    <w:abstractNumId w:val="5"/>
  </w:num>
  <w:num w:numId="20" w16cid:durableId="434057775">
    <w:abstractNumId w:val="18"/>
  </w:num>
  <w:num w:numId="21" w16cid:durableId="110129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80"/>
    <w:docVar w:name="arg2" w:val="Driver=asa17;DBF=D:\anasoft\data\tebys.db;DBN=tebys;ENG=SQL17;commlinks=TCPIP{ip=192.168.1.241};uid=kostelna;con=finus(12.0);pwd=Marec2023"/>
    <w:docVar w:name="arg3" w:val="788510"/>
    <w:docVar w:name="arg4" w:val="C:\Users\kostelna\AppData\Local\Temp\18704188.doc"/>
    <w:docVar w:name="arg5" w:val="4"/>
  </w:docVars>
  <w:rsids>
    <w:rsidRoot w:val="00C519C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349D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5116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19C6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AABA6"/>
  <w15:docId w15:val="{2FD86469-C170-479D-BFEA-54F50EA3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2026-03-23T12:03:00Z</dcterms:created>
  <dcterms:modified xsi:type="dcterms:W3CDTF">2026-03-23T12:04:00Z</dcterms:modified>
</cp:coreProperties>
</file>