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2BD78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DC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E3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CC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CD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2E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D1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DF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05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E5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C2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C1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EF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5C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68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2B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96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21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87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B5D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12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E5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01079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791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405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F42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D23D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C12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70B4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BC74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C38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6F8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5DA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90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F16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762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E99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6FA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D15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078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B1E1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D2D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6F0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6C05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742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07B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109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557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1FC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320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8DC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FF8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673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C04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93E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50A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1A5A9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A11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313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241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2242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417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794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645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2B6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C2AF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C7A7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602C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1A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072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D85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6434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FF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A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453D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238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048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0F2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CE0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423B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44F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D81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6C3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ADC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EB9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020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6ABE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D7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549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84E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BC695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666D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161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A758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BCE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0B6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ACBA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7BC5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1A2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3CD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85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A0D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402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A63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A16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762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99E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318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16C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B1B6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46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7B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8239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65C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80B7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782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3534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2549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6EB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AD0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2C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67C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881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1DF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A0263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03C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055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E8D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EE9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29F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856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685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C7D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891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EB6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A24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800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51A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8D3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ED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9AC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11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758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2BA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F02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C78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2A2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158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888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573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5EF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42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4B2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382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12D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690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547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D25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32459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C2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E7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40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26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3C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FC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88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9B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E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B7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2A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36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7B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2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EC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93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AF1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DABB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54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5A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85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EE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BD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60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79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1EA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1A0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A4F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220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C20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540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C63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C90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6C7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AF5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A56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04BF3C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2F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B3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68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88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E89C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74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12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C3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BE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A2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D3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17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D1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16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7D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CC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A341EA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49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35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CC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35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E6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84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10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8F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84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A6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6C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75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6C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8E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7B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D994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C8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C4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86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AB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3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1D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17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9C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E8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BD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AA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A041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D0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823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82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4D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76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07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44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09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D5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73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12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CC5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6B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05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23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80F3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42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AA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50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F2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8C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A7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4A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9A6D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3A60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565C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1DB00B" w14:textId="0CDA251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79DC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C472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1E8E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FA71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82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4542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CCF2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30D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B8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CB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51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79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E5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DC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E927F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13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F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54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2C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B9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40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3D9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D89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CE8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30362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976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7171B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337171BE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95A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41B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D9D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439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65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16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B9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D5E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3B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AF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C0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04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90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D7BA1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5AE1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042972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B8F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0A1EE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B0A1EE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3DF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31993DFA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C1246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9C1246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4493AE" w14:textId="78D655ED" w:rsidR="000B647F" w:rsidRDefault="000B647F" w:rsidP="00944C3D">
                                  <w:fldSimple w:instr=" MERGEFIELD  aDMOD  \* MERGEFORMAT ">
                                    <w:r w:rsidR="003F5819" w:rsidRPr="003F58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24493AE" w14:textId="78D655ED" w:rsidR="000B647F" w:rsidRDefault="000B647F" w:rsidP="00944C3D">
                            <w:fldSimple w:instr=" MERGEFIELD  aDMOD  \* MERGEFORMAT ">
                              <w:r w:rsidR="003F5819" w:rsidRPr="003F581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4688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9CC9F3" w14:textId="6A883C5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F5819" w:rsidRPr="00992A8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49CC9F3" w14:textId="6A883C5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F5819" w:rsidRPr="00992A86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0592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66456C" w14:textId="2497C969" w:rsidR="000B647F" w:rsidRDefault="000B647F" w:rsidP="00944C3D">
                                  <w:fldSimple w:instr=" MERGEFIELD  aDRDO  \* MERGEFORMAT ">
                                    <w:r w:rsidR="003F5819" w:rsidRPr="003F58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E66456C" w14:textId="2497C969" w:rsidR="000B647F" w:rsidRDefault="000B647F" w:rsidP="00944C3D">
                            <w:fldSimple w:instr=" MERGEFIELD  aDRDO  \* MERGEFORMAT ">
                              <w:r w:rsidR="003F5819" w:rsidRPr="003F5819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2640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A82E2A" w14:textId="2C879B7B" w:rsidR="000B647F" w:rsidRDefault="000B647F" w:rsidP="00944C3D">
                                  <w:fldSimple w:instr=" MERGEFIELD  aDMDO  \* MERGEFORMAT ">
                                    <w:r w:rsidR="003F5819" w:rsidRPr="003F58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CA82E2A" w14:textId="2C879B7B" w:rsidR="000B647F" w:rsidRDefault="000B647F" w:rsidP="00944C3D">
                            <w:fldSimple w:instr=" MERGEFIELD  aDMDO  \* MERGEFORMAT ">
                              <w:r w:rsidR="003F5819" w:rsidRPr="003F581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94A37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04FD31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162D31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3ABA2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623ABA2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2321B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612321B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A0ED3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3A0ED3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FD0D95" w14:textId="3B60FA58" w:rsidR="000B647F" w:rsidRDefault="000B647F" w:rsidP="00944C3D">
                                  <w:fldSimple w:instr=" MERGEFIELD  aDRDOo  \* MERGEFORMAT ">
                                    <w:r w:rsidR="003F5819" w:rsidRPr="003F58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0FD0D95" w14:textId="3B60FA58" w:rsidR="000B647F" w:rsidRDefault="000B647F" w:rsidP="00944C3D">
                            <w:fldSimple w:instr=" MERGEFIELD  aDRDOo  \* MERGEFORMAT ">
                              <w:r w:rsidR="003F5819" w:rsidRPr="003F5819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0832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B17D2E" w14:textId="74B45AEF" w:rsidR="000B647F" w:rsidRDefault="000B647F" w:rsidP="00944C3D">
                                  <w:fldSimple w:instr=" MERGEFIELD  aDMDO  \* MERGEFORMAT ">
                                    <w:r w:rsidR="003F5819" w:rsidRPr="003F58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4B17D2E" w14:textId="74B45AEF" w:rsidR="000B647F" w:rsidRDefault="000B647F" w:rsidP="00944C3D">
                            <w:fldSimple w:instr=" MERGEFIELD  aDMDO  \* MERGEFORMAT ">
                              <w:r w:rsidR="003F5819" w:rsidRPr="003F5819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8784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74A7D8" w14:textId="7AE9D6FE" w:rsidR="000B647F" w:rsidRDefault="000B647F" w:rsidP="00944C3D">
                                  <w:fldSimple w:instr=" MERGEFIELD  aDRODo  \* MERGEFORMAT ">
                                    <w:r w:rsidR="003F5819" w:rsidRPr="003F58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E74A7D8" w14:textId="7AE9D6FE" w:rsidR="000B647F" w:rsidRDefault="000B647F" w:rsidP="00944C3D">
                            <w:fldSimple w:instr=" MERGEFIELD  aDRODo  \* MERGEFORMAT ">
                              <w:r w:rsidR="003F5819" w:rsidRPr="003F5819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6736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44A205" w14:textId="4B9B253C" w:rsidR="000B647F" w:rsidRDefault="000B647F" w:rsidP="00944C3D">
                                  <w:fldSimple w:instr=" MERGEFIELD  aDMOD  \* MERGEFORMAT ">
                                    <w:r w:rsidR="003F5819" w:rsidRPr="003F5819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44A205" w14:textId="4B9B253C" w:rsidR="000B647F" w:rsidRDefault="000B647F" w:rsidP="00944C3D">
                            <w:fldSimple w:instr=" MERGEFIELD  aDMOD  \* MERGEFORMAT ">
                              <w:r w:rsidR="003F5819" w:rsidRPr="003F5819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748946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6725A6F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7630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6B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33B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93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BE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5F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AC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7A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D8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EC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0D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35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0B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1B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FD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7F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20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C3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0E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B0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97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65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73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67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FC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3A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09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15B6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1B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130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81A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C2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41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4B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82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34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C6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61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24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ED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43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BD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85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E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39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8E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03A2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45DF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668A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8F1C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F705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4F99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F79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F4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0F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56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29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1D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C8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07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BE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8E20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29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1E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AF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76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FF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26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FE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FD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9D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F9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8F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9C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32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3A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72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AD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4A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A1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C66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B0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7AD4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A0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BB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83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AB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6A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8E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F16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DF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FEE0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94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45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D8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AD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18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4D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53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AF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F7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72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9D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81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20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DE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0F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94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7C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16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5EF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67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62A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44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9D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13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63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F1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C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55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E60B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93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82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1C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BF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B2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F0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8B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B0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8A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72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6B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8E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FF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74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F2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33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E1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07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324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F8E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F0E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CF8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6CF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86D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365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90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F0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B5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5B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96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43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5C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173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A40F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29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E2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B0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6A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BF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D4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A7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22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2B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2E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5C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D1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59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6A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8F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AB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70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03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1C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D3F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639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CF8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D10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2A7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B8D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C25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C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9F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4223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1E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A9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45620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845620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32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32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15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14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87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81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A3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EC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6A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530D1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A530D1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4E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DC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F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E0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28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AF9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E4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76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E5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7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2B0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BE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6C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C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3A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F8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46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6B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29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94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D9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65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7422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E403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D25E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C829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0C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17CC6B" w14:textId="2695A75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F5819" w:rsidRPr="00992A8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34056181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217CC6B" w14:textId="2695A75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F5819" w:rsidRPr="00992A86">
                              <w:rPr>
                                <w:rFonts w:ascii="Arial" w:hAnsi="Arial" w:cs="Arial"/>
                                <w:noProof/>
                              </w:rPr>
                              <w:t>34056181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F3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F3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4F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DC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DFA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AD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A3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F4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2E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E0A0FD" w14:textId="31CF886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F5819" w:rsidRPr="00992A8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2021438881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FE0A0FD" w14:textId="31CF886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F5819" w:rsidRPr="00992A86">
                              <w:rPr>
                                <w:rFonts w:ascii="Arial" w:hAnsi="Arial" w:cs="Arial"/>
                                <w:noProof/>
                              </w:rPr>
                              <w:t>2021438881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31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A1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43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18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0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FA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DE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8D8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75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F8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65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29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2C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9C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C4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80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AB46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EA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0D6E3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EEE9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D9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3D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D2B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78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9E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51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E0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3A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1F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4A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0A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F7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82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E3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14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5B1D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F5B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647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8A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2D91EE" w14:textId="107EDA5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F5819" w:rsidRPr="00992A8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Inovecká 1143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D2D91EE" w14:textId="107EDA5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F5819" w:rsidRPr="00992A86">
                              <w:rPr>
                                <w:rFonts w:ascii="Arial" w:hAnsi="Arial" w:cs="Arial"/>
                                <w:noProof/>
                              </w:rPr>
                              <w:t>SVB Inovecká 1143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EB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E6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4E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C8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B2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2C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E3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28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35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42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66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EF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CB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57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C3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63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60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F0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98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27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80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98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6B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15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15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8B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B7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2F4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CE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4B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68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4500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F9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E6CD1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BDD5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0A41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DA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43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35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82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72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45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1B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4A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DF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19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22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86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A4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6A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54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CA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5E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4F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D0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F4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51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1C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93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8FA4A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E315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802482" w14:textId="33D1BBF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F5819" w:rsidRPr="00992A8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Inovecká 32,34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B802482" w14:textId="33D1BBF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F5819" w:rsidRPr="00992A86">
                              <w:rPr>
                                <w:rFonts w:ascii="Arial" w:hAnsi="Arial" w:cs="Arial"/>
                                <w:noProof/>
                              </w:rPr>
                              <w:t>Inovecká 32,34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6F7A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35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2B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27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D7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46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2D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5B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43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3A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8CB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B2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3E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E1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48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05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DA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076098" w14:textId="616668DE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E076098" w14:textId="616668DE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A8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36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C4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1F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08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8A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CDD1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D57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128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763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71E9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81907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D0824D" w14:textId="4B03400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F5819" w:rsidRPr="00992A8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4D0824D" w14:textId="4B03400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F5819" w:rsidRPr="00992A86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349943" w14:textId="014AED7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F5819" w:rsidRPr="00992A8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40349943" w14:textId="014AED7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F5819" w:rsidRPr="00992A86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4D5E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268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D3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8E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3479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B6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802A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38AE7D" w14:textId="7FE99C4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D38AE7D" w14:textId="7FE99C4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8C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FA6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4EF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216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A7D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53E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402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220C7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E9ED3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2604A1" w14:textId="401E43E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5F2604A1" w14:textId="401E43E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E2B6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B6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4E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C2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C8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44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08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F6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9F34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EF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FDC4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56AE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E6934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FA6D6" w14:textId="6420A66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3B3FA6D6" w14:textId="6420A66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4FF01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F729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064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71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D2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8B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9A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3D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1A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DF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37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33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10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3C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46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AA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52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14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01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E4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4C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D0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BC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C0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9A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26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F6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39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F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A3E3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E9E5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C03D6C4" w14:textId="3B44452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F5819">
              <w:rPr>
                <w:rFonts w:ascii="Arial" w:hAnsi="Arial"/>
                <w:lang w:eastAsia="sk-SK"/>
              </w:rPr>
              <w:t>19.3.2026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A530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D8E3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51ED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DC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D1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55F0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66F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E35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674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67E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B32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1DF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F7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78FA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6FA1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44F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2D8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15C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4C6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723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EB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27C6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D41B4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C0C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011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1CD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3C1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AECC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84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C6C4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EBE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66D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687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2F3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E4E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21AE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3D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39AE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6DB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0C7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C47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8CA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224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45F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42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FCA6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D75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34B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C1A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CA4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AF6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34A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F2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0B15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858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E2F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284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F6A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037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01A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E2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8426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3D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07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05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30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240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C867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361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05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54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50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D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94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93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0D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B6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61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EB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FF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B7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5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BB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9D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9A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15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6F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1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6F6D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8E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73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BD38AA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D7A31FC" w14:textId="77777777" w:rsidR="00944C3D" w:rsidRDefault="00944C3D" w:rsidP="00944C3D">
      <w:pPr>
        <w:rPr>
          <w:rFonts w:ascii="Arial" w:hAnsi="Arial"/>
        </w:rPr>
      </w:pPr>
    </w:p>
    <w:p w14:paraId="43DC4ED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5C8593A" w14:textId="36EC75C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213F3D8" w14:textId="286F4603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27E5CFD" w14:textId="4FDD981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4C24699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C1B62FA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09D5306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1B0F3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1C7498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3FFA8B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E77EF5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2AF7879" w14:textId="74AED2AD" w:rsidR="00944C3D" w:rsidRPr="008D0433" w:rsidRDefault="003F581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Dubina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peter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14:paraId="30ADA09C" w14:textId="32C9FDD7" w:rsidR="00944C3D" w:rsidRPr="008D0433" w:rsidRDefault="003F581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vAlign w:val="center"/>
          </w:tcPr>
          <w:p w14:paraId="0FF754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BA515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A2611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170E8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38E4A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58875E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7ACE96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27AF7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277E3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4E256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FFD847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BCF6481" w14:textId="03206A4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E4F873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C027D4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68DE1A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C163549" w14:textId="0D99B09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B06E9C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343D40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F125CFB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C2A15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577F9A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26B093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7B06BC5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E85EF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5337B9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BDEA6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F5C15D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62331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1F3823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7AF6D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BD52E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207EC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04FEF0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34DC6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2AAF0D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0F232C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5366AC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4EF15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8A450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E8756C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188EA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E2529EE" w14:textId="5C1823F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2C66F1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9FD6B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FBECE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ABC91B7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F2F08F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A781D17" w14:textId="0A1BE764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3F5819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0D00ACA9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DEC96C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D92A7E9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286214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55B0F7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12257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E7B7F1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E4066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7ABB4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13CA4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80EAA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2C831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5124F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83B3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8DEDAC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1B6F6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31344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54192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E3A23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D41EA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A8EFD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906F3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AB8B6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B419C1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F0D108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33F77C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4E3401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D1DDB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D7B1C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70F0F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7DEB4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B971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649094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AF5AF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E6712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35025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4BBF5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9D4395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DA8837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4C8434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D20D881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01CA97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40F8D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3A312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5207B7B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DDDB30F" w14:textId="77777777" w:rsidTr="00503750">
        <w:trPr>
          <w:trHeight w:val="302"/>
        </w:trPr>
        <w:tc>
          <w:tcPr>
            <w:tcW w:w="4510" w:type="dxa"/>
          </w:tcPr>
          <w:p w14:paraId="401E96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08414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62165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A47C1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D5D60A9" w14:textId="77777777" w:rsidTr="00503750">
        <w:trPr>
          <w:trHeight w:val="302"/>
        </w:trPr>
        <w:tc>
          <w:tcPr>
            <w:tcW w:w="4510" w:type="dxa"/>
          </w:tcPr>
          <w:p w14:paraId="4D2B1C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F2CF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2FCDA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95502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BCD048" w14:textId="77777777" w:rsidTr="00503750">
        <w:trPr>
          <w:trHeight w:val="302"/>
        </w:trPr>
        <w:tc>
          <w:tcPr>
            <w:tcW w:w="4510" w:type="dxa"/>
          </w:tcPr>
          <w:p w14:paraId="125220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3ACA7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1A74D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A49F1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CAEBC1" w14:textId="77777777" w:rsidTr="00503750">
        <w:trPr>
          <w:trHeight w:val="302"/>
        </w:trPr>
        <w:tc>
          <w:tcPr>
            <w:tcW w:w="4510" w:type="dxa"/>
          </w:tcPr>
          <w:p w14:paraId="138F11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2A60A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6EF31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13DFA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93FDA1" w14:textId="77777777" w:rsidTr="00503750">
        <w:trPr>
          <w:trHeight w:val="327"/>
        </w:trPr>
        <w:tc>
          <w:tcPr>
            <w:tcW w:w="4510" w:type="dxa"/>
          </w:tcPr>
          <w:p w14:paraId="20C312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6B5E1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A8867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DE90C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75D2F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2C3B6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AEEE1A9" w14:textId="2528916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954001C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952BC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3BD69E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49593E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956A5A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C1D06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931830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613C5E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110CAFB" w14:textId="77777777" w:rsidTr="00503750">
        <w:tc>
          <w:tcPr>
            <w:tcW w:w="2302" w:type="dxa"/>
            <w:vAlign w:val="center"/>
          </w:tcPr>
          <w:p w14:paraId="2F9BE7F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B1DC4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0137B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665BE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84D07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E240F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876BF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E9EE7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F4B9F96" w14:textId="77777777" w:rsidTr="00503750">
        <w:tc>
          <w:tcPr>
            <w:tcW w:w="15593" w:type="dxa"/>
            <w:gridSpan w:val="8"/>
            <w:vAlign w:val="center"/>
          </w:tcPr>
          <w:p w14:paraId="5C47F3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F45F35A" w14:textId="77777777" w:rsidTr="00503750">
        <w:tc>
          <w:tcPr>
            <w:tcW w:w="2302" w:type="dxa"/>
            <w:vAlign w:val="center"/>
          </w:tcPr>
          <w:p w14:paraId="233626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F68CFAF" w14:textId="1BF2A40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F459BF" w14:textId="459236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23C0E4" w14:textId="0470E1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ABAFC3" w14:textId="0844EF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82A9E1" w14:textId="09854B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BBCEA5" w14:textId="2B87A8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F3425E" w14:textId="57930A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D2291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995B0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E9DC1ED" w14:textId="58C0C2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257EC1" w14:textId="6B2038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7CB444" w14:textId="5302D6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1C5BCF" w14:textId="673491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AFC80" w14:textId="52C857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8E58" w14:textId="4650F3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22A9A0" w14:textId="6A7283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7DC0A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7EC8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9EAF0FD" w14:textId="648E6B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2BE571" w14:textId="1C0DC3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0DD721" w14:textId="56890E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02AD82" w14:textId="7495F3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C727A0" w14:textId="6372C6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47EC9B" w14:textId="168346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4CDB16" w14:textId="258197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6D4BD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E554C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96923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190AB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1B8F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6C15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7E59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3A77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100A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5B71EFB" w14:textId="77777777" w:rsidTr="00503750">
        <w:tc>
          <w:tcPr>
            <w:tcW w:w="2302" w:type="dxa"/>
            <w:vAlign w:val="center"/>
          </w:tcPr>
          <w:p w14:paraId="250474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6E76F07" w14:textId="22D08F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9B27FF" w14:textId="2963B5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5A5447" w14:textId="4FFC8F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5FFE30" w14:textId="28FDEB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73B7A" w14:textId="71AA63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A16819" w14:textId="50B36A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36A71" w14:textId="757C73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F649F6" w14:textId="77777777" w:rsidTr="00503750">
        <w:tc>
          <w:tcPr>
            <w:tcW w:w="15593" w:type="dxa"/>
            <w:gridSpan w:val="8"/>
            <w:vAlign w:val="center"/>
          </w:tcPr>
          <w:p w14:paraId="1D2C6A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032AE63" w14:textId="77777777" w:rsidTr="00503750">
        <w:tc>
          <w:tcPr>
            <w:tcW w:w="2302" w:type="dxa"/>
            <w:vAlign w:val="center"/>
          </w:tcPr>
          <w:p w14:paraId="42803B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6D309B" w14:textId="631FBA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EE92E9" w14:textId="65A5BF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86BE00" w14:textId="0015A6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33D92C" w14:textId="14BCC7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1F38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BF37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BDB0C1" w14:textId="39FD31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CF184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358D0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13EC680" w14:textId="2B3369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51C4E2" w14:textId="0004F8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FB0EA2" w14:textId="629A8A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6D3DCF" w14:textId="76D636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E909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2576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13E5853" w14:textId="089442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EF7DC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6E266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6957E35" w14:textId="1E66C6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1774A0" w14:textId="62E216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E1C889" w14:textId="148CEA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D70244" w14:textId="777D68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7ED1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3DE3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4EDFE0" w14:textId="349F04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CA4A43" w14:textId="77777777" w:rsidTr="00503750">
        <w:tc>
          <w:tcPr>
            <w:tcW w:w="2302" w:type="dxa"/>
            <w:vAlign w:val="center"/>
          </w:tcPr>
          <w:p w14:paraId="50B9EA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76FBA78" w14:textId="0C5DE5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514497" w14:textId="163BF0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C13B23" w14:textId="129825B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065EDE" w14:textId="2B6912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724A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AA036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60B345" w14:textId="631A92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5C113E" w14:textId="77777777" w:rsidTr="00503750">
        <w:tc>
          <w:tcPr>
            <w:tcW w:w="15593" w:type="dxa"/>
            <w:gridSpan w:val="8"/>
            <w:vAlign w:val="center"/>
          </w:tcPr>
          <w:p w14:paraId="5A8FD1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1BB927C" w14:textId="77777777" w:rsidTr="00503750">
        <w:tc>
          <w:tcPr>
            <w:tcW w:w="2302" w:type="dxa"/>
            <w:vAlign w:val="center"/>
          </w:tcPr>
          <w:p w14:paraId="190E54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5D86882" w14:textId="2A1840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E1EDD" w14:textId="68B287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62E3BF" w14:textId="03F8F8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C7D99A" w14:textId="151EDC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F399CC" w14:textId="65DB90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0116F" w14:textId="273467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899F92" w14:textId="7E610B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F00A4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3EF6E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37C3F78" w14:textId="5A1A01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9BA0C2" w14:textId="016F66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72F4DE" w14:textId="37CA18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289994" w14:textId="159295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988DB2" w14:textId="330ED8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80B1B7" w14:textId="190D98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2EA156" w14:textId="597DAF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DB51C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BC71B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082C21E" w14:textId="6D2C53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5DE4B8" w14:textId="127A21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1C4F4C" w14:textId="7CF300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1AD207" w14:textId="716154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831F5" w14:textId="0FBC31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A14E90" w14:textId="2B2497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4F9386" w14:textId="6EE6EA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53A4A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6DCE7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3A834C3" w14:textId="33AE8F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FD2510" w14:textId="47D008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8392FC" w14:textId="444C48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AA7B8E" w14:textId="583AAB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2BE4B" w14:textId="374ED0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5B1691" w14:textId="797F67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D91EA" w14:textId="2373FC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81B6A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6E0BB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DB3C2F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9482D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104BBB8" w14:textId="6C0A25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A24FFE" w14:textId="3917B7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E3AE6D" w14:textId="4569A0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A7357B" w14:textId="625CC7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B9E22" w14:textId="25B953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AE27C9" w14:textId="150D30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393504" w14:textId="28862B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11365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44BD9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CE68D7C" w14:textId="70B93C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CE808D" w14:textId="6512C1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266509" w14:textId="775737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FECC81" w14:textId="67C409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F86095" w14:textId="5E7CFA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9E075F" w14:textId="4BC0FB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DC025" w14:textId="06790E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5F6F6B" w14:textId="77777777" w:rsidR="00944C3D" w:rsidRDefault="00944C3D" w:rsidP="00944C3D">
      <w:pPr>
        <w:rPr>
          <w:rFonts w:ascii="Arial" w:hAnsi="Arial"/>
          <w:b/>
        </w:rPr>
      </w:pPr>
    </w:p>
    <w:p w14:paraId="7842295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9F98AF8" w14:textId="77777777" w:rsidTr="00503750">
        <w:tc>
          <w:tcPr>
            <w:tcW w:w="1944" w:type="dxa"/>
            <w:vAlign w:val="center"/>
          </w:tcPr>
          <w:p w14:paraId="1D390E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0DFD6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643A6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C59FC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33087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7BD24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E3D8D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A7ABF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20D81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B1B9C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D46DB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26A7A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C278FD2" w14:textId="77777777" w:rsidTr="00503750">
        <w:tc>
          <w:tcPr>
            <w:tcW w:w="15685" w:type="dxa"/>
            <w:gridSpan w:val="12"/>
            <w:vAlign w:val="center"/>
          </w:tcPr>
          <w:p w14:paraId="355515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BEA2449" w14:textId="77777777" w:rsidTr="00503750">
        <w:tc>
          <w:tcPr>
            <w:tcW w:w="1944" w:type="dxa"/>
            <w:vAlign w:val="center"/>
          </w:tcPr>
          <w:p w14:paraId="34C532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C2E14DE" w14:textId="21EB64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E33202" w14:textId="1A060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025AC1" w14:textId="77F867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608AC2" w14:textId="64770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B81CDB" w14:textId="117910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37B216" w14:textId="5E1FCA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B7B621" w14:textId="2D0495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D2FC69" w14:textId="1D280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2A1B9D" w14:textId="2B9F6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723D36" w14:textId="44F9E2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BA31F08" w14:textId="1F500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C7428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07EEF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0A64441" w14:textId="6D095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954CB9" w14:textId="4D6C28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BAD509E" w14:textId="04E75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2FA7718" w14:textId="431E5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B7A850" w14:textId="3EEB6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9C0E1AD" w14:textId="53E6EA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9E70CF" w14:textId="667D8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5A6933" w14:textId="6F2A6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82A59E" w14:textId="07027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185AF1" w14:textId="1A84A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65A065" w14:textId="4A24D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26B2B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74FBD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92BD1F6" w14:textId="11114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22B4D8" w14:textId="73566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B807A38" w14:textId="5FACF0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DD6F36" w14:textId="7D60D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007127" w14:textId="2D7BF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01B112" w14:textId="09C30D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F2D974" w14:textId="2D9298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8D0FC8" w14:textId="7F357D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A340EE" w14:textId="3C825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DFE92B2" w14:textId="64FC3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4EA542" w14:textId="0C5F0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00B9F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5A2D2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2809E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B453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98AD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F60D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6FF2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BC3E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4F38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EC6F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61392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83E9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3E4C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EC9E2AF" w14:textId="77777777" w:rsidTr="00503750">
        <w:tc>
          <w:tcPr>
            <w:tcW w:w="1944" w:type="dxa"/>
            <w:vAlign w:val="center"/>
          </w:tcPr>
          <w:p w14:paraId="02EA9A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D3FEB80" w14:textId="7F485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83A8457" w14:textId="57EDE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7F3CB4F" w14:textId="2BD2D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CB5708" w14:textId="587AB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D6DD18" w14:textId="325DC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ECC00E" w14:textId="0DDC4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90A6DC" w14:textId="02287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5E3498" w14:textId="4EF8D1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1469A3" w14:textId="206E0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255175" w14:textId="4E588C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B2B4AB" w14:textId="31983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108023" w14:textId="77777777" w:rsidTr="00503750">
        <w:tc>
          <w:tcPr>
            <w:tcW w:w="15685" w:type="dxa"/>
            <w:gridSpan w:val="12"/>
            <w:vAlign w:val="center"/>
          </w:tcPr>
          <w:p w14:paraId="120A0F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3BDF915" w14:textId="77777777" w:rsidTr="00503750">
        <w:tc>
          <w:tcPr>
            <w:tcW w:w="1944" w:type="dxa"/>
            <w:vAlign w:val="center"/>
          </w:tcPr>
          <w:p w14:paraId="3F107E2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6C57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9D9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CADF13" w14:textId="5B14AE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DCBA9C" w14:textId="335B1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EFE34B" w14:textId="578FF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EF67F3" w14:textId="33C55A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73957D" w14:textId="57A727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3ACFCE" w14:textId="0666CE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42C6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7C09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3775328" w14:textId="1C2FE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36F37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A093C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F517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A81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CA5942" w14:textId="1170F3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CF2FD0" w14:textId="2BC36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6A1BB2" w14:textId="1A9B6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B57367" w14:textId="0E2CB7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18F3EF" w14:textId="68609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B52F689" w14:textId="05718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C8B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615B0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9172140" w14:textId="5E91F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F8766C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CAE58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7762C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8E0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990F03" w14:textId="1FCF01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E1B00B" w14:textId="4E2D08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2B7A8C" w14:textId="76325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094411" w14:textId="6BDE9A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854015" w14:textId="50C88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F81B81" w14:textId="614E8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43E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71B6E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26DD7B0" w14:textId="2DCAB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13F24A" w14:textId="77777777" w:rsidTr="00503750">
        <w:tc>
          <w:tcPr>
            <w:tcW w:w="1944" w:type="dxa"/>
            <w:vAlign w:val="center"/>
          </w:tcPr>
          <w:p w14:paraId="18E3CD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5EC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200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A752EA" w14:textId="07F36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24CE1A" w14:textId="1902F6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036EED" w14:textId="7E4EA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C32567" w14:textId="0F184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7EE02C" w14:textId="3963D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6AC649" w14:textId="21395A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45B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4AD5F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A30ED7F" w14:textId="49EFF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6D31D9" w14:textId="77777777" w:rsidTr="00503750">
        <w:tc>
          <w:tcPr>
            <w:tcW w:w="15685" w:type="dxa"/>
            <w:gridSpan w:val="12"/>
            <w:vAlign w:val="center"/>
          </w:tcPr>
          <w:p w14:paraId="5242A9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30A3EC0" w14:textId="77777777" w:rsidTr="00503750">
        <w:tc>
          <w:tcPr>
            <w:tcW w:w="1944" w:type="dxa"/>
            <w:vAlign w:val="center"/>
          </w:tcPr>
          <w:p w14:paraId="121E31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B6FAC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319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B0C6FD" w14:textId="594D22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CED51E" w14:textId="7B09D3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D2A761" w14:textId="4A81E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76C1905" w14:textId="3FCB76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08940F" w14:textId="77EA49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24C29D" w14:textId="11F361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4ADF99" w14:textId="3FBCE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70ACE7" w14:textId="0C66D4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A5D5DC" w14:textId="0D8DFD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E4F4C0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B161F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ACF8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773B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7ACFF1" w14:textId="0CCD8E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E87F890" w14:textId="45BCE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578601" w14:textId="5B2E9D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BC9819" w14:textId="78C01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F23D8B7" w14:textId="5FFFF4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3DB1F5" w14:textId="64FCDA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E0D6CE" w14:textId="6EF87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9D454D" w14:textId="180FB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7851BF" w14:textId="2658B8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BCA80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E8E5B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65E80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61E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EAF683" w14:textId="455D5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FFB550" w14:textId="37AC0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DBA0F8" w14:textId="27653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BB1AF1" w14:textId="64EBE2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056904" w14:textId="6E2769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9A93A5" w14:textId="54586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1F0EF0" w14:textId="65ED4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8CD98B" w14:textId="16A6E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82607E" w14:textId="736C28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24378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F87D2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8994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51E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572C20" w14:textId="3C877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44B3E6" w14:textId="7C14A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3B64429" w14:textId="64436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61CF48" w14:textId="38CCBA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59D6B2" w14:textId="7E999B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A8E46D3" w14:textId="4F4CF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3FF687" w14:textId="4AB4F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E165C4" w14:textId="12191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90A1068" w14:textId="7FC250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2F378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27316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270413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271F2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87CD4F3" w14:textId="152B3C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0261BE" w14:textId="61EE71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E6C8C58" w14:textId="7E2C66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50C909" w14:textId="65AF7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3D3988" w14:textId="5467D1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D4F964" w14:textId="0DFCAB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7022C9" w14:textId="40DDC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F32800" w14:textId="25A1B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525D92" w14:textId="28FF0A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DC6E26" w14:textId="4394F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7A85E9" w14:textId="0DACD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48C3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783BC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3DA6741" w14:textId="088B38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B7E754" w14:textId="29B3E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6325CA2" w14:textId="1162C1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186189" w14:textId="07FE58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627E77" w14:textId="76BBB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9A6FD3" w14:textId="1914B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C0CE44" w14:textId="1ABE9C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B5CDA8" w14:textId="43331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9FA6C2" w14:textId="01DBB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2CD3C90" w14:textId="156D2D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994338" w14:textId="069282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730D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D0BEE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3850B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D7B997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77C4A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265247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BDA51D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9BBD7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64839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15898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1822E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A51C5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A855D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B4A7D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3CFA9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2EC014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4F329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F7B88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8B958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AF378B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035FB7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969D7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5C76476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09DC9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E8AAF48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31FDE4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432A5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5FCCE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F8810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97352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83096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B17CB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A7580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A798E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457ED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C4379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E99D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559CF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DFFE7B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573EE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B9449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2CFEF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E154C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F6A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00DD7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926B194" w14:textId="77777777" w:rsidTr="00503750">
        <w:trPr>
          <w:trHeight w:val="1073"/>
        </w:trPr>
        <w:tc>
          <w:tcPr>
            <w:tcW w:w="3614" w:type="dxa"/>
            <w:vMerge/>
          </w:tcPr>
          <w:p w14:paraId="1D6910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2B380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B5DE1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7BACF9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5FF9B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9EF25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682F6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A30476A" w14:textId="77777777" w:rsidTr="00503750">
        <w:trPr>
          <w:trHeight w:val="283"/>
        </w:trPr>
        <w:tc>
          <w:tcPr>
            <w:tcW w:w="3614" w:type="dxa"/>
          </w:tcPr>
          <w:p w14:paraId="5C777E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F4DA6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1091D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C8FD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AABD1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8F9A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C23F3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B8571BC" w14:textId="77777777" w:rsidTr="00503750">
        <w:trPr>
          <w:trHeight w:val="283"/>
        </w:trPr>
        <w:tc>
          <w:tcPr>
            <w:tcW w:w="3614" w:type="dxa"/>
          </w:tcPr>
          <w:p w14:paraId="493073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CB75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25EE9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E3962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A88A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515C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5066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48C679" w14:textId="77777777" w:rsidTr="00503750">
        <w:trPr>
          <w:trHeight w:val="283"/>
        </w:trPr>
        <w:tc>
          <w:tcPr>
            <w:tcW w:w="3614" w:type="dxa"/>
          </w:tcPr>
          <w:p w14:paraId="796925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1C798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12563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2740E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4E54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D12C7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47616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F2D15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156F2F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6C04F467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FB2E1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C890A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063FF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75F03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310EA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B0D1A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0B34B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09693A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4EE7B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FF7D82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5210C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3C7D7C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2BFD6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CA60D58" w14:textId="4B005F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5AE581" w14:textId="72D1F5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233524" w14:textId="0CEE29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BA9786" w14:textId="44768C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53A376" w14:textId="34646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B286AF" w14:textId="13BEF7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E5D6D7" w14:textId="17810A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F6FEC45" w14:textId="15545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B6822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ADB6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73C31DD" w14:textId="465217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1C2F3" w14:textId="5B5758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B0D20D" w14:textId="77433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F42C" w14:textId="4B226D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81FF58" w14:textId="57FEC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2DB81E" w14:textId="53AF8D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FD5F59" w14:textId="7A6BC1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3F83F7" w14:textId="4C9BF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7A84A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AB1F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5DCBBCA" w14:textId="6E865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1D2705" w14:textId="7EF5BD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6EE792" w14:textId="2BBE7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B6B671" w14:textId="7EC8D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81BDD5" w14:textId="6FC2E1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5C5160" w14:textId="10B028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AA7DCE" w14:textId="3CA65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A92EF1" w14:textId="0A0B8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19B73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3EED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2248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500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3824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7865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8CC91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FF52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0063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A9A7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645BF0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9602B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AF3ACA8" w14:textId="05974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337202" w14:textId="1A38E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A9B3C9" w14:textId="0317D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62DF91" w14:textId="0E85E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78455" w14:textId="62CECD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0C95BC" w14:textId="099EA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D91382" w14:textId="657AAD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8CE1D46" w14:textId="1F951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9FEC9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CBD42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77C70F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446AE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0C6A232" w14:textId="5A1656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49366D" w14:textId="7AB850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B9BA67" w14:textId="5A229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0F435" w14:textId="27D30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157995" w14:textId="7448F0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E62B4A" w14:textId="1E0196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17676A" w14:textId="7034C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E70374" w14:textId="1077C2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8473B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C0605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E025716" w14:textId="20596E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3AD80" w14:textId="57467C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B3DE6B" w14:textId="5590C8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87D53" w14:textId="0F3B4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9C9373" w14:textId="368A5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D16265" w14:textId="49CDA6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B87856" w14:textId="1129C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ED4532" w14:textId="6B4AF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E5072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582A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464E207" w14:textId="35A11E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3FDD9E" w14:textId="34A16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25BD49" w14:textId="693D2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DB468C" w14:textId="232813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2E6F6F" w14:textId="68D55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75B17E" w14:textId="15193D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270325" w14:textId="705963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B06A26" w14:textId="6FF077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0E42F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4F2FD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7EC17EF" w14:textId="7C8DB3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5F262E" w14:textId="56FE9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48A44D" w14:textId="255E7E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D405E6" w14:textId="40A00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F31FEC" w14:textId="20BE3C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1C72A1" w14:textId="54F73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6678C9" w14:textId="0D294F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3478E3" w14:textId="08EBED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4FAF1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92C589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B4E535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FCC02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7654861" w14:textId="5F4D1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967666" w14:textId="29D8D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48F3A1" w14:textId="1C72C2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B759C1" w14:textId="0B036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FB1B07" w14:textId="6BD17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48B42E" w14:textId="0B6CD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354457" w14:textId="067067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58BB291" w14:textId="6091E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36E4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6E03BB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360F3FD" w14:textId="5A6862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7D1670" w14:textId="7C984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D2A552" w14:textId="192E93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1D246F" w14:textId="51062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0BBB05" w14:textId="4D897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12A307" w14:textId="394779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05392E" w14:textId="40474F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6F7A4B" w14:textId="3FC2B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9999B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ABD79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C7B2290" w14:textId="370F317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AE9AC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8022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A835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13A0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0504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95B9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EF21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F6B0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CB2E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B701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C5A8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E8E0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F791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982F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6FD52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50D3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C7B3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3A3C41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926482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CABD9E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7D2B6C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6C2749E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19B9C3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067FD1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70A67F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3E7016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6D1E19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ECB2A26" w14:textId="77777777" w:rsidTr="00503750">
        <w:trPr>
          <w:trHeight w:val="437"/>
        </w:trPr>
        <w:tc>
          <w:tcPr>
            <w:tcW w:w="2594" w:type="dxa"/>
          </w:tcPr>
          <w:p w14:paraId="5D009B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B54B03F" w14:textId="7FCF41B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AFA57F2" w14:textId="32339D3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10CD0E1" w14:textId="1BB55F4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3B62C38" w14:textId="0F5FACD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80445C8" w14:textId="77777777" w:rsidTr="00503750">
        <w:trPr>
          <w:trHeight w:val="420"/>
        </w:trPr>
        <w:tc>
          <w:tcPr>
            <w:tcW w:w="2594" w:type="dxa"/>
          </w:tcPr>
          <w:p w14:paraId="631CCA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628E6A2C" w14:textId="6FD5031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C8C0B21" w14:textId="625E7E5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393AF1A" w14:textId="6A547A2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3B1688B" w14:textId="6BE7BB0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E028AED" w14:textId="77777777" w:rsidTr="00503750">
        <w:trPr>
          <w:trHeight w:val="630"/>
        </w:trPr>
        <w:tc>
          <w:tcPr>
            <w:tcW w:w="2594" w:type="dxa"/>
          </w:tcPr>
          <w:p w14:paraId="66F5E6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02A0EB40" w14:textId="2242B8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26DB7E2" w14:textId="4610C6E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6345DCD" w14:textId="6929840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1FF6640" w14:textId="40CCD2C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315B9E6" w14:textId="77777777" w:rsidTr="00503750">
        <w:trPr>
          <w:trHeight w:val="420"/>
        </w:trPr>
        <w:tc>
          <w:tcPr>
            <w:tcW w:w="2594" w:type="dxa"/>
          </w:tcPr>
          <w:p w14:paraId="529892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423CABA8" w14:textId="2CD578D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C922F17" w14:textId="22BDB8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F253DC6" w14:textId="358EF88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2BFCC84" w14:textId="41F7211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167790A" w14:textId="77777777" w:rsidTr="00503750">
        <w:trPr>
          <w:trHeight w:val="437"/>
        </w:trPr>
        <w:tc>
          <w:tcPr>
            <w:tcW w:w="2594" w:type="dxa"/>
          </w:tcPr>
          <w:p w14:paraId="13896D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1A2CEDF3" w14:textId="1A2A945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8B13E05" w14:textId="13E4783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2A52F3D" w14:textId="46F3D3D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61226CE" w14:textId="2C78B54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C08F6D0" w14:textId="77777777" w:rsidTr="00503750">
        <w:trPr>
          <w:trHeight w:val="420"/>
        </w:trPr>
        <w:tc>
          <w:tcPr>
            <w:tcW w:w="2594" w:type="dxa"/>
          </w:tcPr>
          <w:p w14:paraId="199B440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748EBB9A" w14:textId="5831438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2C00014" w14:textId="6DE3E22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ACFBFEE" w14:textId="66A6226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F02DDEF" w14:textId="73D5056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EF14D00" w14:textId="77777777" w:rsidR="00944C3D" w:rsidRDefault="00944C3D" w:rsidP="00944C3D">
      <w:pPr>
        <w:rPr>
          <w:rFonts w:ascii="Arial" w:hAnsi="Arial"/>
          <w:b/>
        </w:rPr>
      </w:pPr>
    </w:p>
    <w:p w14:paraId="4A23BEC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089B25DA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5859F6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E4FF7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CE95B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F667A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696FFF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DAAB066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307CA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1CF633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C2EE0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D5DAC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1A57CF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83E04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4E3FC5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F9008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3A95B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632B38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44A770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66A5D2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29AB3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3F685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DCEB76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2E7DBF9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292B5C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F9615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BCBC8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41C3F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F07BA1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2197194" w14:textId="77777777" w:rsidTr="00503750">
        <w:tc>
          <w:tcPr>
            <w:tcW w:w="2835" w:type="dxa"/>
            <w:vAlign w:val="center"/>
          </w:tcPr>
          <w:p w14:paraId="667BCD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679B9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6CB01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503B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AE4AF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226B5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289879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527417C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E0822AA" w14:textId="05AFE91F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26ADD2" w14:textId="427644D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E737D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570CC0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90F811" w14:textId="3F44322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2EB824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12420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202642C" w14:textId="6231E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C9AB60" w14:textId="172DE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04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A2B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CBD171" w14:textId="25BA0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BCB8C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D5AF9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627199D" w14:textId="50C48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0E4F23" w14:textId="7952E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FEC6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21A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0E9025" w14:textId="4F4428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A3469A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20A76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67A7B58" w14:textId="74B220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DA9F69" w14:textId="7619F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23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334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635AE8" w14:textId="4E4B0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2ECA9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2AD877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D67D02D" w14:textId="7BE0AC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AA1A54" w14:textId="169CCB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C0C3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0704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4F8F06" w14:textId="675968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430A91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9200F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E0ED819" w14:textId="62F06B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85265A" w14:textId="178BDA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1D1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8E3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00AF417" w14:textId="6EDE8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833F2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9F952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CDA8797" w14:textId="7CC947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908DCA" w14:textId="17FB5E5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9C417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877BB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A127DF" w14:textId="26B9CFD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1A63E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D78741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10B170F" w14:textId="4DA2A8F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1807FD4" w14:textId="77777777" w:rsidR="00944C3D" w:rsidRDefault="00944C3D" w:rsidP="00944C3D">
      <w:pPr>
        <w:rPr>
          <w:rFonts w:ascii="Arial" w:hAnsi="Arial"/>
          <w:b/>
        </w:rPr>
      </w:pPr>
    </w:p>
    <w:p w14:paraId="29B4B8A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0DAE409" w14:textId="77777777" w:rsidTr="00503750">
        <w:tc>
          <w:tcPr>
            <w:tcW w:w="2835" w:type="dxa"/>
            <w:vAlign w:val="center"/>
          </w:tcPr>
          <w:p w14:paraId="151C30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56F90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3FE93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87E35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CCAFB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210FD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1406BEE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86AE5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7EF090A" w14:textId="092682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3AB686" w14:textId="6A816C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791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6C1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8C6D0D" w14:textId="5E37D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FA0A9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F796B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0030C3B9" w14:textId="3DE89B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D13884" w14:textId="7947C7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7215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B05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1E7EF9" w14:textId="3D30F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D589E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7558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BBF43E8" w14:textId="7E870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9D1809" w14:textId="3E6B0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AFF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598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7E8588" w14:textId="3E2BC6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590ED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61902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68845ABA" w14:textId="109866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997A8C" w14:textId="1C7BC4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FF12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7CF5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D8A5AF" w14:textId="41137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69749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79AB6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54CC4E6" w14:textId="1D2EF4B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2AADDC" w14:textId="6C1EFC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5C7F9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9817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B755F5" w14:textId="230D740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5AB985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300B56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2B2CA58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D3CCC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07748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A91C8AD" w14:textId="77777777" w:rsidTr="00503750">
        <w:trPr>
          <w:trHeight w:val="699"/>
        </w:trPr>
        <w:tc>
          <w:tcPr>
            <w:tcW w:w="3502" w:type="dxa"/>
            <w:vMerge/>
          </w:tcPr>
          <w:p w14:paraId="6AD66C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EFF0A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9353D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28AD68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5CC8C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342B39F" w14:textId="7064E6FF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0F1AD1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A8635A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355AE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9227E14" w14:textId="629DCCDE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B4B805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E62AA7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9C467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EB0ABCA" w14:textId="076540EF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ABB4C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32026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92F03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F56B5B9" w14:textId="77777777" w:rsidTr="00503750">
        <w:trPr>
          <w:trHeight w:val="593"/>
        </w:trPr>
        <w:tc>
          <w:tcPr>
            <w:tcW w:w="3497" w:type="dxa"/>
          </w:tcPr>
          <w:p w14:paraId="6F16AD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40AC5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C4648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AB50D0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8678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DD3A2BC" w14:textId="1FBD9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16F4AB" w14:textId="404DC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019D2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C19545" w14:textId="6D0FE75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8835BC" w14:textId="65BC06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823395" w14:textId="467DC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BD4DD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F648E4" w14:textId="6A6060E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57325D" w14:textId="4E363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C33E3F6" w14:textId="01AE7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EDC7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5F82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51B6338" w14:textId="6F99A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BA2A19" w14:textId="0344D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834DC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1A4242" w14:textId="506EE49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16C9BF1" w14:textId="36248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A74EB4" w14:textId="6D1FD6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CC50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4C4F11" w14:textId="66151D9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8235B7" w14:textId="4CF18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536EBD" w14:textId="477D03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651AC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47AA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35BED70" w14:textId="4162AB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B0A98B" w14:textId="5DB476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3FB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C02F1D" w14:textId="10822BA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0DC2C93" w14:textId="6567C0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A6D05B" w14:textId="52C52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BF5B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21E35B" w14:textId="7EAB0A7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1C1AEF" w14:textId="1C92A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422CD8" w14:textId="30AF6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0A6A9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825E8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1640676" w14:textId="2D0DAC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58A6F8" w14:textId="2A646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CD244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A7C4F3" w14:textId="26B7CF8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E3B6A8D" w14:textId="380C33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739FFA" w14:textId="2DA66A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C51E9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6F62F5B" w14:textId="6AC2B4D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83954B" w14:textId="170A8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0332E9" w14:textId="0B0F28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3349C5" w14:textId="77777777" w:rsidR="00944C3D" w:rsidRDefault="00944C3D" w:rsidP="00944C3D">
      <w:pPr>
        <w:rPr>
          <w:rFonts w:ascii="Arial" w:hAnsi="Arial"/>
          <w:b/>
        </w:rPr>
      </w:pPr>
    </w:p>
    <w:p w14:paraId="24A1C5E9" w14:textId="77777777" w:rsidR="00944C3D" w:rsidRDefault="00944C3D" w:rsidP="00944C3D">
      <w:pPr>
        <w:rPr>
          <w:rFonts w:ascii="Arial" w:hAnsi="Arial"/>
          <w:b/>
        </w:rPr>
      </w:pPr>
    </w:p>
    <w:p w14:paraId="6D325016" w14:textId="77777777" w:rsidR="00944C3D" w:rsidRDefault="00944C3D" w:rsidP="00944C3D">
      <w:pPr>
        <w:rPr>
          <w:rFonts w:ascii="Arial" w:hAnsi="Arial"/>
          <w:b/>
        </w:rPr>
      </w:pPr>
    </w:p>
    <w:p w14:paraId="3E375108" w14:textId="77777777" w:rsidR="00944C3D" w:rsidRDefault="00944C3D" w:rsidP="00944C3D">
      <w:pPr>
        <w:rPr>
          <w:rFonts w:ascii="Arial" w:hAnsi="Arial"/>
          <w:b/>
        </w:rPr>
      </w:pPr>
    </w:p>
    <w:p w14:paraId="6B2C6F4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0E116029" w14:textId="77777777" w:rsidTr="00503750">
        <w:tc>
          <w:tcPr>
            <w:tcW w:w="2622" w:type="dxa"/>
            <w:vAlign w:val="center"/>
          </w:tcPr>
          <w:p w14:paraId="22B4F8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3A13E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BDFB7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09698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C6EF8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839B5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8E20F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38232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4C8FF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B65933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BA2B0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851369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CEAB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D9668FB" w14:textId="1CF538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4614FC" w14:textId="06146F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A00367" w14:textId="5A69FF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AF6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7F64F8" w14:textId="64CE23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0045B4" w14:textId="77777777" w:rsidTr="00503750">
        <w:tc>
          <w:tcPr>
            <w:tcW w:w="2622" w:type="dxa"/>
            <w:vAlign w:val="center"/>
          </w:tcPr>
          <w:p w14:paraId="6EA817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188F9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ECC410A" w14:textId="1217AC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E7E29E" w14:textId="448EE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ED93E7" w14:textId="2413B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4FC9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FF8E3B" w14:textId="5DD588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8DE02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67ED3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A90F96E" w14:textId="4B9A67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BDB825" w14:textId="685ED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4E2C5A" w14:textId="7D1A8E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082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0F571E" w14:textId="5037B4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C370C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DE2D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A747FCF" w14:textId="36B84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57E160" w14:textId="6F0AC7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6DC3B2" w14:textId="73A535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F93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C29463" w14:textId="28AEC7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880DCC" w14:textId="77777777" w:rsidTr="00503750">
        <w:tc>
          <w:tcPr>
            <w:tcW w:w="2622" w:type="dxa"/>
            <w:vAlign w:val="center"/>
          </w:tcPr>
          <w:p w14:paraId="7ECAC4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3EA217C" w14:textId="1124A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12055.00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8136D17" w14:textId="24926B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12727.00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4CB311" w14:textId="1FA2F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18755.00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7E7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B5B25A" w14:textId="2CEC2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6027.00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990F2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8622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62E85416" w14:textId="60BDD9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EEBA2B" w14:textId="14B2A7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68C5DC" w14:textId="0586A2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7B5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1040F7" w14:textId="6FCE63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246130" w14:textId="77777777" w:rsidTr="00503750">
        <w:tc>
          <w:tcPr>
            <w:tcW w:w="2622" w:type="dxa"/>
            <w:vAlign w:val="center"/>
          </w:tcPr>
          <w:p w14:paraId="4AE854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E002380" w14:textId="0CE1F5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5EB884" w14:textId="4A3866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D9AA0C" w14:textId="131BCA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5D5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1A4DB8" w14:textId="61BFE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AC4D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2B1440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6C99B6C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7AE23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EA5214D" w14:textId="72A67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FB5785" w14:textId="6CC4A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596D45" w14:textId="4C6AC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C1D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31C686" w14:textId="60D17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0C63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04ED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80B698E" w14:textId="34E98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DD4BBF" w14:textId="25BAE4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AFAC16" w14:textId="473BF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69AF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860221" w14:textId="23B3B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3696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60C2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809C3DC" w14:textId="3E9C5C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AB8CE2" w14:textId="06997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48C29F" w14:textId="18261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5F2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3A13B9" w14:textId="72A9B5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7D35E4" w14:textId="77777777" w:rsidTr="00503750">
        <w:tc>
          <w:tcPr>
            <w:tcW w:w="2622" w:type="dxa"/>
            <w:vAlign w:val="center"/>
          </w:tcPr>
          <w:p w14:paraId="1ABFCC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B1E6892" w14:textId="22363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9E87D2" w14:textId="5EA9DA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CD7AE0" w14:textId="407DEC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EFB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A53F60" w14:textId="7EC55E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B1F1D0" w14:textId="77777777" w:rsidTr="00503750">
        <w:tc>
          <w:tcPr>
            <w:tcW w:w="2622" w:type="dxa"/>
            <w:vAlign w:val="center"/>
          </w:tcPr>
          <w:p w14:paraId="60895A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072DE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1BDF8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E32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BCE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474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384A7D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967F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BA9CB8C" w14:textId="13652C8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12055.00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F2B830" w14:textId="1743854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12727.00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90ECDE" w14:textId="421EFC9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18755.00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DBDBF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933C7F" w14:textId="358154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6027.00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3276C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A6ACD2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181F2F20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E4C40D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E60F18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B6F83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5F98F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17D35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BD45A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00FF8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C4BDA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25FA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B1629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6EFD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048C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A895A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532B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0DE8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BA1CD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DBD9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C95F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65D6AE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31CA4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3956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3C0D1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1FD9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2906A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CF092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A214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EFDE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139B3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7E62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E09BF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70E52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3C4C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9EDF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BFAA2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BDCC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50B0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78D60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2C1CD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6D5EC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7DA98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0CCA4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F5C4D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8048A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B99F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83AEF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D594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4142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F95ED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515F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BE73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E5393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6AE3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C57C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E3BDBC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DB766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A530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03C207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2B39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D1F5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4CCE2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FFE0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5735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89F65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443089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ADA00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E24E6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1E7392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ADDABE6" w14:textId="77777777" w:rsidTr="00503750">
        <w:tc>
          <w:tcPr>
            <w:tcW w:w="2835" w:type="dxa"/>
            <w:vAlign w:val="center"/>
          </w:tcPr>
          <w:p w14:paraId="6E88AF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CB1CC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C11D2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2BC31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8CB86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2EC35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C2865C5" w14:textId="77777777" w:rsidTr="00503750">
        <w:tc>
          <w:tcPr>
            <w:tcW w:w="2835" w:type="dxa"/>
            <w:vAlign w:val="center"/>
          </w:tcPr>
          <w:p w14:paraId="551878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6D31679" w14:textId="237711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11E93E" w14:textId="07FFD6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2D955D" w14:textId="63B8A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C7E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F13FC6" w14:textId="02AAF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6F1174" w14:textId="77777777" w:rsidTr="00503750">
        <w:tc>
          <w:tcPr>
            <w:tcW w:w="2835" w:type="dxa"/>
            <w:vAlign w:val="center"/>
          </w:tcPr>
          <w:p w14:paraId="64D524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FE2B512" w14:textId="1220EA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496715" w14:textId="29F01C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04478C" w14:textId="54011D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39C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41FC0B" w14:textId="2E40B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51F377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AFD78B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90CDBC5" w14:textId="4A468B2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5805EF" w14:textId="2843576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E874D9" w14:textId="639531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D7663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78834D" w14:textId="0771324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10FBE01" w14:textId="77777777" w:rsidTr="00503750">
        <w:tc>
          <w:tcPr>
            <w:tcW w:w="2835" w:type="dxa"/>
            <w:vAlign w:val="center"/>
          </w:tcPr>
          <w:p w14:paraId="2AF61B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E9980E7" w14:textId="340BC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F2EDCB" w14:textId="6D81A3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995058" w14:textId="6FA9C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AC4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BBF76B" w14:textId="2D071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76932" w14:textId="77777777" w:rsidTr="00503750">
        <w:tc>
          <w:tcPr>
            <w:tcW w:w="2835" w:type="dxa"/>
            <w:vAlign w:val="center"/>
          </w:tcPr>
          <w:p w14:paraId="43F909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3DD05A6" w14:textId="66B47D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2E878D" w14:textId="2A1F23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12E252" w14:textId="7BB1F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814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FAD197" w14:textId="6CB7B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051F7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89B66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CC1A772" w14:textId="7630C2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419623" w14:textId="431E451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296866" w14:textId="3030E5C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6E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25CBB8" w14:textId="3ECDE41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F2198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E951F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9DFA01A" w14:textId="1D3FF3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0DBCF9" w14:textId="7D7D7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17406C" w14:textId="19CFE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0F5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873A29" w14:textId="3CB93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4890D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BEA8DE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564E33E" w14:textId="77777777" w:rsidTr="00503750">
        <w:tc>
          <w:tcPr>
            <w:tcW w:w="2552" w:type="dxa"/>
            <w:vAlign w:val="center"/>
          </w:tcPr>
          <w:p w14:paraId="6051EC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41F9E6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B0151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C8D4D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03DD8C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3127213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6A6EB7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347B4038" w14:textId="241B69E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75B7B1C" w14:textId="62D54BB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B8EC80D" w14:textId="7D7061A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7F9D5D55" w14:textId="01916DA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BD7C70E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05AF27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2B97E38E" w14:textId="53C47BF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D019BDE" w14:textId="200E02E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1C59952" w14:textId="096CA23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497BA6D" w14:textId="45CC709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FFC4DA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D3C239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63DE3A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72F01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16C63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6873004" w14:textId="77777777" w:rsidTr="00503750">
        <w:tc>
          <w:tcPr>
            <w:tcW w:w="4395" w:type="dxa"/>
            <w:vMerge/>
          </w:tcPr>
          <w:p w14:paraId="3F5437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CEC44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F193E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690C2FE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B4A05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1B7AB56" w14:textId="6BDB6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  <w:lang w:eastAsia="sk-SK"/>
              </w:rPr>
              <w:t>151.00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34C23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F60F5B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39726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89CDA0F" w14:textId="31017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  <w:lang w:eastAsia="sk-SK"/>
              </w:rPr>
              <w:t>-267.29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66308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F0AB2E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45BFA1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390ABA8" w14:textId="0781A69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-116.29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1635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CEEE216" w14:textId="77777777" w:rsidTr="00503750">
        <w:tc>
          <w:tcPr>
            <w:tcW w:w="4395" w:type="dxa"/>
            <w:vAlign w:val="center"/>
          </w:tcPr>
          <w:p w14:paraId="487E8B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9B40AEE" w14:textId="6B559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14182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CFA90F9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3644A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99DECC8" w14:textId="56296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918DD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87BCA6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39878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B566A41" w14:textId="5579368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D372B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6C7206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011614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5CCFA84" w14:textId="3259797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24583.00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B376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03328E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5B3CCD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77CA42AC" w14:textId="77777777" w:rsidTr="00503750">
        <w:tc>
          <w:tcPr>
            <w:tcW w:w="4395" w:type="dxa"/>
            <w:vAlign w:val="center"/>
          </w:tcPr>
          <w:p w14:paraId="3DC698D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6E3560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A688BD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34D5D4F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56CB2D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61529AF" w14:textId="57844A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ED0109" w14:textId="1B5A970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B27D56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A016B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386E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A3E8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B1D821B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231BC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913F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D41A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F618C23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61540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8513CAA" w14:textId="23CD9453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912C6A" w14:textId="5C6A512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093A229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C4A0C4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FC6F442" w14:textId="442D9EE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9585C8" w14:textId="6F8B78D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64E125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2337E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E2462A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C4C6233" w14:textId="77777777" w:rsidTr="00503750">
        <w:tc>
          <w:tcPr>
            <w:tcW w:w="1843" w:type="dxa"/>
            <w:vAlign w:val="center"/>
          </w:tcPr>
          <w:p w14:paraId="54E949F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4C6F2C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F5C8DA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CB396A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0A6C9E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99D535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3937DC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05863FF" w14:textId="77777777" w:rsidTr="00503750">
        <w:tc>
          <w:tcPr>
            <w:tcW w:w="1843" w:type="dxa"/>
            <w:vAlign w:val="center"/>
          </w:tcPr>
          <w:p w14:paraId="49603F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C7E7B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60D0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C3714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80A01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E3D6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A52A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505AADF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A00F8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246DE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E559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ACB8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D2466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6EF0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1704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81F42AC" w14:textId="77777777" w:rsidTr="00503750">
        <w:tc>
          <w:tcPr>
            <w:tcW w:w="1843" w:type="dxa"/>
            <w:vAlign w:val="center"/>
          </w:tcPr>
          <w:p w14:paraId="1578FA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D39DF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04747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9943D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6FD2A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4B50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6AFA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549BE69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24D7E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1ED647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3378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09561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DDCD7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317F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F37E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82F183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91A92F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B85F3B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CE46ED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7D8F3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5EB172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E4109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5DD13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1C0166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271D0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1FEB569" w14:textId="77777777" w:rsidTr="00503750">
        <w:trPr>
          <w:trHeight w:val="664"/>
        </w:trPr>
        <w:tc>
          <w:tcPr>
            <w:tcW w:w="3372" w:type="dxa"/>
          </w:tcPr>
          <w:p w14:paraId="149203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0980B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40BC1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C557AE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38263B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C387D4F" w14:textId="6AB5E1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2C1605" w14:textId="4EF551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837CF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6580B5E" w14:textId="512D081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AB8D1EB" w14:textId="33DA82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59E3C3" w14:textId="4A1EF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0DB30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D5CFFDF" w14:textId="1EFD8BF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D0CB14" w14:textId="2F38EF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0B9987" w14:textId="0211B4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BC9139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C99C4F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2273FFC" w14:textId="02A93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CE55C1" w14:textId="58909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D0CF0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1C15D1" w14:textId="378305C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D7DD228" w14:textId="6A8D5F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F44391" w14:textId="20F08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67013F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4A3A9C5" w14:textId="32B8556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5B4BD10" w14:textId="527F1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C5E820" w14:textId="71C7F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A79DD6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B5EED5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95E2BD1" w14:textId="77777777" w:rsidTr="00503750">
        <w:tc>
          <w:tcPr>
            <w:tcW w:w="2835" w:type="dxa"/>
            <w:vAlign w:val="center"/>
          </w:tcPr>
          <w:p w14:paraId="73C2F6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971777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10106D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F70548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368750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51CA66E" w14:textId="77777777" w:rsidTr="00503750">
        <w:tc>
          <w:tcPr>
            <w:tcW w:w="2835" w:type="dxa"/>
          </w:tcPr>
          <w:p w14:paraId="6CC3B3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ABA3BBE" w14:textId="348B44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92BF77" w14:textId="769AC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C81119" w14:textId="67C834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B44AFE4" w14:textId="32FE4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A7A660" w14:textId="77777777" w:rsidTr="00503750">
        <w:tc>
          <w:tcPr>
            <w:tcW w:w="2835" w:type="dxa"/>
          </w:tcPr>
          <w:p w14:paraId="072993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1055D98" w14:textId="160FE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E481E3" w14:textId="17FDF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57A9FF" w14:textId="766E0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0216EE2" w14:textId="7DC56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8C052E" w14:textId="77777777" w:rsidTr="00503750">
        <w:tc>
          <w:tcPr>
            <w:tcW w:w="2835" w:type="dxa"/>
          </w:tcPr>
          <w:p w14:paraId="63A675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3EE4525" w14:textId="72C29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DF44D3" w14:textId="20FEE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604F2F" w14:textId="5F5B0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FCA9391" w14:textId="6242F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E2AC0F" w14:textId="77777777" w:rsidTr="00503750">
        <w:tc>
          <w:tcPr>
            <w:tcW w:w="2835" w:type="dxa"/>
            <w:vAlign w:val="center"/>
          </w:tcPr>
          <w:p w14:paraId="1BAF97F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A64D769" w14:textId="2BEF5B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A8AF56" w14:textId="2BA1D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5B4810" w14:textId="21C422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E87524" w14:textId="21A95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23A4A2" w14:textId="77777777" w:rsidTr="00503750">
        <w:tc>
          <w:tcPr>
            <w:tcW w:w="2835" w:type="dxa"/>
            <w:vAlign w:val="center"/>
          </w:tcPr>
          <w:p w14:paraId="4DEFAE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EFF1E6E" w14:textId="097DA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3F6D54" w14:textId="42570B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5203A9" w14:textId="7C867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D634390" w14:textId="5BA142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963605" w14:textId="77777777" w:rsidTr="00503750">
        <w:tc>
          <w:tcPr>
            <w:tcW w:w="2835" w:type="dxa"/>
          </w:tcPr>
          <w:p w14:paraId="566FB2F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6319EF3" w14:textId="128AD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AB955D" w14:textId="484FB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8DD665" w14:textId="36C8E5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166B0B8" w14:textId="17C2DD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E7F5A3" w14:textId="77777777" w:rsidTr="00503750">
        <w:tc>
          <w:tcPr>
            <w:tcW w:w="2835" w:type="dxa"/>
          </w:tcPr>
          <w:p w14:paraId="3CA339F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CF415B1" w14:textId="568C7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F11A65" w14:textId="6FB444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8E482B" w14:textId="606B5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736B4C" w14:textId="51CEF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E604F57" w14:textId="77777777" w:rsidTr="00503750">
        <w:tc>
          <w:tcPr>
            <w:tcW w:w="2835" w:type="dxa"/>
          </w:tcPr>
          <w:p w14:paraId="66C73C7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46686CF" w14:textId="4C104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4E58D0" w14:textId="22977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B20473" w14:textId="6EE4CD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615E03" w14:textId="4F9681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D08391" w14:textId="77777777" w:rsidR="00944C3D" w:rsidRDefault="00944C3D" w:rsidP="00944C3D">
      <w:pPr>
        <w:rPr>
          <w:rFonts w:ascii="Arial" w:hAnsi="Arial"/>
          <w:b/>
        </w:rPr>
      </w:pPr>
    </w:p>
    <w:p w14:paraId="1D5405A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6C0B7A3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B6A99E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03A048B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712FEC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EC5181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A3B32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B159776" w14:textId="77777777" w:rsidTr="00503750">
        <w:trPr>
          <w:trHeight w:val="443"/>
        </w:trPr>
        <w:tc>
          <w:tcPr>
            <w:tcW w:w="2560" w:type="dxa"/>
          </w:tcPr>
          <w:p w14:paraId="0F5C3CF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09A9C6D" w14:textId="163611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66FE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2DB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A42431E" w14:textId="7996F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A88FA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66061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A7F0CB2" w14:textId="42B4C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716D0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14D3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B87C54B" w14:textId="6B0DEA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DEA00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79C0F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917EBCB" w14:textId="32B64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5BD9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4942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1AA85E0" w14:textId="76715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98DF8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8AE8C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B48682B" w14:textId="2F336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3D11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709C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CF85319" w14:textId="227A65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C49BE8" w14:textId="77777777" w:rsidR="00944C3D" w:rsidRDefault="00944C3D" w:rsidP="00944C3D">
      <w:pPr>
        <w:rPr>
          <w:rFonts w:ascii="Arial" w:hAnsi="Arial"/>
          <w:b/>
        </w:rPr>
      </w:pPr>
    </w:p>
    <w:p w14:paraId="2D9DE6E7" w14:textId="77777777" w:rsidR="00944C3D" w:rsidRDefault="00944C3D" w:rsidP="00944C3D">
      <w:pPr>
        <w:rPr>
          <w:rFonts w:ascii="Arial" w:hAnsi="Arial"/>
          <w:b/>
        </w:rPr>
      </w:pPr>
    </w:p>
    <w:p w14:paraId="1DAFFAA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330484B" w14:textId="77777777" w:rsidR="00944C3D" w:rsidRDefault="00944C3D" w:rsidP="00944C3D">
      <w:pPr>
        <w:rPr>
          <w:rFonts w:ascii="Arial" w:hAnsi="Arial"/>
          <w:b/>
        </w:rPr>
      </w:pPr>
    </w:p>
    <w:p w14:paraId="6E52146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13387A8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DE48A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39DA4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1BE6B9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710D84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0E80A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0DD36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18F07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5A7E9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C45DA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EDF68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BADB0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5F787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7B651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86AFA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B22AD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59CE24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EA21D2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F215360" w14:textId="77777777" w:rsidTr="00503750">
        <w:trPr>
          <w:trHeight w:val="677"/>
        </w:trPr>
        <w:tc>
          <w:tcPr>
            <w:tcW w:w="3358" w:type="dxa"/>
          </w:tcPr>
          <w:p w14:paraId="6C454D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9AA4E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5880B2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DFBAFF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8873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9B65A83" w14:textId="02395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BB2809" w14:textId="43DE5E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02FAA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B99A6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0868026" w14:textId="4B625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EF14EF" w14:textId="35E445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D278B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256AC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23080BA" w14:textId="7A7C4D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C73F42" w14:textId="13B6D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7B99E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46E68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AB6D277" w14:textId="29921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2B50B35" w14:textId="34883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2ADE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ECC7F8C" w14:textId="68C3C3C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6461107" w14:textId="1447A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07F410" w14:textId="52D6B7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BA5F9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4A03885" w14:textId="5BF97AE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1A537C2" w14:textId="66B8B6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58E79D" w14:textId="3A2B06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BF1A02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F9B08B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9A9F24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9AAF0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DCF02C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617570C9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7C0FFF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2285C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03EAB2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174BD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A984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ABA22C6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F389D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9FA84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504F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42B1A1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494D95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D61FE0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238839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35B00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53C68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97E6D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762565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D1C99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D2E7B4B" w14:textId="1004B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3CD272" w14:textId="2B55F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F49EEF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29692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56FFB7D" w14:textId="33285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40FB08B" w14:textId="69B6C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84E7D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B8219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927AB87" w14:textId="1D22F9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EC04E7" w14:textId="74D1D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4816E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3BFC9E0" w14:textId="62B5F5B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B05FE1" w14:textId="4B0DD6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5B1BD8" w14:textId="3B4BB1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B4C60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EA3188C" w14:textId="0D06E90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1F1861B" w14:textId="1DC79F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B28C14" w14:textId="0FFB0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1E414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6BA295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17B790A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ED1C1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500AA0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2B980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BD326B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8DF4C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9878CFF" w14:textId="36841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38BDB9" w14:textId="257E52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61645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E802E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693AB75" w14:textId="04BF11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A257E0B" w14:textId="217B4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E673F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252DF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0657924" w14:textId="2C5C4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E51F16" w14:textId="01E3FD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5AF19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AFCD1C8" w14:textId="63785F9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008BED2" w14:textId="073CE7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8D5DF9" w14:textId="2A9B51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852A4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7F25F42" w14:textId="70666DA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83D2C0F" w14:textId="4C7207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D0276D" w14:textId="1F31B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B2FF84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E01471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66539DE" w14:textId="77777777" w:rsidTr="00503750">
        <w:tc>
          <w:tcPr>
            <w:tcW w:w="3686" w:type="dxa"/>
            <w:vAlign w:val="center"/>
          </w:tcPr>
          <w:p w14:paraId="22120D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99941D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780E1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84DC43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69D3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AD7B4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0383B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D2A5FA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A6DE5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5018E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7C3CA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E4E25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DA5A1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6205F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0B84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62FB170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6CC87D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F84013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B6E55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88F14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30D4DB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59E07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A9BC5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4FAC2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64493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06B07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5089EF1" w14:textId="38BE6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C652D4" w14:textId="237B8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F88CB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F5A61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96701F7" w14:textId="25F22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C335ED" w14:textId="7D0ECF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94320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03BAE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C9A03E0" w14:textId="35B48D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93B504" w14:textId="634551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63EFD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C50B6CC" w14:textId="33FE6B1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F81920A" w14:textId="57197B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8CC72FC" w14:textId="33D221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8F01CE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2F59B40" w14:textId="3587AA8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18EEF" w14:textId="6F952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E558DE" w14:textId="7BC4A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452EC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120545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0509BD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4E54E9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7697A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3A610F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F9C6E5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03AF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4782125" w14:textId="3C925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59D7C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F4201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22D77CD" w14:textId="22878B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009A8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B8B5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31CB962" w14:textId="5FE6B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522AA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235E4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8925EF8" w14:textId="2FCAEF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82E75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53C46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45E0F6F" w14:textId="0B86E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32225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3F2FD6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BEF5239" w14:textId="3CC2C06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5BF79C" w14:textId="77777777" w:rsidR="00944C3D" w:rsidRDefault="00944C3D" w:rsidP="00944C3D">
      <w:pPr>
        <w:rPr>
          <w:sz w:val="22"/>
          <w:szCs w:val="22"/>
        </w:rPr>
      </w:pPr>
    </w:p>
    <w:p w14:paraId="0837089F" w14:textId="77777777" w:rsidR="00944C3D" w:rsidRDefault="00944C3D" w:rsidP="00944C3D">
      <w:pPr>
        <w:rPr>
          <w:sz w:val="22"/>
          <w:szCs w:val="22"/>
        </w:rPr>
      </w:pPr>
    </w:p>
    <w:p w14:paraId="4252734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01D81D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70B42DD" w14:textId="3E9A67C1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610FA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72F84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9AC43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9F4DC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08E0F13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A7671A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CF1EDC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83BCAD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EEE4A60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891DE4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F0874AD" w14:textId="79CA09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270DD81" w14:textId="17A3E1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907A6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6A7F44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4542D5A" w14:textId="2931FD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C5CA771" w14:textId="28C1E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0CD8F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6B4D84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2D8DB61" w14:textId="43D4F1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464E0B1" w14:textId="52EDFA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1ABFB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0EB6C1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29EA6B0" w14:textId="68C51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B6DA333" w14:textId="002A1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A8F4B5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53956F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3CA6E97" w14:textId="0C40DC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01726B" w14:textId="61F1D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A004A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64AF61D" w14:textId="3AC43A4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4D0B3BD" w14:textId="7C757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8C4782" w14:textId="620F3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A16A8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2DEED2E" w14:textId="2FE606F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D3DE33D" w14:textId="163795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4379B8" w14:textId="68D549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8078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AE416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0EBBA4C4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70ED40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EE89CF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CDB28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5302C4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ACBE0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1040A89" w14:textId="3429D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314EF62" w14:textId="53DF6B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15482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1EDFE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F7FADE8" w14:textId="358BB4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3F57BB" w14:textId="414B1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89076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07CA7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920909E" w14:textId="7513BC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58B79E" w14:textId="35AD8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8FBA0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AEE06E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88BE239" w14:textId="3CBDD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9728CC9" w14:textId="555912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2F86C3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6E0BBE4" w14:textId="6CE7634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69504C0" w14:textId="324E4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E41B4F" w14:textId="1333E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ABE75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F5C042C" w14:textId="175B452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818DA6E" w14:textId="0E1ED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80B4FB" w14:textId="54EC7B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DD910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DD5B1B7" w14:textId="66CA30B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A0FA887" w14:textId="45F68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5C0FE04" w14:textId="15A0E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F5819" w:rsidRPr="00992A8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12A95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F8487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801352E" w14:textId="1C14E05C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161FC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2B3AA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076FDA1" w14:textId="67EFEC6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FECC9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088B28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4CF6B01" w14:textId="7A4D3A74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448C7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1588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29A77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90A9722" w14:textId="77777777" w:rsidR="00944C3D" w:rsidRPr="003607F0" w:rsidRDefault="00944C3D" w:rsidP="00944C3D"/>
    <w:p w14:paraId="2654ECD0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63AC3E" w14:textId="77777777" w:rsidR="00D822F7" w:rsidRDefault="00D822F7">
      <w:r>
        <w:separator/>
      </w:r>
    </w:p>
  </w:endnote>
  <w:endnote w:type="continuationSeparator" w:id="0">
    <w:p w14:paraId="1D28F109" w14:textId="77777777" w:rsidR="00D822F7" w:rsidRDefault="00D822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A6F353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DD1A37F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E2D51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916965E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FCAF0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52D3646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C8E816" w14:textId="77777777" w:rsidR="00D822F7" w:rsidRDefault="00D822F7">
      <w:r>
        <w:separator/>
      </w:r>
    </w:p>
  </w:footnote>
  <w:footnote w:type="continuationSeparator" w:id="0">
    <w:p w14:paraId="55C64FAC" w14:textId="77777777" w:rsidR="00D822F7" w:rsidRDefault="00D822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88810698">
    <w:abstractNumId w:val="13"/>
  </w:num>
  <w:num w:numId="2" w16cid:durableId="928274160">
    <w:abstractNumId w:val="17"/>
  </w:num>
  <w:num w:numId="3" w16cid:durableId="1525048138">
    <w:abstractNumId w:val="8"/>
  </w:num>
  <w:num w:numId="4" w16cid:durableId="32853943">
    <w:abstractNumId w:val="7"/>
  </w:num>
  <w:num w:numId="5" w16cid:durableId="62018833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805974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88318856">
    <w:abstractNumId w:val="20"/>
  </w:num>
  <w:num w:numId="8" w16cid:durableId="874973508">
    <w:abstractNumId w:val="10"/>
  </w:num>
  <w:num w:numId="9" w16cid:durableId="669866976">
    <w:abstractNumId w:val="0"/>
  </w:num>
  <w:num w:numId="10" w16cid:durableId="427890498">
    <w:abstractNumId w:val="19"/>
  </w:num>
  <w:num w:numId="11" w16cid:durableId="297498721">
    <w:abstractNumId w:val="6"/>
  </w:num>
  <w:num w:numId="12" w16cid:durableId="656960467">
    <w:abstractNumId w:val="9"/>
  </w:num>
  <w:num w:numId="13" w16cid:durableId="484858069">
    <w:abstractNumId w:val="12"/>
  </w:num>
  <w:num w:numId="14" w16cid:durableId="1725788305">
    <w:abstractNumId w:val="15"/>
  </w:num>
  <w:num w:numId="15" w16cid:durableId="180751434">
    <w:abstractNumId w:val="14"/>
  </w:num>
  <w:num w:numId="16" w16cid:durableId="1161849023">
    <w:abstractNumId w:val="2"/>
  </w:num>
  <w:num w:numId="17" w16cid:durableId="57478547">
    <w:abstractNumId w:val="4"/>
  </w:num>
  <w:num w:numId="18" w16cid:durableId="932207796">
    <w:abstractNumId w:val="11"/>
  </w:num>
  <w:num w:numId="19" w16cid:durableId="1896888267">
    <w:abstractNumId w:val="5"/>
  </w:num>
  <w:num w:numId="20" w16cid:durableId="1695494479">
    <w:abstractNumId w:val="18"/>
  </w:num>
  <w:num w:numId="21" w16cid:durableId="14699380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72"/>
    <w:docVar w:name="arg2" w:val="Driver=asa17;DBF=D:\anasoft\data\tebys.db;DBN=tebys;ENG=SQL17;commlinks=TCPIP{ip=192.168.1.241};uid=kostelna;con=finus(12.0);pwd=Marec2023"/>
    <w:docVar w:name="arg3" w:val="921444"/>
    <w:docVar w:name="arg4" w:val="C:\Users\kostelna\AppData\Local\Temp\5035422.doc"/>
    <w:docVar w:name="arg5" w:val="2"/>
  </w:docVars>
  <w:rsids>
    <w:rsidRoot w:val="003F5819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26A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3F5819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22F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B0B39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B28B9AE"/>
  <w15:docId w15:val="{7455D4C2-B5A0-42C5-A263-FD6A3C854C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14</TotalTime>
  <Pages>16</Pages>
  <Words>5336</Words>
  <Characters>30416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KOSTELNA Marcela</dc:creator>
  <cp:lastModifiedBy>Marcela KOSTELNA</cp:lastModifiedBy>
  <cp:revision>2</cp:revision>
  <cp:lastPrinted>2009-07-30T10:15:00Z</cp:lastPrinted>
  <dcterms:created xsi:type="dcterms:W3CDTF">2026-03-19T12:51:00Z</dcterms:created>
  <dcterms:modified xsi:type="dcterms:W3CDTF">2026-03-19T13:05:00Z</dcterms:modified>
</cp:coreProperties>
</file>