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2BD78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C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3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D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E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1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F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5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5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2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1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F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C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8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B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6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1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7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2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E5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01079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791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40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F42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23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C1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B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C7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C3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6F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D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90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F1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76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E99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6F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D15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1E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D2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F0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C0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74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07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10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55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1FC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32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8D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F8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67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0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93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50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A5A9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A1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31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241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24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41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79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64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2B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2A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7A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02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1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07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D85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434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F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53D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23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048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F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CE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23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44F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D8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6C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AD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EB9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02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AB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D7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54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84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BC695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66D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161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75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BCE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0B6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CB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BC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1A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3CD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85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A0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40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A6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A16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76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99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31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16C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1B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4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7B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23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65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0B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78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53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549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6E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AD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2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67C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88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1D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A0263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3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5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8D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EE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9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5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8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7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91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B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2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0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1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D3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D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AC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1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5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B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02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7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A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58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88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7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E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4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B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8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2D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90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4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2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32459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E7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0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6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C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8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B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E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7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A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6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B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2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C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3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1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ABB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4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A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E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0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9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EA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A0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4F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20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20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540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63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C90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C7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F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5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4BF3C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F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3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8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88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89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4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2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3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E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2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1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6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D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C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341E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9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5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C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5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6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4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0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F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4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6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C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5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C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E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B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D994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8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6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B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3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D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7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C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8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D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A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041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2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D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6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7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4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9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5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3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2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C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6B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5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3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0F3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2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A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0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C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7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A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A6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A6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65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DB00B" w14:textId="0CDA251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9D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47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E8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A7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82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4542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CF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0D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8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B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1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9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5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927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3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F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4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C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9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0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D9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89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E8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0362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171B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37171BE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5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1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9D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3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5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6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5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B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F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0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4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0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7BA1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AE1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04297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8F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A1EE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B0A1EE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3DF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1993DF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1246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9C1246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493AE" w14:textId="78D655ED" w:rsidR="000B647F" w:rsidRDefault="000B647F" w:rsidP="00944C3D">
                                  <w:fldSimple w:instr=" MERGEFIELD  aDMOD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24493AE" w14:textId="78D655ED" w:rsidR="000B647F" w:rsidRDefault="000B647F" w:rsidP="00944C3D">
                            <w:fldSimple w:instr=" MERGEFIELD  aDMOD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CC9F3" w14:textId="6A883C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49CC9F3" w14:textId="6A883C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6456C" w14:textId="2497C969" w:rsidR="000B647F" w:rsidRDefault="000B647F" w:rsidP="00944C3D">
                                  <w:fldSimple w:instr=" MERGEFIELD  aDRDO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E66456C" w14:textId="2497C969" w:rsidR="000B647F" w:rsidRDefault="000B647F" w:rsidP="00944C3D">
                            <w:fldSimple w:instr=" MERGEFIELD  aDRDO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82E2A" w14:textId="2C879B7B" w:rsidR="000B647F" w:rsidRDefault="000B647F" w:rsidP="00944C3D">
                                  <w:fldSimple w:instr=" MERGEFIELD  aDMDO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CA82E2A" w14:textId="2C879B7B" w:rsidR="000B647F" w:rsidRDefault="000B647F" w:rsidP="00944C3D">
                            <w:fldSimple w:instr=" MERGEFIELD  aDMDO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94A37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04FD3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62D31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ABA2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23ABA2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2321B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12321B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0ED3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3A0ED3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D0D95" w14:textId="3B60FA58" w:rsidR="000B647F" w:rsidRDefault="000B647F" w:rsidP="00944C3D">
                                  <w:fldSimple w:instr=" MERGEFIELD  aDRDOo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0FD0D95" w14:textId="3B60FA58" w:rsidR="000B647F" w:rsidRDefault="000B647F" w:rsidP="00944C3D">
                            <w:fldSimple w:instr=" MERGEFIELD  aDRDOo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17D2E" w14:textId="74B45AEF" w:rsidR="000B647F" w:rsidRDefault="000B647F" w:rsidP="00944C3D">
                                  <w:fldSimple w:instr=" MERGEFIELD  aDMDO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4B17D2E" w14:textId="74B45AEF" w:rsidR="000B647F" w:rsidRDefault="000B647F" w:rsidP="00944C3D">
                            <w:fldSimple w:instr=" MERGEFIELD  aDMDO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74A7D8" w14:textId="7AE9D6FE" w:rsidR="000B647F" w:rsidRDefault="000B647F" w:rsidP="00944C3D">
                                  <w:fldSimple w:instr=" MERGEFIELD  aDRODo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E74A7D8" w14:textId="7AE9D6FE" w:rsidR="000B647F" w:rsidRDefault="000B647F" w:rsidP="00944C3D">
                            <w:fldSimple w:instr=" MERGEFIELD  aDRODo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4A205" w14:textId="4B9B253C" w:rsidR="000B647F" w:rsidRDefault="000B647F" w:rsidP="00944C3D">
                                  <w:fldSimple w:instr=" MERGEFIELD  aDMOD  \* MERGEFORMAT ">
                                    <w:r w:rsidR="003F5819" w:rsidRPr="003F581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44A205" w14:textId="4B9B253C" w:rsidR="000B647F" w:rsidRDefault="000B647F" w:rsidP="00944C3D">
                            <w:fldSimple w:instr=" MERGEFIELD  aDMOD  \* MERGEFORMAT ">
                              <w:r w:rsidR="003F5819" w:rsidRPr="003F581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48946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725A6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7630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B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3B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3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E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F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C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A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8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C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D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5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B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B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D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F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0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3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E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0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7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5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3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7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C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9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15B6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1B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30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1A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2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1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B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2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4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C6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1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4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D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3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D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5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E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9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8E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3A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5D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68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F1C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70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F9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F79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4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F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6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9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D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8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7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E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8E20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E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F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6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F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E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D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9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F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C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2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A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2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D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A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1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6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0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7AD4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0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B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3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B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A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E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1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F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FEE0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4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5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8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D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8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D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3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F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7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2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D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1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0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E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F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4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C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6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EF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7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2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4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D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3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3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1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C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5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E60B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3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2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C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F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2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0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B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0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8A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2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B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E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F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4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3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7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24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8E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0E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F8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CF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6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65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0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0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5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6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C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7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40F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2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0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A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F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4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7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2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B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E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C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1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9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A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F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B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3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C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3F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39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F8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10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A7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8D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C25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C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F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4223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E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9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5620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845620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2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2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5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4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7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1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3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C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A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30D1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A530D1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E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C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F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8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F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4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6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5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7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B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E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C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C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A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8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6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B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2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4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9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5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422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403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D25E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829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C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7CC6B" w14:textId="2695A75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34056181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217CC6B" w14:textId="2695A75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34056181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3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3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F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C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F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D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3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4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0A0FD" w14:textId="31CF88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2021438881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FE0A0FD" w14:textId="31CF88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2021438881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1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1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3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8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0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E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D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5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8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5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9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C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C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4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0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AB46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A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0D6E3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EE9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9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D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2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8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E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1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0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F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A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A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2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3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4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5B1D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5B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647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A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D91EE" w14:textId="107EDA5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Inovecká 1143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D2D91EE" w14:textId="107EDA5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SVB Inovecká 1143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B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E6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8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2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C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3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8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5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2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6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F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B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7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3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3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0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0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7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0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8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B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B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7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F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E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B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8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4500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9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CD1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BDD5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0A41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A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3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82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2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5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B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A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F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9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2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6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4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A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4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A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E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F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0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4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1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C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3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8FA4A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31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02482" w14:textId="33D1BBF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 32,34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B802482" w14:textId="33D1BBF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Inovecká 32,34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F7A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5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B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7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7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6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D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5B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3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A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C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2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3E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1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8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5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A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76098" w14:textId="616668DE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3E076098" w14:textId="616668DE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8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6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4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F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8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A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CDD1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57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128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63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71E9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190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0824D" w14:textId="4B0340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4D0824D" w14:textId="4B0340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49943" w14:textId="014AED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3F5819" w:rsidRPr="00992A8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0349943" w14:textId="014AED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3F5819" w:rsidRPr="00992A8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4D5E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268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3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E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479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6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802A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8AE7D" w14:textId="7FE99C4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D38AE7D" w14:textId="7FE99C4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C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A6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EF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16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7D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3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02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220C7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E9ED3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604A1" w14:textId="401E43E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F2604A1" w14:textId="401E43E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2B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E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2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8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4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8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6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9F34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F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DC4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56AE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E69340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FA6D6" w14:textId="6420A6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3B3FA6D6" w14:textId="6420A6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F01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F729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064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1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2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B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A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D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A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7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3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0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C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6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A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2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4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1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4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C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0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C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0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A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6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6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39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F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A3E3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E5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03D6C4" w14:textId="3B44452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3F5819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530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8E3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1ED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C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1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55F0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6F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35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74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7E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1DF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7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78FA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A1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4F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8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5C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C6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72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B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27C6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1B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0C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1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CD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C1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ECC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4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6C4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BE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D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7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3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4E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1AE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D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9A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DB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C7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CA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24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45F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2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FCA6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75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4B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1A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A4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F6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34A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2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0B15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58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F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84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6A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37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01A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8426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7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5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0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40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C867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361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5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0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D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4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9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D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6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1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B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F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7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5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B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D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A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5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1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F6D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E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3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BD38AA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D7A31FC" w14:textId="77777777" w:rsidR="00944C3D" w:rsidRDefault="00944C3D" w:rsidP="00944C3D">
      <w:pPr>
        <w:rPr>
          <w:rFonts w:ascii="Arial" w:hAnsi="Arial"/>
        </w:rPr>
      </w:pPr>
    </w:p>
    <w:p w14:paraId="43DC4ED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5C8593A" w14:textId="36EC75C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213F3D8" w14:textId="286F4603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27E5CFD" w14:textId="4FDD981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4C2469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C1B62F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9D5306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1B0F3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C7498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3FFA8B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E77EF5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2AF7879" w14:textId="74AED2AD" w:rsidR="00944C3D" w:rsidRPr="008D0433" w:rsidRDefault="003F581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Dubina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peter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30ADA09C" w14:textId="32C9FDD7" w:rsidR="00944C3D" w:rsidRPr="008D0433" w:rsidRDefault="003F581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0FF754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BA515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A2611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70E8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38E4A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58875E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ACE96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27AF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277E3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4E256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FD847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BCF6481" w14:textId="03206A4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E4F87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C027D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68DE1A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163549" w14:textId="0D99B09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B06E9C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43D40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F125CFB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C2A15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577F9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6B093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7B06BC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E85EF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5337B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BDEA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F5C15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6233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F382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7AF6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BD52E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207E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4FEF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34DC6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2AAF0D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F232C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366AC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4EF15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A45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8756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188EA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E2529EE" w14:textId="5C1823F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2C66F1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9FD6B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FBECE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ABC91B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F2F08F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781D17" w14:textId="0A1BE76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3F581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D00ACA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DEC96C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D92A7E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286214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5B0F7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12257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E7B7F1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E406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7ABB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13CA4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80EAA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2C831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5124F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83B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8DEDAC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1B6F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31344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5419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E3A2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1D41E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A8EFD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906F3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AB8B6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B419C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F0D10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33F77C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4E340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D1DDB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D7B1C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70F0F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7DEB4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B971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64909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F5AF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E6712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35025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4BBF5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9D4395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DA883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C8434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D20D88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1CA97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40F8D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3A312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5207B7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DDDB30F" w14:textId="77777777" w:rsidTr="00503750">
        <w:trPr>
          <w:trHeight w:val="302"/>
        </w:trPr>
        <w:tc>
          <w:tcPr>
            <w:tcW w:w="4510" w:type="dxa"/>
          </w:tcPr>
          <w:p w14:paraId="401E9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08414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6216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A47C1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5D60A9" w14:textId="77777777" w:rsidTr="00503750">
        <w:trPr>
          <w:trHeight w:val="302"/>
        </w:trPr>
        <w:tc>
          <w:tcPr>
            <w:tcW w:w="4510" w:type="dxa"/>
          </w:tcPr>
          <w:p w14:paraId="4D2B1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F2C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2FCD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9550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BCD048" w14:textId="77777777" w:rsidTr="00503750">
        <w:trPr>
          <w:trHeight w:val="302"/>
        </w:trPr>
        <w:tc>
          <w:tcPr>
            <w:tcW w:w="4510" w:type="dxa"/>
          </w:tcPr>
          <w:p w14:paraId="12522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ACA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1A74D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A49F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CAEBC1" w14:textId="77777777" w:rsidTr="00503750">
        <w:trPr>
          <w:trHeight w:val="302"/>
        </w:trPr>
        <w:tc>
          <w:tcPr>
            <w:tcW w:w="4510" w:type="dxa"/>
          </w:tcPr>
          <w:p w14:paraId="138F1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A60A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6EF31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13DFA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93FDA1" w14:textId="77777777" w:rsidTr="00503750">
        <w:trPr>
          <w:trHeight w:val="327"/>
        </w:trPr>
        <w:tc>
          <w:tcPr>
            <w:tcW w:w="4510" w:type="dxa"/>
          </w:tcPr>
          <w:p w14:paraId="20C31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6B5E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A886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DE90C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75D2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2C3B61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AEEE1A9" w14:textId="2528916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954001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952BC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BD69E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49593E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956A5A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C1D06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93183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613C5E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10CAFB" w14:textId="77777777" w:rsidTr="00503750">
        <w:tc>
          <w:tcPr>
            <w:tcW w:w="2302" w:type="dxa"/>
            <w:vAlign w:val="center"/>
          </w:tcPr>
          <w:p w14:paraId="2F9BE7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1DC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0137B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665BE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84D07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E240F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876BF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E9EE7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4B9F96" w14:textId="77777777" w:rsidTr="00503750">
        <w:tc>
          <w:tcPr>
            <w:tcW w:w="15593" w:type="dxa"/>
            <w:gridSpan w:val="8"/>
            <w:vAlign w:val="center"/>
          </w:tcPr>
          <w:p w14:paraId="5C47F3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F45F35A" w14:textId="77777777" w:rsidTr="00503750">
        <w:tc>
          <w:tcPr>
            <w:tcW w:w="2302" w:type="dxa"/>
            <w:vAlign w:val="center"/>
          </w:tcPr>
          <w:p w14:paraId="233626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68CFAF" w14:textId="1BF2A4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F459BF" w14:textId="459236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3C0E4" w14:textId="0470E1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BAFC3" w14:textId="0844EF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2A9E1" w14:textId="09854B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BBCEA5" w14:textId="2B87A8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F3425E" w14:textId="57930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229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95B0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E9DC1ED" w14:textId="58C0C2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257EC1" w14:textId="6B203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CB444" w14:textId="5302D6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C5BCF" w14:textId="673491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AFC80" w14:textId="52C85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8E58" w14:textId="4650F3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2A9A0" w14:textId="6A7283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DC0A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7EC8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9EAF0FD" w14:textId="648E6B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BE571" w14:textId="1C0DC3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DD721" w14:textId="56890E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2AD82" w14:textId="7495F3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727A0" w14:textId="6372C6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7EC9B" w14:textId="168346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CDB16" w14:textId="258197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6D4B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554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9692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190AB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1B8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6C15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7E59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3A77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100A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5B71EFB" w14:textId="77777777" w:rsidTr="00503750">
        <w:tc>
          <w:tcPr>
            <w:tcW w:w="2302" w:type="dxa"/>
            <w:vAlign w:val="center"/>
          </w:tcPr>
          <w:p w14:paraId="25047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E76F07" w14:textId="22D08F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9B27FF" w14:textId="2963B5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A5447" w14:textId="4FFC8F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FFE30" w14:textId="28FDE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73B7A" w14:textId="71AA63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A16819" w14:textId="50B36A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36A71" w14:textId="757C73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649F6" w14:textId="77777777" w:rsidTr="00503750">
        <w:tc>
          <w:tcPr>
            <w:tcW w:w="15593" w:type="dxa"/>
            <w:gridSpan w:val="8"/>
            <w:vAlign w:val="center"/>
          </w:tcPr>
          <w:p w14:paraId="1D2C6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032AE63" w14:textId="77777777" w:rsidTr="00503750">
        <w:tc>
          <w:tcPr>
            <w:tcW w:w="2302" w:type="dxa"/>
            <w:vAlign w:val="center"/>
          </w:tcPr>
          <w:p w14:paraId="42803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6D309B" w14:textId="631FBA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EE92E9" w14:textId="65A5B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6BE00" w14:textId="0015A6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3D92C" w14:textId="14BCC7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F3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F3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BDB0C1" w14:textId="39FD3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F18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58D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3EC680" w14:textId="2B3369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51C4E2" w14:textId="0004F8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B0EA2" w14:textId="629A8A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D3DCF" w14:textId="76D63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909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2576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3E5853" w14:textId="089442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F7D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6E266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6957E35" w14:textId="1E66C6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1774A0" w14:textId="62E216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1C889" w14:textId="148CEA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D70244" w14:textId="777D68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7ED1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3DE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EDFE0" w14:textId="349F04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CA4A43" w14:textId="77777777" w:rsidTr="00503750">
        <w:tc>
          <w:tcPr>
            <w:tcW w:w="2302" w:type="dxa"/>
            <w:vAlign w:val="center"/>
          </w:tcPr>
          <w:p w14:paraId="50B9E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6FBA78" w14:textId="0C5DE5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514497" w14:textId="163BF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13B23" w14:textId="129825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065EDE" w14:textId="2B6912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724A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A036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60B345" w14:textId="631A9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C113E" w14:textId="77777777" w:rsidTr="00503750">
        <w:tc>
          <w:tcPr>
            <w:tcW w:w="15593" w:type="dxa"/>
            <w:gridSpan w:val="8"/>
            <w:vAlign w:val="center"/>
          </w:tcPr>
          <w:p w14:paraId="5A8FD1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1BB927C" w14:textId="77777777" w:rsidTr="00503750">
        <w:tc>
          <w:tcPr>
            <w:tcW w:w="2302" w:type="dxa"/>
            <w:vAlign w:val="center"/>
          </w:tcPr>
          <w:p w14:paraId="190E5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D86882" w14:textId="2A1840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E1EDD" w14:textId="68B287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62E3BF" w14:textId="03F8F8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7D99A" w14:textId="151EDC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399CC" w14:textId="65DB90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0116F" w14:textId="273467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899F92" w14:textId="7E610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00A4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3EF6E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7C3F78" w14:textId="5A1A01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9BA0C2" w14:textId="016F66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2F4DE" w14:textId="37CA1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289994" w14:textId="15929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88DB2" w14:textId="330ED8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80B1B7" w14:textId="190D98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EA156" w14:textId="597DAF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DB51C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BC71B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82C21E" w14:textId="6D2C53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5DE4B8" w14:textId="127A21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1C4F4C" w14:textId="7CF300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1AD207" w14:textId="716154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831F5" w14:textId="0FBC31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14E90" w14:textId="2B2497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F9386" w14:textId="6EE6EA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3A4A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6DCE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A834C3" w14:textId="33AE8F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FD2510" w14:textId="47D00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8392FC" w14:textId="444C48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AA7B8E" w14:textId="583AAB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2BE4B" w14:textId="374ED0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B1691" w14:textId="797F67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D91EA" w14:textId="2373F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1B6A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6E0BB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B3C2F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9482D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04BBB8" w14:textId="6C0A2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DA24FFE" w14:textId="3917B7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E3AE6D" w14:textId="4569A0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A7357B" w14:textId="625CC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B9E22" w14:textId="25B95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E27C9" w14:textId="150D30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393504" w14:textId="28862B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1365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4BD9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E68D7C" w14:textId="70B93C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CE808D" w14:textId="6512C1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66509" w14:textId="775737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FECC81" w14:textId="67C409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F86095" w14:textId="5E7CFA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9E075F" w14:textId="4BC0FB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DC025" w14:textId="06790E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5F6F6B" w14:textId="77777777" w:rsidR="00944C3D" w:rsidRDefault="00944C3D" w:rsidP="00944C3D">
      <w:pPr>
        <w:rPr>
          <w:rFonts w:ascii="Arial" w:hAnsi="Arial"/>
          <w:b/>
        </w:rPr>
      </w:pPr>
    </w:p>
    <w:p w14:paraId="7842295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9F98AF8" w14:textId="77777777" w:rsidTr="00503750">
        <w:tc>
          <w:tcPr>
            <w:tcW w:w="1944" w:type="dxa"/>
            <w:vAlign w:val="center"/>
          </w:tcPr>
          <w:p w14:paraId="1D390E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DFD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643A6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C59FC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3308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7BD24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E3D8D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A7AB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20D8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1B9C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46DB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26A7A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C278FD2" w14:textId="77777777" w:rsidTr="00503750">
        <w:tc>
          <w:tcPr>
            <w:tcW w:w="15685" w:type="dxa"/>
            <w:gridSpan w:val="12"/>
            <w:vAlign w:val="center"/>
          </w:tcPr>
          <w:p w14:paraId="355515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BEA2449" w14:textId="77777777" w:rsidTr="00503750">
        <w:tc>
          <w:tcPr>
            <w:tcW w:w="1944" w:type="dxa"/>
            <w:vAlign w:val="center"/>
          </w:tcPr>
          <w:p w14:paraId="34C532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2E14DE" w14:textId="21EB6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E33202" w14:textId="1A060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025AC1" w14:textId="77F86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608AC2" w14:textId="64770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B81CDB" w14:textId="11791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7B216" w14:textId="5E1FC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B7B621" w14:textId="2D049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D2FC69" w14:textId="1D280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2A1B9D" w14:textId="2B9F6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723D36" w14:textId="44F9E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A31F08" w14:textId="1F500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C7428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07EE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A64441" w14:textId="6D095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954CB9" w14:textId="4D6C2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AD509E" w14:textId="04E75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FA7718" w14:textId="431E5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B7A850" w14:textId="3EEB6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C0E1AD" w14:textId="53E6E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9E70CF" w14:textId="667D8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5A6933" w14:textId="6F2A6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82A59E" w14:textId="07027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185AF1" w14:textId="1A84A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65A065" w14:textId="4A24D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6B2B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4FB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92BD1F6" w14:textId="11114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22B4D8" w14:textId="73566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807A38" w14:textId="5FACF0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DD6F36" w14:textId="7D60D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007127" w14:textId="2D7BF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01B112" w14:textId="09C30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F2D974" w14:textId="2D929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8D0FC8" w14:textId="7F357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CA340EE" w14:textId="3C825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FE92B2" w14:textId="64FC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4EA542" w14:textId="0C5F0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0B9F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A2D2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2809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453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8ADD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F60D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6FF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BC3E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4F38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EC6F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1392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83E9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E4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C9E2AF" w14:textId="77777777" w:rsidTr="00503750">
        <w:tc>
          <w:tcPr>
            <w:tcW w:w="1944" w:type="dxa"/>
            <w:vAlign w:val="center"/>
          </w:tcPr>
          <w:p w14:paraId="02EA9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3FEB80" w14:textId="7F485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3A8457" w14:textId="57EDE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F3CB4F" w14:textId="2BD2D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CB5708" w14:textId="587AB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D6DD18" w14:textId="325DCC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CC00E" w14:textId="0DDC4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0A6DC" w14:textId="02287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5E3498" w14:textId="4EF8D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1469A3" w14:textId="206E0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255175" w14:textId="4E588C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B2B4AB" w14:textId="31983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08023" w14:textId="77777777" w:rsidTr="00503750">
        <w:tc>
          <w:tcPr>
            <w:tcW w:w="15685" w:type="dxa"/>
            <w:gridSpan w:val="12"/>
            <w:vAlign w:val="center"/>
          </w:tcPr>
          <w:p w14:paraId="120A0F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3BDF915" w14:textId="77777777" w:rsidTr="00503750">
        <w:tc>
          <w:tcPr>
            <w:tcW w:w="1944" w:type="dxa"/>
            <w:vAlign w:val="center"/>
          </w:tcPr>
          <w:p w14:paraId="3F107E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6C57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9D9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CADF13" w14:textId="5B14AE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DCBA9C" w14:textId="335B1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FE34B" w14:textId="578FF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EF67F3" w14:textId="33C55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73957D" w14:textId="57A72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3ACFCE" w14:textId="0666C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42C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C09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3775328" w14:textId="1C2FE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36F3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A093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F517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2A81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CA5942" w14:textId="1170F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CF2FD0" w14:textId="2BC36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6A1BB2" w14:textId="1A9B6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B57367" w14:textId="0E2CB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18F3EF" w14:textId="68609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52F689" w14:textId="05718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C8B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15B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172140" w14:textId="5E91F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8766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CAE5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7762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8E0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990F03" w14:textId="1FCF0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E1B00B" w14:textId="4E2D0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2B7A8C" w14:textId="76325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94411" w14:textId="6BDE9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854015" w14:textId="50C88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F81B81" w14:textId="614E8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43E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1B6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6DD7B0" w14:textId="2DCAB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3F24A" w14:textId="77777777" w:rsidTr="00503750">
        <w:tc>
          <w:tcPr>
            <w:tcW w:w="1944" w:type="dxa"/>
            <w:vAlign w:val="center"/>
          </w:tcPr>
          <w:p w14:paraId="18E3C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5EC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200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A752EA" w14:textId="07F36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24CE1A" w14:textId="1902F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036EED" w14:textId="7E4EA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C32567" w14:textId="0F184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7EE02C" w14:textId="3963D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6AC649" w14:textId="21395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45B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AD5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30ED7F" w14:textId="49EFF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6D31D9" w14:textId="77777777" w:rsidTr="00503750">
        <w:tc>
          <w:tcPr>
            <w:tcW w:w="15685" w:type="dxa"/>
            <w:gridSpan w:val="12"/>
            <w:vAlign w:val="center"/>
          </w:tcPr>
          <w:p w14:paraId="5242A9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0A3EC0" w14:textId="77777777" w:rsidTr="00503750">
        <w:tc>
          <w:tcPr>
            <w:tcW w:w="1944" w:type="dxa"/>
            <w:vAlign w:val="center"/>
          </w:tcPr>
          <w:p w14:paraId="121E3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6FA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319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B0C6FD" w14:textId="594D2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CED51E" w14:textId="7B09D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D2A761" w14:textId="4A81E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6C1905" w14:textId="3FCB7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08940F" w14:textId="77EA4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24C29D" w14:textId="11F36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4ADF99" w14:textId="3FBCE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70ACE7" w14:textId="0C66D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A5D5DC" w14:textId="0D8DF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4F4C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B161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CF8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73B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7ACFF1" w14:textId="0CCD8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87F890" w14:textId="45BCE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578601" w14:textId="5B2E9D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BC9819" w14:textId="78C01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23D8B7" w14:textId="5FFFF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3DB1F5" w14:textId="64FCD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E0D6CE" w14:textId="6EF87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9D454D" w14:textId="180FB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7851BF" w14:textId="2658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BCA80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E8E5B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65E8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61E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EAF683" w14:textId="455D5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FFB550" w14:textId="37AC0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DBA0F8" w14:textId="27653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BB1AF1" w14:textId="64EBE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056904" w14:textId="6E276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9A93A5" w14:textId="54586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1F0EF0" w14:textId="65ED4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8CD98B" w14:textId="16A6E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82607E" w14:textId="736C2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4378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F87D2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994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51E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572C20" w14:textId="3C877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4B3E6" w14:textId="7C14A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B64429" w14:textId="64436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61CF48" w14:textId="38CCB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59D6B2" w14:textId="7E999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8E46D3" w14:textId="4F4CF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3FF687" w14:textId="4AB4F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E165C4" w14:textId="12191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90A1068" w14:textId="7FC25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2F378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27316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70413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271F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7CD4F3" w14:textId="152B3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0261BE" w14:textId="61EE7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E6C8C58" w14:textId="7E2C6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50C909" w14:textId="65AF7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3D3988" w14:textId="5467D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D4F964" w14:textId="0DFCA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7022C9" w14:textId="40DDC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F32800" w14:textId="25A1B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525D92" w14:textId="28FF0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DC6E26" w14:textId="4394F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7A85E9" w14:textId="0DACD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48C3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83BC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DA6741" w14:textId="088B3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B7E754" w14:textId="29B3E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325CA2" w14:textId="1162C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186189" w14:textId="07FE5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627E77" w14:textId="76BBB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9A6FD3" w14:textId="1914B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C0CE44" w14:textId="1ABE9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B5CDA8" w14:textId="43331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9FA6C2" w14:textId="01DBB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CD3C90" w14:textId="156D2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994338" w14:textId="069282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730D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D0BE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3850B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D7B997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77C4A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65247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DA51D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9BBD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4839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15898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1822E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5A51C5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A855D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B4A7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3CFA9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2EC014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4F32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F7B88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B958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F378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035FB7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969D7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C7647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09DC9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E8AAF4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1FDE4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432A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5FCCE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F8810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9735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8309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B17CB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A7580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A798E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57ED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C437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E99D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59CF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DFFE7B6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573E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944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2CFEF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E154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F6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00DD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926B194" w14:textId="77777777" w:rsidTr="00503750">
        <w:trPr>
          <w:trHeight w:val="1073"/>
        </w:trPr>
        <w:tc>
          <w:tcPr>
            <w:tcW w:w="3614" w:type="dxa"/>
            <w:vMerge/>
          </w:tcPr>
          <w:p w14:paraId="1D691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2B380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B5DE1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BACF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5FF9B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9EF25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682F6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A30476A" w14:textId="77777777" w:rsidTr="00503750">
        <w:trPr>
          <w:trHeight w:val="283"/>
        </w:trPr>
        <w:tc>
          <w:tcPr>
            <w:tcW w:w="3614" w:type="dxa"/>
          </w:tcPr>
          <w:p w14:paraId="5C777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4DA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091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C8F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AABD1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8F9A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C23F3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B8571BC" w14:textId="77777777" w:rsidTr="00503750">
        <w:trPr>
          <w:trHeight w:val="283"/>
        </w:trPr>
        <w:tc>
          <w:tcPr>
            <w:tcW w:w="3614" w:type="dxa"/>
          </w:tcPr>
          <w:p w14:paraId="49307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CB75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5EE9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3962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88A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515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506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48C679" w14:textId="77777777" w:rsidTr="00503750">
        <w:trPr>
          <w:trHeight w:val="283"/>
        </w:trPr>
        <w:tc>
          <w:tcPr>
            <w:tcW w:w="3614" w:type="dxa"/>
          </w:tcPr>
          <w:p w14:paraId="79692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C798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2563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2740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4E5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12C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761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F2D15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156F2F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C04F46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FB2E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C890A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063F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75F03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310EA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B0D1A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0B34B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693A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4EE7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FF7D82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5210C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3C7D7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2BFD6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CA60D58" w14:textId="4B005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5AE581" w14:textId="72D1F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33524" w14:textId="0CEE2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A9786" w14:textId="44768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53A376" w14:textId="34646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286AF" w14:textId="13BEF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5D6D7" w14:textId="17810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6FEC45" w14:textId="15545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B682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ADB6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3C31DD" w14:textId="46521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1C2F3" w14:textId="5B575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0D20D" w14:textId="77433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F42C" w14:textId="4B226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1FF58" w14:textId="57FEC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DB81E" w14:textId="53AF8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FD5F59" w14:textId="7A6BC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3F83F7" w14:textId="4C9BF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A84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AB1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DCBBCA" w14:textId="6E865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1D2705" w14:textId="7EF5B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EE792" w14:textId="2BBE7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B6B671" w14:textId="7EC8D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81BDD5" w14:textId="6FC2E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C5160" w14:textId="10B02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AA7DCE" w14:textId="3CA65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A92EF1" w14:textId="0A0B8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9B7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3EED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2248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50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3824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865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8CC9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FF5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063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A9A7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645BF0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9602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AF3ACA8" w14:textId="05974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37202" w14:textId="1A38E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9B3C9" w14:textId="0317D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62DF91" w14:textId="0E85E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78455" w14:textId="62CE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0C95BC" w14:textId="099EA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D91382" w14:textId="657AA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8CE1D46" w14:textId="1F951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FEC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CBD42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77C70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446AE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0C6A232" w14:textId="5A1656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9366D" w14:textId="7AB85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9BA67" w14:textId="5A229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0F435" w14:textId="27D30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57995" w14:textId="7448F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62B4A" w14:textId="1E019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7676A" w14:textId="7034C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E70374" w14:textId="1077C2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8473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060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E025716" w14:textId="20596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3AD80" w14:textId="57467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B3DE6B" w14:textId="5590C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87D53" w14:textId="0F3B4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C9373" w14:textId="368A5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16265" w14:textId="49CDA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87856" w14:textId="1129C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ED4532" w14:textId="6B4AF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507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582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464E207" w14:textId="35A11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3FDD9E" w14:textId="34A16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25BD49" w14:textId="693D2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B468C" w14:textId="23281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E6F6F" w14:textId="68D550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75B17E" w14:textId="15193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70325" w14:textId="70596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B06A26" w14:textId="6FF07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E42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4F2F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EC17EF" w14:textId="7C8DB3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F262E" w14:textId="56FE9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8A44D" w14:textId="255E7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405E6" w14:textId="40A00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31FEC" w14:textId="20BE3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C72A1" w14:textId="54F73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678C9" w14:textId="0D294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3478E3" w14:textId="08EBE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FAF1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92C58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B4E53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FCC02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7654861" w14:textId="5F4D1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67666" w14:textId="29D8D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8F3A1" w14:textId="1C72C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759C1" w14:textId="0B036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FB1B07" w14:textId="6BD17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48B42E" w14:textId="0B6CD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54457" w14:textId="06706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8BB291" w14:textId="6091E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36E4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6E03BB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60F3FD" w14:textId="5A686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D1670" w14:textId="7C984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2A552" w14:textId="192E9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D246F" w14:textId="51062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BBB05" w14:textId="4D897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2A307" w14:textId="394779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5392E" w14:textId="40474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6F7A4B" w14:textId="3FC2B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9999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ABD79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C7B2290" w14:textId="370F317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AE9AC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8022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A835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13A0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0504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95B9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EF21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F6B0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CB2E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B701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C5A8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E8E0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F791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982F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FD5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50D3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C7B3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3A3C4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926482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CABD9E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7D2B6C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6C2749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19B9C3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67FD1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0A67F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3E7016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D1E19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ECB2A26" w14:textId="77777777" w:rsidTr="00503750">
        <w:trPr>
          <w:trHeight w:val="437"/>
        </w:trPr>
        <w:tc>
          <w:tcPr>
            <w:tcW w:w="2594" w:type="dxa"/>
          </w:tcPr>
          <w:p w14:paraId="5D009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B54B03F" w14:textId="7FCF41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AFA57F2" w14:textId="32339D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10CD0E1" w14:textId="1BB55F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3B62C38" w14:textId="0F5FAC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0445C8" w14:textId="77777777" w:rsidTr="00503750">
        <w:trPr>
          <w:trHeight w:val="420"/>
        </w:trPr>
        <w:tc>
          <w:tcPr>
            <w:tcW w:w="2594" w:type="dxa"/>
          </w:tcPr>
          <w:p w14:paraId="631CC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28E6A2C" w14:textId="6FD5031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8C0B21" w14:textId="625E7E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93AF1A" w14:textId="6A547A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B1688B" w14:textId="6BE7BB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028AED" w14:textId="77777777" w:rsidTr="00503750">
        <w:trPr>
          <w:trHeight w:val="630"/>
        </w:trPr>
        <w:tc>
          <w:tcPr>
            <w:tcW w:w="2594" w:type="dxa"/>
          </w:tcPr>
          <w:p w14:paraId="66F5E6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2A0EB40" w14:textId="2242B8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26DB7E2" w14:textId="4610C6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6345DCD" w14:textId="692984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1FF6640" w14:textId="40CCD2C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15B9E6" w14:textId="77777777" w:rsidTr="00503750">
        <w:trPr>
          <w:trHeight w:val="420"/>
        </w:trPr>
        <w:tc>
          <w:tcPr>
            <w:tcW w:w="2594" w:type="dxa"/>
          </w:tcPr>
          <w:p w14:paraId="529892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423CABA8" w14:textId="2CD578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C922F17" w14:textId="22BDB8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F253DC6" w14:textId="358EF8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2BFCC84" w14:textId="41F721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67790A" w14:textId="77777777" w:rsidTr="00503750">
        <w:trPr>
          <w:trHeight w:val="437"/>
        </w:trPr>
        <w:tc>
          <w:tcPr>
            <w:tcW w:w="2594" w:type="dxa"/>
          </w:tcPr>
          <w:p w14:paraId="13896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A2CEDF3" w14:textId="1A2A94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8B13E05" w14:textId="13E478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A52F3D" w14:textId="46F3D3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61226CE" w14:textId="2C78B5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08F6D0" w14:textId="77777777" w:rsidTr="00503750">
        <w:trPr>
          <w:trHeight w:val="420"/>
        </w:trPr>
        <w:tc>
          <w:tcPr>
            <w:tcW w:w="2594" w:type="dxa"/>
          </w:tcPr>
          <w:p w14:paraId="199B440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48EBB9A" w14:textId="5831438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2C00014" w14:textId="6DE3E22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ACFBFEE" w14:textId="66A6226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02DDEF" w14:textId="73D5056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EF14D00" w14:textId="77777777" w:rsidR="00944C3D" w:rsidRDefault="00944C3D" w:rsidP="00944C3D">
      <w:pPr>
        <w:rPr>
          <w:rFonts w:ascii="Arial" w:hAnsi="Arial"/>
          <w:b/>
        </w:rPr>
      </w:pPr>
    </w:p>
    <w:p w14:paraId="4A23BE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89B25DA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859F6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E4FF7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E95B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F667A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96FFF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DAAB06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307C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CF633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2EE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D5DA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1A57C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83E0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E3FC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F9008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3A95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632B38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4A77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6A5D2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29AB3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3F685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DCEB76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2E7DBF9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92B5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F9615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BCBC8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41C3F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F07BA1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197194" w14:textId="77777777" w:rsidTr="00503750">
        <w:tc>
          <w:tcPr>
            <w:tcW w:w="2835" w:type="dxa"/>
            <w:vAlign w:val="center"/>
          </w:tcPr>
          <w:p w14:paraId="667BC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679B9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CB0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503B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AE4AF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226B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289879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527417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E0822AA" w14:textId="05AFE91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26ADD2" w14:textId="427644DD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E737D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570CC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90F811" w14:textId="3F44322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EB82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12420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202642C" w14:textId="6231E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C9AB60" w14:textId="172DE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04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A2B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CBD171" w14:textId="25BA0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CB8C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D5AF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627199D" w14:textId="50C48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0E4F23" w14:textId="7952E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EC6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21A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0E9025" w14:textId="4F442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3469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20A7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67A7B58" w14:textId="74B22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DA9F69" w14:textId="7619F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23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334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635AE8" w14:textId="4E4B0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ECA9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AD877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67D02D" w14:textId="7BE0AC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AA1A54" w14:textId="169CCB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C0C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070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4F8F06" w14:textId="67596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30A9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200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E0ED819" w14:textId="62F06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85265A" w14:textId="178BD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1D1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8E3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0AF417" w14:textId="6EDE8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33F2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F95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CDA8797" w14:textId="7CC947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08DCA" w14:textId="17FB5E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C41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877B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A127DF" w14:textId="26B9CF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1A63E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78741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10B170F" w14:textId="4DA2A8F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1807FD4" w14:textId="77777777" w:rsidR="00944C3D" w:rsidRDefault="00944C3D" w:rsidP="00944C3D">
      <w:pPr>
        <w:rPr>
          <w:rFonts w:ascii="Arial" w:hAnsi="Arial"/>
          <w:b/>
        </w:rPr>
      </w:pPr>
    </w:p>
    <w:p w14:paraId="29B4B8A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0DAE409" w14:textId="77777777" w:rsidTr="00503750">
        <w:tc>
          <w:tcPr>
            <w:tcW w:w="2835" w:type="dxa"/>
            <w:vAlign w:val="center"/>
          </w:tcPr>
          <w:p w14:paraId="151C30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56F90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3FE93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87E35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CCAFB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210FD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1406BE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86AE5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7EF090A" w14:textId="092682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3AB686" w14:textId="6A816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91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C1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8C6D0D" w14:textId="5E37D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FA0A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F796B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030C3B9" w14:textId="3DE89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D13884" w14:textId="7947C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21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B05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1E7EF9" w14:textId="3D30F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589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755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BF43E8" w14:textId="7E870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D1809" w14:textId="3E6B0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AFF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598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7E8588" w14:textId="3E2BC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90ED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1902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8845ABA" w14:textId="10986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97A8C" w14:textId="1C7BC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FF1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7CF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D8A5AF" w14:textId="41137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974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9AB6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54CC4E6" w14:textId="1D2EF4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2AADDC" w14:textId="6C1EFC1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5C7F9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9817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B755F5" w14:textId="230D74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AB98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00B56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2B2CA58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D3CC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07748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A91C8AD" w14:textId="77777777" w:rsidTr="00503750">
        <w:trPr>
          <w:trHeight w:val="699"/>
        </w:trPr>
        <w:tc>
          <w:tcPr>
            <w:tcW w:w="3502" w:type="dxa"/>
            <w:vMerge/>
          </w:tcPr>
          <w:p w14:paraId="6AD66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EFF0A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9353D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8AD68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5CC8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342B39F" w14:textId="7064E6F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F1AD1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A8635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355A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9227E14" w14:textId="629DCCD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4B80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62AA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9C467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EB0ABCA" w14:textId="076540EF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ABB4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3202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2F03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F56B5B9" w14:textId="77777777" w:rsidTr="00503750">
        <w:trPr>
          <w:trHeight w:val="593"/>
        </w:trPr>
        <w:tc>
          <w:tcPr>
            <w:tcW w:w="3497" w:type="dxa"/>
          </w:tcPr>
          <w:p w14:paraId="6F16A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40AC5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C4648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AB50D0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867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DD3A2BC" w14:textId="1FBD9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16F4AB" w14:textId="404DC9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19D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C19545" w14:textId="6D0FE75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8835BC" w14:textId="65BC06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823395" w14:textId="467DC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D4D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F648E4" w14:textId="6A6060E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57325D" w14:textId="4E363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33E3F6" w14:textId="01AE7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DC7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5F82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51B6338" w14:textId="6F99A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BA2A19" w14:textId="0344D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34D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1A4242" w14:textId="506EE49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6C9BF1" w14:textId="36248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74EB4" w14:textId="6D1FD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C50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4C4F11" w14:textId="66151D9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8235B7" w14:textId="4CF18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536EBD" w14:textId="477D0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51A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47AA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35BED70" w14:textId="4162A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B0A98B" w14:textId="5DB476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93FB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C02F1D" w14:textId="10822B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DC2C93" w14:textId="6567C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A6D05B" w14:textId="52C52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F5B7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21E35B" w14:textId="7EAB0A7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1C1AEF" w14:textId="1C92A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422CD8" w14:textId="30AF6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A6A9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825E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1640676" w14:textId="2D0DA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58A6F8" w14:textId="2A646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CD24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A7C4F3" w14:textId="26B7CF8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E3B6A8D" w14:textId="380C3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739FFA" w14:textId="2DA66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51E9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6F62F5B" w14:textId="6AC2B4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83954B" w14:textId="170A8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0332E9" w14:textId="0B0F2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3349C5" w14:textId="77777777" w:rsidR="00944C3D" w:rsidRDefault="00944C3D" w:rsidP="00944C3D">
      <w:pPr>
        <w:rPr>
          <w:rFonts w:ascii="Arial" w:hAnsi="Arial"/>
          <w:b/>
        </w:rPr>
      </w:pPr>
    </w:p>
    <w:p w14:paraId="24A1C5E9" w14:textId="77777777" w:rsidR="00944C3D" w:rsidRDefault="00944C3D" w:rsidP="00944C3D">
      <w:pPr>
        <w:rPr>
          <w:rFonts w:ascii="Arial" w:hAnsi="Arial"/>
          <w:b/>
        </w:rPr>
      </w:pPr>
    </w:p>
    <w:p w14:paraId="6D325016" w14:textId="77777777" w:rsidR="00944C3D" w:rsidRDefault="00944C3D" w:rsidP="00944C3D">
      <w:pPr>
        <w:rPr>
          <w:rFonts w:ascii="Arial" w:hAnsi="Arial"/>
          <w:b/>
        </w:rPr>
      </w:pPr>
    </w:p>
    <w:p w14:paraId="3E375108" w14:textId="77777777" w:rsidR="00944C3D" w:rsidRDefault="00944C3D" w:rsidP="00944C3D">
      <w:pPr>
        <w:rPr>
          <w:rFonts w:ascii="Arial" w:hAnsi="Arial"/>
          <w:b/>
        </w:rPr>
      </w:pPr>
    </w:p>
    <w:p w14:paraId="6B2C6F4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E116029" w14:textId="77777777" w:rsidTr="00503750">
        <w:tc>
          <w:tcPr>
            <w:tcW w:w="2622" w:type="dxa"/>
            <w:vAlign w:val="center"/>
          </w:tcPr>
          <w:p w14:paraId="22B4F8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3A13E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BDFB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09698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C6EF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839B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8E20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38232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4C8FF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65933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A2B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85136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CEAB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D9668FB" w14:textId="1CF53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4614FC" w14:textId="06146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A00367" w14:textId="5A69F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AF6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7F64F8" w14:textId="64CE23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045B4" w14:textId="77777777" w:rsidTr="00503750">
        <w:tc>
          <w:tcPr>
            <w:tcW w:w="2622" w:type="dxa"/>
            <w:vAlign w:val="center"/>
          </w:tcPr>
          <w:p w14:paraId="6EA81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88F9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ECC410A" w14:textId="1217A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E7E29E" w14:textId="448EE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ED93E7" w14:textId="2413B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FC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FF8E3B" w14:textId="5DD58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DE0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7ED3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A90F96E" w14:textId="4B9A6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BDB825" w14:textId="685ED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4E2C5A" w14:textId="7D1A8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082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0F571E" w14:textId="5037B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370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DE2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A747FCF" w14:textId="36B84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57E160" w14:textId="6F0AC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6DC3B2" w14:textId="73A535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F93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C29463" w14:textId="28AEC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80DCC" w14:textId="77777777" w:rsidTr="00503750">
        <w:tc>
          <w:tcPr>
            <w:tcW w:w="2622" w:type="dxa"/>
            <w:vAlign w:val="center"/>
          </w:tcPr>
          <w:p w14:paraId="7ECAC4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3EA217C" w14:textId="1124A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12055.00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136D17" w14:textId="24926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12727.00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4CB311" w14:textId="1FA2F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18755.00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7E7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B5B25A" w14:textId="2CEC2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6027.00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90F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862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2E85416" w14:textId="60BDD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EEBA2B" w14:textId="14B2A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68C5DC" w14:textId="0586A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7B5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1040F7" w14:textId="6FCE6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46130" w14:textId="77777777" w:rsidTr="00503750">
        <w:tc>
          <w:tcPr>
            <w:tcW w:w="2622" w:type="dxa"/>
            <w:vAlign w:val="center"/>
          </w:tcPr>
          <w:p w14:paraId="4AE85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E002380" w14:textId="0CE1F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5EB884" w14:textId="4A386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9AA0C" w14:textId="131BC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D5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1A4DB8" w14:textId="61BFE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8AC4D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2B1440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C99B6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AE2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EA5214D" w14:textId="72A672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FB5785" w14:textId="6CC4A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596D45" w14:textId="4C6AC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C1D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31C686" w14:textId="60D17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C6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04E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80B698E" w14:textId="34E98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DD4BBF" w14:textId="25BAE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AFAC16" w14:textId="473BF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69A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860221" w14:textId="23B3B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369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60C2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809C3DC" w14:textId="3E9C5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AB8CE2" w14:textId="06997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48C29F" w14:textId="18261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5F2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3A13B9" w14:textId="72A9B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7D35E4" w14:textId="77777777" w:rsidTr="00503750">
        <w:tc>
          <w:tcPr>
            <w:tcW w:w="2622" w:type="dxa"/>
            <w:vAlign w:val="center"/>
          </w:tcPr>
          <w:p w14:paraId="1ABFCC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B1E6892" w14:textId="22363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9E87D2" w14:textId="5EA9D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CD7AE0" w14:textId="407DE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EFB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A53F60" w14:textId="7EC55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B1F1D0" w14:textId="77777777" w:rsidTr="00503750">
        <w:tc>
          <w:tcPr>
            <w:tcW w:w="2622" w:type="dxa"/>
            <w:vAlign w:val="center"/>
          </w:tcPr>
          <w:p w14:paraId="60895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072D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BDF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E32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BCE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474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84A7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967F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BA9CB8C" w14:textId="13652C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12055.00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F2B830" w14:textId="174385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12727.00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90ECDE" w14:textId="421EFC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18755.00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DBDB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33C7F" w14:textId="358154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6027.00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3276C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6ACD2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81F2F2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E4C40D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E60F18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B6F83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5F98F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17D35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BD45A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0FF8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C4BDA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25FA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B1629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6EFD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048C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A895A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532B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0DE8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BA1CD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DBD9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C95F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65D6A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31CA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3956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3C0D1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1FD9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2906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CF092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A214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EFD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39B3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7E62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09BF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70E52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3C4C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9EDF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BFAA2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BDCC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50B0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8D60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2C1C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D5EC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7DA98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0CCA4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F5C4D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8048A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B99F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83AEF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594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4142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F95ED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515F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BE73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E5393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6AE3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57C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E3BDB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B766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A530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03C20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2B39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D1F5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4CCE2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FE0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5735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89F65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443089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ADA0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E24E6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1E7392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ADDABE6" w14:textId="77777777" w:rsidTr="00503750">
        <w:tc>
          <w:tcPr>
            <w:tcW w:w="2835" w:type="dxa"/>
            <w:vAlign w:val="center"/>
          </w:tcPr>
          <w:p w14:paraId="6E88A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B1CC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C11D2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2BC3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8CB86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2EC3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2865C5" w14:textId="77777777" w:rsidTr="00503750">
        <w:tc>
          <w:tcPr>
            <w:tcW w:w="2835" w:type="dxa"/>
            <w:vAlign w:val="center"/>
          </w:tcPr>
          <w:p w14:paraId="55187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6D31679" w14:textId="237711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1E93E" w14:textId="07FFD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2D955D" w14:textId="63B8A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C7E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F13FC6" w14:textId="02AAF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F1174" w14:textId="77777777" w:rsidTr="00503750">
        <w:tc>
          <w:tcPr>
            <w:tcW w:w="2835" w:type="dxa"/>
            <w:vAlign w:val="center"/>
          </w:tcPr>
          <w:p w14:paraId="64D524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FE2B512" w14:textId="1220E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96715" w14:textId="29F01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04478C" w14:textId="54011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39C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41FC0B" w14:textId="2E40B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1F37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FD78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90CDBC5" w14:textId="4A468B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5805EF" w14:textId="284357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E874D9" w14:textId="639531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766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78834D" w14:textId="077132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10FBE01" w14:textId="77777777" w:rsidTr="00503750">
        <w:tc>
          <w:tcPr>
            <w:tcW w:w="2835" w:type="dxa"/>
            <w:vAlign w:val="center"/>
          </w:tcPr>
          <w:p w14:paraId="2AF61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E9980E7" w14:textId="340BC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2EDCB" w14:textId="6D81A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995058" w14:textId="6FA9C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AC4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BF76B" w14:textId="2D0711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76932" w14:textId="77777777" w:rsidTr="00503750">
        <w:tc>
          <w:tcPr>
            <w:tcW w:w="2835" w:type="dxa"/>
            <w:vAlign w:val="center"/>
          </w:tcPr>
          <w:p w14:paraId="43F909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3DD05A6" w14:textId="66B47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E878D" w14:textId="2A1F2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12E252" w14:textId="7BB1F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14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FAD197" w14:textId="6CB7B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051F7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89B66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C1A772" w14:textId="7630C2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19623" w14:textId="431E451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96866" w14:textId="3030E5C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6E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25CBB8" w14:textId="3ECDE41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F219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E951F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9DFA01A" w14:textId="1D3FF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DBCF9" w14:textId="7D7D7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17406C" w14:textId="19CFE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F5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73A29" w14:textId="3CB931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4890D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BEA8D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564E33E" w14:textId="77777777" w:rsidTr="00503750">
        <w:tc>
          <w:tcPr>
            <w:tcW w:w="2552" w:type="dxa"/>
            <w:vAlign w:val="center"/>
          </w:tcPr>
          <w:p w14:paraId="6051EC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41F9E6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B0151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C8D4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3DD8C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3127213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A6EB7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347B4038" w14:textId="241B69E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75B7B1C" w14:textId="62D54BB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B8EC80D" w14:textId="7D7061A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F9D5D55" w14:textId="01916DA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D7C70E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5AF2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2B97E38E" w14:textId="53C47BF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D019BDE" w14:textId="200E02E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1C59952" w14:textId="096CA23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497BA6D" w14:textId="45CC70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FFC4DA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3C23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63DE3A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72F0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6C63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6873004" w14:textId="77777777" w:rsidTr="00503750">
        <w:tc>
          <w:tcPr>
            <w:tcW w:w="4395" w:type="dxa"/>
            <w:vMerge/>
          </w:tcPr>
          <w:p w14:paraId="3F5437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EC4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F193E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90C2FE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B4A05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1B7AB56" w14:textId="6BDB6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  <w:lang w:eastAsia="sk-SK"/>
              </w:rPr>
              <w:t>151.00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34C2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F60F5B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3972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89CDA0F" w14:textId="31017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  <w:lang w:eastAsia="sk-SK"/>
              </w:rPr>
              <w:t>-267.29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6630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F0AB2E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5BFA1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390ABA8" w14:textId="0781A6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-116.29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1635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CEEE216" w14:textId="77777777" w:rsidTr="00503750">
        <w:tc>
          <w:tcPr>
            <w:tcW w:w="4395" w:type="dxa"/>
            <w:vAlign w:val="center"/>
          </w:tcPr>
          <w:p w14:paraId="487E8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9B40AEE" w14:textId="6B559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14182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CFA90F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644A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99DECC8" w14:textId="56296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918D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87BCA6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39878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B566A41" w14:textId="557936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372B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C720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01161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5CCFA84" w14:textId="325979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24583.00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B37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3328E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5B3CCD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7CA42AC" w14:textId="77777777" w:rsidTr="00503750">
        <w:tc>
          <w:tcPr>
            <w:tcW w:w="4395" w:type="dxa"/>
            <w:vAlign w:val="center"/>
          </w:tcPr>
          <w:p w14:paraId="3DC698D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6E356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A688B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34D5D4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6CB2D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61529AF" w14:textId="57844A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ED0109" w14:textId="1B5A97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B27D56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A016B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386E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3E8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B1D821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231BC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913F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41A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F618C2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61540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8513CAA" w14:textId="23CD945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12C6A" w14:textId="5C6A512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93A229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C4A0C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FC6F442" w14:textId="442D9E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E9585C8" w14:textId="6F8B78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64E12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2337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2462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C4C6233" w14:textId="77777777" w:rsidTr="00503750">
        <w:tc>
          <w:tcPr>
            <w:tcW w:w="1843" w:type="dxa"/>
            <w:vAlign w:val="center"/>
          </w:tcPr>
          <w:p w14:paraId="54E949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4C6F2C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F5C8DA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CB396A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0A6C9E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99D535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3937D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05863FF" w14:textId="77777777" w:rsidTr="00503750">
        <w:tc>
          <w:tcPr>
            <w:tcW w:w="1843" w:type="dxa"/>
            <w:vAlign w:val="center"/>
          </w:tcPr>
          <w:p w14:paraId="49603F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C7E7B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60D0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3714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0A01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E3D6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A52A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505AAD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A00F8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246DE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559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ACB8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2466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6EF0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1704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1F42AC" w14:textId="77777777" w:rsidTr="00503750">
        <w:tc>
          <w:tcPr>
            <w:tcW w:w="1843" w:type="dxa"/>
            <w:vAlign w:val="center"/>
          </w:tcPr>
          <w:p w14:paraId="1578FA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D39DF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4747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943D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FD2A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4B50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6AFA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549BE6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24D7E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1ED64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3378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9561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DCD7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317F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F37E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82F183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91A92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B85F3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E46E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D8F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EB17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E410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5DD1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C016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271D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1FEB569" w14:textId="77777777" w:rsidTr="00503750">
        <w:trPr>
          <w:trHeight w:val="664"/>
        </w:trPr>
        <w:tc>
          <w:tcPr>
            <w:tcW w:w="3372" w:type="dxa"/>
          </w:tcPr>
          <w:p w14:paraId="149203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0980B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40BC12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C557AE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8263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C387D4F" w14:textId="6AB5E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2C1605" w14:textId="4EF55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837CF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6580B5E" w14:textId="512D081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B8D1EB" w14:textId="33DA8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59E3C3" w14:textId="4A1EF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0DB30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5CFFDF" w14:textId="1EFD8BF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D0CB14" w14:textId="2F38E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0B9987" w14:textId="0211B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BC913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C99C4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2273FFC" w14:textId="02A93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CE55C1" w14:textId="58909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D0CF0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1C15D1" w14:textId="378305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7DD228" w14:textId="6A8D5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44391" w14:textId="20F08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67013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A3A9C5" w14:textId="32B8556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5B4BD10" w14:textId="527F1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C5E820" w14:textId="71C7F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A79D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5EED5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95E2BD1" w14:textId="77777777" w:rsidTr="00503750">
        <w:tc>
          <w:tcPr>
            <w:tcW w:w="2835" w:type="dxa"/>
            <w:vAlign w:val="center"/>
          </w:tcPr>
          <w:p w14:paraId="73C2F6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97177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10106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F7054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36875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1CA66E" w14:textId="77777777" w:rsidTr="00503750">
        <w:tc>
          <w:tcPr>
            <w:tcW w:w="2835" w:type="dxa"/>
          </w:tcPr>
          <w:p w14:paraId="6CC3B31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ABA3BBE" w14:textId="348B4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92BF77" w14:textId="769AC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C81119" w14:textId="67C834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44AFE4" w14:textId="32FE4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A7A660" w14:textId="77777777" w:rsidTr="00503750">
        <w:tc>
          <w:tcPr>
            <w:tcW w:w="2835" w:type="dxa"/>
          </w:tcPr>
          <w:p w14:paraId="072993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1055D98" w14:textId="160FE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E481E3" w14:textId="17FDF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57A9FF" w14:textId="766E0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216EE2" w14:textId="7DC56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8C052E" w14:textId="77777777" w:rsidTr="00503750">
        <w:tc>
          <w:tcPr>
            <w:tcW w:w="2835" w:type="dxa"/>
          </w:tcPr>
          <w:p w14:paraId="63A675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3EE4525" w14:textId="72C29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DF44D3" w14:textId="20FEE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604F2F" w14:textId="5F5B0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CA9391" w14:textId="6242F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E2AC0F" w14:textId="77777777" w:rsidTr="00503750">
        <w:tc>
          <w:tcPr>
            <w:tcW w:w="2835" w:type="dxa"/>
            <w:vAlign w:val="center"/>
          </w:tcPr>
          <w:p w14:paraId="1BAF97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A64D769" w14:textId="2BEF5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A8AF56" w14:textId="2BA1D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5B4810" w14:textId="21C42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3E87524" w14:textId="21A95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23A4A2" w14:textId="77777777" w:rsidTr="00503750">
        <w:tc>
          <w:tcPr>
            <w:tcW w:w="2835" w:type="dxa"/>
            <w:vAlign w:val="center"/>
          </w:tcPr>
          <w:p w14:paraId="4DEFAE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EFF1E6E" w14:textId="097DA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3F6D54" w14:textId="42570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5203A9" w14:textId="7C867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D634390" w14:textId="5BA14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963605" w14:textId="77777777" w:rsidTr="00503750">
        <w:tc>
          <w:tcPr>
            <w:tcW w:w="2835" w:type="dxa"/>
          </w:tcPr>
          <w:p w14:paraId="566FB2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6319EF3" w14:textId="128AD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AB955D" w14:textId="484FB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8DD665" w14:textId="36C8E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66B0B8" w14:textId="17C2D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7F5A3" w14:textId="77777777" w:rsidTr="00503750">
        <w:tc>
          <w:tcPr>
            <w:tcW w:w="2835" w:type="dxa"/>
          </w:tcPr>
          <w:p w14:paraId="3CA339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CF415B1" w14:textId="568C7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F11A65" w14:textId="6FB44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8E482B" w14:textId="606B5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736B4C" w14:textId="51CEF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604F57" w14:textId="77777777" w:rsidTr="00503750">
        <w:tc>
          <w:tcPr>
            <w:tcW w:w="2835" w:type="dxa"/>
          </w:tcPr>
          <w:p w14:paraId="66C73C7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6686CF" w14:textId="4C104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4E58D0" w14:textId="22977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B20473" w14:textId="6EE4C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615E03" w14:textId="4F968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D08391" w14:textId="77777777" w:rsidR="00944C3D" w:rsidRDefault="00944C3D" w:rsidP="00944C3D">
      <w:pPr>
        <w:rPr>
          <w:rFonts w:ascii="Arial" w:hAnsi="Arial"/>
          <w:b/>
        </w:rPr>
      </w:pPr>
    </w:p>
    <w:p w14:paraId="1D5405A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C0B7A3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B6A99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3A048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712FE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EC518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A3B32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B159776" w14:textId="77777777" w:rsidTr="00503750">
        <w:trPr>
          <w:trHeight w:val="443"/>
        </w:trPr>
        <w:tc>
          <w:tcPr>
            <w:tcW w:w="2560" w:type="dxa"/>
          </w:tcPr>
          <w:p w14:paraId="0F5C3C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09A9C6D" w14:textId="16361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66FE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2DB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42431E" w14:textId="7996F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A88FA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66061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A7F0CB2" w14:textId="42B4C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16D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4D3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87C54B" w14:textId="6B0DE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DEA00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79C0F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917EBCB" w14:textId="32B64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5BD9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4942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1AA85E0" w14:textId="76715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98DF8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8AE8C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B48682B" w14:textId="2F336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D11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709C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CF85319" w14:textId="227A6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C49BE8" w14:textId="77777777" w:rsidR="00944C3D" w:rsidRDefault="00944C3D" w:rsidP="00944C3D">
      <w:pPr>
        <w:rPr>
          <w:rFonts w:ascii="Arial" w:hAnsi="Arial"/>
          <w:b/>
        </w:rPr>
      </w:pPr>
    </w:p>
    <w:p w14:paraId="2D9DE6E7" w14:textId="77777777" w:rsidR="00944C3D" w:rsidRDefault="00944C3D" w:rsidP="00944C3D">
      <w:pPr>
        <w:rPr>
          <w:rFonts w:ascii="Arial" w:hAnsi="Arial"/>
          <w:b/>
        </w:rPr>
      </w:pPr>
    </w:p>
    <w:p w14:paraId="1DAFFAA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330484B" w14:textId="77777777" w:rsidR="00944C3D" w:rsidRDefault="00944C3D" w:rsidP="00944C3D">
      <w:pPr>
        <w:rPr>
          <w:rFonts w:ascii="Arial" w:hAnsi="Arial"/>
          <w:b/>
        </w:rPr>
      </w:pPr>
    </w:p>
    <w:p w14:paraId="6E52146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13387A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DE48A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39DA4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1BE6B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10D84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E80A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DD36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8F07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5A7E9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C45DA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DF6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ADB0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5F787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7B651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6AFA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22AD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9CE24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EA21D2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F215360" w14:textId="77777777" w:rsidTr="00503750">
        <w:trPr>
          <w:trHeight w:val="677"/>
        </w:trPr>
        <w:tc>
          <w:tcPr>
            <w:tcW w:w="3358" w:type="dxa"/>
          </w:tcPr>
          <w:p w14:paraId="6C454D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9AA4E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5880B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FBAFF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8873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9B65A83" w14:textId="02395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B2809" w14:textId="43DE5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02FAA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99A6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0868026" w14:textId="4B625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EF14EF" w14:textId="35E44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D278B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56AC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23080BA" w14:textId="7A7C4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C73F42" w14:textId="13B6D4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7B99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6E6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AB6D277" w14:textId="29921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B50B35" w14:textId="34883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2ADE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ECC7F8C" w14:textId="68C3C3C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461107" w14:textId="1447AC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07F410" w14:textId="52D6B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BA5F9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4A03885" w14:textId="5BF97A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1A537C2" w14:textId="66B8B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58E79D" w14:textId="3A2B0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F1A02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F9B08B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9A9F24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9AAF0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DCF02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17570C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7C0FF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2285C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3EAB2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174BD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A984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ABA22C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F389D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FA84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504F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2B1A1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94D9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61FE0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238839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35B00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53C68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7E6D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62565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D1C99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D2E7B4B" w14:textId="1004B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3CD272" w14:textId="2B55F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F49EE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29692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56FFB7D" w14:textId="33285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0FB08B" w14:textId="69B6C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84E7D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B8219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27AB87" w14:textId="1D22F9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EC04E7" w14:textId="74D1D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4816E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BFC9E0" w14:textId="62B5F5B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B05FE1" w14:textId="4B0DD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5B1BD8" w14:textId="3B4BB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B4C60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A3188C" w14:textId="0D06E9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F1861B" w14:textId="1DC79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B28C14" w14:textId="0FFB0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1E41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6BA29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17B790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ED1C1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00AA0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2B980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D326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DF4C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9878CFF" w14:textId="36841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38BDB9" w14:textId="257E52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164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E802E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693AB75" w14:textId="04BF11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257E0B" w14:textId="217B4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E673F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252DF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0657924" w14:textId="2C5C4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E51F16" w14:textId="01E3F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5AF19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AFCD1C8" w14:textId="63785F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08BED2" w14:textId="073CE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8D5DF9" w14:textId="2A9B5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852A4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7F25F42" w14:textId="70666DA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3D2C0F" w14:textId="4C720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D0276D" w14:textId="1F31B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B2FF8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E01471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66539DE" w14:textId="77777777" w:rsidTr="00503750">
        <w:tc>
          <w:tcPr>
            <w:tcW w:w="3686" w:type="dxa"/>
            <w:vAlign w:val="center"/>
          </w:tcPr>
          <w:p w14:paraId="22120D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9941D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80E1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84DC43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69D3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D7B4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0383B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2A5FA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A6DE5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018E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C3CA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E4E25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DA5A1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205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0B84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2FB17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6CC87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F84013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B6E5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88F14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30D4DB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59E07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A9BC5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FAC2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64493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6B0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5089EF1" w14:textId="38BE6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C652D4" w14:textId="237B8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F88CB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5A6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96701F7" w14:textId="25F22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C335ED" w14:textId="7D0EC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94320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03BAE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C9A03E0" w14:textId="35B48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93B504" w14:textId="63455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63EFD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C50B6CC" w14:textId="33FE6B1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F81920A" w14:textId="57197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CC72FC" w14:textId="33D22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8F01C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2F59B40" w14:textId="3587AA8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18EEF" w14:textId="6F952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E558DE" w14:textId="7BC4A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452EC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2054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0509BD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4E54E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7697A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3A610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9C6E5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03AF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4782125" w14:textId="3C925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59D7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420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2D77CD" w14:textId="22878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009A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B8B5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31CB962" w14:textId="5FE6B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522A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35E4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8925EF8" w14:textId="2FCAE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2E75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3C46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45E0F6F" w14:textId="0B86E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3222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F2FD6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BEF5239" w14:textId="3CC2C0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95BF79C" w14:textId="77777777" w:rsidR="00944C3D" w:rsidRDefault="00944C3D" w:rsidP="00944C3D">
      <w:pPr>
        <w:rPr>
          <w:sz w:val="22"/>
          <w:szCs w:val="22"/>
        </w:rPr>
      </w:pPr>
    </w:p>
    <w:p w14:paraId="0837089F" w14:textId="77777777" w:rsidR="00944C3D" w:rsidRDefault="00944C3D" w:rsidP="00944C3D">
      <w:pPr>
        <w:rPr>
          <w:sz w:val="22"/>
          <w:szCs w:val="22"/>
        </w:rPr>
      </w:pPr>
    </w:p>
    <w:p w14:paraId="4252734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01D81D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70B42DD" w14:textId="3E9A67C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610FA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72F84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AC43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9F4DC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8E0F13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A7671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CF1ED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83BCA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EEE4A6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3891DE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F0874AD" w14:textId="79CA0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70DD81" w14:textId="17A3E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907A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A7F4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4542D5A" w14:textId="2931F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5CA771" w14:textId="28C1E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0CD8F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B4D8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2D8DB61" w14:textId="43D4F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64E0B1" w14:textId="52EDF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1ABF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EB6C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29EA6B0" w14:textId="68C51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6DA333" w14:textId="002A1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8F4B5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53956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3CA6E97" w14:textId="0C40D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01726B" w14:textId="61F1D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A004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4AF61D" w14:textId="3AC43A4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4D0B3BD" w14:textId="7C757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8C4782" w14:textId="620F3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A16A8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2DEED2E" w14:textId="2FE606F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D3DE33D" w14:textId="16379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4379B8" w14:textId="68D54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8078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AE416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EBBA4C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70ED4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EE89CF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CDB28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302C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ACBE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040A89" w14:textId="3429D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14EF62" w14:textId="53DF6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1548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1EDF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F7FADE8" w14:textId="358BB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3F57BB" w14:textId="414B1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89076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7CA7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920909E" w14:textId="7513B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58B79E" w14:textId="35AD8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8FBA0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EE06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88BE239" w14:textId="3CBDD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728CC9" w14:textId="55591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F86C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6E0BBE4" w14:textId="6CE7634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69504C0" w14:textId="324E4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E41B4F" w14:textId="1333E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ABE7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5C042C" w14:textId="175B452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18DA6E" w14:textId="0E1ED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80B4FB" w14:textId="54EC7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DD910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DD5B1B7" w14:textId="66CA30B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A0FA887" w14:textId="45F68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C0FE04" w14:textId="15A0E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F5819" w:rsidRPr="00992A8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12A9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8487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801352E" w14:textId="1C14E05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161FC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2B3AA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076FDA1" w14:textId="67EFEC6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ECC9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88B2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4CF6B01" w14:textId="7A4D3A7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448C7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588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9A779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90A9722" w14:textId="77777777" w:rsidR="00944C3D" w:rsidRPr="003607F0" w:rsidRDefault="00944C3D" w:rsidP="00944C3D"/>
    <w:p w14:paraId="2654ECD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AC3E" w14:textId="77777777" w:rsidR="00D822F7" w:rsidRDefault="00D822F7">
      <w:r>
        <w:separator/>
      </w:r>
    </w:p>
  </w:endnote>
  <w:endnote w:type="continuationSeparator" w:id="0">
    <w:p w14:paraId="1D28F109" w14:textId="77777777" w:rsidR="00D822F7" w:rsidRDefault="00D8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F35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DD1A37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D51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16965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CAF0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52D3646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E816" w14:textId="77777777" w:rsidR="00D822F7" w:rsidRDefault="00D822F7">
      <w:r>
        <w:separator/>
      </w:r>
    </w:p>
  </w:footnote>
  <w:footnote w:type="continuationSeparator" w:id="0">
    <w:p w14:paraId="55C64FAC" w14:textId="77777777" w:rsidR="00D822F7" w:rsidRDefault="00D8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10698">
    <w:abstractNumId w:val="13"/>
  </w:num>
  <w:num w:numId="2" w16cid:durableId="928274160">
    <w:abstractNumId w:val="17"/>
  </w:num>
  <w:num w:numId="3" w16cid:durableId="1525048138">
    <w:abstractNumId w:val="8"/>
  </w:num>
  <w:num w:numId="4" w16cid:durableId="32853943">
    <w:abstractNumId w:val="7"/>
  </w:num>
  <w:num w:numId="5" w16cid:durableId="62018833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05974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8318856">
    <w:abstractNumId w:val="20"/>
  </w:num>
  <w:num w:numId="8" w16cid:durableId="874973508">
    <w:abstractNumId w:val="10"/>
  </w:num>
  <w:num w:numId="9" w16cid:durableId="669866976">
    <w:abstractNumId w:val="0"/>
  </w:num>
  <w:num w:numId="10" w16cid:durableId="427890498">
    <w:abstractNumId w:val="19"/>
  </w:num>
  <w:num w:numId="11" w16cid:durableId="297498721">
    <w:abstractNumId w:val="6"/>
  </w:num>
  <w:num w:numId="12" w16cid:durableId="656960467">
    <w:abstractNumId w:val="9"/>
  </w:num>
  <w:num w:numId="13" w16cid:durableId="484858069">
    <w:abstractNumId w:val="12"/>
  </w:num>
  <w:num w:numId="14" w16cid:durableId="1725788305">
    <w:abstractNumId w:val="15"/>
  </w:num>
  <w:num w:numId="15" w16cid:durableId="180751434">
    <w:abstractNumId w:val="14"/>
  </w:num>
  <w:num w:numId="16" w16cid:durableId="1161849023">
    <w:abstractNumId w:val="2"/>
  </w:num>
  <w:num w:numId="17" w16cid:durableId="57478547">
    <w:abstractNumId w:val="4"/>
  </w:num>
  <w:num w:numId="18" w16cid:durableId="932207796">
    <w:abstractNumId w:val="11"/>
  </w:num>
  <w:num w:numId="19" w16cid:durableId="1896888267">
    <w:abstractNumId w:val="5"/>
  </w:num>
  <w:num w:numId="20" w16cid:durableId="1695494479">
    <w:abstractNumId w:val="18"/>
  </w:num>
  <w:num w:numId="21" w16cid:durableId="1469938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72"/>
    <w:docVar w:name="arg2" w:val="Driver=asa17;DBF=D:\anasoft\data\tebys.db;DBN=tebys;ENG=SQL17;commlinks=TCPIP{ip=192.168.1.241};uid=kostelna;con=finus(12.0);pwd=Marec2023"/>
    <w:docVar w:name="arg3" w:val="921444"/>
    <w:docVar w:name="arg4" w:val="C:\Users\kostelna\AppData\Local\Temp\5035422.doc"/>
    <w:docVar w:name="arg5" w:val="2"/>
  </w:docVars>
  <w:rsids>
    <w:rsidRoot w:val="003F581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26A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3F5819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22F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B0B39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8B9AE"/>
  <w15:docId w15:val="{7455D4C2-B5A0-42C5-A263-FD6A3C85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14</TotalTime>
  <Pages>16</Pages>
  <Words>5336</Words>
  <Characters>30416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KOSTELNA Marcela</dc:creator>
  <cp:lastModifiedBy>Marcela KOSTELNA</cp:lastModifiedBy>
  <cp:revision>2</cp:revision>
  <cp:lastPrinted>2009-07-30T10:15:00Z</cp:lastPrinted>
  <dcterms:created xsi:type="dcterms:W3CDTF">2026-03-19T12:51:00Z</dcterms:created>
  <dcterms:modified xsi:type="dcterms:W3CDTF">2026-03-19T13:05:00Z</dcterms:modified>
</cp:coreProperties>
</file>