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6BDB4564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B73620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proofErr w:type="spellStart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>Úč</w:t>
            </w:r>
            <w:proofErr w:type="spellEnd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40FEB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356E2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8D709" w14:textId="77777777" w:rsidR="00464973" w:rsidRPr="00464973" w:rsidRDefault="000F3224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E3592" w14:textId="77777777" w:rsidR="00464973" w:rsidRPr="00464973" w:rsidRDefault="000F322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9F433" w14:textId="77777777" w:rsidR="00464973" w:rsidRPr="00464973" w:rsidRDefault="000F3224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A15B4" w14:textId="77777777" w:rsidR="00464973" w:rsidRPr="00464973" w:rsidRDefault="000F3224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F77AD" w14:textId="77777777" w:rsidR="00464973" w:rsidRPr="00464973" w:rsidRDefault="000F322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F0729" w14:textId="77777777" w:rsidR="00464973" w:rsidRPr="00464973" w:rsidRDefault="000F322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2652B" w14:textId="77777777" w:rsidR="00464973" w:rsidRPr="00464973" w:rsidRDefault="000F322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00215" w14:textId="77777777" w:rsidR="00464973" w:rsidRPr="00464973" w:rsidRDefault="000F3224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CA2D7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FE952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6D91D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FDC8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BD01A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56020643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26B718C6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593E35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2842F5F" w14:textId="77777777" w:rsidR="00944C3D" w:rsidRDefault="00944C3D" w:rsidP="00944C3D">
      <w:pPr>
        <w:rPr>
          <w:rFonts w:ascii="Arial" w:hAnsi="Arial"/>
        </w:rPr>
      </w:pPr>
    </w:p>
    <w:p w14:paraId="641A18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824B0B9" w14:textId="77777777" w:rsidR="000F3224" w:rsidRDefault="000F3224" w:rsidP="00944C3D">
      <w:pPr>
        <w:ind w:left="426"/>
        <w:rPr>
          <w:rFonts w:ascii="Arial" w:hAnsi="Arial" w:cs="Arial"/>
          <w:color w:val="000000"/>
        </w:rPr>
      </w:pPr>
      <w:r>
        <w:rPr>
          <w:rFonts w:ascii="Arial CE" w:hAnsi="Arial CE" w:cs="Arial CE"/>
          <w:color w:val="000000"/>
          <w:sz w:val="17"/>
          <w:szCs w:val="17"/>
        </w:rPr>
        <w:t>Spoločenstvo vlastníkov bytov a nebytových priestorov bytového domu 1882 v </w:t>
      </w:r>
      <w:r w:rsidRPr="000F3224">
        <w:rPr>
          <w:rFonts w:ascii="Arial" w:hAnsi="Arial" w:cs="Arial"/>
          <w:color w:val="000000"/>
        </w:rPr>
        <w:t>Púchove</w:t>
      </w:r>
    </w:p>
    <w:p w14:paraId="129C915C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0F3224">
        <w:rPr>
          <w:rFonts w:ascii="Arial" w:hAnsi="Arial" w:cs="Arial"/>
        </w:rPr>
        <w:t>Trvalý</w:t>
      </w:r>
      <w:r w:rsidRPr="0012502B">
        <w:rPr>
          <w:rFonts w:ascii="Arial" w:hAnsi="Arial"/>
        </w:rPr>
        <w:t xml:space="preserve"> pobyt alebo sídlo</w:t>
      </w:r>
      <w:r w:rsidR="000F3224">
        <w:rPr>
          <w:rFonts w:ascii="Arial" w:hAnsi="Arial"/>
        </w:rPr>
        <w:t>: Moravská 1882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1B813C55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DB2F55">
        <w:rPr>
          <w:rFonts w:ascii="Arial" w:hAnsi="Arial"/>
        </w:rPr>
        <w:t>22.06.2004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47F44E6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271019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2AF20240" w14:textId="62F18A1F" w:rsidR="00C573A6" w:rsidRDefault="000F3224" w:rsidP="00AB06B4">
      <w:pPr>
        <w:ind w:firstLine="426"/>
        <w:rPr>
          <w:rFonts w:ascii="Arial" w:hAnsi="Arial"/>
        </w:rPr>
      </w:pPr>
      <w:r>
        <w:rPr>
          <w:rFonts w:ascii="Arial" w:hAnsi="Arial"/>
        </w:rPr>
        <w:t xml:space="preserve">Ing. </w:t>
      </w:r>
      <w:r w:rsidR="00AB06B4">
        <w:rPr>
          <w:rFonts w:ascii="Arial" w:hAnsi="Arial"/>
        </w:rPr>
        <w:t xml:space="preserve">Marián </w:t>
      </w:r>
      <w:proofErr w:type="spellStart"/>
      <w:r w:rsidR="00AB06B4">
        <w:rPr>
          <w:rFonts w:ascii="Arial" w:hAnsi="Arial"/>
        </w:rPr>
        <w:t>Pšenák</w:t>
      </w:r>
      <w:proofErr w:type="spellEnd"/>
      <w:r w:rsidR="00C573A6" w:rsidRPr="0012502B">
        <w:rPr>
          <w:rFonts w:ascii="Arial" w:hAnsi="Arial"/>
        </w:rPr>
        <w:t>, </w:t>
      </w:r>
      <w:r w:rsidR="00AB06B4">
        <w:rPr>
          <w:rFonts w:ascii="Arial" w:hAnsi="Arial"/>
        </w:rPr>
        <w:t>člen rady určený radou</w:t>
      </w:r>
    </w:p>
    <w:p w14:paraId="674CA85E" w14:textId="77777777" w:rsidR="00AB06B4" w:rsidRPr="00B96361" w:rsidRDefault="00AB06B4" w:rsidP="00AB06B4">
      <w:pPr>
        <w:ind w:firstLine="426"/>
        <w:rPr>
          <w:rFonts w:ascii="Arial" w:hAnsi="Arial"/>
          <w:sz w:val="22"/>
          <w:szCs w:val="22"/>
        </w:rPr>
      </w:pPr>
    </w:p>
    <w:p w14:paraId="214D08E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35C1E01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1FF7BEC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5F2E9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248B1D37" w14:textId="67282A14" w:rsidR="00944C3D" w:rsidRPr="0012502B" w:rsidRDefault="00081A7D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0</w:t>
      </w:r>
    </w:p>
    <w:p w14:paraId="07EC90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5E86E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6B343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DC042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3BBA57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0C88460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678B3A27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6342DDD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74605C9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7458A0B8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071AB599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26B560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4BED7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E12B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7533A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EEE414D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454C0C93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118B48EF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2779B106" w14:textId="49284B78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</w:t>
      </w:r>
      <w:r w:rsidR="00804FFB">
        <w:rPr>
          <w:rFonts w:ascii="Arial" w:hAnsi="Arial"/>
          <w:b/>
          <w:sz w:val="22"/>
          <w:szCs w:val="22"/>
        </w:rPr>
        <w:t xml:space="preserve"> </w:t>
      </w:r>
      <w:r w:rsidRPr="00E05001">
        <w:rPr>
          <w:rFonts w:ascii="Arial" w:hAnsi="Arial"/>
          <w:b/>
          <w:sz w:val="22"/>
          <w:szCs w:val="22"/>
        </w:rPr>
        <w:t>pohľadávky za hlavnú činnosť a podnikateľskú činnosť</w:t>
      </w:r>
    </w:p>
    <w:p w14:paraId="0288EF80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5A58BD71" w14:textId="77777777" w:rsidR="00944C3D" w:rsidRDefault="00944C3D" w:rsidP="00944C3D">
      <w:pPr>
        <w:rPr>
          <w:rFonts w:ascii="Arial" w:hAnsi="Arial"/>
          <w:b/>
        </w:rPr>
      </w:pPr>
    </w:p>
    <w:p w14:paraId="19687DE2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58B20BCF" w14:textId="77777777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417BF3B1" w14:textId="77777777" w:rsidR="002C4BCC" w:rsidRDefault="002C4BCC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0F3224">
        <w:rPr>
          <w:rFonts w:ascii="Arial" w:hAnsi="Arial"/>
        </w:rPr>
        <w:t>ne</w:t>
      </w:r>
      <w:r>
        <w:rPr>
          <w:rFonts w:ascii="Arial" w:hAnsi="Arial"/>
        </w:rPr>
        <w:t xml:space="preserve">vykazuje </w:t>
      </w:r>
      <w:proofErr w:type="spellStart"/>
      <w:r>
        <w:rPr>
          <w:rFonts w:ascii="Arial" w:hAnsi="Arial"/>
        </w:rPr>
        <w:t>nevysporiadaný</w:t>
      </w:r>
      <w:proofErr w:type="spellEnd"/>
      <w:r>
        <w:rPr>
          <w:rFonts w:ascii="Arial" w:hAnsi="Arial"/>
        </w:rPr>
        <w:t xml:space="preserve"> výsledok hospodárenia z minulých rokov.</w:t>
      </w:r>
    </w:p>
    <w:p w14:paraId="4B40B1EE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BF6CF21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1674EC66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1E9DBC81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245564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AF2C3DB" w14:textId="77777777" w:rsidR="00944C3D" w:rsidRDefault="00944C3D" w:rsidP="00944C3D">
      <w:pPr>
        <w:rPr>
          <w:rFonts w:ascii="Arial" w:hAnsi="Arial"/>
          <w:b/>
        </w:rPr>
      </w:pPr>
    </w:p>
    <w:p w14:paraId="4E50B101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08A3445D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7A8264D2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7762BF9A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225D65C4" w14:textId="77777777" w:rsidR="00944C3D" w:rsidRDefault="00944C3D" w:rsidP="00944C3D">
      <w:pPr>
        <w:rPr>
          <w:sz w:val="22"/>
          <w:szCs w:val="22"/>
        </w:rPr>
      </w:pPr>
    </w:p>
    <w:p w14:paraId="7415DC8D" w14:textId="77777777" w:rsidR="00944C3D" w:rsidRDefault="00944C3D" w:rsidP="00944C3D">
      <w:pPr>
        <w:rPr>
          <w:sz w:val="22"/>
          <w:szCs w:val="22"/>
        </w:rPr>
      </w:pPr>
    </w:p>
    <w:p w14:paraId="05BB10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485FA57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52E1C10F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39B834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B70A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0E3A0A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3BD5555E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0238D8C9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59E13E21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8"/>
      <w:footerReference w:type="default" r:id="rId9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03F44" w14:textId="77777777" w:rsidR="00950D49" w:rsidRDefault="00950D49">
      <w:r>
        <w:separator/>
      </w:r>
    </w:p>
  </w:endnote>
  <w:endnote w:type="continuationSeparator" w:id="0">
    <w:p w14:paraId="477042CA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1B1A4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789BDA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C267E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4C35D5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9BDA4F6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97127" w14:textId="77777777" w:rsidR="00950D49" w:rsidRDefault="00950D49">
      <w:r>
        <w:separator/>
      </w:r>
    </w:p>
  </w:footnote>
  <w:footnote w:type="continuationSeparator" w:id="0">
    <w:p w14:paraId="57B6AEEC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470539">
    <w:abstractNumId w:val="13"/>
  </w:num>
  <w:num w:numId="2" w16cid:durableId="1891065268">
    <w:abstractNumId w:val="17"/>
  </w:num>
  <w:num w:numId="3" w16cid:durableId="377172217">
    <w:abstractNumId w:val="8"/>
  </w:num>
  <w:num w:numId="4" w16cid:durableId="736124782">
    <w:abstractNumId w:val="7"/>
  </w:num>
  <w:num w:numId="5" w16cid:durableId="142773061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7674506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42041862">
    <w:abstractNumId w:val="20"/>
  </w:num>
  <w:num w:numId="8" w16cid:durableId="185293916">
    <w:abstractNumId w:val="10"/>
  </w:num>
  <w:num w:numId="9" w16cid:durableId="1488470475">
    <w:abstractNumId w:val="0"/>
  </w:num>
  <w:num w:numId="10" w16cid:durableId="564419501">
    <w:abstractNumId w:val="19"/>
  </w:num>
  <w:num w:numId="11" w16cid:durableId="2094862593">
    <w:abstractNumId w:val="6"/>
  </w:num>
  <w:num w:numId="12" w16cid:durableId="1627276814">
    <w:abstractNumId w:val="9"/>
  </w:num>
  <w:num w:numId="13" w16cid:durableId="1795752528">
    <w:abstractNumId w:val="12"/>
  </w:num>
  <w:num w:numId="14" w16cid:durableId="176238332">
    <w:abstractNumId w:val="15"/>
  </w:num>
  <w:num w:numId="15" w16cid:durableId="1767841110">
    <w:abstractNumId w:val="14"/>
  </w:num>
  <w:num w:numId="16" w16cid:durableId="2244110">
    <w:abstractNumId w:val="2"/>
  </w:num>
  <w:num w:numId="17" w16cid:durableId="837232098">
    <w:abstractNumId w:val="4"/>
  </w:num>
  <w:num w:numId="18" w16cid:durableId="276915479">
    <w:abstractNumId w:val="11"/>
  </w:num>
  <w:num w:numId="19" w16cid:durableId="1336617513">
    <w:abstractNumId w:val="5"/>
  </w:num>
  <w:num w:numId="20" w16cid:durableId="941112966">
    <w:abstractNumId w:val="18"/>
  </w:num>
  <w:num w:numId="21" w16cid:durableId="20037767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1A7D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0F3224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454F"/>
    <w:rsid w:val="00163764"/>
    <w:rsid w:val="001664BB"/>
    <w:rsid w:val="0018796F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040E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4062B"/>
    <w:rsid w:val="0044430B"/>
    <w:rsid w:val="00444AB0"/>
    <w:rsid w:val="00447203"/>
    <w:rsid w:val="004508BD"/>
    <w:rsid w:val="004520DD"/>
    <w:rsid w:val="00464973"/>
    <w:rsid w:val="0047156B"/>
    <w:rsid w:val="0047346C"/>
    <w:rsid w:val="00473992"/>
    <w:rsid w:val="00474E35"/>
    <w:rsid w:val="004920E3"/>
    <w:rsid w:val="004969BE"/>
    <w:rsid w:val="004A7E73"/>
    <w:rsid w:val="004C1789"/>
    <w:rsid w:val="004C2826"/>
    <w:rsid w:val="004C35D5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42A3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04FFB"/>
    <w:rsid w:val="00820918"/>
    <w:rsid w:val="0083409F"/>
    <w:rsid w:val="00841450"/>
    <w:rsid w:val="00843BC2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3410"/>
    <w:rsid w:val="00AB06B4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1C3A"/>
    <w:rsid w:val="00CB5868"/>
    <w:rsid w:val="00CB6966"/>
    <w:rsid w:val="00CC5FBF"/>
    <w:rsid w:val="00CC6D24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2F55"/>
    <w:rsid w:val="00DB4A38"/>
    <w:rsid w:val="00DC0931"/>
    <w:rsid w:val="00DC7516"/>
    <w:rsid w:val="00DE4789"/>
    <w:rsid w:val="00DE4A85"/>
    <w:rsid w:val="00DF7339"/>
    <w:rsid w:val="00E17884"/>
    <w:rsid w:val="00E22677"/>
    <w:rsid w:val="00E406C3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E2E48F"/>
  <w15:docId w15:val="{A005C128-1FD6-4611-B69A-90CCBBE67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68384-A896-4758-BF0A-7453E82AC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2</Pages>
  <Words>490</Words>
  <Characters>2797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5</cp:revision>
  <cp:lastPrinted>2024-03-24T08:43:00Z</cp:lastPrinted>
  <dcterms:created xsi:type="dcterms:W3CDTF">2019-03-28T09:19:00Z</dcterms:created>
  <dcterms:modified xsi:type="dcterms:W3CDTF">2024-03-24T08:43:00Z</dcterms:modified>
</cp:coreProperties>
</file>