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F20E7D">
              <w:rPr>
                <w:sz w:val="22"/>
              </w:rPr>
              <w:t>MEPURA spol. s 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F20E7D">
              <w:rPr>
                <w:sz w:val="22"/>
              </w:rPr>
              <w:t>Bystrická, 136, 01501, Rajec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152F60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152F60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152F60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5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52F6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Obstaravacou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52F6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152F60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52F6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 5-20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152F60">
              <w:rPr>
                <w:rFonts w:eastAsia="Times New Roman"/>
                <w:sz w:val="20"/>
                <w:szCs w:val="20"/>
                <w:lang w:eastAsia="sk-SK"/>
              </w:rPr>
              <w:t>5%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52F6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152F60" w:rsidRDefault="00152F60" w:rsidP="00152F60">
            <w:pPr>
              <w:spacing w:after="0" w:line="240" w:lineRule="auto"/>
              <w:ind w:firstLineChars="100" w:firstLine="161"/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</w:pPr>
            <w:r w:rsidRPr="00152F60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>Dopravné prostriedky</w:t>
            </w:r>
            <w:r w:rsidR="00536B52" w:rsidRPr="00152F60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52F6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 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152F60">
              <w:rPr>
                <w:rFonts w:eastAsia="Times New Roman"/>
                <w:sz w:val="20"/>
                <w:szCs w:val="20"/>
                <w:lang w:eastAsia="sk-SK"/>
              </w:rPr>
              <w:t>½ ceny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52F6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152F60">
              <w:rPr>
                <w:rFonts w:eastAsia="Times New Roman"/>
                <w:b/>
                <w:bCs/>
                <w:sz w:val="22"/>
                <w:lang w:eastAsia="sk-SK"/>
              </w:rPr>
              <w:t>stroje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52F60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Os 2-6 rokov</w:t>
            </w:r>
            <w:r w:rsidR="00536B52"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52F60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1/6 ceny</w:t>
            </w:r>
            <w:r w:rsidR="00536B52"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52F60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152F60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152F60">
        <w:rPr>
          <w:b/>
          <w:color w:val="auto"/>
          <w:sz w:val="23"/>
          <w:szCs w:val="23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152F60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152F60">
        <w:rPr>
          <w:b/>
          <w:color w:val="auto"/>
          <w:sz w:val="22"/>
          <w:szCs w:val="22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152F60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152F60">
        <w:rPr>
          <w:b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152F60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152F60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52F60" w:rsidP="00152F60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1019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52F6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1019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52F60" w:rsidP="00152F60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227678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52F6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227678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152F60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152F60">
        <w:rPr>
          <w:b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FB61D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FB61DC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FB61D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FB61DC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FB61D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FB61DC">
        <w:rPr>
          <w:color w:val="auto"/>
          <w:sz w:val="23"/>
          <w:szCs w:val="23"/>
        </w:rPr>
        <w:t xml:space="preserve">    </w:t>
      </w:r>
      <w:r w:rsidR="00FB61DC">
        <w:rPr>
          <w:b/>
          <w:color w:val="auto"/>
          <w:sz w:val="23"/>
          <w:szCs w:val="23"/>
        </w:rPr>
        <w:t>nemá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FB61D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FB61DC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FB61D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FB61DC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497117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117" w:rsidRDefault="00497117" w:rsidP="00536B52">
      <w:pPr>
        <w:spacing w:after="0" w:line="240" w:lineRule="auto"/>
      </w:pPr>
      <w:r>
        <w:separator/>
      </w:r>
    </w:p>
  </w:endnote>
  <w:endnote w:type="continuationSeparator" w:id="1">
    <w:p w:rsidR="00497117" w:rsidRDefault="0049711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117" w:rsidRDefault="00497117" w:rsidP="00536B52">
      <w:pPr>
        <w:spacing w:after="0" w:line="240" w:lineRule="auto"/>
      </w:pPr>
      <w:r>
        <w:separator/>
      </w:r>
    </w:p>
  </w:footnote>
  <w:footnote w:type="continuationSeparator" w:id="1">
    <w:p w:rsidR="00497117" w:rsidRDefault="0049711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52F60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152F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0A54"/>
    <w:rsid w:val="00014F35"/>
    <w:rsid w:val="00104CBE"/>
    <w:rsid w:val="00104CF6"/>
    <w:rsid w:val="0010796B"/>
    <w:rsid w:val="0011611B"/>
    <w:rsid w:val="00123F1F"/>
    <w:rsid w:val="00152F60"/>
    <w:rsid w:val="00172443"/>
    <w:rsid w:val="002052C4"/>
    <w:rsid w:val="00222B0D"/>
    <w:rsid w:val="0031338E"/>
    <w:rsid w:val="00320ED4"/>
    <w:rsid w:val="00332137"/>
    <w:rsid w:val="003652EB"/>
    <w:rsid w:val="003B69B1"/>
    <w:rsid w:val="003E317F"/>
    <w:rsid w:val="0040300D"/>
    <w:rsid w:val="00426E80"/>
    <w:rsid w:val="00497117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70A54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20E7D"/>
    <w:rsid w:val="00FB61DC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8F3EE-2843-4518-9790-5794C1F85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13</TotalTime>
  <Pages>1</Pages>
  <Words>1454</Words>
  <Characters>8290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Mepura</dc:creator>
  <cp:lastModifiedBy>Mepura</cp:lastModifiedBy>
  <cp:revision>3</cp:revision>
  <dcterms:created xsi:type="dcterms:W3CDTF">2026-03-23T10:58:00Z</dcterms:created>
  <dcterms:modified xsi:type="dcterms:W3CDTF">2026-03-23T11:11:00Z</dcterms:modified>
</cp:coreProperties>
</file>