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57A50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4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F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8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0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8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D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3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0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E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6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E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F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3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7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B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F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D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D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B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A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63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B3679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85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28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74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3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5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5EA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4A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73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DDC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3E2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57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6C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7A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BA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E0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E4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882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03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F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CD8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A9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46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0D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273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2A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66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94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BF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BB4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1B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82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B4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76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17AC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57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0C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D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24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34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55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C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2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0A8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D1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52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EE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44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B7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A6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2B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F5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97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05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28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2A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6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AE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DA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5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94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2C2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87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44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58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44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A5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E5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7072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22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2C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AD1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F3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BF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88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F3E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04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53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DF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09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7EE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D6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03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A7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42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A7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A3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59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8B3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84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5C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02A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AD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E1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E13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23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A0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6B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04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6D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6A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ED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3E428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6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7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2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5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2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9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0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9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E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8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E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9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7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C5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0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4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6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6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0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9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7D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C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D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C7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8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5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D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5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D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E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1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B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0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5AB61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1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C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E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5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5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8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3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4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E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F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E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F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F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2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B4A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E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6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B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1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9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7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6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0B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64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C3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8C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C6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F8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4D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72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A6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19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D7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39D14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C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7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B8C9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0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D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6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B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6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8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5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2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9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3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C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0521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F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B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1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B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9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8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8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6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8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D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2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9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3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7C0A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E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D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7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E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7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F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D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F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6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471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B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3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0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7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0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9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C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5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4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4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B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4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5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BC3D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3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C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2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3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4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B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9C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41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4B1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251C1" w14:textId="0A995A4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38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C3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A6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C8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F7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9C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CC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F0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8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F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2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C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2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0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5760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0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4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C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7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9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1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CD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98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B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9D4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82EC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C782EC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8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24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38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A1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D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9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6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4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8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4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0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0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00D08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28B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A2224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17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41B3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2A41B3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456C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69456C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1D3EB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F1D3EB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8E189" w14:textId="65A701CE" w:rsidR="000B647F" w:rsidRDefault="000B647F" w:rsidP="00944C3D">
                                  <w:fldSimple w:instr=" MERGEFIELD  aDMOD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E88E189" w14:textId="65A701CE" w:rsidR="000B647F" w:rsidRDefault="000B647F" w:rsidP="00944C3D">
                            <w:fldSimple w:instr=" MERGEFIELD  aDMOD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CEDC1" w14:textId="634C3A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C9CEDC1" w14:textId="634C3A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350E7" w14:textId="4825CE40" w:rsidR="000B647F" w:rsidRDefault="000B647F" w:rsidP="00944C3D">
                                  <w:fldSimple w:instr=" MERGEFIELD  aDRDO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3D350E7" w14:textId="4825CE40" w:rsidR="000B647F" w:rsidRDefault="000B647F" w:rsidP="00944C3D">
                            <w:fldSimple w:instr=" MERGEFIELD  aDRDO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0CB03" w14:textId="31C43998" w:rsidR="000B647F" w:rsidRDefault="000B647F" w:rsidP="00944C3D">
                                  <w:fldSimple w:instr=" MERGEFIELD  aDMDO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D30CB03" w14:textId="31C43998" w:rsidR="000B647F" w:rsidRDefault="000B647F" w:rsidP="00944C3D">
                            <w:fldSimple w:instr=" MERGEFIELD  aDMDO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839E7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623B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8248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2950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F02950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920C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33920C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91C6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5691C6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2A297" w14:textId="75BF5C2D" w:rsidR="000B647F" w:rsidRDefault="000B647F" w:rsidP="00944C3D">
                                  <w:fldSimple w:instr=" MERGEFIELD  aDRDOo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BB2A297" w14:textId="75BF5C2D" w:rsidR="000B647F" w:rsidRDefault="000B647F" w:rsidP="00944C3D">
                            <w:fldSimple w:instr=" MERGEFIELD  aDRDOo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B9B0" w14:textId="1372A3D5" w:rsidR="000B647F" w:rsidRDefault="000B647F" w:rsidP="00944C3D">
                                  <w:fldSimple w:instr=" MERGEFIELD  aDMDO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533B9B0" w14:textId="1372A3D5" w:rsidR="000B647F" w:rsidRDefault="000B647F" w:rsidP="00944C3D">
                            <w:fldSimple w:instr=" MERGEFIELD  aDMDO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DDC4B" w14:textId="04BA9BAA" w:rsidR="000B647F" w:rsidRDefault="000B647F" w:rsidP="00944C3D">
                                  <w:fldSimple w:instr=" MERGEFIELD  aDRODo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6DDDC4B" w14:textId="04BA9BAA" w:rsidR="000B647F" w:rsidRDefault="000B647F" w:rsidP="00944C3D">
                            <w:fldSimple w:instr=" MERGEFIELD  aDRODo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539D7" w14:textId="57AAD425" w:rsidR="000B647F" w:rsidRDefault="000B647F" w:rsidP="00944C3D">
                                  <w:fldSimple w:instr=" MERGEFIELD  aDMOD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96539D7" w14:textId="57AAD425" w:rsidR="000B647F" w:rsidRDefault="000B647F" w:rsidP="00944C3D">
                            <w:fldSimple w:instr=" MERGEFIELD  aDMOD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342C3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D90E4B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BBB8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F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139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D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2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7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B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C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1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1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A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F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0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8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E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A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C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C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F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9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7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2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8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D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1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7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91FB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8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32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69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3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3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B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D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8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C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3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A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9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9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2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1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2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B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2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F9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9A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49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42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0A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80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F6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F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E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9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0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C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C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E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B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D549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1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9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3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4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5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7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9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5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8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F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2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B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4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0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F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D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1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6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64B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7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0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0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3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D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2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5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AE1B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4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A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D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6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A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E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4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1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C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1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0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0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4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8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0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9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7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E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32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3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A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F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6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7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6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3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7681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A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5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0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B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D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3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B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5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9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6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1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E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1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04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E2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E6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A1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9A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0C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A1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E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C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0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5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0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3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1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9862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1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4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9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7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0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A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3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7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8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7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0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D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C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D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6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E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0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C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A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1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54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9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B6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A8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6D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DE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E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3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417A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B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A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8F2E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988F2E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9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4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C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5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6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4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6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5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F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1841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501841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C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C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7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B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7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E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2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2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6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3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2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8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D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9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3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1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2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4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3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1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3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0750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25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01A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1F8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9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3F308" w14:textId="7A6F12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31202918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7C3F308" w14:textId="7A6F12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31202918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7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2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1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6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C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6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3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C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B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2538D" w14:textId="5217F1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2021382077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022538D" w14:textId="5217F1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2021382077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1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D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9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0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7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2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4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B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C6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4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7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A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7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A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3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C381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6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D3FE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E21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D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6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2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0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0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5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2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3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8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F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A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2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2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4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2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DBF0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3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FEE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F90E" w14:textId="4594150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Karpatská 3061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D73F90E" w14:textId="4594150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SVB Karpatská 3061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7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E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A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B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0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A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7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F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1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6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F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5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F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7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C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3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9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4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2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E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9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3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E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E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B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B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EF14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8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F08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3504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FF36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0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7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1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A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6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0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2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8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1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7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7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3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4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0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2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E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1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4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9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F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7A068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ED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E87F2" w14:textId="26DF74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Karpatská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25E87F2" w14:textId="26DF74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Karpatská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8B7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6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D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6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F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0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F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C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5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D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E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6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6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5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3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5AE57" w14:textId="07FEFF20" w:rsidR="000B647F" w:rsidRDefault="000B647F" w:rsidP="00944C3D">
                                  <w:fldSimple w:instr=" MERGEFIELD  aSUB_ULICA_CISLO  \* MERGEFORMAT ">
                                    <w:r w:rsidR="000376E1" w:rsidRPr="000376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EE5AE57" w14:textId="07FEFF20" w:rsidR="000B647F" w:rsidRDefault="000B647F" w:rsidP="00944C3D">
                            <w:fldSimple w:instr=" MERGEFIELD  aSUB_ULICA_CISLO  \* MERGEFORMAT ">
                              <w:r w:rsidR="000376E1" w:rsidRPr="000376E1">
                                <w:rPr>
                                  <w:rFonts w:ascii="Arial" w:hAnsi="Arial" w:cs="Arial"/>
                                  <w:noProof/>
                                </w:rPr>
                                <w:t>60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6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A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1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D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C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3BF4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83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654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CB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851C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BA87E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60D9D" w14:textId="2295AFA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CB60D9D" w14:textId="2295AFA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ECD51" w14:textId="76D61B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76E1" w:rsidRPr="00B40C9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9AECD51" w14:textId="76D61B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76E1" w:rsidRPr="00B40C9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01DE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BC4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6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1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A04D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A724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36D608" w14:textId="3E910F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436D608" w14:textId="3E910F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9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2A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6E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C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9A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ED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37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DA65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0834F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27AE5" w14:textId="5E06A4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6A27AE5" w14:textId="5E06A4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7B2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C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2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D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A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6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7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8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3389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C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F69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0E84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DF378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3EAE1" w14:textId="3FD3FEF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5E3EAE1" w14:textId="3FD3FEF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55CE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CDD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91F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E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7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7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1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8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7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F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2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B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3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D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7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4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A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3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8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A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9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3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4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9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3382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52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377D72" w14:textId="7F5FCD1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376E1">
              <w:rPr>
                <w:rFonts w:ascii="Arial" w:hAnsi="Arial"/>
                <w:lang w:eastAsia="sk-SK"/>
              </w:rPr>
              <w:t>25.3.2026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D4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EBD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A65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8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D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3E1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5E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F1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37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5F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1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6FE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F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2DA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CF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5B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18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BD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F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287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0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A130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4A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0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40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44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0B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E4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7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E27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14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01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F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28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1A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200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D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45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C8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22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0E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DC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16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BD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A9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69D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40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6B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1C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62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E9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2E4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8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100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C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02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4C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40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02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E31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D996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B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0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F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E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CE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E76C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31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9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C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3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D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4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F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6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9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3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4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B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1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C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5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4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6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BD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3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F5EB97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FFD8894" w14:textId="77777777" w:rsidR="00944C3D" w:rsidRDefault="00944C3D" w:rsidP="00944C3D">
      <w:pPr>
        <w:rPr>
          <w:rFonts w:ascii="Arial" w:hAnsi="Arial"/>
        </w:rPr>
      </w:pPr>
    </w:p>
    <w:p w14:paraId="6C6D964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32A9C53" w14:textId="2E91192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4BBEC1A" w14:textId="0F7FF44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85D7404" w14:textId="3ACBC16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4389DB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B081EC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72F936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19248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EEB9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4F59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EE46D2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7364BDB" w14:textId="676BFE22" w:rsidR="00944C3D" w:rsidRPr="008D0433" w:rsidRDefault="000376E1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Ondriška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Juraj </w:t>
            </w:r>
          </w:p>
        </w:tc>
        <w:tc>
          <w:tcPr>
            <w:tcW w:w="3260" w:type="dxa"/>
            <w:vAlign w:val="center"/>
          </w:tcPr>
          <w:p w14:paraId="4908D2F2" w14:textId="5925BAC5" w:rsidR="00944C3D" w:rsidRPr="008D0433" w:rsidRDefault="000376E1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šatutár</w:t>
            </w:r>
            <w:proofErr w:type="spellEnd"/>
          </w:p>
        </w:tc>
        <w:tc>
          <w:tcPr>
            <w:tcW w:w="2835" w:type="dxa"/>
            <w:vAlign w:val="center"/>
          </w:tcPr>
          <w:p w14:paraId="729165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C3DBD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C3D7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C0363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90C0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926DD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AD67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4D47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CA5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8C19A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5C1325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FB564E3" w14:textId="35C681C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CEC292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F3FB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D0F2B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02EE76" w14:textId="1B6E6DF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D82FF4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8936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07F663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BF879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650DE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774A2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9D4E8B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281A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312DA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5535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40F4A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7F03C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6560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CA28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AB216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3F69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6C71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059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6E53F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12D4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0E1A4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B66A9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9836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7FCFC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53E40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C5FEAB6" w14:textId="767D640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6BC1FD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1F094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B4827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EFD477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5AAE02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7669FD8" w14:textId="177AFD6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 w:rsidR="000376E1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70F139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86F2D7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6E74ED5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C3035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0805D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79CD6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F15AB4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2C800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DC6D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FA098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E48B7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D59B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60EFA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7A33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ACC42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9C6AC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5E0B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317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EEF1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C1FE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3C5D9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0DE4E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B777C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1EFCA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733FE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0C77E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03D61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DC591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F6CB8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8FDDC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DF8FE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44BBC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88865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3B2AE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8EB33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2244A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53A0C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EEB1AB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C6CB9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18D14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F2E6AE1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D20D7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FF438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72E14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DE542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1151399" w14:textId="77777777" w:rsidTr="00503750">
        <w:trPr>
          <w:trHeight w:val="302"/>
        </w:trPr>
        <w:tc>
          <w:tcPr>
            <w:tcW w:w="4510" w:type="dxa"/>
          </w:tcPr>
          <w:p w14:paraId="42C715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A9D2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9439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149A3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1679F2" w14:textId="77777777" w:rsidTr="00503750">
        <w:trPr>
          <w:trHeight w:val="302"/>
        </w:trPr>
        <w:tc>
          <w:tcPr>
            <w:tcW w:w="4510" w:type="dxa"/>
          </w:tcPr>
          <w:p w14:paraId="409D9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97EB6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25B8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B19E2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1B96E1" w14:textId="77777777" w:rsidTr="00503750">
        <w:trPr>
          <w:trHeight w:val="302"/>
        </w:trPr>
        <w:tc>
          <w:tcPr>
            <w:tcW w:w="4510" w:type="dxa"/>
          </w:tcPr>
          <w:p w14:paraId="185110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8F8C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BA02E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239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587A7A" w14:textId="77777777" w:rsidTr="00503750">
        <w:trPr>
          <w:trHeight w:val="302"/>
        </w:trPr>
        <w:tc>
          <w:tcPr>
            <w:tcW w:w="4510" w:type="dxa"/>
          </w:tcPr>
          <w:p w14:paraId="2D780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08D6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B1683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9D15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F22DA" w14:textId="77777777" w:rsidTr="00503750">
        <w:trPr>
          <w:trHeight w:val="327"/>
        </w:trPr>
        <w:tc>
          <w:tcPr>
            <w:tcW w:w="4510" w:type="dxa"/>
          </w:tcPr>
          <w:p w14:paraId="3D5F9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6AC84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35F56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B7CCD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48FC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109B0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17727E" w14:textId="437490A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D9032A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F3F33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C5F7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1A622F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97911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AA58D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24BF5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8CCA8C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A3A3BED" w14:textId="77777777" w:rsidTr="00503750">
        <w:tc>
          <w:tcPr>
            <w:tcW w:w="2302" w:type="dxa"/>
            <w:vAlign w:val="center"/>
          </w:tcPr>
          <w:p w14:paraId="5E7465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25AB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E014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1257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4C0A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D0BF3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E7B72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0DF1B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EF29D3F" w14:textId="77777777" w:rsidTr="00503750">
        <w:tc>
          <w:tcPr>
            <w:tcW w:w="15593" w:type="dxa"/>
            <w:gridSpan w:val="8"/>
            <w:vAlign w:val="center"/>
          </w:tcPr>
          <w:p w14:paraId="1719A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5793F66" w14:textId="77777777" w:rsidTr="00503750">
        <w:tc>
          <w:tcPr>
            <w:tcW w:w="2302" w:type="dxa"/>
            <w:vAlign w:val="center"/>
          </w:tcPr>
          <w:p w14:paraId="4C874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A123E1" w14:textId="2BCD7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EA61C1" w14:textId="2F328E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4FC10" w14:textId="75C1C3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36A835" w14:textId="22E9D0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FF483" w14:textId="158C1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417CA" w14:textId="238677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15DD3" w14:textId="4A72DF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5C1F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81D4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B169DD" w14:textId="0F5721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372D62" w14:textId="6CCADE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D4EA3B" w14:textId="3A971E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2ACD47" w14:textId="0D899A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C93A" w14:textId="363DA6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184E4" w14:textId="181416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42255" w14:textId="14B146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7B5D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BEE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6C4992" w14:textId="67D6AA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4F30AC" w14:textId="0E4E05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AE6AA" w14:textId="6854FD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FD9BC" w14:textId="6ABC27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0A9D6" w14:textId="619808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0347C" w14:textId="54F7CA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A464C" w14:textId="76830B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AA7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38B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569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5E0D8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EDE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BAC6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6463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48A1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73F9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1E8EBE" w14:textId="77777777" w:rsidTr="00503750">
        <w:tc>
          <w:tcPr>
            <w:tcW w:w="2302" w:type="dxa"/>
            <w:vAlign w:val="center"/>
          </w:tcPr>
          <w:p w14:paraId="3E2EA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E52D5D" w14:textId="5F0877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0A0601" w14:textId="1CAA9B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51733" w14:textId="72C2FA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7DA44" w14:textId="356827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6D3B44" w14:textId="0DA7A2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7945F" w14:textId="20325A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3ACF1" w14:textId="58F8A4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EF47D" w14:textId="77777777" w:rsidTr="00503750">
        <w:tc>
          <w:tcPr>
            <w:tcW w:w="15593" w:type="dxa"/>
            <w:gridSpan w:val="8"/>
            <w:vAlign w:val="center"/>
          </w:tcPr>
          <w:p w14:paraId="4656C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113718B" w14:textId="77777777" w:rsidTr="00503750">
        <w:tc>
          <w:tcPr>
            <w:tcW w:w="2302" w:type="dxa"/>
            <w:vAlign w:val="center"/>
          </w:tcPr>
          <w:p w14:paraId="2F260D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E34951" w14:textId="68B444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8099DD" w14:textId="12D419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BB3A3" w14:textId="4B421B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753D3" w14:textId="7B0F62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679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1105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0AD17C" w14:textId="2D50C8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FCD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F79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3B8D381" w14:textId="27D300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96F51A" w14:textId="0FAA3A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59605" w14:textId="69BAF0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94B21" w14:textId="5A3D6E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E421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D312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7600F7" w14:textId="0AEDDF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479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585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2097178" w14:textId="367E1E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52D4DF" w14:textId="4A4D41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D4568" w14:textId="1D48A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C6AD1" w14:textId="1C8041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AAB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C18E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85CBB3" w14:textId="35201C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81017" w14:textId="77777777" w:rsidTr="00503750">
        <w:tc>
          <w:tcPr>
            <w:tcW w:w="2302" w:type="dxa"/>
            <w:vAlign w:val="center"/>
          </w:tcPr>
          <w:p w14:paraId="3C07B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0215AD4" w14:textId="305C72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A63AD3" w14:textId="634A0D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B9942" w14:textId="7609C1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31BF8" w14:textId="7DEA62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4CC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CD18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1ECD55" w14:textId="3FF1C3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BCDCB" w14:textId="77777777" w:rsidTr="00503750">
        <w:tc>
          <w:tcPr>
            <w:tcW w:w="15593" w:type="dxa"/>
            <w:gridSpan w:val="8"/>
            <w:vAlign w:val="center"/>
          </w:tcPr>
          <w:p w14:paraId="274E3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97C474" w14:textId="77777777" w:rsidTr="00503750">
        <w:tc>
          <w:tcPr>
            <w:tcW w:w="2302" w:type="dxa"/>
            <w:vAlign w:val="center"/>
          </w:tcPr>
          <w:p w14:paraId="3A32DB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1060D6" w14:textId="7B5E1F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5FD0C1" w14:textId="2EC96C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83BE1" w14:textId="76F54D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DF052" w14:textId="6EDC30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93B81" w14:textId="1D476B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C82CE" w14:textId="080D7C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2E27E" w14:textId="18946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E70E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B5877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E6752E" w14:textId="7C2861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2A513D" w14:textId="435D1D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B3774" w14:textId="7F42E9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B09A6" w14:textId="2EE5F2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E1217" w14:textId="738E24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8E362" w14:textId="54C632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7F713" w14:textId="469148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C467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FDD9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0D5C77" w14:textId="477B3D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A0F8D5" w14:textId="123668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76AE50" w14:textId="5E5F9A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A0FF9" w14:textId="5DFB5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3A64A" w14:textId="1AE61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F2EC2" w14:textId="352C65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1CC6C" w14:textId="16B790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2AA3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5892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8E62B07" w14:textId="0D247C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0D8767" w14:textId="515DEC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06EC8" w14:textId="49E47B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6CBF2" w14:textId="10A766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ABBDB" w14:textId="774A51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5C290" w14:textId="7A756B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5C77C" w14:textId="554964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5A3F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08946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6CC8AA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97FB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2891E7" w14:textId="17430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7220B6" w14:textId="4A155C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DBF22" w14:textId="572009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7A4D18" w14:textId="0071C8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C9871" w14:textId="03B7EF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0F14E" w14:textId="26754E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561766" w14:textId="2A4C50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BF9A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FEF3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F2C816" w14:textId="1B506D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F2DB9E" w14:textId="17EC71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01E42" w14:textId="7A1142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58626" w14:textId="4FBC76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80DD1" w14:textId="014846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6C345" w14:textId="243A52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E1EAF" w14:textId="5DE872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74C8CC" w14:textId="77777777" w:rsidR="00944C3D" w:rsidRDefault="00944C3D" w:rsidP="00944C3D">
      <w:pPr>
        <w:rPr>
          <w:rFonts w:ascii="Arial" w:hAnsi="Arial"/>
          <w:b/>
        </w:rPr>
      </w:pPr>
    </w:p>
    <w:p w14:paraId="5447E0C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BA0DAE8" w14:textId="77777777" w:rsidTr="00503750">
        <w:tc>
          <w:tcPr>
            <w:tcW w:w="1944" w:type="dxa"/>
            <w:vAlign w:val="center"/>
          </w:tcPr>
          <w:p w14:paraId="6486DB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4971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3DA7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FF4C4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C125F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7F4C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3B252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B1F8A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4018B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A59D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2FBF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6F4E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F6927FD" w14:textId="77777777" w:rsidTr="00503750">
        <w:tc>
          <w:tcPr>
            <w:tcW w:w="15685" w:type="dxa"/>
            <w:gridSpan w:val="12"/>
            <w:vAlign w:val="center"/>
          </w:tcPr>
          <w:p w14:paraId="34FAA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5E00C5" w14:textId="77777777" w:rsidTr="00503750">
        <w:tc>
          <w:tcPr>
            <w:tcW w:w="1944" w:type="dxa"/>
            <w:vAlign w:val="center"/>
          </w:tcPr>
          <w:p w14:paraId="502FC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46EE37" w14:textId="47513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2D8667" w14:textId="6900E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89EFC4" w14:textId="3285B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BFFD95" w14:textId="1831F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700CA1" w14:textId="78A4A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A14B9D" w14:textId="27759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DE98AE" w14:textId="0671F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943276" w14:textId="6AF43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60BE65" w14:textId="2706F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750741" w14:textId="410F7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A404EE" w14:textId="353E8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AA78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A5045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7517FA" w14:textId="112D3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25A405" w14:textId="6EAD1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121142" w14:textId="4D07C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2CE8B7" w14:textId="0C37B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E8A939" w14:textId="20065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B0A308" w14:textId="0B230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6B5402" w14:textId="7CAD1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828BFF" w14:textId="42603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41831C" w14:textId="22DBE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4FC255" w14:textId="26F27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DF05B3" w14:textId="167CA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A748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E29B7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1712142" w14:textId="43DE4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15BB91" w14:textId="1F506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C9744D" w14:textId="4BACA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7FAAE0" w14:textId="2FCA6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CB4BC9" w14:textId="17B62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2733E4" w14:textId="22953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FE6B74" w14:textId="1D929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6CE868" w14:textId="0EB3F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1C9827" w14:textId="161A9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05D6C1" w14:textId="5CCBF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0C61A3" w14:textId="5496D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48E8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25D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16F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61E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BD9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CE66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DA3E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4E08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3D3D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008C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C17C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71F9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4BB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03E47C4" w14:textId="77777777" w:rsidTr="00503750">
        <w:tc>
          <w:tcPr>
            <w:tcW w:w="1944" w:type="dxa"/>
            <w:vAlign w:val="center"/>
          </w:tcPr>
          <w:p w14:paraId="684BA4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E96286" w14:textId="74D2C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7593C1" w14:textId="28B32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B25496" w14:textId="1B348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63F9E6" w14:textId="0934B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76CCAF" w14:textId="229EF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975780" w14:textId="65D9B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04A225" w14:textId="129D7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CD1459" w14:textId="05E52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9268EE" w14:textId="48749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D06EEA" w14:textId="6BDFC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3BFBF8" w14:textId="4A298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CFB21" w14:textId="77777777" w:rsidTr="00503750">
        <w:tc>
          <w:tcPr>
            <w:tcW w:w="15685" w:type="dxa"/>
            <w:gridSpan w:val="12"/>
            <w:vAlign w:val="center"/>
          </w:tcPr>
          <w:p w14:paraId="4053E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ECBB47D" w14:textId="77777777" w:rsidTr="00503750">
        <w:tc>
          <w:tcPr>
            <w:tcW w:w="1944" w:type="dxa"/>
            <w:vAlign w:val="center"/>
          </w:tcPr>
          <w:p w14:paraId="030B0A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A3E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DD0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88C74F" w14:textId="1B1FC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52FD57" w14:textId="62680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CDB72B" w14:textId="39FBC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F8A7D1" w14:textId="702DE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4AC370" w14:textId="2CC7D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38503D" w14:textId="0C8D7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6B2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20FB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405363" w14:textId="0E1F3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10C2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7D7E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12ED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3BE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2A4006" w14:textId="7B987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E72650" w14:textId="6D056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B56F8E" w14:textId="7C0EB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55FAC" w14:textId="3FAA2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B40F18" w14:textId="33987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B3DBBF" w14:textId="5323D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01E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8372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D864D4" w14:textId="5230B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C8AF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45D2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3DE9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66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F95B6A" w14:textId="74C10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34CB7E" w14:textId="799C1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6FA6C0" w14:textId="05D23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5CBE89" w14:textId="144B4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065CBF" w14:textId="4EC1A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20D019" w14:textId="5E721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DC1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99B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A4AC8E" w14:textId="6EA50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C0741" w14:textId="77777777" w:rsidTr="00503750">
        <w:tc>
          <w:tcPr>
            <w:tcW w:w="1944" w:type="dxa"/>
            <w:vAlign w:val="center"/>
          </w:tcPr>
          <w:p w14:paraId="19ED1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8ED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1B6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F8BAEB" w14:textId="0D96C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2773EE" w14:textId="363B5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9751E6" w14:textId="1C2E6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2D8F44" w14:textId="7A509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DDEBB5" w14:textId="50A51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86DF4" w14:textId="59528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8EC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363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EB175C" w14:textId="4ACFE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D5495C" w14:textId="77777777" w:rsidTr="00503750">
        <w:tc>
          <w:tcPr>
            <w:tcW w:w="15685" w:type="dxa"/>
            <w:gridSpan w:val="12"/>
            <w:vAlign w:val="center"/>
          </w:tcPr>
          <w:p w14:paraId="1BDF1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FA433FB" w14:textId="77777777" w:rsidTr="00503750">
        <w:tc>
          <w:tcPr>
            <w:tcW w:w="1944" w:type="dxa"/>
            <w:vAlign w:val="center"/>
          </w:tcPr>
          <w:p w14:paraId="2C6C23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90C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08E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FE5F53" w14:textId="2ED45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9BC4AD" w14:textId="47677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D4EC4D" w14:textId="3F396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A1C70" w14:textId="49356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A1E60F" w14:textId="06028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37A2E" w14:textId="42062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73216A" w14:textId="52550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D585CC" w14:textId="3076B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7AB5FC" w14:textId="56FBA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07F0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96AD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2C0A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001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C5E78B" w14:textId="2A39C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508782" w14:textId="2B34E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6B3FB3" w14:textId="3BE15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7775B7" w14:textId="1C75B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EBD674" w14:textId="6560A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F0C56" w14:textId="32D7D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D9242C" w14:textId="326B4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4D7929" w14:textId="278FA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2DF72E" w14:textId="1D28A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B60B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2C5BE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7284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4FA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0CAFBF" w14:textId="49E06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BF1CB5" w14:textId="4E136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BD424B" w14:textId="4EC86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4F882" w14:textId="27AF2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DE7516" w14:textId="75C4F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3E8902" w14:textId="67D29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1AFE86" w14:textId="2EF07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A32AA1" w14:textId="5F06C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A7350F" w14:textId="3F767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BFCE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FAACF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E4A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B0C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D524D9" w14:textId="6B1FB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F35D77" w14:textId="00FB6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5586C1" w14:textId="5F7B0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1F82F0" w14:textId="482C0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EF0F86" w14:textId="6CA17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335574" w14:textId="22F6A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6231D0" w14:textId="0AEE6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1DB6E7" w14:textId="34710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FE9A8E" w14:textId="001B8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1FC55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7A0D5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03EFD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DE37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73CB9F" w14:textId="4772E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575214" w14:textId="5381A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F48F66" w14:textId="7F0CB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2E167E" w14:textId="2E18D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21C2D4" w14:textId="7CE3B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3C1DCD" w14:textId="2004F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5012B3" w14:textId="0654D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EA0C9C" w14:textId="018EF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F27D44" w14:textId="5070F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BC3CD8" w14:textId="35CFC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770B93" w14:textId="03C91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7407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146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E84CAE" w14:textId="022C9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D2A107" w14:textId="5757C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786015" w14:textId="20F96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0AFDF6" w14:textId="1C9A3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BDBBC8" w14:textId="5F4E8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D9B356" w14:textId="50895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C1AF41" w14:textId="51D25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6D0F40" w14:textId="52826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EF04C2" w14:textId="199FA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965FA4" w14:textId="7F323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DFF643" w14:textId="7C95D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7093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D1F5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C441D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7C69B4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51E7E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DF1FE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82BE66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93F2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64DF7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D48AC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732F1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87822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92BFE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BDC88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65D1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11B52A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4D7C4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9C16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5FD08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BCF43F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1577AF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9708A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D9107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FE3CD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9BF11E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415F4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94E1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1A0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601FA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21E9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C67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E21A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B12FC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EAC57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4B84F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CD5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8395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199A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E676BA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D4433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C6D6C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CE706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60233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D6F4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1106E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AB21BCC" w14:textId="77777777" w:rsidTr="00503750">
        <w:trPr>
          <w:trHeight w:val="1073"/>
        </w:trPr>
        <w:tc>
          <w:tcPr>
            <w:tcW w:w="3614" w:type="dxa"/>
            <w:vMerge/>
          </w:tcPr>
          <w:p w14:paraId="309A05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FDFD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334B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FDBB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B1CED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FC92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1CEC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0E09767" w14:textId="77777777" w:rsidTr="00503750">
        <w:trPr>
          <w:trHeight w:val="283"/>
        </w:trPr>
        <w:tc>
          <w:tcPr>
            <w:tcW w:w="3614" w:type="dxa"/>
          </w:tcPr>
          <w:p w14:paraId="6DE12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01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67DC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781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B27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3D0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007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424006" w14:textId="77777777" w:rsidTr="00503750">
        <w:trPr>
          <w:trHeight w:val="283"/>
        </w:trPr>
        <w:tc>
          <w:tcPr>
            <w:tcW w:w="3614" w:type="dxa"/>
          </w:tcPr>
          <w:p w14:paraId="031D25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2D07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928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A4FA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33B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DBA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11E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8E604E" w14:textId="77777777" w:rsidTr="00503750">
        <w:trPr>
          <w:trHeight w:val="283"/>
        </w:trPr>
        <w:tc>
          <w:tcPr>
            <w:tcW w:w="3614" w:type="dxa"/>
          </w:tcPr>
          <w:p w14:paraId="3A9F0F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1DD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CD0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875D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1E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4EB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05F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114A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6048D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D32BB9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8D7C1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829A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FFF63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3AB7C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4CDB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2AB5E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35FC8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C94A4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D897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77689F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52BF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24EDD1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96B0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505AE40" w14:textId="2231D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AA452" w14:textId="64A14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E93CF" w14:textId="4C85C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96AFA" w14:textId="3A8E6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9DF8D" w14:textId="7A144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1D8D2" w14:textId="5B2D9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7DDC2" w14:textId="09C43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0343DA" w14:textId="4319D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0EA0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8455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DC2BF69" w14:textId="64FBA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5F2B1" w14:textId="75B4B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C3816" w14:textId="76EC6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F057EA" w14:textId="4A446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9A77D" w14:textId="45E3D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B4D70" w14:textId="1E035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E69229" w14:textId="03007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820BE1" w14:textId="43203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221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3193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3036FCA" w14:textId="6BD65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469AE" w14:textId="67663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7151F" w14:textId="390A4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2918" w14:textId="76B88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F479A" w14:textId="23D0A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A962A" w14:textId="48A37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FC471" w14:textId="2D128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4FEE35" w14:textId="32973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24F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895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ECDE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BC9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CD4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ACD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8FA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6A1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704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7CFF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BA10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B165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9C6655" w14:textId="75EB4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EAF6F" w14:textId="19CBC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D0607" w14:textId="20EE7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CDFB5" w14:textId="107FB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F0031" w14:textId="75A2E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671EAF" w14:textId="00D11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10F2F8" w14:textId="23AF7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5F44D" w14:textId="2AF25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41A6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017F9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1923F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34A4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6874685" w14:textId="59712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93017" w14:textId="12A42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698AD" w14:textId="0635B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C1923" w14:textId="3C44B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D29F6" w14:textId="3EB30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F7877" w14:textId="7A9E9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D4C9E" w14:textId="30B00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105A4" w14:textId="7C7A9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1B7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AAD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011D3B3" w14:textId="0B4DE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34FD1" w14:textId="20035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A044E" w14:textId="5612C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3F614" w14:textId="030AC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463FD" w14:textId="3349F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CAB29" w14:textId="00258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F4452" w14:textId="25A06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3CE45E" w14:textId="740DF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DB0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AFE8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A79E61B" w14:textId="6480A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D7525" w14:textId="34E1E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3F665" w14:textId="6A641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02E07" w14:textId="11D0F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271E5" w14:textId="3137E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985699" w14:textId="5640E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3F27E4" w14:textId="2CE5E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EA167D" w14:textId="1482F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196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0F3E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6CB3D8E" w14:textId="162CD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52E1A" w14:textId="36A95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67A29" w14:textId="1B5D7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91AC9" w14:textId="289E8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56B15" w14:textId="07982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9EB34" w14:textId="36D45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11D48" w14:textId="3B935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CD2281" w14:textId="53D46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D37F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FE43B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E162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E7B00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57EA95" w14:textId="3B3C7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F3643" w14:textId="1E4F1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183E7" w14:textId="04EF8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0E0D69" w14:textId="3E641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53C7B" w14:textId="67157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DEB2A" w14:textId="400D2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371BE" w14:textId="1CAC0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AF4470" w14:textId="7FF7C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85F3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A8496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B8B18B3" w14:textId="0EAFB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F9413" w14:textId="14047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2058EB" w14:textId="3D4F3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001C2C" w14:textId="06F96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56D92" w14:textId="52803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94C9D" w14:textId="5F7FD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CEABE" w14:textId="2058B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D64E59" w14:textId="38E53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B95A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E14A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0EB5105" w14:textId="7AF7B3E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E9014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7894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E192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B942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4253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7741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12FA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1E14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06F6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26D7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6A6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9E12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2E2E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CD53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01EE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31B2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A1E4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C1602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69298C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FADCC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2F3E49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CC5117C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195D7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C8807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9961E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F1A78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58790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180BF6D" w14:textId="77777777" w:rsidTr="00503750">
        <w:trPr>
          <w:trHeight w:val="437"/>
        </w:trPr>
        <w:tc>
          <w:tcPr>
            <w:tcW w:w="2594" w:type="dxa"/>
          </w:tcPr>
          <w:p w14:paraId="5F3CB2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6993E28" w14:textId="23BE1E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FF253F5" w14:textId="6DD5D9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E8BA628" w14:textId="3B1771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E7249A9" w14:textId="076F02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A54B49" w14:textId="77777777" w:rsidTr="00503750">
        <w:trPr>
          <w:trHeight w:val="420"/>
        </w:trPr>
        <w:tc>
          <w:tcPr>
            <w:tcW w:w="2594" w:type="dxa"/>
          </w:tcPr>
          <w:p w14:paraId="133C62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EA396BE" w14:textId="7DFAF1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4DABA76" w14:textId="1017E2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63006A0" w14:textId="26C8A4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7B0616" w14:textId="6BD974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3E4264" w14:textId="77777777" w:rsidTr="00503750">
        <w:trPr>
          <w:trHeight w:val="630"/>
        </w:trPr>
        <w:tc>
          <w:tcPr>
            <w:tcW w:w="2594" w:type="dxa"/>
          </w:tcPr>
          <w:p w14:paraId="55463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1177895" w14:textId="353285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C798FA4" w14:textId="2AE436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E888A87" w14:textId="45E0EC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7373D7A" w14:textId="707528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CADD2D" w14:textId="77777777" w:rsidTr="00503750">
        <w:trPr>
          <w:trHeight w:val="420"/>
        </w:trPr>
        <w:tc>
          <w:tcPr>
            <w:tcW w:w="2594" w:type="dxa"/>
          </w:tcPr>
          <w:p w14:paraId="3885E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3A36FDD" w14:textId="174D6B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00713AE" w14:textId="6E84A3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A8ABC00" w14:textId="5300F5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75B11E8" w14:textId="15AA39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4DF380" w14:textId="77777777" w:rsidTr="00503750">
        <w:trPr>
          <w:trHeight w:val="437"/>
        </w:trPr>
        <w:tc>
          <w:tcPr>
            <w:tcW w:w="2594" w:type="dxa"/>
          </w:tcPr>
          <w:p w14:paraId="1093F6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76E9ADE" w14:textId="35A4E4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937EC13" w14:textId="2CC8B2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1685BEF" w14:textId="22A4E4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B9BC128" w14:textId="1A6145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6381CA" w14:textId="77777777" w:rsidTr="00503750">
        <w:trPr>
          <w:trHeight w:val="420"/>
        </w:trPr>
        <w:tc>
          <w:tcPr>
            <w:tcW w:w="2594" w:type="dxa"/>
          </w:tcPr>
          <w:p w14:paraId="2683326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12320034" w14:textId="55FD4ED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33E74E4" w14:textId="61D6D7A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170E2E" w14:textId="10787EC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587D782" w14:textId="540EEA6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F76DF3A" w14:textId="77777777" w:rsidR="00944C3D" w:rsidRDefault="00944C3D" w:rsidP="00944C3D">
      <w:pPr>
        <w:rPr>
          <w:rFonts w:ascii="Arial" w:hAnsi="Arial"/>
          <w:b/>
        </w:rPr>
      </w:pPr>
    </w:p>
    <w:p w14:paraId="5E5E7A6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B560BD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698B96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B2A72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66D94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4E42C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09E7E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C97A8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F1118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DE638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4134B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3514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7306E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F6EC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72C1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2C358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B21B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290FF1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5DB9C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518B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153E4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A81E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4856E1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355798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123F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B9C7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C99B8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39AEB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9EF4B3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4C46EED" w14:textId="77777777" w:rsidTr="00503750">
        <w:tc>
          <w:tcPr>
            <w:tcW w:w="2835" w:type="dxa"/>
            <w:vAlign w:val="center"/>
          </w:tcPr>
          <w:p w14:paraId="7C253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A986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2B9FF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48FF4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B573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927B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B6DE47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EE02A9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8CE373E" w14:textId="4BB7F58E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2A50D1" w14:textId="46FADC0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B2F2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DB59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2CB022" w14:textId="4B93CCF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71E1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1E17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2E8BB11" w14:textId="25360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D54A5" w14:textId="6E2DA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4E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7C2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3973AA" w14:textId="000A8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BED6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1EB4B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AAFD4DE" w14:textId="7AA92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60FC7" w14:textId="3782C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7F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D1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115162" w14:textId="79E2F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F87F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97E4E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D916BD4" w14:textId="4905E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26B46" w14:textId="48922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3A2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C27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801697" w14:textId="0D3F0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C93D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C407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0E01C55" w14:textId="2C7C9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B9084" w14:textId="169A7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3F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713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4F1D86" w14:textId="66CFC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21B6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6308A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F31CFD7" w14:textId="79AEB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F4FBD" w14:textId="48179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2B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51E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69C187" w14:textId="414A4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0E3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5223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62B7A46" w14:textId="5C6DF5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E87ED" w14:textId="1DCDD4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167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D453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9C07B7" w14:textId="28C2E0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91088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4009B4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650C448" w14:textId="05637B7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386FCCA" w14:textId="77777777" w:rsidR="00944C3D" w:rsidRDefault="00944C3D" w:rsidP="00944C3D">
      <w:pPr>
        <w:rPr>
          <w:rFonts w:ascii="Arial" w:hAnsi="Arial"/>
          <w:b/>
        </w:rPr>
      </w:pPr>
    </w:p>
    <w:p w14:paraId="3C9C83F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3542623" w14:textId="77777777" w:rsidTr="00503750">
        <w:tc>
          <w:tcPr>
            <w:tcW w:w="2835" w:type="dxa"/>
            <w:vAlign w:val="center"/>
          </w:tcPr>
          <w:p w14:paraId="5B7F3F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BA65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6C7F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F8731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09161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4649F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AC16DA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E47E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78165F6" w14:textId="7B864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318B45" w14:textId="22B5E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B8C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D31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BF4B87" w14:textId="4DACA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F2A7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98A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0C98DB6" w14:textId="05B06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E34C5" w14:textId="09CEB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B1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67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280E73" w14:textId="0F3F5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B10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CE00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DE33D92" w14:textId="30190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DD2CC" w14:textId="14F11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C9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24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6608C4" w14:textId="0ECC1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4F98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5B9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1EEF600" w14:textId="30282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04B66" w14:textId="6439C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394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CD1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B10FB9" w14:textId="01D34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D923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D5C1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472148F" w14:textId="474701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8B67F9" w14:textId="4417C1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093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D5B8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1D05A0" w14:textId="28D120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8FC9B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3B052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707BB1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0411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C850B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3D1DA6E" w14:textId="77777777" w:rsidTr="00503750">
        <w:trPr>
          <w:trHeight w:val="699"/>
        </w:trPr>
        <w:tc>
          <w:tcPr>
            <w:tcW w:w="3502" w:type="dxa"/>
            <w:vMerge/>
          </w:tcPr>
          <w:p w14:paraId="3EA02D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2080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A5682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93D6F0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B57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1A0A6BC" w14:textId="06A82D2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B2944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B2F209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4D93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D27AE96" w14:textId="1E0A075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61A6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3867F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0160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1CE927E" w14:textId="2B5B3E4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CD68E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FA2A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4AD43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BAC5CDD" w14:textId="77777777" w:rsidTr="00503750">
        <w:trPr>
          <w:trHeight w:val="593"/>
        </w:trPr>
        <w:tc>
          <w:tcPr>
            <w:tcW w:w="3497" w:type="dxa"/>
          </w:tcPr>
          <w:p w14:paraId="7DBC5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E9C44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C044A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266C8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733D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6153382" w14:textId="17402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6601FA" w14:textId="5DCD1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36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232FE5" w14:textId="4583426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F15688" w14:textId="03D4E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918049" w14:textId="1ED59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209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6C2411" w14:textId="6A1CD69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B044E3" w14:textId="43BA6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4FB8D1" w14:textId="38A84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B2C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E77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3D4591B" w14:textId="2F736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6B4823" w14:textId="43C43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F0B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B17B67" w14:textId="3352A99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D7DF3C" w14:textId="14084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9BB8D7" w14:textId="5E96A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BC2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2E0CC7" w14:textId="1A96EFB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AD194A" w14:textId="03A5C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B01469" w14:textId="73BB8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E56F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32B2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8FE47F6" w14:textId="688C2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B4E0F" w14:textId="59AAF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285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AA0596" w14:textId="70E5E1C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A52183" w14:textId="15E68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036626" w14:textId="6D565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F75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6C63EC" w14:textId="270794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421446" w14:textId="7A237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109C79" w14:textId="65965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C8E6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16205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8722F31" w14:textId="118D6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894AEF" w14:textId="77478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EE4F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BF4475" w14:textId="79C62C5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B203D6" w14:textId="2B2E8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49FF96" w14:textId="6F2E5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150B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403093D" w14:textId="6F13CA0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862866" w14:textId="0D8D3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C8B695" w14:textId="52C26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51529F" w14:textId="77777777" w:rsidR="00944C3D" w:rsidRDefault="00944C3D" w:rsidP="00944C3D">
      <w:pPr>
        <w:rPr>
          <w:rFonts w:ascii="Arial" w:hAnsi="Arial"/>
          <w:b/>
        </w:rPr>
      </w:pPr>
    </w:p>
    <w:p w14:paraId="04DB59B5" w14:textId="77777777" w:rsidR="00944C3D" w:rsidRDefault="00944C3D" w:rsidP="00944C3D">
      <w:pPr>
        <w:rPr>
          <w:rFonts w:ascii="Arial" w:hAnsi="Arial"/>
          <w:b/>
        </w:rPr>
      </w:pPr>
    </w:p>
    <w:p w14:paraId="6E0D3438" w14:textId="77777777" w:rsidR="00944C3D" w:rsidRDefault="00944C3D" w:rsidP="00944C3D">
      <w:pPr>
        <w:rPr>
          <w:rFonts w:ascii="Arial" w:hAnsi="Arial"/>
          <w:b/>
        </w:rPr>
      </w:pPr>
    </w:p>
    <w:p w14:paraId="0B993369" w14:textId="77777777" w:rsidR="00944C3D" w:rsidRDefault="00944C3D" w:rsidP="00944C3D">
      <w:pPr>
        <w:rPr>
          <w:rFonts w:ascii="Arial" w:hAnsi="Arial"/>
          <w:b/>
        </w:rPr>
      </w:pPr>
    </w:p>
    <w:p w14:paraId="0F55FD1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47FF4216" w14:textId="77777777" w:rsidTr="00503750">
        <w:tc>
          <w:tcPr>
            <w:tcW w:w="2622" w:type="dxa"/>
            <w:vAlign w:val="center"/>
          </w:tcPr>
          <w:p w14:paraId="70DA38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EAF2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0373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127D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C3C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2BF9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AC9C4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971D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08EF9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EA1809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6971F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08AEA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CE24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35D01F3" w14:textId="339A7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20A11E" w14:textId="2A15C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D1CD92" w14:textId="049A5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C83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69D131" w14:textId="3C8B0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57E94" w14:textId="77777777" w:rsidTr="00503750">
        <w:tc>
          <w:tcPr>
            <w:tcW w:w="2622" w:type="dxa"/>
            <w:vAlign w:val="center"/>
          </w:tcPr>
          <w:p w14:paraId="5C472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0813B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8C81F29" w14:textId="42102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6064B9" w14:textId="610C5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04FE92" w14:textId="32EFF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A72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93B2F6" w14:textId="5D644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60B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15C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6720580" w14:textId="61920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49C303" w14:textId="51183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B16D1" w14:textId="081C6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372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4A15DF" w14:textId="6E9D6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AD9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6E2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2AE2395" w14:textId="3DBC1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97F959" w14:textId="4453D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45AC96" w14:textId="609DD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AE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83AB98" w14:textId="5ABF4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4BF4E" w14:textId="77777777" w:rsidTr="00503750">
        <w:tc>
          <w:tcPr>
            <w:tcW w:w="2622" w:type="dxa"/>
            <w:vAlign w:val="center"/>
          </w:tcPr>
          <w:p w14:paraId="445825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4960EA1" w14:textId="07D61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7463.00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BBF894" w14:textId="607BF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5331.00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3C012F" w14:textId="3D454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6225.00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64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57DCF7" w14:textId="0300F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6569.00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539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EBE9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166EF7D" w14:textId="69F7F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FE4FAD" w14:textId="6B6EF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435B58" w14:textId="47869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13F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08257" w14:textId="6B5C7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5CE9EE" w14:textId="77777777" w:rsidTr="00503750">
        <w:tc>
          <w:tcPr>
            <w:tcW w:w="2622" w:type="dxa"/>
            <w:vAlign w:val="center"/>
          </w:tcPr>
          <w:p w14:paraId="29EBBE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40903D5" w14:textId="0E1DE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E4EBE0" w14:textId="15EBB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39E6FE" w14:textId="2B2D1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5F4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9A2F1" w14:textId="27555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DAF8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8720A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1C7E7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4341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1442ACA" w14:textId="2B00D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2A4234" w14:textId="525E0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3A8EED" w14:textId="03B42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89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4031EB" w14:textId="79556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447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147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64ED546" w14:textId="1D9E9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58DC9C" w14:textId="6CC61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142203" w14:textId="77A71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69C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51AF70" w14:textId="614A3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7DF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00C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7FC820B" w14:textId="290E0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15B44B" w14:textId="269B0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B261FD" w14:textId="4D53F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65D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1BDDC6" w14:textId="0F760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C2FCD" w14:textId="77777777" w:rsidTr="00503750">
        <w:tc>
          <w:tcPr>
            <w:tcW w:w="2622" w:type="dxa"/>
            <w:vAlign w:val="center"/>
          </w:tcPr>
          <w:p w14:paraId="26D6D1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A1E82B8" w14:textId="492BB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8979A7" w14:textId="79630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0CC6F8" w14:textId="244FE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3A0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2AEB28" w14:textId="01E3A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7CFF7" w14:textId="77777777" w:rsidTr="00503750">
        <w:tc>
          <w:tcPr>
            <w:tcW w:w="2622" w:type="dxa"/>
            <w:vAlign w:val="center"/>
          </w:tcPr>
          <w:p w14:paraId="6812B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0E66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5DE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FFC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0E9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ACD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6AA51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5215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815F9EB" w14:textId="220DB2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7463.00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217A13" w14:textId="5E9CDE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5331.00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54EC3E" w14:textId="088AF3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6225.00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F7C8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E649CE" w14:textId="5A0151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6569.00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F286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116A8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DE7880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C2F6C4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25A512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EA1E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5A45F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03BE5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06638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495FC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E7465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507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8AA75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7190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5C1C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AD82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9923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AF1C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8EF0B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7FE3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E8B6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0A16A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15A9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5042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626DD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94B3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08E7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EB6B6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D16C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A438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02411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49D4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3565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6910A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984A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5EE2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26FB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0419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61E5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CB515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719C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4A2CB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AA2D2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495D5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92FE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01C4B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E13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4926A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F293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868C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CBF9C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4CE1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0994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0953C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883F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6DDE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A0B7B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353B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F446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4455E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5E39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446B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D974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AE2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D9CB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5423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7FE82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EF22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07397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E33C73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E6057DF" w14:textId="77777777" w:rsidTr="00503750">
        <w:tc>
          <w:tcPr>
            <w:tcW w:w="2835" w:type="dxa"/>
            <w:vAlign w:val="center"/>
          </w:tcPr>
          <w:p w14:paraId="736F87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89C6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3D85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E3AD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1535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45790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0651CBE" w14:textId="77777777" w:rsidTr="00503750">
        <w:tc>
          <w:tcPr>
            <w:tcW w:w="2835" w:type="dxa"/>
            <w:vAlign w:val="center"/>
          </w:tcPr>
          <w:p w14:paraId="0117F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0406E7D" w14:textId="1F86F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B6CE8" w14:textId="436C7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DC7CE" w14:textId="4F608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6D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7E8FF2" w14:textId="5DF99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7EFAC" w14:textId="77777777" w:rsidTr="00503750">
        <w:tc>
          <w:tcPr>
            <w:tcW w:w="2835" w:type="dxa"/>
            <w:vAlign w:val="center"/>
          </w:tcPr>
          <w:p w14:paraId="620C79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38E5FEB" w14:textId="22522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0277D0" w14:textId="6561A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BB3E4D" w14:textId="448C5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20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8B93F4" w14:textId="31C0C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6898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C7299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36D8763" w14:textId="560E2A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EFACB9" w14:textId="3622BA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C1DAD3" w14:textId="50E470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F48B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8BEB82" w14:textId="2BC064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CD6857B" w14:textId="77777777" w:rsidTr="00503750">
        <w:tc>
          <w:tcPr>
            <w:tcW w:w="2835" w:type="dxa"/>
            <w:vAlign w:val="center"/>
          </w:tcPr>
          <w:p w14:paraId="12660B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FCC8952" w14:textId="65D67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BD14C4" w14:textId="568EE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D24DFD" w14:textId="06AFD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6B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E3162D" w14:textId="15CFE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E1CE8" w14:textId="77777777" w:rsidTr="00503750">
        <w:tc>
          <w:tcPr>
            <w:tcW w:w="2835" w:type="dxa"/>
            <w:vAlign w:val="center"/>
          </w:tcPr>
          <w:p w14:paraId="5CCB94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91E233E" w14:textId="49C33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AC9C1" w14:textId="0F6F5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ACED9" w14:textId="29FE3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BE3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4D8CC4" w14:textId="491EA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4393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147EB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F12A007" w14:textId="059FABC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2221A" w14:textId="553D80B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333F6C" w14:textId="5241F4A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4F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15D68A" w14:textId="6BFFBA9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EB332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5A489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42D00F7" w14:textId="69C3D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8AF5FF" w14:textId="0CA50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0C118D" w14:textId="0C41F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A2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1C18E" w14:textId="4A9EC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1780A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3AFFD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81F594D" w14:textId="77777777" w:rsidTr="00503750">
        <w:tc>
          <w:tcPr>
            <w:tcW w:w="2552" w:type="dxa"/>
            <w:vAlign w:val="center"/>
          </w:tcPr>
          <w:p w14:paraId="21AA9D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961EF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D2797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2FD19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2D09C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CA04D9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5B1B8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E0335A0" w14:textId="41BE5F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C2CFA84" w14:textId="79CB505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493670D" w14:textId="23FA60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5E55A67" w14:textId="059B745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5C457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328D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05D7FB4" w14:textId="1E0A2EA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DF8CDD8" w14:textId="54E0F1A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CFDACD1" w14:textId="65083DF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ADB7D21" w14:textId="0DF31D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BE19E0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793E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1EE49B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6FD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D23CF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742E454" w14:textId="77777777" w:rsidTr="00503750">
        <w:tc>
          <w:tcPr>
            <w:tcW w:w="4395" w:type="dxa"/>
            <w:vMerge/>
          </w:tcPr>
          <w:p w14:paraId="5D8FC0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EC6F4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19189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B76082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C3E3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ADCD3BA" w14:textId="632F8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  <w:lang w:eastAsia="sk-SK"/>
              </w:rPr>
              <w:t>4.33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B33E9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2FF271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A233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419DA5B" w14:textId="5D246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  <w:lang w:eastAsia="sk-SK"/>
              </w:rPr>
              <w:t>740.17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DA97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FEC10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18A47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0D7D7A6" w14:textId="4C5630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744.50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789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8CE5E05" w14:textId="77777777" w:rsidTr="00503750">
        <w:tc>
          <w:tcPr>
            <w:tcW w:w="4395" w:type="dxa"/>
            <w:vAlign w:val="center"/>
          </w:tcPr>
          <w:p w14:paraId="6C40D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E3F2E3D" w14:textId="1621D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DD9CA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E2A0E3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FF9D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E200057" w14:textId="6AE7A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B9C79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5E045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E6F6C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3913166" w14:textId="325B8C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20E7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5EEF29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D9A4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A98BC5C" w14:textId="07E15EE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17224.00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7F12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ADC542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19648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06C5B12" w14:textId="77777777" w:rsidTr="00503750">
        <w:tc>
          <w:tcPr>
            <w:tcW w:w="4395" w:type="dxa"/>
            <w:vAlign w:val="center"/>
          </w:tcPr>
          <w:p w14:paraId="5D6FA2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EB1D1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6C36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978328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7EE8B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578A4AF" w14:textId="16C8E1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5289AB" w14:textId="5F6AE8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A49084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370A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19AF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FCA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912EAB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ECF84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A127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112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05EA71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5C28B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37CE8B7" w14:textId="41F1C5D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F89451" w14:textId="2BD63AE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ACD76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A3DEC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4A7236D" w14:textId="5DCDAB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06CB2A" w14:textId="5438A4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D19A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2532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FE25C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89A9112" w14:textId="77777777" w:rsidTr="00503750">
        <w:tc>
          <w:tcPr>
            <w:tcW w:w="1843" w:type="dxa"/>
            <w:vAlign w:val="center"/>
          </w:tcPr>
          <w:p w14:paraId="00FBB2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2FC0B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40EC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7B098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CCB6B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2EB46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70B53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0BB8675" w14:textId="77777777" w:rsidTr="00503750">
        <w:tc>
          <w:tcPr>
            <w:tcW w:w="1843" w:type="dxa"/>
            <w:vAlign w:val="center"/>
          </w:tcPr>
          <w:p w14:paraId="5CBC69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31BF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D7FD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176D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DA3B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E5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5598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70C97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52212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7276E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B985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30C2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DC5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7EC4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5665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4EBE93" w14:textId="77777777" w:rsidTr="00503750">
        <w:tc>
          <w:tcPr>
            <w:tcW w:w="1843" w:type="dxa"/>
            <w:vAlign w:val="center"/>
          </w:tcPr>
          <w:p w14:paraId="7CEED2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0FDDA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B711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3085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8C08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3331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0A32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17D49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2F1E9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58EA3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2B0D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B5A5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92C1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107F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01AB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17650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24496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C47E1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AA20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B0F9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6C09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A656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5648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8BA7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B3BFD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B86FC0A" w14:textId="77777777" w:rsidTr="00503750">
        <w:trPr>
          <w:trHeight w:val="664"/>
        </w:trPr>
        <w:tc>
          <w:tcPr>
            <w:tcW w:w="3372" w:type="dxa"/>
          </w:tcPr>
          <w:p w14:paraId="0BD2C2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F86AD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AF48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9D7E8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7FE3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93448E6" w14:textId="42F60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DD677D" w14:textId="4B761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B90C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F6924F" w14:textId="16547F9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57A21D" w14:textId="2478A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F2FBF7" w14:textId="20FB1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C681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2F8E33" w14:textId="7055FAD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6EDD38" w14:textId="14E57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298B01" w14:textId="58D4F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65F3B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3557C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18A91DC" w14:textId="1BA14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0A7CE4" w14:textId="0F572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B7FAE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44B3B7" w14:textId="3E536B5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AF3856" w14:textId="155F5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1138AD" w14:textId="6797E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AC0A0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A20156E" w14:textId="7AA1AEC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E2DD53" w14:textId="6C499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51941E" w14:textId="5E058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08B0A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06E3D9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B53685A" w14:textId="77777777" w:rsidTr="00503750">
        <w:tc>
          <w:tcPr>
            <w:tcW w:w="2835" w:type="dxa"/>
            <w:vAlign w:val="center"/>
          </w:tcPr>
          <w:p w14:paraId="503E20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A757D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86BC5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97594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EBC5D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4FC5392" w14:textId="77777777" w:rsidTr="00503750">
        <w:tc>
          <w:tcPr>
            <w:tcW w:w="2835" w:type="dxa"/>
          </w:tcPr>
          <w:p w14:paraId="09D70C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A00BEDF" w14:textId="3582D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A72803" w14:textId="65D1B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B6BB02" w14:textId="6F300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30ECE1" w14:textId="44A10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98242B" w14:textId="77777777" w:rsidTr="00503750">
        <w:tc>
          <w:tcPr>
            <w:tcW w:w="2835" w:type="dxa"/>
          </w:tcPr>
          <w:p w14:paraId="1F1EEE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0A0D156" w14:textId="6C492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8B6FB7" w14:textId="5CEF1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497E0B" w14:textId="0A931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756B09" w14:textId="72D98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11129C" w14:textId="77777777" w:rsidTr="00503750">
        <w:tc>
          <w:tcPr>
            <w:tcW w:w="2835" w:type="dxa"/>
          </w:tcPr>
          <w:p w14:paraId="70B04E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6C72082" w14:textId="43A2A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36F72B" w14:textId="7BE61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B4DB3A" w14:textId="3D222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4B1929" w14:textId="587BC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9413B1" w14:textId="77777777" w:rsidTr="00503750">
        <w:tc>
          <w:tcPr>
            <w:tcW w:w="2835" w:type="dxa"/>
            <w:vAlign w:val="center"/>
          </w:tcPr>
          <w:p w14:paraId="7603C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F2A320" w14:textId="1C4A5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68CB62" w14:textId="037BC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F3064" w14:textId="2FB22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00323C" w14:textId="7A58F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D38663" w14:textId="77777777" w:rsidTr="00503750">
        <w:tc>
          <w:tcPr>
            <w:tcW w:w="2835" w:type="dxa"/>
            <w:vAlign w:val="center"/>
          </w:tcPr>
          <w:p w14:paraId="2DC45C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125DC81" w14:textId="51C0D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891CA8" w14:textId="1E1E6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1CF9B4" w14:textId="10506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A4295C" w14:textId="09B4B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406CD2" w14:textId="77777777" w:rsidTr="00503750">
        <w:tc>
          <w:tcPr>
            <w:tcW w:w="2835" w:type="dxa"/>
          </w:tcPr>
          <w:p w14:paraId="3AD767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4A0A936" w14:textId="3F289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8867D7" w14:textId="64D19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47A3F" w14:textId="1573F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D2A63F" w14:textId="4E756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18C3DB" w14:textId="77777777" w:rsidTr="00503750">
        <w:tc>
          <w:tcPr>
            <w:tcW w:w="2835" w:type="dxa"/>
          </w:tcPr>
          <w:p w14:paraId="629B75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0E564FD" w14:textId="14C7A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5FF069" w14:textId="549B8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96D652" w14:textId="381DD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A8D5A3" w14:textId="4D227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EBD0BC" w14:textId="77777777" w:rsidTr="00503750">
        <w:tc>
          <w:tcPr>
            <w:tcW w:w="2835" w:type="dxa"/>
          </w:tcPr>
          <w:p w14:paraId="081E62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C60B0C" w14:textId="5AE8C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A282E2" w14:textId="24C81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83E26F" w14:textId="3062F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9276FE" w14:textId="5E0F2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B36355" w14:textId="77777777" w:rsidR="00944C3D" w:rsidRDefault="00944C3D" w:rsidP="00944C3D">
      <w:pPr>
        <w:rPr>
          <w:rFonts w:ascii="Arial" w:hAnsi="Arial"/>
          <w:b/>
        </w:rPr>
      </w:pPr>
    </w:p>
    <w:p w14:paraId="51F6A61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894F1E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E4DD3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AB718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3F92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ADA34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0200C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77859F0" w14:textId="77777777" w:rsidTr="00503750">
        <w:trPr>
          <w:trHeight w:val="443"/>
        </w:trPr>
        <w:tc>
          <w:tcPr>
            <w:tcW w:w="2560" w:type="dxa"/>
          </w:tcPr>
          <w:p w14:paraId="5510AC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BA7D123" w14:textId="4FFB1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0F2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794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425C15F" w14:textId="7C85C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96416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F1F32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AF115F9" w14:textId="5833A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E4B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895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7FDEE1" w14:textId="702D3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11492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C5789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542A3C1" w14:textId="30BA1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8910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DD1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8608ED" w14:textId="656EE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C88D3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A3074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FEA6F9B" w14:textId="533A4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C89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C962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06110A" w14:textId="7801A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DE55FC" w14:textId="77777777" w:rsidR="00944C3D" w:rsidRDefault="00944C3D" w:rsidP="00944C3D">
      <w:pPr>
        <w:rPr>
          <w:rFonts w:ascii="Arial" w:hAnsi="Arial"/>
          <w:b/>
        </w:rPr>
      </w:pPr>
    </w:p>
    <w:p w14:paraId="3295B10A" w14:textId="77777777" w:rsidR="00944C3D" w:rsidRDefault="00944C3D" w:rsidP="00944C3D">
      <w:pPr>
        <w:rPr>
          <w:rFonts w:ascii="Arial" w:hAnsi="Arial"/>
          <w:b/>
        </w:rPr>
      </w:pPr>
    </w:p>
    <w:p w14:paraId="33B5964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8535D90" w14:textId="77777777" w:rsidR="00944C3D" w:rsidRDefault="00944C3D" w:rsidP="00944C3D">
      <w:pPr>
        <w:rPr>
          <w:rFonts w:ascii="Arial" w:hAnsi="Arial"/>
          <w:b/>
        </w:rPr>
      </w:pPr>
    </w:p>
    <w:p w14:paraId="11393E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F2D78B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C1F58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9862E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BBD7B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FAA45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7C4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708A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86D5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81AF7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7F88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6AB44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369A2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56841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352F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715E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30F5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15889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270CC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70AA209" w14:textId="77777777" w:rsidTr="00503750">
        <w:trPr>
          <w:trHeight w:val="677"/>
        </w:trPr>
        <w:tc>
          <w:tcPr>
            <w:tcW w:w="3358" w:type="dxa"/>
          </w:tcPr>
          <w:p w14:paraId="642155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E865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791FF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6D30CD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F6F5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62F85D7" w14:textId="294A9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2E6485" w14:textId="6ADDA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D6C41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A19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1ACE97" w14:textId="5DF38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741F05" w14:textId="54F61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721AD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2D1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99028A4" w14:textId="77D59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740861" w14:textId="72309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BADC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7BE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FC8E1FE" w14:textId="5B0C9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929069" w14:textId="2A925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86C6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A5D6C6" w14:textId="250DA0D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2D39BB" w14:textId="62D7E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0C7F92" w14:textId="7FEE2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845DF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A6E7B47" w14:textId="64C6E03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7C2A15" w14:textId="69D11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67646D" w14:textId="4DD81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15F20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BF29E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C6A8EA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B6A7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B411F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CD70C6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EEEF7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9706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F4E20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102C4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22F8B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61931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19034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4D6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53BBD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5AA1B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FBC0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039E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B5ADB9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2DAA3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8C0B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45FD4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4407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A83B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BFE938E" w14:textId="3C18E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6F9F6D" w14:textId="1AAEA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13892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DE8DF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9DAEFA2" w14:textId="22E01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27DB44" w14:textId="03145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63587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380B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0C23F4" w14:textId="77BF8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CC36E9" w14:textId="19752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66DE7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44D20D" w14:textId="0EF9E56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3AFEE3" w14:textId="07A3C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510CD9" w14:textId="60613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B2C59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722C6A" w14:textId="67E2FA3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1EB19A" w14:textId="66131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904BA5" w14:textId="6A0C4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532B1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A8E72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230029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2B875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98CCB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955F8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8545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E04D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0417CA" w14:textId="12322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116CBC" w14:textId="3FF03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22EC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4CE24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53C238" w14:textId="2FE3F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4E97D0" w14:textId="589FA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E014E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7DC2C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49134ED" w14:textId="542F6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A826A9" w14:textId="7BF88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EBEA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18FF242" w14:textId="5A0703C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4DBB38" w14:textId="18676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144D1A" w14:textId="428ED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9C0D8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844EF34" w14:textId="2E2519C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994BF8" w14:textId="09333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045E22" w14:textId="1B715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C0B3D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BFFBE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3AB9F19" w14:textId="77777777" w:rsidTr="00503750">
        <w:tc>
          <w:tcPr>
            <w:tcW w:w="3686" w:type="dxa"/>
            <w:vAlign w:val="center"/>
          </w:tcPr>
          <w:p w14:paraId="5D2E7F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BE84F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A3739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D88AB4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035D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23BB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BE93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CE0E3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1F21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5E98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11C5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723AC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04A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A650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67F6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861D3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C46D1D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3EE141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1B6C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1C245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D8D5FD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CABBA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31271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5AB09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040EB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A1B0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D080388" w14:textId="631AD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7C638E" w14:textId="3B5EE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F2BCB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8B430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3A56DAC" w14:textId="6DB81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6D235F" w14:textId="3EE9D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F5472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83EA4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62966D0" w14:textId="03B97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5A016B" w14:textId="6057F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22D5E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68DFD" w14:textId="34DF17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71E3F2" w14:textId="76B5E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42AE3B" w14:textId="6C521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DD1B3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E74581B" w14:textId="1396FB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64DA34" w14:textId="33855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13C0EC" w14:textId="4E00E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AD6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B73A1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63D73E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8E932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9356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56C5A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6A097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3121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8CC7491" w14:textId="60D0F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1A1D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E2A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7B4E0A0" w14:textId="3B276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659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D8C3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3E32244" w14:textId="3FA02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201C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BFAD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F6D7B4D" w14:textId="6C57D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E6F2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E2F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322CA1" w14:textId="45CDE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5AF1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FDAC4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1C687F7" w14:textId="7B78D3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3FD6AAC" w14:textId="77777777" w:rsidR="00944C3D" w:rsidRDefault="00944C3D" w:rsidP="00944C3D">
      <w:pPr>
        <w:rPr>
          <w:sz w:val="22"/>
          <w:szCs w:val="22"/>
        </w:rPr>
      </w:pPr>
    </w:p>
    <w:p w14:paraId="3BF23C19" w14:textId="77777777" w:rsidR="00944C3D" w:rsidRDefault="00944C3D" w:rsidP="00944C3D">
      <w:pPr>
        <w:rPr>
          <w:sz w:val="22"/>
          <w:szCs w:val="22"/>
        </w:rPr>
      </w:pPr>
    </w:p>
    <w:p w14:paraId="56F86F5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3D4116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9AD84F9" w14:textId="33F32E1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0D320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E97A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F5D07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4F8C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952077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6F82D1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9E622B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FC1F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86CFD4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AF614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D7F9D18" w14:textId="2E1B3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BA982E" w14:textId="42147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280A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3E05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E5C74BE" w14:textId="337D6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F7669B" w14:textId="7C3A0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4974D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1547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F5639EA" w14:textId="6A39C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F8B520" w14:textId="3667A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7C5DB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149C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7B44650" w14:textId="2A5E7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FA5ADB" w14:textId="58C76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B3F67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22363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2A1D785" w14:textId="2CEA0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D5FF67" w14:textId="09C82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4B38B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026022" w14:textId="20A9DC6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22EE7B2" w14:textId="6FE5D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7B6E81" w14:textId="7C8E4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B2512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ECB5C87" w14:textId="39C806F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AA9B302" w14:textId="13553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453941" w14:textId="10710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E0E7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4471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EBFC91F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5C716A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1BC65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39463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34706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9380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BBE50EF" w14:textId="7599F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33DA34" w14:textId="451CC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CB6C8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E3C2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AA57628" w14:textId="4AB63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B2C8BA" w14:textId="1A503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2C97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0E37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C7AC521" w14:textId="5407B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E988AA" w14:textId="183BE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E64D5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AAED5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360F282" w14:textId="36589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444A62" w14:textId="4E7AE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BD2A7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3113B5" w14:textId="481CF7D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ECE0D8C" w14:textId="1B6A1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EAAB5F" w14:textId="28D0D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6A16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13C21E" w14:textId="5B3590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70AE865" w14:textId="5B837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8228F5" w14:textId="587B9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B9195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4F48BE4" w14:textId="05D3C57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A787A4" w14:textId="44B3E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0B61F0" w14:textId="2F0B6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76E1" w:rsidRPr="00B40C9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0E00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D30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788485B" w14:textId="54A3B97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4C9C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0E8C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92B6E41" w14:textId="280FE81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23193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EF829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971EE63" w14:textId="0546D77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2D33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1E36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16791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8308C5A" w14:textId="77777777" w:rsidR="00944C3D" w:rsidRPr="003607F0" w:rsidRDefault="00944C3D" w:rsidP="00944C3D"/>
    <w:p w14:paraId="49850B1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9DD25" w14:textId="77777777" w:rsidR="006B1D76" w:rsidRDefault="006B1D76">
      <w:r>
        <w:separator/>
      </w:r>
    </w:p>
  </w:endnote>
  <w:endnote w:type="continuationSeparator" w:id="0">
    <w:p w14:paraId="2455C579" w14:textId="77777777" w:rsidR="006B1D76" w:rsidRDefault="006B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0EA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79A912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D14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313EA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124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2FCF9E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7FC7" w14:textId="77777777" w:rsidR="006B1D76" w:rsidRDefault="006B1D76">
      <w:r>
        <w:separator/>
      </w:r>
    </w:p>
  </w:footnote>
  <w:footnote w:type="continuationSeparator" w:id="0">
    <w:p w14:paraId="7759DAC0" w14:textId="77777777" w:rsidR="006B1D76" w:rsidRDefault="006B1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05696">
    <w:abstractNumId w:val="13"/>
  </w:num>
  <w:num w:numId="2" w16cid:durableId="132479916">
    <w:abstractNumId w:val="17"/>
  </w:num>
  <w:num w:numId="3" w16cid:durableId="142284871">
    <w:abstractNumId w:val="8"/>
  </w:num>
  <w:num w:numId="4" w16cid:durableId="1635519848">
    <w:abstractNumId w:val="7"/>
  </w:num>
  <w:num w:numId="5" w16cid:durableId="19961775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95780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4891628">
    <w:abstractNumId w:val="20"/>
  </w:num>
  <w:num w:numId="8" w16cid:durableId="575480902">
    <w:abstractNumId w:val="10"/>
  </w:num>
  <w:num w:numId="9" w16cid:durableId="1805855182">
    <w:abstractNumId w:val="0"/>
  </w:num>
  <w:num w:numId="10" w16cid:durableId="678392509">
    <w:abstractNumId w:val="19"/>
  </w:num>
  <w:num w:numId="11" w16cid:durableId="1171603290">
    <w:abstractNumId w:val="6"/>
  </w:num>
  <w:num w:numId="12" w16cid:durableId="49349348">
    <w:abstractNumId w:val="9"/>
  </w:num>
  <w:num w:numId="13" w16cid:durableId="1923097464">
    <w:abstractNumId w:val="12"/>
  </w:num>
  <w:num w:numId="14" w16cid:durableId="686298949">
    <w:abstractNumId w:val="15"/>
  </w:num>
  <w:num w:numId="15" w16cid:durableId="1592078491">
    <w:abstractNumId w:val="14"/>
  </w:num>
  <w:num w:numId="16" w16cid:durableId="1423144287">
    <w:abstractNumId w:val="2"/>
  </w:num>
  <w:num w:numId="17" w16cid:durableId="912810471">
    <w:abstractNumId w:val="4"/>
  </w:num>
  <w:num w:numId="18" w16cid:durableId="1194882578">
    <w:abstractNumId w:val="11"/>
  </w:num>
  <w:num w:numId="19" w16cid:durableId="1611427171">
    <w:abstractNumId w:val="5"/>
  </w:num>
  <w:num w:numId="20" w16cid:durableId="2018539937">
    <w:abstractNumId w:val="18"/>
  </w:num>
  <w:num w:numId="21" w16cid:durableId="963583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91"/>
    <w:docVar w:name="arg2" w:val="Driver=asa17;DBF=D:\anasoft\data\tebys.db;DBN=tebys;ENG=SQL17;commlinks=TCPIP{ip=192.168.1.241};uid=kostelna;con=finus(12.0);pwd=Marec2023"/>
    <w:docVar w:name="arg3" w:val="1574720"/>
    <w:docVar w:name="arg4" w:val="C:\Users\kostelna\AppData\Local\Temp\4500609.doc"/>
    <w:docVar w:name="arg5" w:val="1"/>
  </w:docVars>
  <w:rsids>
    <w:rsidRoot w:val="000376E1"/>
    <w:rsid w:val="00011EDC"/>
    <w:rsid w:val="000234F7"/>
    <w:rsid w:val="0002470E"/>
    <w:rsid w:val="00030DEB"/>
    <w:rsid w:val="000376E1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1D76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04D9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6B3C3"/>
  <w15:docId w15:val="{8D408F8B-0EF7-445D-8A05-743A3952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5334</Words>
  <Characters>30408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2026-03-25T06:59:00Z</dcterms:created>
  <dcterms:modified xsi:type="dcterms:W3CDTF">2026-03-25T07:02:00Z</dcterms:modified>
</cp:coreProperties>
</file>