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1785D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BE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80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3A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00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39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75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C8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EC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D1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FC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63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C2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3E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54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8F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64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4F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97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52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4F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D5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6F1D0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8F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07E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1EC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4D5C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DF7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B5E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0ADA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2C4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0DD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E39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11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A6B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EB5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3D5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99C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FF3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3A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04D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66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FE0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B98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678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9ADD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9D5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CF8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972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4FF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7E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0B2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44C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425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539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862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FE981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863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D4F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54B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E6D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D8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F0F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1EA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E41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08C0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C79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028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144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7DE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1B5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610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EFC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058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E6E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85F3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7E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C2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E4F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3EC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4C80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0B5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1D7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477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DB9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19D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DD6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AC09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18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C8D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53E71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5B0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E11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C75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B28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E32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0B3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84CD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D3AB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5F0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640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45B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E1C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9B6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7C5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5DB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FBC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022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897D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D46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F7D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D44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CCC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820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051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747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BE1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1B6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82C8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D8D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A0B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A112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E8A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1F0C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36659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054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7EF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594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1A2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74F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58B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A36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6EF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D97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777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8F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E22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69B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CA1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F0B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0C9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1C1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2AC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5F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923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B29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3EF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553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BE5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591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B97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24D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E3E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469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6A9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403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53B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B22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59B12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7B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0D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DD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AA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76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4F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AC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1D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79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B9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9A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11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89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56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8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27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41D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5FDC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6A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CE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69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06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19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22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44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1DC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D11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8FD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83D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239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4B4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990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259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191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9C6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C5C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4E52B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96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1E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79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17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EB43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CE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6B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D6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37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C8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07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7E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2C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8A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58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66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261FC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F3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67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BF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A7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28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3B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9B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F6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66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0A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75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02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2C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64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6D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9161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C6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3E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30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69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6E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A6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40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97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BB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DF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C3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41270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3E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A6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6E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D0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42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CB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64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C5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84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64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B9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1B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F0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24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CF66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2A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B9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49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9F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B5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36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9D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C81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0A9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13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FB2E52" w14:textId="3D99F48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CFC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70A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2BDF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F4C8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7CB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7B28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80E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FE7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FF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29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FF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6B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A2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23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D1CF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35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1A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05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09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F8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E4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672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FE3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B0D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563C8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7FA51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337FA517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C2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92B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D67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B23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41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E7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2D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EE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29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3D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9E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D7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60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6F1E1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A215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BF680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2D3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7422C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17422C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E05DF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6E05DF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2B145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F2B145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DDEDA2" w14:textId="6CB71A13" w:rsidR="000B647F" w:rsidRDefault="000B647F" w:rsidP="00944C3D">
                                  <w:fldSimple w:instr=" MERGEFIELD  aDMOD  \* MERGEFORMAT ">
                                    <w:r w:rsidR="00731E68" w:rsidRPr="00731E6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17DDEDA2" w14:textId="6CB71A13" w:rsidR="000B647F" w:rsidRDefault="000B647F" w:rsidP="00944C3D">
                            <w:fldSimple w:instr=" MERGEFIELD  aDMOD  \* MERGEFORMAT ">
                              <w:r w:rsidR="00731E68" w:rsidRPr="00731E6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3ABF64" w14:textId="2E0D776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1E68" w:rsidRPr="00B3214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03ABF64" w14:textId="2E0D776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1E68" w:rsidRPr="00B3214F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1C3582" w14:textId="0931BB28" w:rsidR="000B647F" w:rsidRDefault="000B647F" w:rsidP="00944C3D">
                                  <w:fldSimple w:instr=" MERGEFIELD  aDRDO  \* MERGEFORMAT ">
                                    <w:r w:rsidR="00731E68" w:rsidRPr="00731E6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71C3582" w14:textId="0931BB28" w:rsidR="000B647F" w:rsidRDefault="000B647F" w:rsidP="00944C3D">
                            <w:fldSimple w:instr=" MERGEFIELD  aDRDO  \* MERGEFORMAT ">
                              <w:r w:rsidR="00731E68" w:rsidRPr="00731E68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7A37FC" w14:textId="4057D11A" w:rsidR="000B647F" w:rsidRDefault="000B647F" w:rsidP="00944C3D">
                                  <w:fldSimple w:instr=" MERGEFIELD  aDMDO  \* MERGEFORMAT ">
                                    <w:r w:rsidR="00731E68" w:rsidRPr="00731E6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07A37FC" w14:textId="4057D11A" w:rsidR="000B647F" w:rsidRDefault="000B647F" w:rsidP="00944C3D">
                            <w:fldSimple w:instr=" MERGEFIELD  aDMDO  \* MERGEFORMAT ">
                              <w:r w:rsidR="00731E68" w:rsidRPr="00731E6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8DF032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E88428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C6C770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03C3A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303C3A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62D73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F62D73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53A28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A53A28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8749E9" w14:textId="7F187130" w:rsidR="000B647F" w:rsidRDefault="000B647F" w:rsidP="00944C3D">
                                  <w:fldSimple w:instr=" MERGEFIELD  aDRDOo  \* MERGEFORMAT ">
                                    <w:r w:rsidR="00731E68" w:rsidRPr="00731E6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38749E9" w14:textId="7F187130" w:rsidR="000B647F" w:rsidRDefault="000B647F" w:rsidP="00944C3D">
                            <w:fldSimple w:instr=" MERGEFIELD  aDRDOo  \* MERGEFORMAT ">
                              <w:r w:rsidR="00731E68" w:rsidRPr="00731E68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80C248" w14:textId="1F599D40" w:rsidR="000B647F" w:rsidRDefault="000B647F" w:rsidP="00944C3D">
                                  <w:fldSimple w:instr=" MERGEFIELD  aDMDO  \* MERGEFORMAT ">
                                    <w:r w:rsidR="00731E68" w:rsidRPr="00731E6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080C248" w14:textId="1F599D40" w:rsidR="000B647F" w:rsidRDefault="000B647F" w:rsidP="00944C3D">
                            <w:fldSimple w:instr=" MERGEFIELD  aDMDO  \* MERGEFORMAT ">
                              <w:r w:rsidR="00731E68" w:rsidRPr="00731E6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6569D3" w14:textId="6F32F666" w:rsidR="000B647F" w:rsidRDefault="000B647F" w:rsidP="00944C3D">
                                  <w:fldSimple w:instr=" MERGEFIELD  aDRODo  \* MERGEFORMAT ">
                                    <w:r w:rsidR="00731E68" w:rsidRPr="00731E6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26569D3" w14:textId="6F32F666" w:rsidR="000B647F" w:rsidRDefault="000B647F" w:rsidP="00944C3D">
                            <w:fldSimple w:instr=" MERGEFIELD  aDRODo  \* MERGEFORMAT ">
                              <w:r w:rsidR="00731E68" w:rsidRPr="00731E68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D720F8" w14:textId="3B9D8D5D" w:rsidR="000B647F" w:rsidRDefault="000B647F" w:rsidP="00944C3D">
                                  <w:fldSimple w:instr=" MERGEFIELD  aDMOD  \* MERGEFORMAT ">
                                    <w:r w:rsidR="00731E68" w:rsidRPr="00731E6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5AD720F8" w14:textId="3B9D8D5D" w:rsidR="000B647F" w:rsidRDefault="000B647F" w:rsidP="00944C3D">
                            <w:fldSimple w:instr=" MERGEFIELD  aDMOD  \* MERGEFORMAT ">
                              <w:r w:rsidR="00731E68" w:rsidRPr="00731E6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81F9BE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FAC4AD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19D9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7A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AC7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E0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77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B4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84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BD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47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E5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F8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1B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B8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FF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4B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A6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A1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2F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CD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63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D9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F9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93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49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5C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70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20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3B45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DF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0A6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01C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93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2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98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49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FC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56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01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D2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D5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F1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0C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27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4A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78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F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1FD2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A31D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6C91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C615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F7AC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72B1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E088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9C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24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BE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50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9A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5C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68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56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E32D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27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79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8C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F2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60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47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F3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86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D2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5D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B7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24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54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CB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F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4C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FF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9E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FC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30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35DC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10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23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EC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3D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B1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7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45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CD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7181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55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16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2F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4E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9F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7D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3F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90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AD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66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82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BB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B8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1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83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1A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A1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B2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7B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C7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7B0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83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37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19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94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D7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46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CA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6A3B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D7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B5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69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D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09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BA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E8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5C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D5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24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AF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F1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7B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0E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98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1A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CD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89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0D1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920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DD7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27F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08D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14E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5F5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DC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8D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5E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25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4C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64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5F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00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4319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5C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15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C0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5E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55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1A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73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68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5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0C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43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72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F1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B2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A5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6A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9A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AC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A9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4CD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DB0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6E7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83E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5FD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E1C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84B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8E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93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67CF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37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71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A5A7D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2A5A7D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4C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40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48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21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01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31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E0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4F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16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30753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D30753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BB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C9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0C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68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12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D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C6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FF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F1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4E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12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B8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66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55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FF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7D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77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A4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CA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C9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3D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5A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D05C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76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EE20C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061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CF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AC033A" w14:textId="1F8E581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1E68" w:rsidRPr="00B3214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36117862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1AC033A" w14:textId="1F8E581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1E68" w:rsidRPr="00B3214F">
                              <w:rPr>
                                <w:rFonts w:ascii="Arial" w:hAnsi="Arial" w:cs="Arial"/>
                                <w:noProof/>
                              </w:rPr>
                              <w:t>36117862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8C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1B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98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4C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E6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50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5A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14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3D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309B01" w14:textId="5839BDC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1E68" w:rsidRPr="00B3214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2021496092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5309B01" w14:textId="5839BDC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1E68" w:rsidRPr="00B3214F">
                              <w:rPr>
                                <w:rFonts w:ascii="Arial" w:hAnsi="Arial" w:cs="Arial"/>
                                <w:noProof/>
                              </w:rPr>
                              <w:t>2021496092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B0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49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A4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35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0B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CD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15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E1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A7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6E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EA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1A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C4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97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91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3D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76AE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4C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1916B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DB5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22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7A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7C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B3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AF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0F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6A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CA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E7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37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11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C3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65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80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C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9BB7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C3C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7B6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7A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5872BE" w14:textId="5323608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1E68" w:rsidRPr="00B3214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Mateja Bela 2450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45872BE" w14:textId="5323608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1E68" w:rsidRPr="00B3214F">
                              <w:rPr>
                                <w:rFonts w:ascii="Arial" w:hAnsi="Arial" w:cs="Arial"/>
                                <w:noProof/>
                              </w:rPr>
                              <w:t>SVB Mateja Bela 2450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8E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5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39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73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6B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B5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98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5A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F0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44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8D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81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5F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C4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65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44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DD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0C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A2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FD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60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0B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FD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56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74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0D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A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59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18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09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E7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B539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76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14E22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89DD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D0FA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08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67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A5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5C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00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AC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8F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A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DC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FE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7A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7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BB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59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2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11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83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91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53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66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DE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AE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B0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181C4C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006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693076" w14:textId="434807C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1E68" w:rsidRPr="00B3214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Mateja Bela 29,31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A693076" w14:textId="434807C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1E68" w:rsidRPr="00B3214F">
                              <w:rPr>
                                <w:rFonts w:ascii="Arial" w:hAnsi="Arial" w:cs="Arial"/>
                                <w:noProof/>
                              </w:rPr>
                              <w:t>Mateja Bela 29,31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ABF5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F6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6A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C1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D1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A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EA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4A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33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45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A1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C2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CD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F8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F6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3E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6F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B6199" w14:textId="68A497AB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5EB6199" w14:textId="68A497AB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5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9F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D3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16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50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37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5A7C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23C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DA5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E7A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D479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241BC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C2FD97" w14:textId="7AD3DFE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1E68" w:rsidRPr="00B3214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BC2FD97" w14:textId="7AD3DFE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1E68" w:rsidRPr="00B3214F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99FC2" w14:textId="663E783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1E68" w:rsidRPr="00B3214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B599FC2" w14:textId="663E783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1E68" w:rsidRPr="00B3214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EB7B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EE2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FB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B2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C3E8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9D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C65E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A47B93" w14:textId="175E9A0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2A47B93" w14:textId="175E9A0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CE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F77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D08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652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6AD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05B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F63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1F93E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1E4C2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E03F7B" w14:textId="2348BBD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3E03F7B" w14:textId="2348BBD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0119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03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B4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2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96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0E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9C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3A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3AA8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5A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41CB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38A0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882AA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2F1266" w14:textId="385BF0A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92F1266" w14:textId="385BF0A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7E2E4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5BCC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C92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17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39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6B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ED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90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39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C5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D6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AC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68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68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C2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7D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6A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9D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DA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12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3A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B2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23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BB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A4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ED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5F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82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E4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AF60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5B1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CB4D9F1" w14:textId="74A67F8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31E68">
              <w:rPr>
                <w:rFonts w:ascii="Arial" w:hAnsi="Arial"/>
                <w:lang w:eastAsia="sk-SK"/>
              </w:rPr>
              <w:t>24.3.2026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119D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A00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30A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3A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76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21EE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112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B53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E1A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13A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2B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9D5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95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2C1B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C17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C9D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A14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68B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926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649E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D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B9F9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1C7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AD5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E19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41B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4A5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0F7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51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44B4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9F9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AD9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426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FD5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26A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B30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50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9429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D81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5FD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7A7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A65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F7F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EC0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4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ADD9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1B3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E63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614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743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ACF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5600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86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8A8C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7AF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B0F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EDA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941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F6F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76D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62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0D36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04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78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42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AB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CEF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BD53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329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10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E7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BF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C7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45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A4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11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55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0C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94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88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AC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8D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BC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D9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9B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4C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2B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53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0FB9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13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C4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9F6ABE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72E0488" w14:textId="77777777" w:rsidR="00944C3D" w:rsidRDefault="00944C3D" w:rsidP="00944C3D">
      <w:pPr>
        <w:rPr>
          <w:rFonts w:ascii="Arial" w:hAnsi="Arial"/>
        </w:rPr>
      </w:pPr>
    </w:p>
    <w:p w14:paraId="5B7084A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69F1F05" w14:textId="60E07F1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175B672" w14:textId="1F7881EE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BE4ECA9" w14:textId="6D1D428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857E08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E4E037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A78A06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1E7FD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BFB52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038F45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2822FE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0AE7D2F" w14:textId="521097D9" w:rsidR="00944C3D" w:rsidRPr="008D0433" w:rsidRDefault="00731E6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Kalafútová Katarína </w:t>
            </w:r>
          </w:p>
        </w:tc>
        <w:tc>
          <w:tcPr>
            <w:tcW w:w="3260" w:type="dxa"/>
            <w:vAlign w:val="center"/>
          </w:tcPr>
          <w:p w14:paraId="710578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E2F2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F102F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77473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86AD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ECD52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75611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2A0A87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0FA63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0C505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1A1E9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813ACD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5DB94CC" w14:textId="168D2DC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3E808E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7AAB25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A8818A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25C9B5" w14:textId="4122CA5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B7E9D7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092A2B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953E2A4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647916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4612C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EF147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E1FF56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22A7A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12A5BC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B2BE5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A8660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B1688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7A6C2D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30A6A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C412D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5F94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31D0F0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7B6B8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FEF81E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381314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4EFCAE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ECA8F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816C0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19BC7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608B2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BC75AAB" w14:textId="6EB966A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9EE237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D47CA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BEF16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93EE07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371BD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933C752" w14:textId="619E4D13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731E68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127261D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91F5E4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0A9EB0E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53708A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1F909A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9738B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08772F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1AB4B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37E6D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445B0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73E4A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75382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9B39E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ADFF9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D3C59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21831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54098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A23A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4F4A8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EB0AB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07CB8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E16DB5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DE9A3B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73BBC1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9AA9E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18AF7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B32E6A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AC7C0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C32D5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52D39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2F902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5D509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8E8E9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A625C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A75E2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7884A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2A666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4C7916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721E7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AAF4DA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51D9AD03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62427C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BB882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606039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668330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D14A456" w14:textId="77777777" w:rsidTr="00503750">
        <w:trPr>
          <w:trHeight w:val="302"/>
        </w:trPr>
        <w:tc>
          <w:tcPr>
            <w:tcW w:w="4510" w:type="dxa"/>
          </w:tcPr>
          <w:p w14:paraId="26CF3C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744A6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FBCE4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C8DF5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AFC343" w14:textId="77777777" w:rsidTr="00503750">
        <w:trPr>
          <w:trHeight w:val="302"/>
        </w:trPr>
        <w:tc>
          <w:tcPr>
            <w:tcW w:w="4510" w:type="dxa"/>
          </w:tcPr>
          <w:p w14:paraId="7BF14D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330AA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D1408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4A38E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26E30C" w14:textId="77777777" w:rsidTr="00503750">
        <w:trPr>
          <w:trHeight w:val="302"/>
        </w:trPr>
        <w:tc>
          <w:tcPr>
            <w:tcW w:w="4510" w:type="dxa"/>
          </w:tcPr>
          <w:p w14:paraId="0EE2CA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D728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E5F34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55F7C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C169A0" w14:textId="77777777" w:rsidTr="00503750">
        <w:trPr>
          <w:trHeight w:val="302"/>
        </w:trPr>
        <w:tc>
          <w:tcPr>
            <w:tcW w:w="4510" w:type="dxa"/>
          </w:tcPr>
          <w:p w14:paraId="1DE14B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728CE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39192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2AFA7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71465A" w14:textId="77777777" w:rsidTr="00503750">
        <w:trPr>
          <w:trHeight w:val="327"/>
        </w:trPr>
        <w:tc>
          <w:tcPr>
            <w:tcW w:w="4510" w:type="dxa"/>
          </w:tcPr>
          <w:p w14:paraId="61FDF2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65378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B39A2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D2EBF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A4E18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6CFB6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CF51521" w14:textId="59A35EC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13858BF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B1755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7EFA8A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025057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74FDCC2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DD4C4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790FC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D5E56E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2752263" w14:textId="77777777" w:rsidTr="00503750">
        <w:tc>
          <w:tcPr>
            <w:tcW w:w="2302" w:type="dxa"/>
            <w:vAlign w:val="center"/>
          </w:tcPr>
          <w:p w14:paraId="673986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4ECDC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DDC49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6FB7D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90A69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F7D16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CC216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CE258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56B7F55" w14:textId="77777777" w:rsidTr="00503750">
        <w:tc>
          <w:tcPr>
            <w:tcW w:w="15593" w:type="dxa"/>
            <w:gridSpan w:val="8"/>
            <w:vAlign w:val="center"/>
          </w:tcPr>
          <w:p w14:paraId="02B504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610DAE4" w14:textId="77777777" w:rsidTr="00503750">
        <w:tc>
          <w:tcPr>
            <w:tcW w:w="2302" w:type="dxa"/>
            <w:vAlign w:val="center"/>
          </w:tcPr>
          <w:p w14:paraId="3800E5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81A438" w14:textId="0E61F9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85BA22" w14:textId="79A009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427043" w14:textId="421540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D97FE0" w14:textId="68BAF7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0B7D6F" w14:textId="579764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D7C29F" w14:textId="253039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52298E" w14:textId="67FFD2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A5A23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FAA40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175BEFC" w14:textId="7ECA36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2C7DEB" w14:textId="47B933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E79F4C" w14:textId="52FD6C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D71B6B" w14:textId="2898B6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3DEE5" w14:textId="299ED8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CAB6F6" w14:textId="3069E5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D99E96" w14:textId="1A0D19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691CE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E4C8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95E69D1" w14:textId="47E39B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0E65F8" w14:textId="096057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6ABC6D" w14:textId="456355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CB7990" w14:textId="36EF42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036C97" w14:textId="69D4C6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69D08C" w14:textId="01E1DB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724FB8" w14:textId="085475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43278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A86F3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62652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730FA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0774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1D22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C08A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92C9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4D22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991098" w14:textId="77777777" w:rsidTr="00503750">
        <w:tc>
          <w:tcPr>
            <w:tcW w:w="2302" w:type="dxa"/>
            <w:vAlign w:val="center"/>
          </w:tcPr>
          <w:p w14:paraId="625089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6B373E8" w14:textId="3C0FA8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72560F" w14:textId="5EE3C0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C61ED" w14:textId="5184AD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5B144" w14:textId="7BE5E3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0E5453" w14:textId="6082B9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C5A6BA" w14:textId="0A321F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9A1EB5" w14:textId="156DB9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3CB7A9" w14:textId="77777777" w:rsidTr="00503750">
        <w:tc>
          <w:tcPr>
            <w:tcW w:w="15593" w:type="dxa"/>
            <w:gridSpan w:val="8"/>
            <w:vAlign w:val="center"/>
          </w:tcPr>
          <w:p w14:paraId="011E87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4AD5D89" w14:textId="77777777" w:rsidTr="00503750">
        <w:tc>
          <w:tcPr>
            <w:tcW w:w="2302" w:type="dxa"/>
            <w:vAlign w:val="center"/>
          </w:tcPr>
          <w:p w14:paraId="335E87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91FAB6" w14:textId="3F1AED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4BE542" w14:textId="40D00F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A6DB8F" w14:textId="0C7A04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41DAD5" w14:textId="606826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750E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A9A9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DB287E" w14:textId="1C87B8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C8A73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9EA43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B1A8A42" w14:textId="29B3D0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36E595" w14:textId="78653C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127CA3" w14:textId="79F412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446EA0" w14:textId="7E6177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4E2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830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E97F62" w14:textId="0BBEC3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CB3C6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5C305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5C16A3F" w14:textId="09CB92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15F39E" w14:textId="60F7E5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FAA46" w14:textId="78D5B2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A409E9" w14:textId="49F905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1CF8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6C89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E26861" w14:textId="523F78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17BF42" w14:textId="77777777" w:rsidTr="00503750">
        <w:tc>
          <w:tcPr>
            <w:tcW w:w="2302" w:type="dxa"/>
            <w:vAlign w:val="center"/>
          </w:tcPr>
          <w:p w14:paraId="57D872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59CB052" w14:textId="2BB1EF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2511D5" w14:textId="1A3188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29DC44" w14:textId="299A9F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F3E5E8" w14:textId="747F0F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C7E0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0AEB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F1174E" w14:textId="79A275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2F6988" w14:textId="77777777" w:rsidTr="00503750">
        <w:tc>
          <w:tcPr>
            <w:tcW w:w="15593" w:type="dxa"/>
            <w:gridSpan w:val="8"/>
            <w:vAlign w:val="center"/>
          </w:tcPr>
          <w:p w14:paraId="711142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EA07565" w14:textId="77777777" w:rsidTr="00503750">
        <w:tc>
          <w:tcPr>
            <w:tcW w:w="2302" w:type="dxa"/>
            <w:vAlign w:val="center"/>
          </w:tcPr>
          <w:p w14:paraId="3BF056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44B299" w14:textId="5D9A8B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8456E5" w14:textId="5466A0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067BAF" w14:textId="7ACFAD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C3E961" w14:textId="0DF40F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DCEB01" w14:textId="1D6ED6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306B1D" w14:textId="118190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A2B00" w14:textId="0EA812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BB6E0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C467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5CC21B7" w14:textId="2E6E64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36267A" w14:textId="506E8B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EC440" w14:textId="1EA8A0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6BB25A" w14:textId="666898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A61524" w14:textId="78AABF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85D5E0" w14:textId="7A3857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6ADD60" w14:textId="3D1350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DFE0C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7938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066EF1C" w14:textId="52082E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EFD01A" w14:textId="618F35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F417F" w14:textId="753D93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508CFD" w14:textId="26A15F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3D9650" w14:textId="7323D7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BC2AB7" w14:textId="5E39A9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BF9C67" w14:textId="799155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09381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9BFF9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4E4EB8C" w14:textId="79A365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2D0E88" w14:textId="6298AA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936BD9" w14:textId="0ED7D2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9D21A6" w14:textId="21FACE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20B187" w14:textId="06AF8E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4741D1" w14:textId="41EDB5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B4A421" w14:textId="083220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55144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7BA9E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6A64ED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3F7AF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00BF536" w14:textId="369A24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CAD7DB" w14:textId="147499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C7D216" w14:textId="7E912B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3748D" w14:textId="7907D4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2B27E7" w14:textId="42D13F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6AB3A" w14:textId="68DF55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038F88" w14:textId="250421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F33CC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52B60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200D98" w14:textId="5642F9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B656B1" w14:textId="64F374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2868F0" w14:textId="339A7B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4EB892" w14:textId="07E75F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B9CC5" w14:textId="255154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8A0256" w14:textId="0CE565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889619" w14:textId="2D7198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6ECC19" w14:textId="77777777" w:rsidR="00944C3D" w:rsidRDefault="00944C3D" w:rsidP="00944C3D">
      <w:pPr>
        <w:rPr>
          <w:rFonts w:ascii="Arial" w:hAnsi="Arial"/>
          <w:b/>
        </w:rPr>
      </w:pPr>
    </w:p>
    <w:p w14:paraId="1898AAF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4BC3CBA" w14:textId="77777777" w:rsidTr="00503750">
        <w:tc>
          <w:tcPr>
            <w:tcW w:w="1944" w:type="dxa"/>
            <w:vAlign w:val="center"/>
          </w:tcPr>
          <w:p w14:paraId="33E344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0CBD2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65F79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7BB13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EE000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2909E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12701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08449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E0D90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97445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CA73E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70C7A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9ED6DE0" w14:textId="77777777" w:rsidTr="00503750">
        <w:tc>
          <w:tcPr>
            <w:tcW w:w="15685" w:type="dxa"/>
            <w:gridSpan w:val="12"/>
            <w:vAlign w:val="center"/>
          </w:tcPr>
          <w:p w14:paraId="24728F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5A930BC" w14:textId="77777777" w:rsidTr="00503750">
        <w:tc>
          <w:tcPr>
            <w:tcW w:w="1944" w:type="dxa"/>
            <w:vAlign w:val="center"/>
          </w:tcPr>
          <w:p w14:paraId="049D00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63BE937" w14:textId="680DAC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6EADC3" w14:textId="062D8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80CCFF5" w14:textId="58A66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92B3BC" w14:textId="6CD8B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0602F3" w14:textId="6FD33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ABDAFB" w14:textId="02C7EF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FC7338" w14:textId="457CE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DD39B5" w14:textId="0B98F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FBB317" w14:textId="13E05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124723" w14:textId="21E7E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3FABA8" w14:textId="5C52A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36EB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6BF7A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ADBE61D" w14:textId="7560E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179E5C" w14:textId="72CB5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222EF44" w14:textId="06D0E2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41ADE4" w14:textId="4E1C9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B8CCEC" w14:textId="1DBE7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9A30B3" w14:textId="027EE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4AEC47" w14:textId="03209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572630" w14:textId="6367C1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60DF16" w14:textId="7920C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5B107A" w14:textId="4A0E86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940F15" w14:textId="7054C3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720F2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A8B7D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463568E" w14:textId="13DCE8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FC8DCF" w14:textId="75915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D8FA5D" w14:textId="557E1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09BC84" w14:textId="19D7E3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92022C" w14:textId="0BC1C5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6A333E" w14:textId="547187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3CA286" w14:textId="7E16B4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33AFB8" w14:textId="267BD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E8F2CC" w14:textId="1FE4D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B7447E" w14:textId="3D293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CB5B14" w14:textId="13A4C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D1C33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0BBC2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E123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C4C1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EBF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0BBD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0CAB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B4F79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2F73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048E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6EFE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DB82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BF22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4A45DF4" w14:textId="77777777" w:rsidTr="00503750">
        <w:tc>
          <w:tcPr>
            <w:tcW w:w="1944" w:type="dxa"/>
            <w:vAlign w:val="center"/>
          </w:tcPr>
          <w:p w14:paraId="613B01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FB75FA1" w14:textId="1E3BE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8DC826D" w14:textId="7DEAF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844865" w14:textId="5449D1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DA1865" w14:textId="7B307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E69C08" w14:textId="4F7E4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FCA15F" w14:textId="1AAAA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C77168" w14:textId="3FCB6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569B75" w14:textId="48CFE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68C41" w14:textId="02F1BF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8F6EA9" w14:textId="6421E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950318" w14:textId="62498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E8A0EF" w14:textId="77777777" w:rsidTr="00503750">
        <w:tc>
          <w:tcPr>
            <w:tcW w:w="15685" w:type="dxa"/>
            <w:gridSpan w:val="12"/>
            <w:vAlign w:val="center"/>
          </w:tcPr>
          <w:p w14:paraId="30B51B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DC83E95" w14:textId="77777777" w:rsidTr="00503750">
        <w:tc>
          <w:tcPr>
            <w:tcW w:w="1944" w:type="dxa"/>
            <w:vAlign w:val="center"/>
          </w:tcPr>
          <w:p w14:paraId="2D72CB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F99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DB5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317EB74" w14:textId="7BC49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B0AD99" w14:textId="3A88C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00B0AF" w14:textId="7B99C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86E4D8" w14:textId="3983B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05FFF2" w14:textId="4CDAB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38B9B5" w14:textId="5CFEE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3949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7D67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AED5450" w14:textId="578FB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93241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61592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4A11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D20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C5B74CF" w14:textId="4017DA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9CF63A" w14:textId="515ED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9EDE6B" w14:textId="0FE37C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C7966C" w14:textId="6CB09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E28846" w14:textId="4759CC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92B381" w14:textId="029F0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FD4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C8EB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A8AB01E" w14:textId="053BC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81A3D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8DCAB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4AEE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E31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BB588F" w14:textId="4B0BD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414ABA" w14:textId="08F7F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DCA72B" w14:textId="0E95E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062884" w14:textId="6B6A3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4D083A" w14:textId="4B558E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415C5B" w14:textId="2B527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80E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91A4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08B351F" w14:textId="15988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90AAF8" w14:textId="77777777" w:rsidTr="00503750">
        <w:tc>
          <w:tcPr>
            <w:tcW w:w="1944" w:type="dxa"/>
            <w:vAlign w:val="center"/>
          </w:tcPr>
          <w:p w14:paraId="6377C7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3BA2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D62F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EF6FD0" w14:textId="3BD29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A15D58" w14:textId="62B71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86F08E" w14:textId="407D0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C74D86" w14:textId="00FB9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F61AFF" w14:textId="10701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76724C" w14:textId="5B6A0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0B6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D1B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978330" w14:textId="03147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163CCF" w14:textId="77777777" w:rsidTr="00503750">
        <w:tc>
          <w:tcPr>
            <w:tcW w:w="15685" w:type="dxa"/>
            <w:gridSpan w:val="12"/>
            <w:vAlign w:val="center"/>
          </w:tcPr>
          <w:p w14:paraId="7DFBC0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75E0B9F" w14:textId="77777777" w:rsidTr="00503750">
        <w:tc>
          <w:tcPr>
            <w:tcW w:w="1944" w:type="dxa"/>
            <w:vAlign w:val="center"/>
          </w:tcPr>
          <w:p w14:paraId="7627A0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94702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345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1B4626" w14:textId="199C3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5F03FC" w14:textId="43C57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28AEC5" w14:textId="27B80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C57557" w14:textId="1E0B0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333FCD" w14:textId="1555A8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239A55" w14:textId="214F4D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E466DA" w14:textId="3FC40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4A86F8" w14:textId="79394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28C6C4" w14:textId="072CBE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B26CD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DF092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11DEF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47AE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D3B2C7" w14:textId="491E0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7E462C" w14:textId="7EA71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56E391" w14:textId="7CE2E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652CDC" w14:textId="52E062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76BF13" w14:textId="0DFA5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8D1CDD" w14:textId="485C8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98FF69" w14:textId="0CD65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8B30AB" w14:textId="0BFCD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DD6DB93" w14:textId="46E54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D8B70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60772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6ADD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09C3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A507B6" w14:textId="5BD99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25A39E" w14:textId="11478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02975B" w14:textId="21B71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751EF3" w14:textId="34E76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314684" w14:textId="572D8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6B01B6" w14:textId="36545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2D48BC" w14:textId="74A4D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4C0ED0" w14:textId="30CD64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E13C72" w14:textId="22B8D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177B2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6F385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7566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952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10190C" w14:textId="3B8D6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9DB32F" w14:textId="01DF76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EFD30A" w14:textId="340E1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7FEC9F" w14:textId="20AB7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A535E6" w14:textId="6DFB9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11A3DA" w14:textId="46F51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C7C03C" w14:textId="1C412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266FB4" w14:textId="01CC2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897FED1" w14:textId="1E5B0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D8481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1DB8D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A492B9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A52BD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34734D7" w14:textId="59BEE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DC2E2C2" w14:textId="482848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88237B2" w14:textId="007E4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9F6E05" w14:textId="4AE5C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4CA529" w14:textId="1481CD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68ECBC" w14:textId="3D7363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4ED625" w14:textId="02557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7A07DB" w14:textId="06881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8C422A" w14:textId="362ED4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D3046B" w14:textId="70582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5D81CC" w14:textId="10363F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8BD64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41996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4B515AD" w14:textId="2BCC8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20D709A" w14:textId="08FAE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A5AD39" w14:textId="502C1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F31F20" w14:textId="35E0F3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FDEA0A" w14:textId="7845C7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084C2F" w14:textId="6D563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5F9D03" w14:textId="48463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175256" w14:textId="092C2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BE6358" w14:textId="63986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F5DFFC" w14:textId="505CE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9ECF84" w14:textId="27F0A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A8BED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ADC51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6E3F9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175C32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C8B88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500C43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1E2C8C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DCCC9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45BD4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BE2C7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43E73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ADB5E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B468A7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6BD49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6BE11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2492B2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681F90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1DE45F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1CA3D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8C6152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4A9E65E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226F6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BDCAA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B833C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E4D65D8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14F77C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57287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5B365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B66F5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A48B8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2ED40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2DB43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78D64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1DAF0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73D64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94A9D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C0CB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5BA85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0ACC93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6563E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59BB7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1D43A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5DBC4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B152C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64B45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9F14513" w14:textId="77777777" w:rsidTr="00503750">
        <w:trPr>
          <w:trHeight w:val="1073"/>
        </w:trPr>
        <w:tc>
          <w:tcPr>
            <w:tcW w:w="3614" w:type="dxa"/>
            <w:vMerge/>
          </w:tcPr>
          <w:p w14:paraId="5FAF63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68136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6080E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E2025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2514E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43DBF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FDAD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038A7DD" w14:textId="77777777" w:rsidTr="00503750">
        <w:trPr>
          <w:trHeight w:val="283"/>
        </w:trPr>
        <w:tc>
          <w:tcPr>
            <w:tcW w:w="3614" w:type="dxa"/>
          </w:tcPr>
          <w:p w14:paraId="07F391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611F9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A8EE4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6F2B5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81FD9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E307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98FD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1299709" w14:textId="77777777" w:rsidTr="00503750">
        <w:trPr>
          <w:trHeight w:val="283"/>
        </w:trPr>
        <w:tc>
          <w:tcPr>
            <w:tcW w:w="3614" w:type="dxa"/>
          </w:tcPr>
          <w:p w14:paraId="588CAF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8409E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20B28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11E5D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4F589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9CA4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6BD0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2272231" w14:textId="77777777" w:rsidTr="00503750">
        <w:trPr>
          <w:trHeight w:val="283"/>
        </w:trPr>
        <w:tc>
          <w:tcPr>
            <w:tcW w:w="3614" w:type="dxa"/>
          </w:tcPr>
          <w:p w14:paraId="73940F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21EF7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90F55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C3F95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55CE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E856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4FA2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25796F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546F0B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75F312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D8DBA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12D44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0A1BE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80A72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3E719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3DB80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6D042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E882C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91EA2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D10CD0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9EE7B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2E0711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975A8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17952C7" w14:textId="03E581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694C52" w14:textId="411ED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A1D030" w14:textId="31D2C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BC9895" w14:textId="18307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36491F" w14:textId="356225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9FFE8E" w14:textId="6C04F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F574B1" w14:textId="02730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8A5B62" w14:textId="4C6B7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1B98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5FDC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39F8200" w14:textId="4EDA9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4B1A70" w14:textId="031E6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41E566" w14:textId="42E6FA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0A420F" w14:textId="665DD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9528A5" w14:textId="37EB53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450AB2" w14:textId="314FE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B836D1" w14:textId="0746C8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1BB5D6" w14:textId="4965F9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57DD0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ADA4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99F691" w14:textId="366AB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4FB81" w14:textId="5CA1EC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81741C" w14:textId="199D0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500D64" w14:textId="50554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EB083" w14:textId="189DE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665CBF" w14:textId="27029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00C5FB" w14:textId="30DA3B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B809AC" w14:textId="3E7FD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F70F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C661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28AF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862A7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C3F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838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7C6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E04E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C782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7C59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F99D55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5EBB9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E500265" w14:textId="1D302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78DBC5" w14:textId="59831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93F0CD" w14:textId="1B492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9D951" w14:textId="0E1DC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2C108" w14:textId="6F6A3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942A20" w14:textId="32C8E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20B56A" w14:textId="6B603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DC684B" w14:textId="77CF2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002D5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9A71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A5EC4D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D90CB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5CACB8F" w14:textId="43710F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0146C" w14:textId="14541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4C6D98" w14:textId="24C0B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152B85" w14:textId="611BB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337C36" w14:textId="22AA29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30F6DC" w14:textId="09DC42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7B4E8E" w14:textId="57302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818881" w14:textId="56D5A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F679F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B2F9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D1970B8" w14:textId="15CD7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0633E9" w14:textId="1C8849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024F27" w14:textId="70C7B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A37F63" w14:textId="0C762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5AA1F3" w14:textId="3D654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03CED3" w14:textId="43A00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22760F" w14:textId="2FF8D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17C53D" w14:textId="313C3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F0C4E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B109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3B39898" w14:textId="100B6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F1FD9F" w14:textId="2F16D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9BA703" w14:textId="54CA0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62E772" w14:textId="2A7F5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55D396" w14:textId="4965CA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A2ECCC" w14:textId="65004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6316A5" w14:textId="550AA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6864D3" w14:textId="6F050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B17E6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BF7C8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3185AD9" w14:textId="33B8BA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620595" w14:textId="4A158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7CFB4B" w14:textId="28CE2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C1681B" w14:textId="40603E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C39106" w14:textId="5D2DC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9F7C61" w14:textId="39470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736FF9" w14:textId="746D6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9BA262" w14:textId="0966D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DCD61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44B89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109DD6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0EA7B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44421FE" w14:textId="0D9CC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D8EE4E" w14:textId="08B95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3B08CC" w14:textId="10D11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CD2125" w14:textId="0D47D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7D7AA2" w14:textId="60DD6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D67743" w14:textId="6C3CE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A1A16" w14:textId="37ABE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B7822D" w14:textId="2AE4F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C7176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28079B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5CA1029" w14:textId="3DCCE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DAD4F4" w14:textId="00067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28693D" w14:textId="307FA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59FF69" w14:textId="0A1767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A8261A" w14:textId="27B17D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A8DCE" w14:textId="324C1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AF1A48" w14:textId="377BE6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904581" w14:textId="43B0EC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933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9EEC0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6D18D08" w14:textId="6B89FAF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01C20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0F42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7F81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982A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B474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D81D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F79A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F363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34B0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6CAB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07EE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5C51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C158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7B9C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1CE4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7B97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639D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9C012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DE5B7E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0CCADE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73824F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76430FD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1FF03F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5EC79F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B2D68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0820FB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74608F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D04D80F" w14:textId="77777777" w:rsidTr="00503750">
        <w:trPr>
          <w:trHeight w:val="437"/>
        </w:trPr>
        <w:tc>
          <w:tcPr>
            <w:tcW w:w="2594" w:type="dxa"/>
          </w:tcPr>
          <w:p w14:paraId="19B830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4A21E45F" w14:textId="749972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142E7A8" w14:textId="729555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EBDD506" w14:textId="1B1F36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3A21B79" w14:textId="1A34105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9ABDB66" w14:textId="77777777" w:rsidTr="00503750">
        <w:trPr>
          <w:trHeight w:val="420"/>
        </w:trPr>
        <w:tc>
          <w:tcPr>
            <w:tcW w:w="2594" w:type="dxa"/>
          </w:tcPr>
          <w:p w14:paraId="1DE18E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713399B1" w14:textId="1B4D8F4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39C0579" w14:textId="62FD16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38ADBA1" w14:textId="1B47EE2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118A62D" w14:textId="14A2A5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733BCE4" w14:textId="77777777" w:rsidTr="00503750">
        <w:trPr>
          <w:trHeight w:val="630"/>
        </w:trPr>
        <w:tc>
          <w:tcPr>
            <w:tcW w:w="2594" w:type="dxa"/>
          </w:tcPr>
          <w:p w14:paraId="710CA3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0CF2284F" w14:textId="2B4521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1011D6A" w14:textId="69BCE02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2D2469E" w14:textId="645B232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7EC16CE" w14:textId="64F113B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889355" w14:textId="77777777" w:rsidTr="00503750">
        <w:trPr>
          <w:trHeight w:val="420"/>
        </w:trPr>
        <w:tc>
          <w:tcPr>
            <w:tcW w:w="2594" w:type="dxa"/>
          </w:tcPr>
          <w:p w14:paraId="16E271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083408B6" w14:textId="51451BA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F3ED5AE" w14:textId="26702F1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8984A74" w14:textId="5482D9A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56D209A" w14:textId="7BE57C6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C8BC4E" w14:textId="77777777" w:rsidTr="00503750">
        <w:trPr>
          <w:trHeight w:val="437"/>
        </w:trPr>
        <w:tc>
          <w:tcPr>
            <w:tcW w:w="2594" w:type="dxa"/>
          </w:tcPr>
          <w:p w14:paraId="4088E0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5E0AE099" w14:textId="47423D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2573787" w14:textId="6D24303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6FA301A" w14:textId="22B7FE2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7142B2B" w14:textId="6F13ED0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E544E7E" w14:textId="77777777" w:rsidTr="00503750">
        <w:trPr>
          <w:trHeight w:val="420"/>
        </w:trPr>
        <w:tc>
          <w:tcPr>
            <w:tcW w:w="2594" w:type="dxa"/>
          </w:tcPr>
          <w:p w14:paraId="4EECD23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E48F4DF" w14:textId="212BB62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FE702FF" w14:textId="3B815D6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C6AF7BB" w14:textId="7AE5222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EAEADF5" w14:textId="3814DBF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3542458" w14:textId="77777777" w:rsidR="00944C3D" w:rsidRDefault="00944C3D" w:rsidP="00944C3D">
      <w:pPr>
        <w:rPr>
          <w:rFonts w:ascii="Arial" w:hAnsi="Arial"/>
          <w:b/>
        </w:rPr>
      </w:pPr>
    </w:p>
    <w:p w14:paraId="2E032560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3213F110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49BDB2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D818E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E3F2D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18B2E5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222CF7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69FE451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213B9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09C4D5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F3376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4601F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AA4949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F06AD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7E360D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AA9ED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40E60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EB0E60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DCA24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6EE438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44CC4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02524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011F32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3933BC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02696F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1F007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049F3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6166B5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521194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29DCCF4" w14:textId="77777777" w:rsidTr="00503750">
        <w:tc>
          <w:tcPr>
            <w:tcW w:w="2835" w:type="dxa"/>
            <w:vAlign w:val="center"/>
          </w:tcPr>
          <w:p w14:paraId="41D3F9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C0691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311B8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9E3ED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82C3C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414F2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BE759A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ACC685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ECC625A" w14:textId="2BCF9185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E5C17B" w14:textId="1984A41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3C5AA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6ECA1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4C3704" w14:textId="0665FD6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04DFAF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5688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648C4E7" w14:textId="35704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B6B32D" w14:textId="67F7B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049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089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572A77" w14:textId="44768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54518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C062F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44E2786" w14:textId="160A3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4F11A6" w14:textId="7FEE7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650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205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FABDE9" w14:textId="7C100A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CF784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9C8CF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7DEC605" w14:textId="713970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5F6364" w14:textId="6C995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74C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34E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367FBF" w14:textId="2FDB68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C9A91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0456C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26C7CE6" w14:textId="13D407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003767" w14:textId="3715B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5A5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F8B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421FC5" w14:textId="65893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0E95F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A6815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61EA8CD" w14:textId="7325B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3E89AE" w14:textId="70DB68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349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88F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B73238" w14:textId="3F15A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E6718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59BF5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B3487B6" w14:textId="79FE9A7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473C57" w14:textId="255158B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E2ACC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09FE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7E9352" w14:textId="60438C9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29E1F7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72AB0E9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BD1C4D1" w14:textId="5515D63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9786E86" w14:textId="77777777" w:rsidR="00944C3D" w:rsidRDefault="00944C3D" w:rsidP="00944C3D">
      <w:pPr>
        <w:rPr>
          <w:rFonts w:ascii="Arial" w:hAnsi="Arial"/>
          <w:b/>
        </w:rPr>
      </w:pPr>
    </w:p>
    <w:p w14:paraId="4C34FA6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8767EB4" w14:textId="77777777" w:rsidTr="00503750">
        <w:tc>
          <w:tcPr>
            <w:tcW w:w="2835" w:type="dxa"/>
            <w:vAlign w:val="center"/>
          </w:tcPr>
          <w:p w14:paraId="2776EE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89DF2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E6815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A0A0A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E2F80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F7076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D94CFB6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4E76B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D00ADE5" w14:textId="592C5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1C34A9" w14:textId="1E32C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1D0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481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EEE35A" w14:textId="5B981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D8E76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0F12E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F991145" w14:textId="5D9A93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385D29" w14:textId="5B36D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5AA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C26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E12F1A" w14:textId="3EB2B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6270B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432A7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659325C" w14:textId="0FD7E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EDB835" w14:textId="4E2B3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09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C7F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A38CEE" w14:textId="42C1F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A2C4E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88ABF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DDA9864" w14:textId="319D2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14E183" w14:textId="3B59D6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1C2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F8E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6E6198" w14:textId="46FB1E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5CF3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367E2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36BFE64" w14:textId="0A1D812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0B05C3" w14:textId="1FFF56B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E8F5F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0BC5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B5B3F6" w14:textId="1949A76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AAB4B9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87EEAA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26CF4BD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7FD78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20AE3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2D54CAD" w14:textId="77777777" w:rsidTr="00503750">
        <w:trPr>
          <w:trHeight w:val="699"/>
        </w:trPr>
        <w:tc>
          <w:tcPr>
            <w:tcW w:w="3502" w:type="dxa"/>
            <w:vMerge/>
          </w:tcPr>
          <w:p w14:paraId="799D0E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94458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DF749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92AA5C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BEB61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007CDAD" w14:textId="0C3F69F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66A5AD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EB8C72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4273A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FFB636F" w14:textId="2FA0272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A22A8F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1CFE91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1BCD8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4BFA6E5" w14:textId="0798B26D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77295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2D99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5954C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BCEA844" w14:textId="77777777" w:rsidTr="00503750">
        <w:trPr>
          <w:trHeight w:val="593"/>
        </w:trPr>
        <w:tc>
          <w:tcPr>
            <w:tcW w:w="3497" w:type="dxa"/>
          </w:tcPr>
          <w:p w14:paraId="7E16D1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C73E3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4E2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FA9B86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1A15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DB92AFF" w14:textId="79056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B346A3" w14:textId="6B8594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0606A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1505F1" w14:textId="36A5370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91A806" w14:textId="5B2D9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E7ADDE" w14:textId="0D092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D0974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38EDF6" w14:textId="0236531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0DB4EE" w14:textId="51997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E301FF" w14:textId="78711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AB856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48AA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ED14286" w14:textId="4476A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F1EA04" w14:textId="1D4CE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BB882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29941E" w14:textId="419AD97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23F253" w14:textId="50DC2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145989" w14:textId="468C1F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038F4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632087" w14:textId="0F55898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E3A526" w14:textId="610E8D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436EEF" w14:textId="02142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BB1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9C89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8513DB7" w14:textId="2232B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B97FE1" w14:textId="304E9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CBFE3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93E818" w14:textId="28BD5BC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3BB504" w14:textId="686EF8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9C1B31" w14:textId="2319B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87E4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E56964" w14:textId="266A27B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08E524" w14:textId="24239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4B5851" w14:textId="21D75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BB4A5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2609F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FE05352" w14:textId="095CE9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E95053" w14:textId="5DA8D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EE24F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1F71FA" w14:textId="3DD6406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644828" w14:textId="480C4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30F32E" w14:textId="45D91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DBB1D4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E0C2DDC" w14:textId="6968A76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481184" w14:textId="28505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D49818" w14:textId="3C156A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41D513" w14:textId="77777777" w:rsidR="00944C3D" w:rsidRDefault="00944C3D" w:rsidP="00944C3D">
      <w:pPr>
        <w:rPr>
          <w:rFonts w:ascii="Arial" w:hAnsi="Arial"/>
          <w:b/>
        </w:rPr>
      </w:pPr>
    </w:p>
    <w:p w14:paraId="7098298B" w14:textId="77777777" w:rsidR="00944C3D" w:rsidRDefault="00944C3D" w:rsidP="00944C3D">
      <w:pPr>
        <w:rPr>
          <w:rFonts w:ascii="Arial" w:hAnsi="Arial"/>
          <w:b/>
        </w:rPr>
      </w:pPr>
    </w:p>
    <w:p w14:paraId="187EAC10" w14:textId="77777777" w:rsidR="00944C3D" w:rsidRDefault="00944C3D" w:rsidP="00944C3D">
      <w:pPr>
        <w:rPr>
          <w:rFonts w:ascii="Arial" w:hAnsi="Arial"/>
          <w:b/>
        </w:rPr>
      </w:pPr>
    </w:p>
    <w:p w14:paraId="4E9BB150" w14:textId="77777777" w:rsidR="00944C3D" w:rsidRDefault="00944C3D" w:rsidP="00944C3D">
      <w:pPr>
        <w:rPr>
          <w:rFonts w:ascii="Arial" w:hAnsi="Arial"/>
          <w:b/>
        </w:rPr>
      </w:pPr>
    </w:p>
    <w:p w14:paraId="45EE193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070B3CDC" w14:textId="77777777" w:rsidTr="00503750">
        <w:tc>
          <w:tcPr>
            <w:tcW w:w="2622" w:type="dxa"/>
            <w:vAlign w:val="center"/>
          </w:tcPr>
          <w:p w14:paraId="5A4919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15421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3A49A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CB941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A1376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7ABE3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84EB0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DCB4D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B6EDC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80B430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52A6F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193766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17FF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AA6FBB6" w14:textId="3B1C4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132BF7" w14:textId="1CC5A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8A7B12" w14:textId="12387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A041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F5DFB1" w14:textId="0D9EC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F5C163" w14:textId="77777777" w:rsidTr="00503750">
        <w:tc>
          <w:tcPr>
            <w:tcW w:w="2622" w:type="dxa"/>
            <w:vAlign w:val="center"/>
          </w:tcPr>
          <w:p w14:paraId="7131EC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34B46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9CACF91" w14:textId="03BC9B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89B0AA" w14:textId="60181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4B2C13" w14:textId="01CA2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E67E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9DB357" w14:textId="4BB7F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D6A70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08AF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B531E4D" w14:textId="535C0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BE3C52" w14:textId="2880E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1D1983" w14:textId="3118BF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689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5C87E8" w14:textId="1AC87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0A062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D25F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0A8A46D" w14:textId="7B485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B8BB46" w14:textId="29B004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F51F75" w14:textId="4481F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C499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4A7227" w14:textId="4CC74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7DA19" w14:textId="77777777" w:rsidTr="00503750">
        <w:tc>
          <w:tcPr>
            <w:tcW w:w="2622" w:type="dxa"/>
            <w:vAlign w:val="center"/>
          </w:tcPr>
          <w:p w14:paraId="1299F0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69F3C5F" w14:textId="05FDB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43293.00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5DBDC6F" w14:textId="120DF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25278.00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A45296" w14:textId="6C2C35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16110.00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010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F03757" w14:textId="6E11A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52461.00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5B185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C6D4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9D660B9" w14:textId="5B595E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497823" w14:textId="56E92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92DC3D" w14:textId="3FB7A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17D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ACE85E" w14:textId="7A2E9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FD5175" w14:textId="77777777" w:rsidTr="00503750">
        <w:tc>
          <w:tcPr>
            <w:tcW w:w="2622" w:type="dxa"/>
            <w:vAlign w:val="center"/>
          </w:tcPr>
          <w:p w14:paraId="41C2AD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479BDA8" w14:textId="58982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6DD45D" w14:textId="2EC73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78B0B3" w14:textId="0CD853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1FB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B175B5" w14:textId="1A853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C2F03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C2AD1E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63E32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8761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AAAAF4B" w14:textId="4B3FF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1377F5" w14:textId="142C7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EDD62E" w14:textId="0C865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3E9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252661" w14:textId="11D354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24BD1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2FBA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1245D10" w14:textId="6709C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1305A7" w14:textId="6CD22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CCC584" w14:textId="2E614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C21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0D167F" w14:textId="6BD3D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6E5C2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775DE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FEFB16A" w14:textId="0113E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75E96D" w14:textId="3CB7C1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88E419" w14:textId="54549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A36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267BF6" w14:textId="3BAC57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753E6D" w14:textId="77777777" w:rsidTr="00503750">
        <w:tc>
          <w:tcPr>
            <w:tcW w:w="2622" w:type="dxa"/>
            <w:vAlign w:val="center"/>
          </w:tcPr>
          <w:p w14:paraId="77D2A2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6A78023" w14:textId="526A6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EBA78A" w14:textId="5C457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873764" w14:textId="45934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64E4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9ECEEE" w14:textId="14AC3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271154" w14:textId="77777777" w:rsidTr="00503750">
        <w:tc>
          <w:tcPr>
            <w:tcW w:w="2622" w:type="dxa"/>
            <w:vAlign w:val="center"/>
          </w:tcPr>
          <w:p w14:paraId="23E8BD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2C46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969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DF0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0DE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8130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3C24F7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D09A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0B3036D" w14:textId="5CA196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43293.00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971522" w14:textId="359F7F5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25278.00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129D75" w14:textId="4F2C2E6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16110.00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2F5E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52F65F" w14:textId="7765DD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52461.00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07031F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3AD75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0772E6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B63AD9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A0798A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78E8C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3D18E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DF192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FDA5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2B872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719EDF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CB0A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95684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C751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CB16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224D9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F042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80F2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CE10E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E674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33FE2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1A99C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DC6B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0E73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B7BCF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7C8D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04E9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D6FA0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8726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4FD0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007AD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0F65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E8D7E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7AF60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20FD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A9A0C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989D0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6B7C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B366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872D5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27A5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83A27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AFDA1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844FC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EFC48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8D21D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F56B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F1878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018D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B677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6136B2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BDBA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A80A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9B5B3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FDE9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981E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5E660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3925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EACC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EC406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9B00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5310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5B854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5353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C59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5DD42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BBAADF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B166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A7C1B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9BED55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EB19449" w14:textId="77777777" w:rsidTr="00503750">
        <w:tc>
          <w:tcPr>
            <w:tcW w:w="2835" w:type="dxa"/>
            <w:vAlign w:val="center"/>
          </w:tcPr>
          <w:p w14:paraId="090AE7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2613B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7328B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93026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73DF3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EA86E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5DB5DF8" w14:textId="77777777" w:rsidTr="00503750">
        <w:tc>
          <w:tcPr>
            <w:tcW w:w="2835" w:type="dxa"/>
            <w:vAlign w:val="center"/>
          </w:tcPr>
          <w:p w14:paraId="6D928E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A6C3118" w14:textId="40574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A43F43" w14:textId="01C3FA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1BA324" w14:textId="662BC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4E5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B5F096" w14:textId="5150A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D0DA2C" w14:textId="77777777" w:rsidTr="00503750">
        <w:tc>
          <w:tcPr>
            <w:tcW w:w="2835" w:type="dxa"/>
            <w:vAlign w:val="center"/>
          </w:tcPr>
          <w:p w14:paraId="0BB0DB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AEBE4E4" w14:textId="504931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B8CDE0" w14:textId="652801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BEFC6A" w14:textId="3FA209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E65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12F1BD" w14:textId="11F9DB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6177BD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4E7C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D18EA92" w14:textId="3FA45D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EBDD66" w14:textId="7BD933C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995D5B" w14:textId="032728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9F5AF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7115E4" w14:textId="1D5AA1E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DAB0164" w14:textId="77777777" w:rsidTr="00503750">
        <w:tc>
          <w:tcPr>
            <w:tcW w:w="2835" w:type="dxa"/>
            <w:vAlign w:val="center"/>
          </w:tcPr>
          <w:p w14:paraId="6F3B52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1C85BA9" w14:textId="3B9FE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713FD5" w14:textId="12EAD8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AA9543" w14:textId="426D2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2CF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355282" w14:textId="4ACB4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9D0111" w14:textId="77777777" w:rsidTr="00503750">
        <w:tc>
          <w:tcPr>
            <w:tcW w:w="2835" w:type="dxa"/>
            <w:vAlign w:val="center"/>
          </w:tcPr>
          <w:p w14:paraId="24615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4E2B1AB" w14:textId="50687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C6CE61" w14:textId="0F363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E8303D" w14:textId="094A5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8F5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C4527A" w14:textId="3B8DD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D27D1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B3EAE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EB8A590" w14:textId="1908D16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B448F8" w14:textId="3856AD8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60531F" w14:textId="2BCC9BA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619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F79316" w14:textId="3401B4C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4F9C1A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A15F4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7468413" w14:textId="1F166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45992E" w14:textId="0E568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12501B" w14:textId="33247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97D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73389B" w14:textId="5C65D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246CC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A6E1E9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6C203DB" w14:textId="77777777" w:rsidTr="00503750">
        <w:tc>
          <w:tcPr>
            <w:tcW w:w="2552" w:type="dxa"/>
            <w:vAlign w:val="center"/>
          </w:tcPr>
          <w:p w14:paraId="2D98F4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FD5A0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16B17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4781D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2F18D5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4F8E0D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3C1AC9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6AA908D4" w14:textId="291E4A3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1C48AE6" w14:textId="33C9EC5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C118A40" w14:textId="23928A6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7F173EB" w14:textId="0849773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E321706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4AD5F2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0CC1BEB4" w14:textId="0413EAF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FBDABF8" w14:textId="73CE8D7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A7B4C38" w14:textId="2EF35AA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727D563" w14:textId="06808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2AA15C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212298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9387D1A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DD080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2DCBC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8B623A9" w14:textId="77777777" w:rsidTr="00503750">
        <w:tc>
          <w:tcPr>
            <w:tcW w:w="4395" w:type="dxa"/>
            <w:vMerge/>
          </w:tcPr>
          <w:p w14:paraId="272419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EDFE4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E50B1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D58361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E82F2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08B8BAC" w14:textId="7739C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  <w:lang w:eastAsia="sk-SK"/>
              </w:rPr>
              <w:t>678.12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7A27D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C6573E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C1F93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26D6756" w14:textId="56057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  <w:lang w:eastAsia="sk-SK"/>
              </w:rPr>
              <w:t>-654.52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222EA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AD77C3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B1CEC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FB2FDDB" w14:textId="0261CB6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23.60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0C183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104B70D" w14:textId="77777777" w:rsidTr="00503750">
        <w:tc>
          <w:tcPr>
            <w:tcW w:w="4395" w:type="dxa"/>
            <w:vAlign w:val="center"/>
          </w:tcPr>
          <w:p w14:paraId="57C50F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DFF6EDD" w14:textId="4032F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4CEBF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89E545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CEF25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D71CC59" w14:textId="432FA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B9311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38B708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D1684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3F4FF43" w14:textId="0DE846B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F17E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CC34E8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76840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58A27C6" w14:textId="5F41890F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52774.00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24BF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BA8C9A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54D6E2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0FB17CE2" w14:textId="77777777" w:rsidTr="00503750">
        <w:tc>
          <w:tcPr>
            <w:tcW w:w="4395" w:type="dxa"/>
            <w:vAlign w:val="center"/>
          </w:tcPr>
          <w:p w14:paraId="1688920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056328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5DCB8F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3241A6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7109BB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322BAC" w14:textId="538ECC5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C232CF" w14:textId="0B9B51F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BB7F369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B1678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814D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9E5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9DB578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B01F8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AF1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83A2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AF0FFA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EBA62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2F734DB0" w14:textId="0DD8EEB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781600" w14:textId="2DBE345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A635F9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A8B804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4C4235E" w14:textId="698FF4C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8D9A40" w14:textId="2951FB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156211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40E41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7A698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DDFBBB4" w14:textId="77777777" w:rsidTr="00503750">
        <w:tc>
          <w:tcPr>
            <w:tcW w:w="1843" w:type="dxa"/>
            <w:vAlign w:val="center"/>
          </w:tcPr>
          <w:p w14:paraId="472EEB2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DFF4CB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62E1E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24AA80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51E0D3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CED883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F8F774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0BF1FC2" w14:textId="77777777" w:rsidTr="00503750">
        <w:tc>
          <w:tcPr>
            <w:tcW w:w="1843" w:type="dxa"/>
            <w:vAlign w:val="center"/>
          </w:tcPr>
          <w:p w14:paraId="1B30CB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9F113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893F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5B7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8D92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2C76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702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A03E7E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F323F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5A9AC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5C5D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7C3A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E732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8221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4617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4B46468" w14:textId="77777777" w:rsidTr="00503750">
        <w:tc>
          <w:tcPr>
            <w:tcW w:w="1843" w:type="dxa"/>
            <w:vAlign w:val="center"/>
          </w:tcPr>
          <w:p w14:paraId="22E45F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E4043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5999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5CD1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E505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05AB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A37B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3D15A9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77CDC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C3510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D236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8694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EEDA7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3D00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A49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B199B9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18E080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0D61FC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8EC49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192C9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CFDB1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14091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ADC98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07284E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61BA0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61FA3D3" w14:textId="77777777" w:rsidTr="00503750">
        <w:trPr>
          <w:trHeight w:val="664"/>
        </w:trPr>
        <w:tc>
          <w:tcPr>
            <w:tcW w:w="3372" w:type="dxa"/>
          </w:tcPr>
          <w:p w14:paraId="742B9C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80CAD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96516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1B05EC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6DCA5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9CF9741" w14:textId="4E70A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EA9705" w14:textId="4A686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DD7C1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630C877" w14:textId="7381D4A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88764B5" w14:textId="16EA95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2F47AC" w14:textId="3EF8CD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7098E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0EF03DB" w14:textId="117FC5A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C73BFB4" w14:textId="784CBF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8E1961" w14:textId="73947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732ED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FA670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F31A48F" w14:textId="1432DD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82D6B1" w14:textId="1A32F1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0C016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9D91FE9" w14:textId="42715F7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9AA08C2" w14:textId="61115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1ECF85" w14:textId="74ADC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E7E67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F9D949F" w14:textId="1F1A58B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B5B5BF1" w14:textId="0351EC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E337FD" w14:textId="02F73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8118F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3A72BA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8F3E919" w14:textId="77777777" w:rsidTr="00503750">
        <w:tc>
          <w:tcPr>
            <w:tcW w:w="2835" w:type="dxa"/>
            <w:vAlign w:val="center"/>
          </w:tcPr>
          <w:p w14:paraId="3F414A9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6D6E5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D2038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82D952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7BF177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ED2B03F" w14:textId="77777777" w:rsidTr="00503750">
        <w:tc>
          <w:tcPr>
            <w:tcW w:w="2835" w:type="dxa"/>
          </w:tcPr>
          <w:p w14:paraId="70425F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D47BF1E" w14:textId="42F04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7BA4D0" w14:textId="55C26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6E7AE9" w14:textId="24BFD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76DEABA" w14:textId="791531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6C3860" w14:textId="77777777" w:rsidTr="00503750">
        <w:tc>
          <w:tcPr>
            <w:tcW w:w="2835" w:type="dxa"/>
          </w:tcPr>
          <w:p w14:paraId="33C030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F01959B" w14:textId="47806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D53E71" w14:textId="50DBEC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C93484" w14:textId="40F00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F08006" w14:textId="4B8F6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4A9CC3" w14:textId="77777777" w:rsidTr="00503750">
        <w:tc>
          <w:tcPr>
            <w:tcW w:w="2835" w:type="dxa"/>
          </w:tcPr>
          <w:p w14:paraId="61BB9E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5C350F3" w14:textId="2E252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56F04" w14:textId="5CA80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80C64B" w14:textId="71AEA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43FCEA" w14:textId="185904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166E64" w14:textId="77777777" w:rsidTr="00503750">
        <w:tc>
          <w:tcPr>
            <w:tcW w:w="2835" w:type="dxa"/>
            <w:vAlign w:val="center"/>
          </w:tcPr>
          <w:p w14:paraId="2F6CB32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8213ECC" w14:textId="78868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730655" w14:textId="161DA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C6A5DA" w14:textId="01D6F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D54DCD" w14:textId="10BC9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80C74F" w14:textId="77777777" w:rsidTr="00503750">
        <w:tc>
          <w:tcPr>
            <w:tcW w:w="2835" w:type="dxa"/>
            <w:vAlign w:val="center"/>
          </w:tcPr>
          <w:p w14:paraId="5995BF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0E654E3" w14:textId="5CB9B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5385E4" w14:textId="39DB5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447E94" w14:textId="30A37C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8CC41" w14:textId="4B9A8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3B0143" w14:textId="77777777" w:rsidTr="00503750">
        <w:tc>
          <w:tcPr>
            <w:tcW w:w="2835" w:type="dxa"/>
          </w:tcPr>
          <w:p w14:paraId="1B6AF8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1CDB3FA" w14:textId="64664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7E6298" w14:textId="5E53F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996D43" w14:textId="3AF08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01698D" w14:textId="29D8FD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4681B3" w14:textId="77777777" w:rsidTr="00503750">
        <w:tc>
          <w:tcPr>
            <w:tcW w:w="2835" w:type="dxa"/>
          </w:tcPr>
          <w:p w14:paraId="22AC6C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BD08873" w14:textId="0E552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0F7873" w14:textId="0093BE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8C90FE" w14:textId="6AC2A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A34979" w14:textId="7290A4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8C84F4" w14:textId="77777777" w:rsidTr="00503750">
        <w:tc>
          <w:tcPr>
            <w:tcW w:w="2835" w:type="dxa"/>
          </w:tcPr>
          <w:p w14:paraId="2BEA62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9C73FBC" w14:textId="08F22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E4F067" w14:textId="3FB7E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E788D8" w14:textId="501AE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798FBF" w14:textId="43EBC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D55411" w14:textId="77777777" w:rsidR="00944C3D" w:rsidRDefault="00944C3D" w:rsidP="00944C3D">
      <w:pPr>
        <w:rPr>
          <w:rFonts w:ascii="Arial" w:hAnsi="Arial"/>
          <w:b/>
        </w:rPr>
      </w:pPr>
    </w:p>
    <w:p w14:paraId="0306D85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571A2C82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8A60BA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5199FD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31514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ACCE5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180D93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9C5CC0B" w14:textId="77777777" w:rsidTr="00503750">
        <w:trPr>
          <w:trHeight w:val="443"/>
        </w:trPr>
        <w:tc>
          <w:tcPr>
            <w:tcW w:w="2560" w:type="dxa"/>
          </w:tcPr>
          <w:p w14:paraId="222A58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D801ED2" w14:textId="33660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72B3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0123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68C91E5" w14:textId="133B5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DB8850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431914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C9EE4A6" w14:textId="77179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6B693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53E4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1B10362" w14:textId="4EAB9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3CD18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7094A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A76C1CE" w14:textId="44C422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8F5C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780D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5B051BE" w14:textId="2F123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66E44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03FB4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6F9F897" w14:textId="6F4E8C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EC29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9857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02375B1" w14:textId="648C6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50AE52" w14:textId="77777777" w:rsidR="00944C3D" w:rsidRDefault="00944C3D" w:rsidP="00944C3D">
      <w:pPr>
        <w:rPr>
          <w:rFonts w:ascii="Arial" w:hAnsi="Arial"/>
          <w:b/>
        </w:rPr>
      </w:pPr>
    </w:p>
    <w:p w14:paraId="233C458D" w14:textId="77777777" w:rsidR="00944C3D" w:rsidRDefault="00944C3D" w:rsidP="00944C3D">
      <w:pPr>
        <w:rPr>
          <w:rFonts w:ascii="Arial" w:hAnsi="Arial"/>
          <w:b/>
        </w:rPr>
      </w:pPr>
    </w:p>
    <w:p w14:paraId="5A44E9D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0CAEE97" w14:textId="77777777" w:rsidR="00944C3D" w:rsidRDefault="00944C3D" w:rsidP="00944C3D">
      <w:pPr>
        <w:rPr>
          <w:rFonts w:ascii="Arial" w:hAnsi="Arial"/>
          <w:b/>
        </w:rPr>
      </w:pPr>
    </w:p>
    <w:p w14:paraId="242FCD6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62A32F38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8E7CB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F6D20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8766F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C3E899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95768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95EA0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E4EB3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00CAF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63157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DFD37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65856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B80E64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77723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8A46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3CFF1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B0F92E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F828E1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68343E4" w14:textId="77777777" w:rsidTr="00503750">
        <w:trPr>
          <w:trHeight w:val="677"/>
        </w:trPr>
        <w:tc>
          <w:tcPr>
            <w:tcW w:w="3358" w:type="dxa"/>
          </w:tcPr>
          <w:p w14:paraId="4E91E5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E2683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69F40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9BF693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4D042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48B0CA3" w14:textId="15B82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5708C33" w14:textId="37822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0F7AA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F33C0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F61CD07" w14:textId="4DDBE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037796" w14:textId="28936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6B544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2E125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25EADCB" w14:textId="0C85B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3DF84C" w14:textId="01B61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28E0A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18BF0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096ECEB" w14:textId="35104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0BBB99" w14:textId="772B2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1D7D2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40560C" w14:textId="3F068AA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031ADE1" w14:textId="32170C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E847F6" w14:textId="77CBE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D6913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4586597" w14:textId="6158EFC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E3E32D1" w14:textId="4803A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30310E" w14:textId="61ED9C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8EE95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99A9C1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EDB0B0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B626D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A0437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089F40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442DC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40AE1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04A90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7645D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07636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888E5B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7D63C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CD8C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E2294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D56434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16128A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76191A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014CC6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51D2D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B76AA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287D5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4E5FD4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8F2A8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049F1BC" w14:textId="00297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CBB4DA" w14:textId="61AAC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0D53A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631ED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45ED86B" w14:textId="7D53A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A16786" w14:textId="26280D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5D487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64FDF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12DC3D5" w14:textId="7179E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BE7361" w14:textId="04AB6F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79FEE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1B31E81" w14:textId="07719FF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FA62A21" w14:textId="1C27B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AB2A14" w14:textId="5D459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8FFA0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35DD1C" w14:textId="219115A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1703D2F" w14:textId="10500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E80EE4" w14:textId="42F51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69C2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D5263C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6A309B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CCBC0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FA8F4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FB38FD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8D4362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7B7C7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06E8C8B" w14:textId="13282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1265B1" w14:textId="38F2C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87B1A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02E63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EBCCBFF" w14:textId="3188E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EADF5D" w14:textId="403D5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E4B44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CB716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6E16E04" w14:textId="7D5E6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463179" w14:textId="0D765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42AE0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CE46F37" w14:textId="42D5B66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28B7B01" w14:textId="79F4C8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FAB01B" w14:textId="410E3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83E4E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81A7764" w14:textId="7DE4374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A630A20" w14:textId="4B6F5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883C74" w14:textId="0D16A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F1B66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AEE8B4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179F9FD" w14:textId="77777777" w:rsidTr="00503750">
        <w:tc>
          <w:tcPr>
            <w:tcW w:w="3686" w:type="dxa"/>
            <w:vAlign w:val="center"/>
          </w:tcPr>
          <w:p w14:paraId="2C619C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7B7EA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5B9BC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E6A66D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F7850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5A9A6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87653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E7A821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2F735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0DD4C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4CB83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EED34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CDD6B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5810B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298A4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FA8042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92C1AE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C107D6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BB432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FA573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7EB798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0EFB4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6ECEA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9FC1C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A0B119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FA177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7CB0F5" w14:textId="204D80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9D9286" w14:textId="34CF9B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E08AE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5AFCC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44B6FAD" w14:textId="36FD7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07F220" w14:textId="7498B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6EFE5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53D41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A11D0FB" w14:textId="2009D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88AE48E" w14:textId="6465AD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8DA49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42038E2" w14:textId="6846135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332F172" w14:textId="453CF1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6576DC" w14:textId="361A3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FAE7FE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BF050C7" w14:textId="1EEBE33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D57E244" w14:textId="0BCF9C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905433" w14:textId="26896F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A2CF5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F9352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D79701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A906D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CCED8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EC22E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867253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B49C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8D898B5" w14:textId="458B9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08421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0C1B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37D7542" w14:textId="51F71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CA869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DD23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0B75F29" w14:textId="0A421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D1017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59AB2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AC1185F" w14:textId="33C7C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39A78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318C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CDDFCD7" w14:textId="7D4060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507B5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DD0E0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4702BE3" w14:textId="412E34E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992E5E" w14:textId="77777777" w:rsidR="00944C3D" w:rsidRDefault="00944C3D" w:rsidP="00944C3D">
      <w:pPr>
        <w:rPr>
          <w:sz w:val="22"/>
          <w:szCs w:val="22"/>
        </w:rPr>
      </w:pPr>
    </w:p>
    <w:p w14:paraId="3F94C3F6" w14:textId="77777777" w:rsidR="00944C3D" w:rsidRDefault="00944C3D" w:rsidP="00944C3D">
      <w:pPr>
        <w:rPr>
          <w:sz w:val="22"/>
          <w:szCs w:val="22"/>
        </w:rPr>
      </w:pPr>
    </w:p>
    <w:p w14:paraId="492E78E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6E1FDA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6CCDC89" w14:textId="7B07B762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C3571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3ECE2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9784E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6DCF8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7392FD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AC05C9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0ACFD2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779658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6F15E1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7ECC9E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20AA6B7" w14:textId="585F9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AAA7BA" w14:textId="507A8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A6DC6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B46C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8BA297F" w14:textId="1A1B8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D6E89F" w14:textId="1BC90A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991B7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763121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EB91987" w14:textId="4846D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15137B" w14:textId="23273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E18E3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BE9C0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873F063" w14:textId="150475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2D9E2E0" w14:textId="7ECA4B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1C762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719513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14D42CE" w14:textId="53DBB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C08CFE6" w14:textId="24B467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A130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3EDC0F0" w14:textId="57B33B0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30F79F3" w14:textId="1DA0C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3C6330D" w14:textId="32D1D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D9B25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3BD0A4A" w14:textId="64A166D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64068C3" w14:textId="26E6A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FFDD4C" w14:textId="08EC1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9C2F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E047F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0EF3B6F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435B48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B5CA60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C59E00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CC8FA7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6BF26C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E407717" w14:textId="3671E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A25876B" w14:textId="7EE85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919F0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3CDAC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AA2E030" w14:textId="24C248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57F52A1" w14:textId="6E7A9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F06D8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8E1C9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FEBB947" w14:textId="5D8C31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2FAC44" w14:textId="2AC097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DDF5C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A63F5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AD9A787" w14:textId="02BD90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FCD0AB" w14:textId="60050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A0862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12BB6D4" w14:textId="2AF733D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511B882" w14:textId="08CEB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3E036BB" w14:textId="67A5E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13E0A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847D81E" w14:textId="7BA90F1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73ACF16" w14:textId="3543F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27772D" w14:textId="5BD54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96572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C9F12D4" w14:textId="4818B28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DA241E2" w14:textId="7ABE87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C6401C" w14:textId="77ED2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1E68" w:rsidRPr="00B3214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9B2D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2D13F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E62BDE0" w14:textId="064F5194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D1AEC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E178D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0E5BBA1" w14:textId="2BF95F4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85BDC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16441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C3E8D2D" w14:textId="18C7F4D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6BAF6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89B0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33453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7F2A000" w14:textId="77777777" w:rsidR="00944C3D" w:rsidRPr="003607F0" w:rsidRDefault="00944C3D" w:rsidP="00944C3D"/>
    <w:p w14:paraId="61F0FE1C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3ACFCC" w14:textId="77777777" w:rsidR="00B011AD" w:rsidRDefault="00B011AD">
      <w:r>
        <w:separator/>
      </w:r>
    </w:p>
  </w:endnote>
  <w:endnote w:type="continuationSeparator" w:id="0">
    <w:p w14:paraId="03C7E542" w14:textId="77777777" w:rsidR="00B011AD" w:rsidRDefault="00B011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D7043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9C99B1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17C07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33EF011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D9EF55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2BF6F44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160CD4" w14:textId="77777777" w:rsidR="00B011AD" w:rsidRDefault="00B011AD">
      <w:r>
        <w:separator/>
      </w:r>
    </w:p>
  </w:footnote>
  <w:footnote w:type="continuationSeparator" w:id="0">
    <w:p w14:paraId="131BFD0D" w14:textId="77777777" w:rsidR="00B011AD" w:rsidRDefault="00B011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8948086">
    <w:abstractNumId w:val="13"/>
  </w:num>
  <w:num w:numId="2" w16cid:durableId="374086809">
    <w:abstractNumId w:val="17"/>
  </w:num>
  <w:num w:numId="3" w16cid:durableId="856114238">
    <w:abstractNumId w:val="8"/>
  </w:num>
  <w:num w:numId="4" w16cid:durableId="1731880843">
    <w:abstractNumId w:val="7"/>
  </w:num>
  <w:num w:numId="5" w16cid:durableId="189296064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629757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65118080">
    <w:abstractNumId w:val="20"/>
  </w:num>
  <w:num w:numId="8" w16cid:durableId="1107387654">
    <w:abstractNumId w:val="10"/>
  </w:num>
  <w:num w:numId="9" w16cid:durableId="1982804399">
    <w:abstractNumId w:val="0"/>
  </w:num>
  <w:num w:numId="10" w16cid:durableId="1679891641">
    <w:abstractNumId w:val="19"/>
  </w:num>
  <w:num w:numId="11" w16cid:durableId="231042291">
    <w:abstractNumId w:val="6"/>
  </w:num>
  <w:num w:numId="12" w16cid:durableId="602300985">
    <w:abstractNumId w:val="9"/>
  </w:num>
  <w:num w:numId="13" w16cid:durableId="1845509869">
    <w:abstractNumId w:val="12"/>
  </w:num>
  <w:num w:numId="14" w16cid:durableId="2036806510">
    <w:abstractNumId w:val="15"/>
  </w:num>
  <w:num w:numId="15" w16cid:durableId="1921282443">
    <w:abstractNumId w:val="14"/>
  </w:num>
  <w:num w:numId="16" w16cid:durableId="1863742475">
    <w:abstractNumId w:val="2"/>
  </w:num>
  <w:num w:numId="17" w16cid:durableId="1497451591">
    <w:abstractNumId w:val="4"/>
  </w:num>
  <w:num w:numId="18" w16cid:durableId="1421292396">
    <w:abstractNumId w:val="11"/>
  </w:num>
  <w:num w:numId="19" w16cid:durableId="1524592852">
    <w:abstractNumId w:val="5"/>
  </w:num>
  <w:num w:numId="20" w16cid:durableId="1943418190">
    <w:abstractNumId w:val="18"/>
  </w:num>
  <w:num w:numId="21" w16cid:durableId="16568388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450"/>
    <w:docVar w:name="arg2" w:val="Driver=asa17;DBF=D:\anasoft\data\tebys.db;DBN=tebys;ENG=SQL17;commlinks=TCPIP{ip=192.168.1.241};uid=kostelna;con=finus(12.0);pwd=Marec2023"/>
    <w:docVar w:name="arg3" w:val="983644"/>
    <w:docVar w:name="arg4" w:val="C:\Users\kostelna\AppData\Local\Temp\13464954.doc"/>
    <w:docVar w:name="arg5" w:val="6"/>
  </w:docVars>
  <w:rsids>
    <w:rsidRoot w:val="00731E68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31E68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579D4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11AD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21A132"/>
  <w15:docId w15:val="{7AD041C9-9DC2-4735-934F-5FA6D40D3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5335</Words>
  <Characters>30415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2026-03-24T12:46:00Z</dcterms:created>
  <dcterms:modified xsi:type="dcterms:W3CDTF">2026-03-24T12:47:00Z</dcterms:modified>
</cp:coreProperties>
</file>