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11785D1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BE8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804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3AA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003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393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757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C8E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EC7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D1B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FC1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63C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C2E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3E5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54F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8F9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644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4FC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97E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52F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4FA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D5A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66F1D07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98FE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607E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E1EC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4D5C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DDF77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6B5E3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0ADA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72C4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E0DDE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AE39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D114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0A6B9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CEB50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03D5B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299C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5FF3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03AD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304D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366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2FE0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BB98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E6781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9ADD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29D5D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FCF8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D972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14FF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97EF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C0B2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944CD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5425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3539D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F862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5FE981C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D863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5D4F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B54B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2E6D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1D87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DF0F1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51EA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AE41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08C0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DC792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2028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B144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97DE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41B5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E610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1EFC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C058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1E6E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85F3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C7ED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ECC2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EE4FA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73EC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4C80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E0B5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B1D7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9477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ADB91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A19D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1DD6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AC09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FA18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9C8D6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453E716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5B0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EE11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1C75A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DB28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AE32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D0B3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84CDB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D3ABE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75F0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640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045B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2E1C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09B6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97C5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85DB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3FBC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4022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897D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8D46B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DF7D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CD44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DCCC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9820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2051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D747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DBE1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71B6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82C8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5D8D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FA0BB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A112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4E8A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1F0CE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0366599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054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7EFC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594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1A2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74F9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58B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A36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6EF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D97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777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8FD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E22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69B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CA1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F0B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0C9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1C1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2AC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5F8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923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B29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3EF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553C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BE5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591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B979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24D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E3E9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469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6A9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403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53B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B22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359B12A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7BB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0D3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DD6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AA4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763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4F5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AC7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1D1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798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B91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9A7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112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89A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56B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380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274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41D5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C5FDCF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6A6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CE1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699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06C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197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22C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44A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1DC3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D111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8FDF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83D8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2396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4B4B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990A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259D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1917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9C64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C5CC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A4E52BF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962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1E3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795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17B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5EB43F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CEB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6BD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D64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377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C8E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07C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7E9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2CF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8A8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584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665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261FCF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F3B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67E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BF3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A7B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285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3B8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9B0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F6B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667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0A7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759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021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2C2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648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6D4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F9161D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C66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3E7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301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69D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6E3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A61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400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97A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BBA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DFE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C38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41270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3E4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A62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6EF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D0D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425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CBA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64D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C52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844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64F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B94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1B8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C75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F03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248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6CF66B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2A1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B97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490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9FF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B58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36C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9D7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C817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0A9A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8135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FB2E52" w14:textId="3D99F484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lang w:eastAsia="sk-SK"/>
              </w:rPr>
              <w:t>31. 12. 2025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CFCB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70AB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2BDF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F4C8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7CB1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7B28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80E0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FE70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FF8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291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FF4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6B0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A22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23D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6D1CFE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350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1A0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053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090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F83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E4C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672B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FE31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B0DE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563C8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21E3637C" wp14:editId="2B6C5674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7FA517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337FA517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C22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92B9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D670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B23B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414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E73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2D4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EEA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293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3D4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9EC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D7F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60A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B6F1E1B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5A2152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FBF680D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2D3A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63D61C6" wp14:editId="2BDCEDA1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7422CC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217422CC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5950756" wp14:editId="514763E1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E05DF7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46E05DF7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ACF8F52" wp14:editId="47BA1BCC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2B145F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0F2B145F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49C9473D" wp14:editId="49BEB8BD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DDEDA2" w14:textId="6CB71A13" w:rsidR="000B647F" w:rsidRDefault="000B647F" w:rsidP="00944C3D">
                                  <w:fldSimple w:instr=" MERGEFIELD  aDMOD  \* MERGEFORMAT ">
                                    <w:r w:rsidR="00731E68" w:rsidRPr="00731E68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17DDEDA2" w14:textId="6CB71A13" w:rsidR="000B647F" w:rsidRDefault="000B647F" w:rsidP="00944C3D">
                            <w:fldSimple w:instr=" MERGEFIELD  aDMOD  \* MERGEFORMAT ">
                              <w:r w:rsidR="00731E68" w:rsidRPr="00731E68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34C212BD" wp14:editId="14559B9A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3ABF64" w14:textId="2E0D776A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731E68" w:rsidRPr="00B3214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C212BD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603ABF64" w14:textId="2E0D776A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731E68" w:rsidRPr="00B3214F">
                              <w:rPr>
                                <w:rFonts w:ascii="Arial" w:hAnsi="Arial" w:cs="Arial"/>
                                <w:noProof/>
                              </w:rPr>
                              <w:t>2025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333F2C9A" wp14:editId="199ED8A1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1C3582" w14:textId="0931BB28" w:rsidR="000B647F" w:rsidRDefault="000B647F" w:rsidP="00944C3D">
                                  <w:fldSimple w:instr=" MERGEFIELD  aDRDO  \* MERGEFORMAT ">
                                    <w:r w:rsidR="00731E68" w:rsidRPr="00731E68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2025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3F2C9A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071C3582" w14:textId="0931BB28" w:rsidR="000B647F" w:rsidRDefault="000B647F" w:rsidP="00944C3D">
                            <w:fldSimple w:instr=" MERGEFIELD  aDRDO  \* MERGEFORMAT ">
                              <w:r w:rsidR="00731E68" w:rsidRPr="00731E68">
                                <w:rPr>
                                  <w:rFonts w:ascii="Arial" w:hAnsi="Arial" w:cs="Arial"/>
                                  <w:noProof/>
                                </w:rPr>
                                <w:t>2025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7DE9534E" wp14:editId="7B2DC7BA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7A37FC" w14:textId="4057D11A" w:rsidR="000B647F" w:rsidRDefault="000B647F" w:rsidP="00944C3D">
                                  <w:fldSimple w:instr=" MERGEFIELD  aDMDO  \* MERGEFORMAT ">
                                    <w:r w:rsidR="00731E68" w:rsidRPr="00731E68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307A37FC" w14:textId="4057D11A" w:rsidR="000B647F" w:rsidRDefault="000B647F" w:rsidP="00944C3D">
                            <w:fldSimple w:instr=" MERGEFIELD  aDMDO  \* MERGEFORMAT ">
                              <w:r w:rsidR="00731E68" w:rsidRPr="00731E68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8DF0324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E884283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C6C770B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6541618" wp14:editId="02E06360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03C3A5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5303C3A5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5510661" wp14:editId="406EB366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62D73F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7F62D73F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1E519B5" wp14:editId="7D1823CB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53A28F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2A53A28F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22222A72" wp14:editId="13C3091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8749E9" w14:textId="7F187130" w:rsidR="000B647F" w:rsidRDefault="000B647F" w:rsidP="00944C3D">
                                  <w:fldSimple w:instr=" MERGEFIELD  aDRDOo  \* MERGEFORMAT ">
                                    <w:r w:rsidR="00731E68" w:rsidRPr="00731E68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222A72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638749E9" w14:textId="7F187130" w:rsidR="000B647F" w:rsidRDefault="000B647F" w:rsidP="00944C3D">
                            <w:fldSimple w:instr=" MERGEFIELD  aDRDOo  \* MERGEFORMAT ">
                              <w:r w:rsidR="00731E68" w:rsidRPr="00731E68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3C40A19B" wp14:editId="16848084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80C248" w14:textId="1F599D40" w:rsidR="000B647F" w:rsidRDefault="000B647F" w:rsidP="00944C3D">
                                  <w:fldSimple w:instr=" MERGEFIELD  aDMDO  \* MERGEFORMAT ">
                                    <w:r w:rsidR="00731E68" w:rsidRPr="00731E68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1080C248" w14:textId="1F599D40" w:rsidR="000B647F" w:rsidRDefault="000B647F" w:rsidP="00944C3D">
                            <w:fldSimple w:instr=" MERGEFIELD  aDMDO  \* MERGEFORMAT ">
                              <w:r w:rsidR="00731E68" w:rsidRPr="00731E68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74430D2F" wp14:editId="4B5DBDFB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6569D3" w14:textId="6F32F666" w:rsidR="000B647F" w:rsidRDefault="000B647F" w:rsidP="00944C3D">
                                  <w:fldSimple w:instr=" MERGEFIELD  aDRODo  \* MERGEFORMAT ">
                                    <w:r w:rsidR="00731E68" w:rsidRPr="00731E68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430D2F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326569D3" w14:textId="6F32F666" w:rsidR="000B647F" w:rsidRDefault="000B647F" w:rsidP="00944C3D">
                            <w:fldSimple w:instr=" MERGEFIELD  aDRODo  \* MERGEFORMAT ">
                              <w:r w:rsidR="00731E68" w:rsidRPr="00731E68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664E3467" wp14:editId="613D34AC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D720F8" w14:textId="3B9D8D5D" w:rsidR="000B647F" w:rsidRDefault="000B647F" w:rsidP="00944C3D">
                                  <w:fldSimple w:instr=" MERGEFIELD  aDMOD  \* MERGEFORMAT ">
                                    <w:r w:rsidR="00731E68" w:rsidRPr="00731E68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5AD720F8" w14:textId="3B9D8D5D" w:rsidR="000B647F" w:rsidRDefault="000B647F" w:rsidP="00944C3D">
                            <w:fldSimple w:instr=" MERGEFIELD  aDMOD  \* MERGEFORMAT ">
                              <w:r w:rsidR="00731E68" w:rsidRPr="00731E68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81F9BE4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2FAC4AD4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319D99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7AE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AAC7E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E04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771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B4B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842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BD9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47A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E53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F83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1B2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B8B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FF2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4B4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A63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A17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2FF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CD6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637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D94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F9D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93F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492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5CD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702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207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43B45D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DF9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0A6C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01C4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934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12F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988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495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FC0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565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01D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D2D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D50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F19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0C7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273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4AC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786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DF8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1FD2C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A31D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6C91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C6159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F7AC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72B1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E088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9C2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240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BE7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50D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9A6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5CC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68B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56D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4E32D8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272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79F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8C8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F29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60C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470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F36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864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D2C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5DC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B79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247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54D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CB8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8FF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4C2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FF6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9E3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FC8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305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35DC1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102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230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EC6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3DC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B12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B72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456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CD7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B7181C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55A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163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2FB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4E8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9F0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7DA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3FC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90E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ADD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661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82E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BB9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B86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F16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834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1AD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A1F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B2F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27BF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C7E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7B08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837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374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19E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943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D75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46C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CA2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66A3B6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D75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B56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695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9D9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098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BA6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E84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5C1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D5B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24E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AFB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F11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7BA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0E5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98D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1AF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CDD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89D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0D19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920B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DD7D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27F5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08D6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14E3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5F58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DC9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8DD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5ED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255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4C9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64A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5FC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006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A43190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5C9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150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C04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5E2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554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1A3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735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68F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852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0CB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43B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72C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F1E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B2C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A5B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6A8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9A1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AC7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A96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4CD0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DB0C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6E7B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83EE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5FD1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E1C6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84B8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8EB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934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267CF4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373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71A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41AA1D9" wp14:editId="0CBFC2E0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A5A7D5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72A5A7D5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4C4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405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48F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214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01C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311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E03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4F6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16C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3A3B1F7" wp14:editId="29EF191D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307535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A3B1F7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0D307535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BBB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C9D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0C2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683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12B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0D5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C60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FF5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F12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4E6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12E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B8F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66D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55A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FFF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7DF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773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A4F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CA1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C90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3D7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5A8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CD05CC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776B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EE20C7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10618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CF1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4A332D8" wp14:editId="13E262FC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AC033A" w14:textId="1F8E581F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731E68" w:rsidRPr="00B3214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36117862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71AC033A" w14:textId="1F8E581F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731E68" w:rsidRPr="00B3214F">
                              <w:rPr>
                                <w:rFonts w:ascii="Arial" w:hAnsi="Arial" w:cs="Arial"/>
                                <w:noProof/>
                              </w:rPr>
                              <w:t>36117862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8CA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1BC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988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4C6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E68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505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5A7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142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3DF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EFC2134" wp14:editId="5992C8EA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309B01" w14:textId="5839BDC3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731E68" w:rsidRPr="00B3214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2021496092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25309B01" w14:textId="5839BDC3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731E68" w:rsidRPr="00B3214F">
                              <w:rPr>
                                <w:rFonts w:ascii="Arial" w:hAnsi="Arial" w:cs="Arial"/>
                                <w:noProof/>
                              </w:rPr>
                              <w:t>2021496092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B06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497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A4B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35D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0B5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CD5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15B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E13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A70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6E7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EAC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1AD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C45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975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913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3D5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C76AE5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4CB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71916BA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2DB53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22A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7A5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7CD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B30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AF5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0F6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6AF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CA2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E79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373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11C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C3D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65A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806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3CE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E9BB76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C3C8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07B65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7AA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F32B11E" wp14:editId="06C1AC43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5872BE" w14:textId="53236086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731E68" w:rsidRPr="00B3214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SVB Mateja Bela 2450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145872BE" w14:textId="53236086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731E68" w:rsidRPr="00B3214F">
                              <w:rPr>
                                <w:rFonts w:ascii="Arial" w:hAnsi="Arial" w:cs="Arial"/>
                                <w:noProof/>
                              </w:rPr>
                              <w:t>SVB Mateja Bela 2450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8EE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557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397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73C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6B0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B51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984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5AD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F04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442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8DA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81D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5FD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C4C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651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446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DDF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0CE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A2E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FD7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60C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0BD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FDB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56B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745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0D0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1AA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599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188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099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E72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7B5399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76B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4E226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D89DDD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4D0FA1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087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675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A5C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5C6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00C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AC5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8FB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AAD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DC6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FEB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7AF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C76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BBA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59D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42F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11D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835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916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53B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664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DE8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AE8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B0F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A181C4C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006B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EFA2A3B" wp14:editId="6E32F37F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693076" w14:textId="434807C1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731E68" w:rsidRPr="00B3214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Mateja Bela 29,31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6A693076" w14:textId="434807C1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731E68" w:rsidRPr="00B3214F">
                              <w:rPr>
                                <w:rFonts w:ascii="Arial" w:hAnsi="Arial" w:cs="Arial"/>
                                <w:noProof/>
                              </w:rPr>
                              <w:t>Mateja Bela 29,31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ABF5E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F6B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6A9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C14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D11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2A6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EA9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4A0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33D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45A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A18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C22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CD5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F80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F67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3EC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6F9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3B435B7" wp14:editId="237D7A9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EB6199" w14:textId="68A497AB" w:rsidR="000B647F" w:rsidRDefault="000B647F" w:rsidP="00944C3D">
                                  <w:r>
                                    <w:fldChar w:fldCharType="begin"/>
                                  </w:r>
                                  <w:r>
                                    <w:instrText xml:space="preserve"> MERGEFIELD  aSUB_ULICA_CISLO  \* MERGEFORMAT </w:instrTex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05EB6199" w14:textId="68A497AB" w:rsidR="000B647F" w:rsidRDefault="000B647F" w:rsidP="00944C3D">
                            <w:r>
                              <w:fldChar w:fldCharType="begin"/>
                            </w:r>
                            <w:r>
                              <w:instrText xml:space="preserve"> MERGEFIELD  aSUB_ULICA_CISLO  \* MERGEFORMAT </w:instrTex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F5F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9FD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D32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16B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500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371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E5A7CF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23C9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2DA5F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E7AA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0D4796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4241BC8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FD47C73" wp14:editId="35B704D8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C2FD97" w14:textId="7AD3DFE9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731E68" w:rsidRPr="00B3214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91108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0BC2FD97" w14:textId="7AD3DFE9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731E68" w:rsidRPr="00B3214F">
                              <w:rPr>
                                <w:rFonts w:ascii="Arial" w:hAnsi="Arial" w:cs="Arial"/>
                                <w:noProof/>
                              </w:rPr>
                              <w:t>91108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941ADBB" wp14:editId="77B2C1E9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599FC2" w14:textId="663E783A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731E68" w:rsidRPr="00B3214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2B599FC2" w14:textId="663E783A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731E68" w:rsidRPr="00B3214F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EEB7B8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AEE27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FB4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B2C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4C3E85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9D1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4C65E7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FC605D3" wp14:editId="0ADA4500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A47B93" w14:textId="175E9A0E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02A47B93" w14:textId="175E9A0E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CEE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F77F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D084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652C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6ADF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05BB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F639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31F93EA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41E4C2C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295C034" wp14:editId="75FB755C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E03F7B" w14:textId="2348BBDE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63E03F7B" w14:textId="2348BBDE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01195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037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B41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D25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96D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0E1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9CB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3AD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13AA86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5A9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641CBE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538A0E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0882AAE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AD24EF8" wp14:editId="012C666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2F1266" w14:textId="385BF0A4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192F1266" w14:textId="385BF0A4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7E2E44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65BCCB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AC92A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175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39C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6B1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EDB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90F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390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C5D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D6D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AC3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684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681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C23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7D8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6A0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9D1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DA5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12E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3AB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B2C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233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BBE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A4C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ED1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5F8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82D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E4F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BAF605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25B1E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CB4D9F1" w14:textId="74A67F8C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731E68">
              <w:rPr>
                <w:rFonts w:ascii="Arial" w:hAnsi="Arial"/>
                <w:lang w:eastAsia="sk-SK"/>
              </w:rPr>
              <w:t>24.3.2026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119DF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8A000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D30AD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3A3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76D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121EE5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1124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B53C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E1A2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13A8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32B6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59D5F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956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B2C1B3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DC17C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C9DF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A148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68B9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9265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649E2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2D6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7B9F95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61C74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AD5D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E19C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41B8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4A50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10F74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517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644B4C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9F91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AD9B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426A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FD51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26A5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3B303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501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B9429F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D813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5FD4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7A73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A654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F7F7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5EC0D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141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5ADD96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E1B3C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E63A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6143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7431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ACFC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56001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863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68A8C9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7AFF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B0F6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EDA9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9415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F6FD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E76D9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62D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40D36A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041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781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425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AB3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CEFE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9BD535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F329D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105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E7D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BF9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C79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456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A4C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110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558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0C3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94E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88C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AC1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8DC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BCA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D90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9B2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4C1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2BA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539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0FB9A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137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C4E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49F6ABEA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172E0488" w14:textId="77777777" w:rsidR="00944C3D" w:rsidRDefault="00944C3D" w:rsidP="00944C3D">
      <w:pPr>
        <w:rPr>
          <w:rFonts w:ascii="Arial" w:hAnsi="Arial"/>
        </w:rPr>
      </w:pPr>
    </w:p>
    <w:p w14:paraId="5B7084AF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069F1F05" w14:textId="60E07F1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2175B672" w14:textId="1F7881EE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3BE4ECA9" w14:textId="6D1D4281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5857E08A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3E4E0379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260"/>
        <w:gridCol w:w="2835"/>
      </w:tblGrid>
      <w:tr w:rsidR="00944C3D" w:rsidRPr="008D0433" w14:paraId="2A78A068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51E7FDA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4BFB524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038F45E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12822FE7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70AE7D2F" w14:textId="521097D9" w:rsidR="00944C3D" w:rsidRPr="008D0433" w:rsidRDefault="00731E68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Kalafútová Katarína </w:t>
            </w:r>
          </w:p>
        </w:tc>
        <w:tc>
          <w:tcPr>
            <w:tcW w:w="3260" w:type="dxa"/>
            <w:vAlign w:val="center"/>
          </w:tcPr>
          <w:p w14:paraId="7105783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9E2F29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5F102F0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277473A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3986ADF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ECD52D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1756115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2A0A876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70FA636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50C5059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F1A1E91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2813ACDE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15DB94CC" w14:textId="168D2DCD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23E808EA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7AAB255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0A8818A3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225C9B5" w14:textId="4122CA58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1EB7E9D7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092A2B8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3953E2A4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6479168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14612C6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6EF1479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5E1FF568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622A7A6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12A5BC0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7B2BE5E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1A8660B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0B16880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7A6C2D1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230A6A9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7C412D3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145F948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31D0F0E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37B6B82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BFEF81E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3813144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4EFCAEC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4ECA8FE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F816C05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319BC7A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D608B28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3BC75AAB" w14:textId="6EB966A3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69EE237E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FD47CA6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5BEF161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493EE07E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0C371BD7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3933C752" w14:textId="619E4D13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 w:rsidR="00731E68">
        <w:rPr>
          <w:rFonts w:ascii="Arial" w:hAnsi="Arial"/>
          <w:sz w:val="22"/>
          <w:szCs w:val="22"/>
        </w:rPr>
        <w:t>x</w:t>
      </w:r>
      <w:r>
        <w:rPr>
          <w:rFonts w:ascii="Arial" w:hAnsi="Arial"/>
          <w:sz w:val="22"/>
          <w:szCs w:val="22"/>
        </w:rPr>
        <w:tab/>
        <w:t>nie</w:t>
      </w:r>
    </w:p>
    <w:p w14:paraId="127261D2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491F5E46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30A9EB0E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53708AF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1F909A1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09738B0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408772FF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01AB4B8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237E6DC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4445B04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D73E4AA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2753821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49B39EC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0ADFF98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5D3C593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721831E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2540986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3A23ADE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84F4A88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4EB0ABE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807CB80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6E16DB5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7DE9A3B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073BBC1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19AA9E6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418AF70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0B32E6A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3AC7C08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1C32D54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652D393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12F9022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75D509E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08E8E9E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6A625C2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5A75E2B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77884AB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42A666E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04C79168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7721E73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AAF4DA4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0"/>
        <w:gridCol w:w="1973"/>
        <w:gridCol w:w="1974"/>
        <w:gridCol w:w="1775"/>
      </w:tblGrid>
      <w:tr w:rsidR="00944C3D" w:rsidRPr="008D0433" w14:paraId="51D9AD03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62427CB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2BB8820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6060394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6683301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5D14A456" w14:textId="77777777" w:rsidTr="00503750">
        <w:trPr>
          <w:trHeight w:val="302"/>
        </w:trPr>
        <w:tc>
          <w:tcPr>
            <w:tcW w:w="4510" w:type="dxa"/>
          </w:tcPr>
          <w:p w14:paraId="26CF3C2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7744A6B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1FBCE44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2C8DF59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1AFC343" w14:textId="77777777" w:rsidTr="00503750">
        <w:trPr>
          <w:trHeight w:val="302"/>
        </w:trPr>
        <w:tc>
          <w:tcPr>
            <w:tcW w:w="4510" w:type="dxa"/>
          </w:tcPr>
          <w:p w14:paraId="7BF14D5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7330AAC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2D1408D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74A38EF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B26E30C" w14:textId="77777777" w:rsidTr="00503750">
        <w:trPr>
          <w:trHeight w:val="302"/>
        </w:trPr>
        <w:tc>
          <w:tcPr>
            <w:tcW w:w="4510" w:type="dxa"/>
          </w:tcPr>
          <w:p w14:paraId="0EE2CA2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2D728B8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1E5F342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55F7C0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7C169A0" w14:textId="77777777" w:rsidTr="00503750">
        <w:trPr>
          <w:trHeight w:val="302"/>
        </w:trPr>
        <w:tc>
          <w:tcPr>
            <w:tcW w:w="4510" w:type="dxa"/>
          </w:tcPr>
          <w:p w14:paraId="1DE14BE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6728CEC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2391928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22AFA7B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571465A" w14:textId="77777777" w:rsidTr="00503750">
        <w:trPr>
          <w:trHeight w:val="327"/>
        </w:trPr>
        <w:tc>
          <w:tcPr>
            <w:tcW w:w="4510" w:type="dxa"/>
          </w:tcPr>
          <w:p w14:paraId="61FDF2A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6653784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2B39A2F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D2EBF6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5A4E188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16CFB64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2CF51521" w14:textId="59A35ECB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513858BF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9B17558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27EFA8A2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3025057A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174FDCC2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6DD4C43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6790FC3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3D5E56ED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22752263" w14:textId="77777777" w:rsidTr="00503750">
        <w:tc>
          <w:tcPr>
            <w:tcW w:w="2302" w:type="dxa"/>
            <w:vAlign w:val="center"/>
          </w:tcPr>
          <w:p w14:paraId="6739869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24ECDCB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2DDC497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76FB7D7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290A697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0F7D160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4CC2166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4CE258C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756B7F55" w14:textId="77777777" w:rsidTr="00503750">
        <w:tc>
          <w:tcPr>
            <w:tcW w:w="15593" w:type="dxa"/>
            <w:gridSpan w:val="8"/>
            <w:vAlign w:val="center"/>
          </w:tcPr>
          <w:p w14:paraId="02B5041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4610DAE4" w14:textId="77777777" w:rsidTr="00503750">
        <w:tc>
          <w:tcPr>
            <w:tcW w:w="2302" w:type="dxa"/>
            <w:vAlign w:val="center"/>
          </w:tcPr>
          <w:p w14:paraId="3800E5E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581A438" w14:textId="0E61F92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985BA22" w14:textId="79A009B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A427043" w14:textId="4215406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D97FE0" w14:textId="68BAF79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0B7D6F" w14:textId="5797642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3D7C29F" w14:textId="253039C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752298E" w14:textId="67FFD2F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A5A234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FAA406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1175BEFC" w14:textId="7ECA360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D2C7DEB" w14:textId="47B9332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E79F4C" w14:textId="52FD6C8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6D71B6B" w14:textId="2898B6B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43DEE5" w14:textId="299ED86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CAB6F6" w14:textId="3069E57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D99E96" w14:textId="1A0D191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B691CE9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E4C8A3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95E69D1" w14:textId="47E39BB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60E65F8" w14:textId="0960571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6ABC6D" w14:textId="4563552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CB7990" w14:textId="36EF421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7036C97" w14:textId="69D4C63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69D08C" w14:textId="01E1DB8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724FB8" w14:textId="0854754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432789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A86F30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5626525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1730FA8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D0774E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21D227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2C08A9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F92C99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D4D22F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E991098" w14:textId="77777777" w:rsidTr="00503750">
        <w:tc>
          <w:tcPr>
            <w:tcW w:w="2302" w:type="dxa"/>
            <w:vAlign w:val="center"/>
          </w:tcPr>
          <w:p w14:paraId="6250896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6B373E8" w14:textId="3C0FA8C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D72560F" w14:textId="5EE3C02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5C61ED" w14:textId="5184ADC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25B144" w14:textId="7BE5E3C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0E5453" w14:textId="6082B96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C5A6BA" w14:textId="0A321FD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9A1EB5" w14:textId="156DB9D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3CB7A9" w14:textId="77777777" w:rsidTr="00503750">
        <w:tc>
          <w:tcPr>
            <w:tcW w:w="15593" w:type="dxa"/>
            <w:gridSpan w:val="8"/>
            <w:vAlign w:val="center"/>
          </w:tcPr>
          <w:p w14:paraId="011E876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74AD5D89" w14:textId="77777777" w:rsidTr="00503750">
        <w:tc>
          <w:tcPr>
            <w:tcW w:w="2302" w:type="dxa"/>
            <w:vAlign w:val="center"/>
          </w:tcPr>
          <w:p w14:paraId="335E87F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C91FAB6" w14:textId="3F1AED9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74BE542" w14:textId="40D00F3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A6DB8F" w14:textId="0C7A043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41DAD5" w14:textId="606826D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750E1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FA9A99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ADB287E" w14:textId="1C87B88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C8A731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9EA430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6B1A8A42" w14:textId="29B3D07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436E595" w14:textId="78653C2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127CA3" w14:textId="79F412F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446EA0" w14:textId="7E6177D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D54E23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C78307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9E97F62" w14:textId="0BBEC3C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CB3C6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5C305C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5C16A3F" w14:textId="09CB920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815F39E" w14:textId="60F7E5C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2FAA46" w14:textId="78D5B24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A409E9" w14:textId="49F9056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1CF84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A6C897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0E26861" w14:textId="523F780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17BF42" w14:textId="77777777" w:rsidTr="00503750">
        <w:tc>
          <w:tcPr>
            <w:tcW w:w="2302" w:type="dxa"/>
            <w:vAlign w:val="center"/>
          </w:tcPr>
          <w:p w14:paraId="57D8721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59CB052" w14:textId="2BB1EF6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72511D5" w14:textId="1A31883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429DC44" w14:textId="299A9FB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4F3E5E8" w14:textId="747F0F3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C7E0E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E0AEB4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3F1174E" w14:textId="79A2755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E2F6988" w14:textId="77777777" w:rsidTr="00503750">
        <w:tc>
          <w:tcPr>
            <w:tcW w:w="15593" w:type="dxa"/>
            <w:gridSpan w:val="8"/>
            <w:vAlign w:val="center"/>
          </w:tcPr>
          <w:p w14:paraId="7111427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3EA07565" w14:textId="77777777" w:rsidTr="00503750">
        <w:tc>
          <w:tcPr>
            <w:tcW w:w="2302" w:type="dxa"/>
            <w:vAlign w:val="center"/>
          </w:tcPr>
          <w:p w14:paraId="3BF056F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E44B299" w14:textId="5D9A8B3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C8456E5" w14:textId="5466A0A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067BAF" w14:textId="7ACFAD6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C3E961" w14:textId="0DF40F1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DCEB01" w14:textId="1D6ED62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306B1D" w14:textId="1181900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8A2B00" w14:textId="0EA8128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EBB6E09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2CC467B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05CC21B7" w14:textId="2E6E648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336267A" w14:textId="506E8BD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6EC440" w14:textId="1EA8A08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6BB25A" w14:textId="666898C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A61524" w14:textId="78AABF7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85D5E0" w14:textId="7A38572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6ADD60" w14:textId="3D13501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DFE0CE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779380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4066EF1C" w14:textId="52082E8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7EFD01A" w14:textId="618F35F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0F417F" w14:textId="753D930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508CFD" w14:textId="26A15F8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3D9650" w14:textId="7323D71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BC2AB7" w14:textId="5E39A92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DBF9C67" w14:textId="7991554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09381E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69BFF9F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4E4EB8C" w14:textId="79A3657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D2D0E88" w14:textId="6298AAE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936BD9" w14:textId="0ED7D24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9D21A6" w14:textId="21FACE6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20B187" w14:textId="06AF8ED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4741D1" w14:textId="41EDB52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B4A421" w14:textId="0832207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551447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07BA9E3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76A64ED6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63F7AF4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00BF536" w14:textId="369A24F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5CAD7DB" w14:textId="147499A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C7D216" w14:textId="7E912BC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D3748D" w14:textId="7907D4E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2B27E7" w14:textId="42D13F4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A6AB3A" w14:textId="68DF554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038F88" w14:textId="250421B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F33CC2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652B607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C200D98" w14:textId="5642F97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4B656B1" w14:textId="64F374D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2868F0" w14:textId="339A7BD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34EB892" w14:textId="07E75F7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0B9CC5" w14:textId="2551542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8A0256" w14:textId="0CE5651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889619" w14:textId="2D7198E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F6ECC19" w14:textId="77777777" w:rsidR="00944C3D" w:rsidRDefault="00944C3D" w:rsidP="00944C3D">
      <w:pPr>
        <w:rPr>
          <w:rFonts w:ascii="Arial" w:hAnsi="Arial"/>
          <w:b/>
        </w:rPr>
      </w:pPr>
    </w:p>
    <w:p w14:paraId="1898AAF5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64BC3CBA" w14:textId="77777777" w:rsidTr="00503750">
        <w:tc>
          <w:tcPr>
            <w:tcW w:w="1944" w:type="dxa"/>
            <w:vAlign w:val="center"/>
          </w:tcPr>
          <w:p w14:paraId="33E3449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30CBD2B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165F793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67BB134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0EE000F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42909EC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412701F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108449B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3E0D90A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297445D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6CA73E4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670C7A4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59ED6DE0" w14:textId="77777777" w:rsidTr="00503750">
        <w:tc>
          <w:tcPr>
            <w:tcW w:w="15685" w:type="dxa"/>
            <w:gridSpan w:val="12"/>
            <w:vAlign w:val="center"/>
          </w:tcPr>
          <w:p w14:paraId="24728F3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65A930BC" w14:textId="77777777" w:rsidTr="00503750">
        <w:tc>
          <w:tcPr>
            <w:tcW w:w="1944" w:type="dxa"/>
            <w:vAlign w:val="center"/>
          </w:tcPr>
          <w:p w14:paraId="049D00F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163BE937" w14:textId="680DAC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36EADC3" w14:textId="062D8E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80CCFF5" w14:textId="58A660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E92B3BC" w14:textId="6CD8B6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D0602F3" w14:textId="6FD33F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AABDAFB" w14:textId="02C7EF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DFC7338" w14:textId="457CE1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8DD39B5" w14:textId="0B98F0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9FBB317" w14:textId="13E05E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8124723" w14:textId="21E7E6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03FABA8" w14:textId="5C52A1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136EBA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26BF7AE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1ADBE61D" w14:textId="7560ED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1179E5C" w14:textId="72CB57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222EF44" w14:textId="06D0E2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141ADE4" w14:textId="4E1C90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FB8CCEC" w14:textId="1DBE70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F9A30B3" w14:textId="027EE0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94AEC47" w14:textId="03209B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A572630" w14:textId="6367C1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C60DF16" w14:textId="7920CA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B5B107A" w14:textId="4A0E86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F940F15" w14:textId="7054C3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6720F25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1A8B7DB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7463568E" w14:textId="13DCE8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1FC8DCF" w14:textId="75915E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0D8FA5D" w14:textId="557E1B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F09BC84" w14:textId="19D7E3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392022C" w14:textId="0BC1C5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36A333E" w14:textId="547187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C3CA286" w14:textId="7E16B4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D33AFB8" w14:textId="267BD0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2E8F2CC" w14:textId="1FE4DE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DB7447E" w14:textId="3D293F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ACB5B14" w14:textId="13A4C3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D1C338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30BBC21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2E123A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C4C15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DEBF8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40BBD4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00CAB3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7B4F79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32F732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5048E1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16EFEF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DB821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BF227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4A45DF4" w14:textId="77777777" w:rsidTr="00503750">
        <w:tc>
          <w:tcPr>
            <w:tcW w:w="1944" w:type="dxa"/>
            <w:vAlign w:val="center"/>
          </w:tcPr>
          <w:p w14:paraId="613B01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FB75FA1" w14:textId="1E3BED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8DC826D" w14:textId="7DEAF1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E844865" w14:textId="5449D1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3DA1865" w14:textId="7B3079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0E69C08" w14:textId="4F7E44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9FCA15F" w14:textId="1AAAA5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BC77168" w14:textId="3FCB65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D569B75" w14:textId="48CFE9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E968C41" w14:textId="02F1BF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08F6EA9" w14:textId="6421EA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9950318" w14:textId="624988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E8A0EF" w14:textId="77777777" w:rsidTr="00503750">
        <w:tc>
          <w:tcPr>
            <w:tcW w:w="15685" w:type="dxa"/>
            <w:gridSpan w:val="12"/>
            <w:vAlign w:val="center"/>
          </w:tcPr>
          <w:p w14:paraId="30B51B6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1DC83E95" w14:textId="77777777" w:rsidTr="00503750">
        <w:tc>
          <w:tcPr>
            <w:tcW w:w="1944" w:type="dxa"/>
            <w:vAlign w:val="center"/>
          </w:tcPr>
          <w:p w14:paraId="2D72CB9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7F99B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DDB59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317EB74" w14:textId="7BC490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7B0AD99" w14:textId="3A88C0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000B0AF" w14:textId="7B99CE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586E4D8" w14:textId="3983BA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305FFF2" w14:textId="4CDAB7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838B9B5" w14:textId="5CFEED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33949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7D67F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AED5450" w14:textId="578FB4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932419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2615927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4A11C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3D20D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C5B74CF" w14:textId="4017DA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B9CF63A" w14:textId="515EDE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F9EDE6B" w14:textId="0FE37C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CC7966C" w14:textId="6CB099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FE28846" w14:textId="4759CC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092B381" w14:textId="029F02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6FD40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C8EBA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A8AB01E" w14:textId="053BC2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81A3DB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08DCAB9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14AEED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5E31C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4BB588F" w14:textId="4B0BD7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2414ABA" w14:textId="08F7FB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DDCA72B" w14:textId="0E95E6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5062884" w14:textId="6B6A3D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84D083A" w14:textId="4B558E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E415C5B" w14:textId="2B5278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C80ED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91A49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08B351F" w14:textId="159885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90AAF8" w14:textId="77777777" w:rsidTr="00503750">
        <w:tc>
          <w:tcPr>
            <w:tcW w:w="1944" w:type="dxa"/>
            <w:vAlign w:val="center"/>
          </w:tcPr>
          <w:p w14:paraId="6377C7D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53BA2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BD62F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2EF6FD0" w14:textId="3BD29F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6A15D58" w14:textId="62B71E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786F08E" w14:textId="407D00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EC74D86" w14:textId="00FB9E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EF61AFF" w14:textId="107019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276724C" w14:textId="5B6A06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50B6F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2D1B8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2978330" w14:textId="03147F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E163CCF" w14:textId="77777777" w:rsidTr="00503750">
        <w:tc>
          <w:tcPr>
            <w:tcW w:w="15685" w:type="dxa"/>
            <w:gridSpan w:val="12"/>
            <w:vAlign w:val="center"/>
          </w:tcPr>
          <w:p w14:paraId="7DFBC08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275E0B9F" w14:textId="77777777" w:rsidTr="00503750">
        <w:tc>
          <w:tcPr>
            <w:tcW w:w="1944" w:type="dxa"/>
            <w:vAlign w:val="center"/>
          </w:tcPr>
          <w:p w14:paraId="7627A08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694702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43451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61B4626" w14:textId="199C3E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F5F03FC" w14:textId="43C576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B28AEC5" w14:textId="27B80D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2C57557" w14:textId="1E0B06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C333FCD" w14:textId="1555A8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5239A55" w14:textId="214F4D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1E466DA" w14:textId="3FC409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24A86F8" w14:textId="79394F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028C6C4" w14:textId="072CBE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B26CDF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5DF0920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11DEF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47AEC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AD3B2C7" w14:textId="491E07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67E462C" w14:textId="7EA714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556E391" w14:textId="7CE2EC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1652CDC" w14:textId="52E062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176BF13" w14:textId="0DFA56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38D1CDD" w14:textId="485C89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798FF69" w14:textId="0CD656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38B30AB" w14:textId="0BFCDA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DD6DB93" w14:textId="46E54C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D8B70F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2607720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06ADD6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609C3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FA507B6" w14:textId="5BD99F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925A39E" w14:textId="11478E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402975B" w14:textId="21B716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2751EF3" w14:textId="34E76C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2314684" w14:textId="572D8C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76B01B6" w14:textId="365455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F2D48BC" w14:textId="74A4D9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74C0ED0" w14:textId="30CD64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BE13C72" w14:textId="22B8D2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177B22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76F3858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75666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89520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C10190C" w14:textId="3B8D66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09DB32F" w14:textId="01DF76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CEFD30A" w14:textId="340E19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77FEC9F" w14:textId="20AB7F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1A535E6" w14:textId="6DFB9E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A11A3DA" w14:textId="46F51F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1C7C03C" w14:textId="1C4122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7266FB4" w14:textId="01CC23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897FED1" w14:textId="1E5B00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ED84819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61DB8DB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7A492B93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0A52BDC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34734D7" w14:textId="59BEE6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DC2E2C2" w14:textId="482848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88237B2" w14:textId="007E42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69F6E05" w14:textId="4AE5C0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D4CA529" w14:textId="1481CD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068ECBC" w14:textId="3D7363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44ED625" w14:textId="025579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F7A07DB" w14:textId="068818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78C422A" w14:textId="362ED4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AD3046B" w14:textId="705825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C5D81CC" w14:textId="10363F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C8BD64B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641996A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4B515AD" w14:textId="2BCC82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20D709A" w14:textId="08FAE6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8A5AD39" w14:textId="502C14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6F31F20" w14:textId="35E0F3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7FDEA0A" w14:textId="7845C7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3084C2F" w14:textId="6D563E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05F9D03" w14:textId="484639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F175256" w14:textId="092C2C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CBE6358" w14:textId="639864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EF5DFFC" w14:textId="505CE1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99ECF84" w14:textId="27F0A9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BA8BED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3ADC51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C6E3F9F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0175C32A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3C8B88C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500C431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61E2C8CE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1DCCC98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545BD40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CBE2C7B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543E735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7ADB5E5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4B468A7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36BD499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16BE118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D2492B2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681F900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1DE45F3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F1CA3D5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8C6152B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54A9E65E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1226F6F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7BDCAA6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5B833C3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0E4D65D8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14F77C9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7572870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5B3659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0B66F5B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4A48B8F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62ED40C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2DB436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E78D643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21DAF03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673D64A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94A9D1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CC0CBE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B5BA85A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60ACC932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56563E2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459BB74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01D43AA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45DBC4A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1B152C2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164B454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09F14513" w14:textId="77777777" w:rsidTr="00503750">
        <w:trPr>
          <w:trHeight w:val="1073"/>
        </w:trPr>
        <w:tc>
          <w:tcPr>
            <w:tcW w:w="3614" w:type="dxa"/>
            <w:vMerge/>
          </w:tcPr>
          <w:p w14:paraId="5FAF634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6681362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06080E7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7E2025A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32514E8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743DBF2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7FDADA2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4038A7DD" w14:textId="77777777" w:rsidTr="00503750">
        <w:trPr>
          <w:trHeight w:val="283"/>
        </w:trPr>
        <w:tc>
          <w:tcPr>
            <w:tcW w:w="3614" w:type="dxa"/>
          </w:tcPr>
          <w:p w14:paraId="07F3911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611F91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A8EE4F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76F2B53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81FD95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8E3073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898FD4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1299709" w14:textId="77777777" w:rsidTr="00503750">
        <w:trPr>
          <w:trHeight w:val="283"/>
        </w:trPr>
        <w:tc>
          <w:tcPr>
            <w:tcW w:w="3614" w:type="dxa"/>
          </w:tcPr>
          <w:p w14:paraId="588CAFC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8409E7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20B288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11E5D7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4F5892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A9CA4D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66BD07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2272231" w14:textId="77777777" w:rsidTr="00503750">
        <w:trPr>
          <w:trHeight w:val="283"/>
        </w:trPr>
        <w:tc>
          <w:tcPr>
            <w:tcW w:w="3614" w:type="dxa"/>
          </w:tcPr>
          <w:p w14:paraId="73940F6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21EF7A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90F551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6C3F957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E55CEB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CE8569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84FA2D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25796F4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2546F0B9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944C3D" w:rsidRPr="00050529" w14:paraId="675F312D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2D8DBA3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312D444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30A1BE3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480A72E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53E719F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63DB802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76D0423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2E882C7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391EA2F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5D10CD0D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49EE7BD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02E0711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8975A8A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117952C7" w14:textId="03E581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694C52" w14:textId="411ED6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A1D030" w14:textId="31D2C4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BC9895" w14:textId="183074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36491F" w14:textId="356225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9FFE8E" w14:textId="6C04F6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F574B1" w14:textId="027304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C8A5B62" w14:textId="4C6B79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01B984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75FDC9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339F8200" w14:textId="4EDA9B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94B1A70" w14:textId="031E6D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141E566" w14:textId="42E6FA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0A420F" w14:textId="665DD2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C9528A5" w14:textId="37EB53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450AB2" w14:textId="314FE8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B836D1" w14:textId="0746C8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61BB5D6" w14:textId="4965F9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57DD0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DADA4D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3999F691" w14:textId="366AB3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94FB81" w14:textId="5CA1EC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881741C" w14:textId="199D0F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500D64" w14:textId="50554C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1EB083" w14:textId="189DED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7665CBF" w14:textId="270298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00C5FB" w14:textId="30DA3B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1B809AC" w14:textId="3E7FDF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BF70F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1C6612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428AF8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862A7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BC3F4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78384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B7C63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E04E2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C7822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27C59A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1F99D55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55EBB9A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7E500265" w14:textId="1D302B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78DBC5" w14:textId="598313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D93F0CD" w14:textId="1B4920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89D951" w14:textId="0E1DC4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62C108" w14:textId="6F6A31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5942A20" w14:textId="32C8E9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020B56A" w14:textId="6B6031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1DC684B" w14:textId="77CF2A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002D5D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B9A717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4A5EC4D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4D90CBE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75CACB8F" w14:textId="43710F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F0146C" w14:textId="145419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4C6D98" w14:textId="24C0B5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152B85" w14:textId="611BBD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337C36" w14:textId="22AA29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30F6DC" w14:textId="09DC42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7B4E8E" w14:textId="573020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E818881" w14:textId="56D5A5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F679F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0B2F97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5D1970B8" w14:textId="15CD76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0633E9" w14:textId="1C8849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D024F27" w14:textId="70C7BE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A37F63" w14:textId="0C7621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5AA1F3" w14:textId="3D6547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03CED3" w14:textId="43A006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22760F" w14:textId="2FF8DB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117C53D" w14:textId="313C3B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F0C4E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5B1090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63B39898" w14:textId="100B69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BF1FD9F" w14:textId="2F16D6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9BA703" w14:textId="54CA06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762E772" w14:textId="2A7F5A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55D396" w14:textId="4965CA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A2ECCC" w14:textId="650046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6316A5" w14:textId="550AA9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C6864D3" w14:textId="6F050B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0B17E6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EBF7C82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33185AD9" w14:textId="33B8BA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620595" w14:textId="4A158B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7CFB4B" w14:textId="28CE2B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CC1681B" w14:textId="40603E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2C39106" w14:textId="5D2DCD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39F7C61" w14:textId="39470F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736FF9" w14:textId="746D61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F9BA262" w14:textId="0966DA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DCD61B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44B893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7109DD6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30EA7B2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344421FE" w14:textId="0D9CCA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D8EE4E" w14:textId="08B95A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13B08CC" w14:textId="10D110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CD2125" w14:textId="0D47DE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7D7AA2" w14:textId="60DD6A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D67743" w14:textId="6C3CE8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AA1A16" w14:textId="37ABEF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EB7822D" w14:textId="2AE4FD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C71765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228079B6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35CA1029" w14:textId="3DCCE2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DAD4F4" w14:textId="00067E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28693D" w14:textId="307FA3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59FF69" w14:textId="0A1767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A8261A" w14:textId="27B17D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CA8DCE" w14:textId="324C10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AF1A48" w14:textId="377BE6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3904581" w14:textId="43B0EC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0D933A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79EEC06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26D18D08" w14:textId="6B89FAF6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501C204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20F42B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E7F818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C982AF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4B4742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9D81DA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2F79A9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FF3634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734B0B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B6CABC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307EEA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25C51F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AC158E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67B9C0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F1CE49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27B972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A639D7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A9C012B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5DE5B7E5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50CCADE6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573824FF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4"/>
        <w:gridCol w:w="1963"/>
        <w:gridCol w:w="1341"/>
        <w:gridCol w:w="1319"/>
        <w:gridCol w:w="1963"/>
      </w:tblGrid>
      <w:tr w:rsidR="00944C3D" w:rsidRPr="008D0433" w14:paraId="376430FD" w14:textId="77777777" w:rsidTr="00503750">
        <w:trPr>
          <w:trHeight w:val="630"/>
        </w:trPr>
        <w:tc>
          <w:tcPr>
            <w:tcW w:w="2594" w:type="dxa"/>
            <w:vAlign w:val="center"/>
          </w:tcPr>
          <w:p w14:paraId="1FF03FA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vAlign w:val="center"/>
          </w:tcPr>
          <w:p w14:paraId="5EC79F0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vAlign w:val="center"/>
          </w:tcPr>
          <w:p w14:paraId="2B2D68F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vAlign w:val="center"/>
          </w:tcPr>
          <w:p w14:paraId="0820FB9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vAlign w:val="center"/>
          </w:tcPr>
          <w:p w14:paraId="74608F3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5D04D80F" w14:textId="77777777" w:rsidTr="00503750">
        <w:trPr>
          <w:trHeight w:val="437"/>
        </w:trPr>
        <w:tc>
          <w:tcPr>
            <w:tcW w:w="2594" w:type="dxa"/>
          </w:tcPr>
          <w:p w14:paraId="19B8304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vAlign w:val="center"/>
          </w:tcPr>
          <w:p w14:paraId="4A21E45F" w14:textId="7499722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1142E7A8" w14:textId="729555D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4EBDD506" w14:textId="1B1F36A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63A21B79" w14:textId="1A34105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9ABDB66" w14:textId="77777777" w:rsidTr="00503750">
        <w:trPr>
          <w:trHeight w:val="420"/>
        </w:trPr>
        <w:tc>
          <w:tcPr>
            <w:tcW w:w="2594" w:type="dxa"/>
          </w:tcPr>
          <w:p w14:paraId="1DE18EE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vAlign w:val="center"/>
          </w:tcPr>
          <w:p w14:paraId="713399B1" w14:textId="1B4D8F4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639C0579" w14:textId="62FD16E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738ADBA1" w14:textId="1B47EE2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3118A62D" w14:textId="14A2A52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733BCE4" w14:textId="77777777" w:rsidTr="00503750">
        <w:trPr>
          <w:trHeight w:val="630"/>
        </w:trPr>
        <w:tc>
          <w:tcPr>
            <w:tcW w:w="2594" w:type="dxa"/>
          </w:tcPr>
          <w:p w14:paraId="710CA3B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vAlign w:val="center"/>
          </w:tcPr>
          <w:p w14:paraId="0CF2284F" w14:textId="2B45210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41011D6A" w14:textId="69BCE02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62D2469E" w14:textId="645B232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37EC16CE" w14:textId="64F113B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6889355" w14:textId="77777777" w:rsidTr="00503750">
        <w:trPr>
          <w:trHeight w:val="420"/>
        </w:trPr>
        <w:tc>
          <w:tcPr>
            <w:tcW w:w="2594" w:type="dxa"/>
          </w:tcPr>
          <w:p w14:paraId="16E271C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vAlign w:val="center"/>
          </w:tcPr>
          <w:p w14:paraId="083408B6" w14:textId="51451BA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4F3ED5AE" w14:textId="26702F1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38984A74" w14:textId="5482D9A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456D209A" w14:textId="7BE57C6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BC8BC4E" w14:textId="77777777" w:rsidTr="00503750">
        <w:trPr>
          <w:trHeight w:val="437"/>
        </w:trPr>
        <w:tc>
          <w:tcPr>
            <w:tcW w:w="2594" w:type="dxa"/>
          </w:tcPr>
          <w:p w14:paraId="4088E01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vAlign w:val="center"/>
          </w:tcPr>
          <w:p w14:paraId="5E0AE099" w14:textId="47423D7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62573787" w14:textId="6D24303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46FA301A" w14:textId="22B7FE2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07142B2B" w14:textId="6F13ED0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E544E7E" w14:textId="77777777" w:rsidTr="00503750">
        <w:trPr>
          <w:trHeight w:val="420"/>
        </w:trPr>
        <w:tc>
          <w:tcPr>
            <w:tcW w:w="2594" w:type="dxa"/>
          </w:tcPr>
          <w:p w14:paraId="4EECD234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vAlign w:val="center"/>
          </w:tcPr>
          <w:p w14:paraId="6E48F4DF" w14:textId="212BB622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7FE702FF" w14:textId="3B815D6D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5C6AF7BB" w14:textId="7AE52222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0EAEADF5" w14:textId="3814DBFF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63542458" w14:textId="77777777" w:rsidR="00944C3D" w:rsidRDefault="00944C3D" w:rsidP="00944C3D">
      <w:pPr>
        <w:rPr>
          <w:rFonts w:ascii="Arial" w:hAnsi="Arial"/>
          <w:b/>
        </w:rPr>
      </w:pPr>
    </w:p>
    <w:p w14:paraId="2E032560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1"/>
        <w:gridCol w:w="1790"/>
        <w:gridCol w:w="2556"/>
        <w:gridCol w:w="1913"/>
      </w:tblGrid>
      <w:tr w:rsidR="00944C3D" w:rsidRPr="008D0433" w14:paraId="3213F110" w14:textId="77777777" w:rsidTr="00503750">
        <w:trPr>
          <w:trHeight w:val="718"/>
        </w:trPr>
        <w:tc>
          <w:tcPr>
            <w:tcW w:w="2921" w:type="dxa"/>
            <w:vAlign w:val="center"/>
          </w:tcPr>
          <w:p w14:paraId="49BDB2C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vAlign w:val="center"/>
          </w:tcPr>
          <w:p w14:paraId="0D818E5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3E3F2D1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vAlign w:val="center"/>
          </w:tcPr>
          <w:p w14:paraId="18B2E5F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vAlign w:val="center"/>
          </w:tcPr>
          <w:p w14:paraId="222CF73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069FE451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4213B99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</w:tcPr>
          <w:p w14:paraId="09C4D53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5F3376C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54601F5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6AA4949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3F06AD6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</w:tcPr>
          <w:p w14:paraId="7E360D5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7AA9EDA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640E60F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BEB0E60" w14:textId="77777777" w:rsidTr="00503750">
        <w:trPr>
          <w:trHeight w:val="233"/>
        </w:trPr>
        <w:tc>
          <w:tcPr>
            <w:tcW w:w="2921" w:type="dxa"/>
            <w:vAlign w:val="center"/>
          </w:tcPr>
          <w:p w14:paraId="1DCA246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</w:tcPr>
          <w:p w14:paraId="6EE4383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444CC4C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5025243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0011F32" w14:textId="77777777" w:rsidTr="00503750">
        <w:trPr>
          <w:trHeight w:val="485"/>
        </w:trPr>
        <w:tc>
          <w:tcPr>
            <w:tcW w:w="2921" w:type="dxa"/>
            <w:vAlign w:val="center"/>
          </w:tcPr>
          <w:p w14:paraId="43933BC9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</w:tcPr>
          <w:p w14:paraId="02696FB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21F0070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1049F32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6166B59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65211949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029DCCF4" w14:textId="77777777" w:rsidTr="00503750">
        <w:tc>
          <w:tcPr>
            <w:tcW w:w="2835" w:type="dxa"/>
            <w:vAlign w:val="center"/>
          </w:tcPr>
          <w:p w14:paraId="41D3F90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7C0691B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2311B89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79E3EDF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382C3C6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1414F23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6BE759AF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7ACC685B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0ECC625A" w14:textId="2BCF9185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1E5C17B" w14:textId="1984A41D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63C5AA8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46ECA1C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94C3704" w14:textId="0665FD60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04DFAF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2568887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3648C4E7" w14:textId="35704A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B6B32D" w14:textId="67F7B4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C0496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70895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F572A77" w14:textId="447689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545189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4C062F3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244E2786" w14:textId="160A35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54F11A6" w14:textId="7FEE7B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56502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F2058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6FABDE9" w14:textId="7C100A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6CF7843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29C8CFF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17DEC605" w14:textId="713970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85F6364" w14:textId="6C9951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E74C8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134E4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5367FBF" w14:textId="2FDB68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C9A914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50456CD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126C7CE6" w14:textId="13D407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7003767" w14:textId="3715B3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5A5E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BF8BB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0421FC5" w14:textId="658938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0E95F7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3A6815F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461EA8CD" w14:textId="7325B7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13E89AE" w14:textId="70DB68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349D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888F1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8B73238" w14:textId="3F15AF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E6718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59BF5E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7B3487B6" w14:textId="79FE9A7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9473C57" w14:textId="255158B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E2ACC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F09FEB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D7E9352" w14:textId="60438C9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29E1F7C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672AB0E9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6BD1C4D1" w14:textId="5515D63D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69786E86" w14:textId="77777777" w:rsidR="00944C3D" w:rsidRDefault="00944C3D" w:rsidP="00944C3D">
      <w:pPr>
        <w:rPr>
          <w:rFonts w:ascii="Arial" w:hAnsi="Arial"/>
          <w:b/>
        </w:rPr>
      </w:pPr>
    </w:p>
    <w:p w14:paraId="4C34FA66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08767EB4" w14:textId="77777777" w:rsidTr="00503750">
        <w:tc>
          <w:tcPr>
            <w:tcW w:w="2835" w:type="dxa"/>
            <w:vAlign w:val="center"/>
          </w:tcPr>
          <w:p w14:paraId="2776EE3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189DF26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7E68156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7A0A0A0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6E2F80E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2F70764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0D94CFB6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44E76B0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7D00ADE5" w14:textId="592C53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1C34A9" w14:textId="1E32CA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B1D04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34812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EEEE35A" w14:textId="5B981E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D8E76B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0F12EB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5F991145" w14:textId="5D9A93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385D29" w14:textId="5B36DF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35AA0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6C26D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BE12F1A" w14:textId="3EB2BF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16270B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432A7B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3659325C" w14:textId="0FD7EC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EDB835" w14:textId="4E2B37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C099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FC7F2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4A38CEE" w14:textId="42C1FF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A2C4E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88ABF5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0DDA9864" w14:textId="319D20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14E183" w14:textId="3B59D6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A1C26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4F8E4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B6E6198" w14:textId="46FB1E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C5CF3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367E29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036BFE64" w14:textId="0A1D812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0B05C3" w14:textId="1FFF56B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EE8F5F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A30BC5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AB5B3F6" w14:textId="1949A76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AAB4B92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587EEAAB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2740"/>
        <w:gridCol w:w="2938"/>
      </w:tblGrid>
      <w:tr w:rsidR="00944C3D" w:rsidRPr="00050529" w14:paraId="26CF4BD6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17FD78A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720AE3B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42D54CAD" w14:textId="77777777" w:rsidTr="00503750">
        <w:trPr>
          <w:trHeight w:val="699"/>
        </w:trPr>
        <w:tc>
          <w:tcPr>
            <w:tcW w:w="3502" w:type="dxa"/>
            <w:vMerge/>
          </w:tcPr>
          <w:p w14:paraId="799D0E8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1944582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6DF749C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592AA5CB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0BEB617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6007CDAD" w14:textId="0C3F69F6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266A5AD0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EB8C726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54273A7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7FFB636F" w14:textId="2FA02720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6A22A8F6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1CFE914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21BCD83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64BFA6E5" w14:textId="0798B26D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2772952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02D992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05954CC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7"/>
        <w:gridCol w:w="2743"/>
        <w:gridCol w:w="2940"/>
      </w:tblGrid>
      <w:tr w:rsidR="00944C3D" w:rsidRPr="00050529" w14:paraId="2BCEA844" w14:textId="77777777" w:rsidTr="00503750">
        <w:trPr>
          <w:trHeight w:val="593"/>
        </w:trPr>
        <w:tc>
          <w:tcPr>
            <w:tcW w:w="3497" w:type="dxa"/>
          </w:tcPr>
          <w:p w14:paraId="7E16D1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4C73E35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14E4E26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7FA9B86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21A158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2DB92AFF" w14:textId="79056D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3B346A3" w14:textId="6B8594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30606A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D1505F1" w14:textId="36A5370A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A91A806" w14:textId="5B2D94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0E7ADDE" w14:textId="0D092E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D0974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938EDF6" w14:textId="0236531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80DB4EE" w14:textId="519977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0E301FF" w14:textId="787110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AB856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048AAE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4ED14286" w14:textId="4476A9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CF1EA04" w14:textId="1D4CE0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BB882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A29941E" w14:textId="419AD973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823F253" w14:textId="50DC23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6145989" w14:textId="468C1F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038F4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6632087" w14:textId="0F55898A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3E3A526" w14:textId="610E8D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F436EEF" w14:textId="02142E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6BB1E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89C897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78513DB7" w14:textId="2232BB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FB97FE1" w14:textId="304E94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CBFE3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093E818" w14:textId="28BD5BCE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53BB504" w14:textId="686EF8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E9C1B31" w14:textId="2319BE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87E4C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DE56964" w14:textId="266A27BB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508E524" w14:textId="242399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14B5851" w14:textId="21D758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BB4A54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32609FD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3FE05352" w14:textId="095CE9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BE95053" w14:textId="5DA8D4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EE24F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C1F71FA" w14:textId="3DD64062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D644828" w14:textId="480C41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B30F32E" w14:textId="45D91D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DBB1D4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0E0C2DDC" w14:textId="6968A76D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4481184" w14:textId="28505F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BD49818" w14:textId="3C156A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841D513" w14:textId="77777777" w:rsidR="00944C3D" w:rsidRDefault="00944C3D" w:rsidP="00944C3D">
      <w:pPr>
        <w:rPr>
          <w:rFonts w:ascii="Arial" w:hAnsi="Arial"/>
          <w:b/>
        </w:rPr>
      </w:pPr>
    </w:p>
    <w:p w14:paraId="7098298B" w14:textId="77777777" w:rsidR="00944C3D" w:rsidRDefault="00944C3D" w:rsidP="00944C3D">
      <w:pPr>
        <w:rPr>
          <w:rFonts w:ascii="Arial" w:hAnsi="Arial"/>
          <w:b/>
        </w:rPr>
      </w:pPr>
    </w:p>
    <w:p w14:paraId="187EAC10" w14:textId="77777777" w:rsidR="00944C3D" w:rsidRDefault="00944C3D" w:rsidP="00944C3D">
      <w:pPr>
        <w:rPr>
          <w:rFonts w:ascii="Arial" w:hAnsi="Arial"/>
          <w:b/>
        </w:rPr>
      </w:pPr>
    </w:p>
    <w:p w14:paraId="4E9BB150" w14:textId="77777777" w:rsidR="00944C3D" w:rsidRDefault="00944C3D" w:rsidP="00944C3D">
      <w:pPr>
        <w:rPr>
          <w:rFonts w:ascii="Arial" w:hAnsi="Arial"/>
          <w:b/>
        </w:rPr>
      </w:pPr>
    </w:p>
    <w:p w14:paraId="45EE1930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1"/>
        <w:gridCol w:w="1624"/>
        <w:gridCol w:w="1214"/>
        <w:gridCol w:w="1214"/>
        <w:gridCol w:w="1191"/>
        <w:gridCol w:w="1566"/>
      </w:tblGrid>
      <w:tr w:rsidR="00944C3D" w:rsidRPr="00050529" w14:paraId="070B3CDC" w14:textId="77777777" w:rsidTr="00503750">
        <w:tc>
          <w:tcPr>
            <w:tcW w:w="2622" w:type="dxa"/>
            <w:vAlign w:val="center"/>
          </w:tcPr>
          <w:p w14:paraId="5A49191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415421E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53A49A1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6CB9418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1A13763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77ABE3C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184EB03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1DCB4DA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1B6EDC6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580B430C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552A6FA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61937665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317FF3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0AA6FBB6" w14:textId="3B1C40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3132BF7" w14:textId="1CC5A5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18A7B12" w14:textId="123876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8A041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6F5DFB1" w14:textId="0D9EC5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F5C163" w14:textId="77777777" w:rsidTr="00503750">
        <w:tc>
          <w:tcPr>
            <w:tcW w:w="2622" w:type="dxa"/>
            <w:vAlign w:val="center"/>
          </w:tcPr>
          <w:p w14:paraId="7131EC8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234B460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19CACF91" w14:textId="03BC9B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489B0AA" w14:textId="60181D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14B2C13" w14:textId="01CA2C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BE67E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49DB357" w14:textId="4BB7F7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D6A705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F08AFF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3B531E4D" w14:textId="535C0F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EBE3C52" w14:textId="2880EC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31D1983" w14:textId="3118BF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E689D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E5C87E8" w14:textId="1AC877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0A062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BD25F8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20A8A46D" w14:textId="7B4856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0B8BB46" w14:textId="29B004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9F51F75" w14:textId="4481F3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BC499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04A7227" w14:textId="4CC745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87DA19" w14:textId="77777777" w:rsidTr="00503750">
        <w:tc>
          <w:tcPr>
            <w:tcW w:w="2622" w:type="dxa"/>
            <w:vAlign w:val="center"/>
          </w:tcPr>
          <w:p w14:paraId="1299F02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369F3C5F" w14:textId="05FDB4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43293.00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5DBDC6F" w14:textId="120DF7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25278.00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EA45296" w14:textId="6C2C35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16110.00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1010A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FF03757" w14:textId="6E11AE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52461.00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5B185F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FC6D49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39D660B9" w14:textId="5B595E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0497823" w14:textId="56E920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D92DC3D" w14:textId="3FB7AD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617DE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CACE85E" w14:textId="7A2E95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FD5175" w14:textId="77777777" w:rsidTr="00503750">
        <w:tc>
          <w:tcPr>
            <w:tcW w:w="2622" w:type="dxa"/>
            <w:vAlign w:val="center"/>
          </w:tcPr>
          <w:p w14:paraId="41C2AD2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6479BDA8" w14:textId="589821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D6DD45D" w14:textId="2EC73A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978B0B3" w14:textId="0CD853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61FB6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9B175B5" w14:textId="1A8535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C2F03E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5C2AD1E4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463E32C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E87614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0AAAAF4B" w14:textId="4B3FF1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11377F5" w14:textId="142C76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2EDD62E" w14:textId="0C865C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93E9D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2252661" w14:textId="11D354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24BD1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B2FBAF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51245D10" w14:textId="6709C4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B1305A7" w14:textId="6CD225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3CCC584" w14:textId="2E6143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1C217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E0D167F" w14:textId="6BD3DC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6E5C2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775DEC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0FEFB16A" w14:textId="0113EF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975E96D" w14:textId="3CB7C1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B88E419" w14:textId="545498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DA363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0267BF6" w14:textId="3BAC57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753E6D" w14:textId="77777777" w:rsidTr="00503750">
        <w:tc>
          <w:tcPr>
            <w:tcW w:w="2622" w:type="dxa"/>
            <w:vAlign w:val="center"/>
          </w:tcPr>
          <w:p w14:paraId="77D2A24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66A78023" w14:textId="526A6A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2EBA78A" w14:textId="5C4570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5873764" w14:textId="45934F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F64E4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C9ECEEE" w14:textId="14AC3F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271154" w14:textId="77777777" w:rsidTr="00503750">
        <w:tc>
          <w:tcPr>
            <w:tcW w:w="2622" w:type="dxa"/>
            <w:vAlign w:val="center"/>
          </w:tcPr>
          <w:p w14:paraId="23E8BDC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32C46D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4969B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0DF0D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80DE1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78130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13C24F7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FD09A0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10B3036D" w14:textId="5CA196C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b/>
                <w:noProof/>
                <w:sz w:val="18"/>
                <w:szCs w:val="18"/>
              </w:rPr>
              <w:t>43293.00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E971522" w14:textId="359F7F5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b/>
                <w:noProof/>
                <w:sz w:val="18"/>
                <w:szCs w:val="18"/>
              </w:rPr>
              <w:t>25278.00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5129D75" w14:textId="4F2C2E6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b/>
                <w:noProof/>
                <w:sz w:val="18"/>
                <w:szCs w:val="18"/>
              </w:rPr>
              <w:t>16110.00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62F5EC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252F65F" w14:textId="7765DD0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b/>
                <w:noProof/>
                <w:sz w:val="18"/>
                <w:szCs w:val="18"/>
              </w:rPr>
              <w:t>52461.00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07031F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B3AD756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3"/>
        <w:gridCol w:w="4067"/>
      </w:tblGrid>
      <w:tr w:rsidR="00944C3D" w:rsidRPr="00050529" w14:paraId="40772E6E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6B63AD98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6A0798A0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778E8CB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73D18EA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3DF1928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8FDA5B5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32B8721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4719EDF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5CB0A4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3956843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AC7512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8CB165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3224D9E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0F0427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B80F26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7CE10E5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2E6747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C33FE2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71A99C8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7DC6B1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E0E73C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7B7BCFB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E7C8D9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E04E91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5D6FA0E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18726D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B4FD0B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3007AD1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E0F652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8E8D7E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07AF605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720FDC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FA9A0C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0989D0E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86B7C1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7B3669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5872D53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F27A54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E83A27E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7AFDA17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F844FC8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5EFC48D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08D21D3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1F56B0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1F18787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2018DC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FB6778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16136B2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ABDBA1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0A80AD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19B5B3C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1FDE94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B981EE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65E6600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139252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4EACCE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0EC4067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B9B000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85310C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05B854D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453539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45C595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75DD42A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4BBAADF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3B1662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7A7C1B3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59BED554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2"/>
        <w:gridCol w:w="1349"/>
        <w:gridCol w:w="1301"/>
        <w:gridCol w:w="1315"/>
        <w:gridCol w:w="1324"/>
        <w:gridCol w:w="1349"/>
      </w:tblGrid>
      <w:tr w:rsidR="00944C3D" w:rsidRPr="00050529" w14:paraId="2EB19449" w14:textId="77777777" w:rsidTr="00503750">
        <w:tc>
          <w:tcPr>
            <w:tcW w:w="2835" w:type="dxa"/>
            <w:vAlign w:val="center"/>
          </w:tcPr>
          <w:p w14:paraId="090AE78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02613B7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7328BF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1930266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673DF33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4EA86ED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45DB5DF8" w14:textId="77777777" w:rsidTr="00503750">
        <w:tc>
          <w:tcPr>
            <w:tcW w:w="2835" w:type="dxa"/>
            <w:vAlign w:val="center"/>
          </w:tcPr>
          <w:p w14:paraId="6D928E5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2A6C3118" w14:textId="40574F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3A43F43" w14:textId="01C3FA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F1BA324" w14:textId="662BCC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24E5F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3B5F096" w14:textId="5150A1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D0DA2C" w14:textId="77777777" w:rsidTr="00503750">
        <w:tc>
          <w:tcPr>
            <w:tcW w:w="2835" w:type="dxa"/>
            <w:vAlign w:val="center"/>
          </w:tcPr>
          <w:p w14:paraId="0BB0DBC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1AEBE4E4" w14:textId="504931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B8CDE0" w14:textId="652801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BEFC6A" w14:textId="3FA209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BE659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F12F1BD" w14:textId="11F9DB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6177BD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2B4E7CD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7D18EA92" w14:textId="3FA45D4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EBDD66" w14:textId="7BD933C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6995D5B" w14:textId="0327282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9F5AF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07115E4" w14:textId="1D5AA1E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7DAB0164" w14:textId="77777777" w:rsidTr="00503750">
        <w:tc>
          <w:tcPr>
            <w:tcW w:w="2835" w:type="dxa"/>
            <w:vAlign w:val="center"/>
          </w:tcPr>
          <w:p w14:paraId="6F3B521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51C85BA9" w14:textId="3B9FE9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713FD5" w14:textId="12EAD8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9AA9543" w14:textId="426D2E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02CFE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9355282" w14:textId="4ACB4F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9D0111" w14:textId="77777777" w:rsidTr="00503750">
        <w:tc>
          <w:tcPr>
            <w:tcW w:w="2835" w:type="dxa"/>
            <w:vAlign w:val="center"/>
          </w:tcPr>
          <w:p w14:paraId="2461541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44E2B1AB" w14:textId="506871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7C6CE61" w14:textId="0F363A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0E8303D" w14:textId="094A52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68F55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3C4527A" w14:textId="3B8DD5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D27D18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7B3EAE7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2EB8A590" w14:textId="1908D16C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B448F8" w14:textId="3856AD8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B60531F" w14:textId="2BCC9BAB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9619E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0F79316" w14:textId="3401B4C2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4F9C1A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2A15F43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27468413" w14:textId="1F166A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45992E" w14:textId="0E5689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12501B" w14:textId="332477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D97DF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73389B" w14:textId="5C65DD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2246CC9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3A6E1E9B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4"/>
        <w:gridCol w:w="1766"/>
        <w:gridCol w:w="1646"/>
        <w:gridCol w:w="1591"/>
        <w:gridCol w:w="1873"/>
      </w:tblGrid>
      <w:tr w:rsidR="00944C3D" w:rsidRPr="008D0433" w14:paraId="66C203DB" w14:textId="77777777" w:rsidTr="00503750">
        <w:tc>
          <w:tcPr>
            <w:tcW w:w="2552" w:type="dxa"/>
            <w:vAlign w:val="center"/>
          </w:tcPr>
          <w:p w14:paraId="2D98F40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5FD5A01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216B17A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24781DB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2F18D57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34F8E0D4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3C1AC94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6AA908D4" w14:textId="291E4A3B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71C48AE6" w14:textId="33C9EC56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1C118A40" w14:textId="23928A6D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67F173EB" w14:textId="0849773C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E321706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4AD5F26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0CC1BEB4" w14:textId="0413EAFB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7FBDABF8" w14:textId="73CE8D73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2A7B4C38" w14:textId="2EF35AAC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5727D563" w14:textId="06808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52AA15C6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6212298A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19387D1A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6DD0807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72DCBC8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58B623A9" w14:textId="77777777" w:rsidTr="00503750">
        <w:tc>
          <w:tcPr>
            <w:tcW w:w="4395" w:type="dxa"/>
            <w:vMerge/>
          </w:tcPr>
          <w:p w14:paraId="2724190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2EDFE49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5E50B17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3D583615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5E82F20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608B8BAC" w14:textId="7739C9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  <w:lang w:eastAsia="sk-SK"/>
              </w:rPr>
              <w:t>678.12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47A27DD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2C6573EC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C1F939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626D6756" w14:textId="560577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  <w:lang w:eastAsia="sk-SK"/>
              </w:rPr>
              <w:t>-654.52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A222EAD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1AD77C37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4B1CECB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2FB2FDDB" w14:textId="0261CB6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b/>
                <w:noProof/>
                <w:sz w:val="18"/>
                <w:szCs w:val="18"/>
              </w:rPr>
              <w:t>23.60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0C1835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2104B70D" w14:textId="77777777" w:rsidTr="00503750">
        <w:tc>
          <w:tcPr>
            <w:tcW w:w="4395" w:type="dxa"/>
            <w:vAlign w:val="center"/>
          </w:tcPr>
          <w:p w14:paraId="57C50FE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3DFF6EDD" w14:textId="4032FB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B4CEBF4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189E5458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4CEF252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0D71CC59" w14:textId="432FA5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1B9311F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438B7084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0D1684E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33F4FF43" w14:textId="0DE846B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8F17E6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0CC34E8A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576840C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558A27C6" w14:textId="5F41890F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b/>
                <w:noProof/>
                <w:sz w:val="18"/>
                <w:szCs w:val="18"/>
              </w:rPr>
              <w:t>52774.00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024BF1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BA8C9AB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554D6E2D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2"/>
        <w:gridCol w:w="2477"/>
        <w:gridCol w:w="2671"/>
      </w:tblGrid>
      <w:tr w:rsidR="00944C3D" w:rsidRPr="00E05001" w14:paraId="0FB17CE2" w14:textId="77777777" w:rsidTr="00503750">
        <w:tc>
          <w:tcPr>
            <w:tcW w:w="4395" w:type="dxa"/>
            <w:vAlign w:val="center"/>
          </w:tcPr>
          <w:p w14:paraId="1688920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1056328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55DCB8F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13241A6D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27109BB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43322BAC" w14:textId="538ECC5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6C232CF" w14:textId="0B9B51F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5BB7F369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6B16786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5814DE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39E51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29DB578C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3B01F8B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55AF11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83A26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1AF0FFA1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5EBA62F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2F734DB0" w14:textId="0DD8EEB8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5781600" w14:textId="2DBE345B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5A635F91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2A8B804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44C4235E" w14:textId="698FF4C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38D9A40" w14:textId="2951FB0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156211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040E41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47A6984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4DDFBBB4" w14:textId="77777777" w:rsidTr="00503750">
        <w:tc>
          <w:tcPr>
            <w:tcW w:w="1843" w:type="dxa"/>
            <w:vAlign w:val="center"/>
          </w:tcPr>
          <w:p w14:paraId="472EEB2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6DFF4CB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762E1E3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624AA80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651E0D35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4CED883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4F8F774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60BF1FC2" w14:textId="77777777" w:rsidTr="00503750">
        <w:tc>
          <w:tcPr>
            <w:tcW w:w="1843" w:type="dxa"/>
            <w:vAlign w:val="center"/>
          </w:tcPr>
          <w:p w14:paraId="1B30CB3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39F1139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0893F1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C45B71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98D922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72C766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FC702B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A03E7E8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1F323F0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65A9ACF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95C5D8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77C3AC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3E7325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782215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646179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74B46468" w14:textId="77777777" w:rsidTr="00503750">
        <w:tc>
          <w:tcPr>
            <w:tcW w:w="1843" w:type="dxa"/>
            <w:vAlign w:val="center"/>
          </w:tcPr>
          <w:p w14:paraId="22E45FE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2E40431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259995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25CD1A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DE5053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605ABF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2A37B0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3D15A9D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477CDCF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1C3510C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AD236A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D86942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EEDA76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E3D00F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55A49E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B199B95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618E080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20D61FC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18EC49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D192C9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9CFDB1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614091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9ADC98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07284E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461BA0F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2868"/>
        <w:gridCol w:w="2940"/>
      </w:tblGrid>
      <w:tr w:rsidR="00944C3D" w:rsidRPr="00863342" w14:paraId="261FA3D3" w14:textId="77777777" w:rsidTr="00503750">
        <w:trPr>
          <w:trHeight w:val="664"/>
        </w:trPr>
        <w:tc>
          <w:tcPr>
            <w:tcW w:w="3372" w:type="dxa"/>
          </w:tcPr>
          <w:p w14:paraId="742B9C0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480CAD6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2965169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61B05EC6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6DCA5C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79CF9741" w14:textId="4E70A5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BEA9705" w14:textId="4A6865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9DD7C1B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630C877" w14:textId="7381D4AD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88764B5" w14:textId="16EA95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D2F47AC" w14:textId="3EF8CD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97098E6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0EF03DB" w14:textId="117FC5A9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C73BFB4" w14:textId="784CBF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F8E1961" w14:textId="73947B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C732EDA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2FA6705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1F31A48F" w14:textId="1432DD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E82D6B1" w14:textId="1A32F1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80C0161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9D91FE9" w14:textId="42715F78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9AA08C2" w14:textId="611155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B1ECF85" w14:textId="74ADC8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9E7E675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1F9D949F" w14:textId="1F1A58B9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B5B5BF1" w14:textId="0351EC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AE337FD" w14:textId="02F732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08118F4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03A72BA0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922"/>
        <w:gridCol w:w="1445"/>
        <w:gridCol w:w="1419"/>
        <w:gridCol w:w="1819"/>
      </w:tblGrid>
      <w:tr w:rsidR="00944C3D" w:rsidRPr="00863342" w14:paraId="68F3E919" w14:textId="77777777" w:rsidTr="00503750">
        <w:tc>
          <w:tcPr>
            <w:tcW w:w="2835" w:type="dxa"/>
            <w:vAlign w:val="center"/>
          </w:tcPr>
          <w:p w14:paraId="3F414A9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46D6E51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3D2038B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182D952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27BF177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3ED2B03F" w14:textId="77777777" w:rsidTr="00503750">
        <w:tc>
          <w:tcPr>
            <w:tcW w:w="2835" w:type="dxa"/>
          </w:tcPr>
          <w:p w14:paraId="70425F1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3D47BF1E" w14:textId="42F045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47BA4D0" w14:textId="55C26C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66E7AE9" w14:textId="24BFD0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76DEABA" w14:textId="791531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B6C3860" w14:textId="77777777" w:rsidTr="00503750">
        <w:tc>
          <w:tcPr>
            <w:tcW w:w="2835" w:type="dxa"/>
          </w:tcPr>
          <w:p w14:paraId="33C0301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6F01959B" w14:textId="478060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AD53E71" w14:textId="50DBEC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1C93484" w14:textId="40F00C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EF08006" w14:textId="4B8F60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E4A9CC3" w14:textId="77777777" w:rsidTr="00503750">
        <w:tc>
          <w:tcPr>
            <w:tcW w:w="2835" w:type="dxa"/>
          </w:tcPr>
          <w:p w14:paraId="61BB9EA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75C350F3" w14:textId="2E2529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1056F04" w14:textId="5CA80A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880C64B" w14:textId="71AEA3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F43FCEA" w14:textId="185904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A166E64" w14:textId="77777777" w:rsidTr="00503750">
        <w:tc>
          <w:tcPr>
            <w:tcW w:w="2835" w:type="dxa"/>
            <w:vAlign w:val="center"/>
          </w:tcPr>
          <w:p w14:paraId="2F6CB32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78213ECC" w14:textId="788685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E730655" w14:textId="161DAC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DC6A5DA" w14:textId="01D6FB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8D54DCD" w14:textId="10BC95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480C74F" w14:textId="77777777" w:rsidTr="00503750">
        <w:tc>
          <w:tcPr>
            <w:tcW w:w="2835" w:type="dxa"/>
            <w:vAlign w:val="center"/>
          </w:tcPr>
          <w:p w14:paraId="5995BFA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60E654E3" w14:textId="5CB9BA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F5385E4" w14:textId="39DB5B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2447E94" w14:textId="30A37C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8B8CC41" w14:textId="4B9A8C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03B0143" w14:textId="77777777" w:rsidTr="00503750">
        <w:tc>
          <w:tcPr>
            <w:tcW w:w="2835" w:type="dxa"/>
          </w:tcPr>
          <w:p w14:paraId="1B6AF88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71CDB3FA" w14:textId="646642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B7E6298" w14:textId="5E53F1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A996D43" w14:textId="3AF082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B01698D" w14:textId="29D8FD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04681B3" w14:textId="77777777" w:rsidTr="00503750">
        <w:tc>
          <w:tcPr>
            <w:tcW w:w="2835" w:type="dxa"/>
          </w:tcPr>
          <w:p w14:paraId="22AC6CA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4BD08873" w14:textId="0E5528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A0F7873" w14:textId="0093BE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E8C90FE" w14:textId="6AC2A0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1A34979" w14:textId="7290A4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38C84F4" w14:textId="77777777" w:rsidTr="00503750">
        <w:tc>
          <w:tcPr>
            <w:tcW w:w="2835" w:type="dxa"/>
          </w:tcPr>
          <w:p w14:paraId="2BEA623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59C73FBC" w14:textId="08F22A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BE4F067" w14:textId="3FB7E2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8E788D8" w14:textId="501AE1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5798FBF" w14:textId="43EBCA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0D55411" w14:textId="77777777" w:rsidR="00944C3D" w:rsidRDefault="00944C3D" w:rsidP="00944C3D">
      <w:pPr>
        <w:rPr>
          <w:rFonts w:ascii="Arial" w:hAnsi="Arial"/>
          <w:b/>
        </w:rPr>
      </w:pPr>
    </w:p>
    <w:p w14:paraId="0306D856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1926"/>
        <w:gridCol w:w="1409"/>
        <w:gridCol w:w="1455"/>
        <w:gridCol w:w="1830"/>
      </w:tblGrid>
      <w:tr w:rsidR="00944C3D" w:rsidRPr="00863342" w14:paraId="571A2C82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38A60BA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55199FD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531514D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6ACCE52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5180D93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49C5CC0B" w14:textId="77777777" w:rsidTr="00503750">
        <w:trPr>
          <w:trHeight w:val="443"/>
        </w:trPr>
        <w:tc>
          <w:tcPr>
            <w:tcW w:w="2560" w:type="dxa"/>
          </w:tcPr>
          <w:p w14:paraId="222A580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4D801ED2" w14:textId="336606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72B38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0123B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68C91E5" w14:textId="133B51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EDB8850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4431914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3C9EE4A6" w14:textId="771798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6B693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53E4A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1B10362" w14:textId="4EAB99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83CD18B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57094A5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1A76C1CE" w14:textId="44C422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58F5C4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780DD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5B051BE" w14:textId="2F123E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B66E44A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003FB47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26F9F897" w14:textId="6F4E8C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5EC292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98576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02375B1" w14:textId="648C69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550AE52" w14:textId="77777777" w:rsidR="00944C3D" w:rsidRDefault="00944C3D" w:rsidP="00944C3D">
      <w:pPr>
        <w:rPr>
          <w:rFonts w:ascii="Arial" w:hAnsi="Arial"/>
          <w:b/>
        </w:rPr>
      </w:pPr>
    </w:p>
    <w:p w14:paraId="233C458D" w14:textId="77777777" w:rsidR="00944C3D" w:rsidRDefault="00944C3D" w:rsidP="00944C3D">
      <w:pPr>
        <w:rPr>
          <w:rFonts w:ascii="Arial" w:hAnsi="Arial"/>
          <w:b/>
        </w:rPr>
      </w:pPr>
    </w:p>
    <w:p w14:paraId="5A44E9D1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20CAEE97" w14:textId="77777777" w:rsidR="00944C3D" w:rsidRDefault="00944C3D" w:rsidP="00944C3D">
      <w:pPr>
        <w:rPr>
          <w:rFonts w:ascii="Arial" w:hAnsi="Arial"/>
          <w:b/>
        </w:rPr>
      </w:pPr>
    </w:p>
    <w:p w14:paraId="242FCD68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6"/>
        <w:gridCol w:w="2872"/>
        <w:gridCol w:w="2942"/>
      </w:tblGrid>
      <w:tr w:rsidR="00944C3D" w:rsidRPr="008A6A75" w14:paraId="62A32F38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58E7CB3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4F6D202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28766F9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C3E8999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95768D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95EA0E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E4EB33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600CAF5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563157A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3DFD37F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65856A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B80E64B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1777231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08A46E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3CFF1E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B0F92E0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7F828E16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168343E4" w14:textId="77777777" w:rsidTr="00503750">
        <w:trPr>
          <w:trHeight w:val="677"/>
        </w:trPr>
        <w:tc>
          <w:tcPr>
            <w:tcW w:w="3358" w:type="dxa"/>
          </w:tcPr>
          <w:p w14:paraId="4E91E5B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4E2683E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369F40B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9BF6934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4D0424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048B0CA3" w14:textId="15B826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5708C33" w14:textId="378228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E0F7AA7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F33C03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6F61CD07" w14:textId="4DDBE6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6037796" w14:textId="28936F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56B544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2E1253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225EADCB" w14:textId="0C85B4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53DF84C" w14:textId="01B616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228E0AE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18BF08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4096ECEB" w14:textId="351044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90BBB99" w14:textId="772B26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61D7D2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540560C" w14:textId="3F068AA0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031ADE1" w14:textId="32170C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CE847F6" w14:textId="77CBE0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AD6913E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44586597" w14:textId="6158EFC1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E3E32D1" w14:textId="4803A4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330310E" w14:textId="61ED9C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48EE958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399A9C14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5EDB0B06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7B626D3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0A0437B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1089F40D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1442DC5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640AE1E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204A90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17645DF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0076361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888E5BC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17D63C2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0CD8C3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6E22945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D56434F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16128A8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176191A5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2014CC69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151D2DE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1B76AAE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3287D57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4E5FD44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58F2A8F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7049F1BC" w14:textId="00297B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FCBB4DA" w14:textId="61AAC2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C0D53AD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2631ED0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645ED86B" w14:textId="7D53AF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5A16786" w14:textId="26280D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C5D487F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664FDF1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212DC3D5" w14:textId="7179E9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3BE7361" w14:textId="04AB6F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579FEEF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51B31E81" w14:textId="07719FF9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FA62A21" w14:textId="1C27B8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4AB2A14" w14:textId="5D459B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68FFA00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435DD1C" w14:textId="219115AD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1703D2F" w14:textId="10500C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9E80EE4" w14:textId="42F518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C769C2D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6D5263CE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76A309B1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0CCBC09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7FA8F45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0FB38FD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8D43627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7B7C78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106E8C8B" w14:textId="132821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C1265B1" w14:textId="38F2C3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C87B1A6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02E63F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7EBCCBFF" w14:textId="3188ED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BEADF5D" w14:textId="403D59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CE4B444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CB7165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06E16E04" w14:textId="7D5E6B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1463179" w14:textId="0D765B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B42AE02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CE46F37" w14:textId="42D5B662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28B7B01" w14:textId="79F4C8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BFAB01B" w14:textId="410E3E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983E4E9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481A7764" w14:textId="7DE43748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A630A20" w14:textId="4B6F55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4883C74" w14:textId="0D16A4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3F1B661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7AEE8B44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6179F9FD" w14:textId="77777777" w:rsidTr="00503750">
        <w:tc>
          <w:tcPr>
            <w:tcW w:w="3686" w:type="dxa"/>
            <w:vAlign w:val="center"/>
          </w:tcPr>
          <w:p w14:paraId="2C619C5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37B7EAD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25B9BC4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2E6A66D1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F78503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5A9A6F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876536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E7A8216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42F735F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0DD4C7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64CB835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4EED346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6CDD6BE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5810B3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298A49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FA80428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092C1AE5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7C107D68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BB4324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AFA5731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37EB7983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10EFB48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56ECEAE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59FC1CD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A0B119E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5FA177C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507CB0F5" w14:textId="204D80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A9D9286" w14:textId="34CF9B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4E08AE5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5AFCCA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044B6FAD" w14:textId="36FD70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D07F220" w14:textId="7498BC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36EFE57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053D41C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1A11D0FB" w14:textId="2009D5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88AE48E" w14:textId="6465AD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38DA49A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42038E2" w14:textId="68461352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332F172" w14:textId="453CF1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46576DC" w14:textId="361A36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EFAE7FE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6BF050C7" w14:textId="1EEBE332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D57E244" w14:textId="0BCF9C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F905433" w14:textId="26896F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AA2CF5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2F9352B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4D797010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3A906D0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6CCED8E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3EC22EF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4867253B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1B49C2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18D898B5" w14:textId="458B91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F08421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80C1B3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437D7542" w14:textId="51F71F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5CA869B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ADD23E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50B75F29" w14:textId="0A421F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CD1017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59AB29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7AC1185F" w14:textId="33C7C6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B39A78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9318C3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5CDDFCD7" w14:textId="7D4060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E507B5A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DDD0E07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24702BE3" w14:textId="412E34E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0992E5E" w14:textId="77777777" w:rsidR="00944C3D" w:rsidRDefault="00944C3D" w:rsidP="00944C3D">
      <w:pPr>
        <w:rPr>
          <w:sz w:val="22"/>
          <w:szCs w:val="22"/>
        </w:rPr>
      </w:pPr>
    </w:p>
    <w:p w14:paraId="3F94C3F6" w14:textId="77777777" w:rsidR="00944C3D" w:rsidRDefault="00944C3D" w:rsidP="00944C3D">
      <w:pPr>
        <w:rPr>
          <w:sz w:val="22"/>
          <w:szCs w:val="22"/>
        </w:rPr>
      </w:pPr>
    </w:p>
    <w:p w14:paraId="492E78ED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16E1FDA8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76CCDC89" w14:textId="7B07B762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2C35710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93ECE2D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19784EA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76DCF8E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2843"/>
        <w:gridCol w:w="2922"/>
      </w:tblGrid>
      <w:tr w:rsidR="00944C3D" w:rsidRPr="002F74F8" w14:paraId="67392FD4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0AC05C99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10ACFD2D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57796589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36F15E1E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17ECC9E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720AA6B7" w14:textId="585F9C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DAAA7BA" w14:textId="507A86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7A6DC6E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4B46CA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78BA297F" w14:textId="1A1B83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8D6E89F" w14:textId="1BC90A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9991B71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763121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1EB91987" w14:textId="4846D3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E15137B" w14:textId="232734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BE18E35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1BE9C0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5873F063" w14:textId="150475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2D9E2E0" w14:textId="7ECA4B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91C7628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0719513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714D42CE" w14:textId="53DBBF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C08CFE6" w14:textId="24B467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5A1300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3EDC0F0" w14:textId="57B33B06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230F79F3" w14:textId="1DA0C7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3C6330D" w14:textId="32D1D4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5D9B25C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13BD0A4A" w14:textId="64A166DB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564068C3" w14:textId="26E6A4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FFFDD4C" w14:textId="08EC15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B9C2FB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1E047F8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2864"/>
        <w:gridCol w:w="2937"/>
      </w:tblGrid>
      <w:tr w:rsidR="00944C3D" w:rsidRPr="002F74F8" w14:paraId="0EF3B6F9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6435B48E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7B5CA604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2C59E004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3CC8FA73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6BF26C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5E407717" w14:textId="3671E4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A25876B" w14:textId="7EE859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0919F04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53CDAC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0AA2E030" w14:textId="24C248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57F52A1" w14:textId="6E7A97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CF06D85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D8E1C9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1FEBB947" w14:textId="5D8C31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12FAC44" w14:textId="2AC097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FDDF5CD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EA63F5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4AD9A787" w14:textId="02BD90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AFCD0AB" w14:textId="600504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BA0862B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12BB6D4" w14:textId="2AF733DD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7511B882" w14:textId="08CEBF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3E036BB" w14:textId="67A5ED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313E0AD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847D81E" w14:textId="7BA90F1C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673ACF16" w14:textId="3543FB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627772D" w14:textId="5BD546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496572E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6C9F12D4" w14:textId="4818B286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2DA241E2" w14:textId="7ABE87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4C6401C" w14:textId="77ED22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1E68" w:rsidRPr="00B3214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69B2D7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A2D13F0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0E62BDE0" w14:textId="064F5194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7D1AEC2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CE178D8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40E5BBA1" w14:textId="2BF95F40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485BDC1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7164415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7C3E8D2D" w14:textId="18C7F4D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06BAF65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D89B00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6334534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67F2A000" w14:textId="77777777" w:rsidR="00944C3D" w:rsidRPr="003607F0" w:rsidRDefault="00944C3D" w:rsidP="00944C3D"/>
    <w:p w14:paraId="61F0FE1C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3ACFCC" w14:textId="77777777" w:rsidR="00B011AD" w:rsidRDefault="00B011AD">
      <w:r>
        <w:separator/>
      </w:r>
    </w:p>
  </w:endnote>
  <w:endnote w:type="continuationSeparator" w:id="0">
    <w:p w14:paraId="03C7E542" w14:textId="77777777" w:rsidR="00B011AD" w:rsidRDefault="00B011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70438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39C99B1B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7C074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33EF011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9EF55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</w:t>
    </w:r>
    <w:r w:rsidR="001D225C">
      <w:rPr>
        <w:rStyle w:val="slostrany"/>
        <w:sz w:val="16"/>
        <w:szCs w:val="16"/>
      </w:rPr>
      <w:t>2</w:t>
    </w:r>
    <w:r w:rsidRPr="00010D38">
      <w:rPr>
        <w:rStyle w:val="slostrany"/>
        <w:sz w:val="16"/>
        <w:szCs w:val="16"/>
      </w:rPr>
      <w:fldChar w:fldCharType="end"/>
    </w:r>
  </w:p>
  <w:p w14:paraId="22BF6F44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60CD4" w14:textId="77777777" w:rsidR="00B011AD" w:rsidRDefault="00B011AD">
      <w:r>
        <w:separator/>
      </w:r>
    </w:p>
  </w:footnote>
  <w:footnote w:type="continuationSeparator" w:id="0">
    <w:p w14:paraId="131BFD0D" w14:textId="77777777" w:rsidR="00B011AD" w:rsidRDefault="00B011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8948086">
    <w:abstractNumId w:val="13"/>
  </w:num>
  <w:num w:numId="2" w16cid:durableId="374086809">
    <w:abstractNumId w:val="17"/>
  </w:num>
  <w:num w:numId="3" w16cid:durableId="856114238">
    <w:abstractNumId w:val="8"/>
  </w:num>
  <w:num w:numId="4" w16cid:durableId="1731880843">
    <w:abstractNumId w:val="7"/>
  </w:num>
  <w:num w:numId="5" w16cid:durableId="189296064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6297578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65118080">
    <w:abstractNumId w:val="20"/>
  </w:num>
  <w:num w:numId="8" w16cid:durableId="1107387654">
    <w:abstractNumId w:val="10"/>
  </w:num>
  <w:num w:numId="9" w16cid:durableId="1982804399">
    <w:abstractNumId w:val="0"/>
  </w:num>
  <w:num w:numId="10" w16cid:durableId="1679891641">
    <w:abstractNumId w:val="19"/>
  </w:num>
  <w:num w:numId="11" w16cid:durableId="231042291">
    <w:abstractNumId w:val="6"/>
  </w:num>
  <w:num w:numId="12" w16cid:durableId="602300985">
    <w:abstractNumId w:val="9"/>
  </w:num>
  <w:num w:numId="13" w16cid:durableId="1845509869">
    <w:abstractNumId w:val="12"/>
  </w:num>
  <w:num w:numId="14" w16cid:durableId="2036806510">
    <w:abstractNumId w:val="15"/>
  </w:num>
  <w:num w:numId="15" w16cid:durableId="1921282443">
    <w:abstractNumId w:val="14"/>
  </w:num>
  <w:num w:numId="16" w16cid:durableId="1863742475">
    <w:abstractNumId w:val="2"/>
  </w:num>
  <w:num w:numId="17" w16cid:durableId="1497451591">
    <w:abstractNumId w:val="4"/>
  </w:num>
  <w:num w:numId="18" w16cid:durableId="1421292396">
    <w:abstractNumId w:val="11"/>
  </w:num>
  <w:num w:numId="19" w16cid:durableId="1524592852">
    <w:abstractNumId w:val="5"/>
  </w:num>
  <w:num w:numId="20" w16cid:durableId="1943418190">
    <w:abstractNumId w:val="18"/>
  </w:num>
  <w:num w:numId="21" w16cid:durableId="16568388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arg1" w:val="20252450"/>
    <w:docVar w:name="arg2" w:val="Driver=asa17;DBF=D:\anasoft\data\tebys.db;DBN=tebys;ENG=SQL17;commlinks=TCPIP{ip=192.168.1.241};uid=kostelna;con=finus(12.0);pwd=Marec2023"/>
    <w:docVar w:name="arg3" w:val="983644"/>
    <w:docVar w:name="arg4" w:val="C:\Users\kostelna\AppData\Local\Temp\13464954.doc"/>
    <w:docVar w:name="arg5" w:val="6"/>
  </w:docVars>
  <w:rsids>
    <w:rsidRoot w:val="00731E68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31E68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579D4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11AD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21A132"/>
  <w15:docId w15:val="{7AD041C9-9DC2-4735-934F-5FA6D40D3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</TotalTime>
  <Pages>16</Pages>
  <Words>5335</Words>
  <Characters>30415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KOSTELNA Marcela</dc:creator>
  <cp:lastModifiedBy>Marcela KOSTELNA</cp:lastModifiedBy>
  <cp:revision>1</cp:revision>
  <cp:lastPrinted>2009-07-30T10:15:00Z</cp:lastPrinted>
  <dcterms:created xsi:type="dcterms:W3CDTF">2026-03-24T12:46:00Z</dcterms:created>
  <dcterms:modified xsi:type="dcterms:W3CDTF">2026-03-24T12:47:00Z</dcterms:modified>
</cp:coreProperties>
</file>