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5F8155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B1A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B5B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34A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B06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80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C2F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773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354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10F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44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3D5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142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33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81B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DC2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A98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7A6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05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38A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360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CB1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42DD16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BB4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2BC6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584C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7FEF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B05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AAB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6508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FBD0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7F90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77E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FB73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D6A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8CB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30DC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8F2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4E6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1EE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6406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4C5E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CABE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1E7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5BC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2E24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3AB8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B214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C72C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0921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D61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389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5CBD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E220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12FA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745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7DA0A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018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BBCA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4E9E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2D5D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94B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46D8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E382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0E20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FED7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3BF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900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DC7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7587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E445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449D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DC1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0EC1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EF5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8C0E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FD0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7EA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7BC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08D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6AD1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757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0E23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B6A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E099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6B7D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A98F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AAB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8E85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0AB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7B52E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4B3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313D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029C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2D2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9CDB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AD35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238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B6B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4B77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D7F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5041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8AD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2082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A64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0D2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A6A5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329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025E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E236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2D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E3D4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54E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95A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FEF6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172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D8A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8BC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F06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FA9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4398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33D5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216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F0F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D08E4A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F21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A2A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BCA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956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C3B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CD4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36D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8E8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D05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B30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3A6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F33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246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34C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3CA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8C4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A4B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1DC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093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CAD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CE1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7F0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0FA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3B8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6F6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EE0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425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165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840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8D7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8A3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BE6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C80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0A7D371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815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843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891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14D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167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44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C43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121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10C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CEC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B57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2D5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017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1CF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9EE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A1F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048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E8460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66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DCE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89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A54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63D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49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AEF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5883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C166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829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1C6B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5F6C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CEDE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295B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B2F7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C61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8DBA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4306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74D50C3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009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3AA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46E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DF4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B530C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381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417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467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9FC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C9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12A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A03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C01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299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3D4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9A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3FFAB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41B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CBC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AB3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B49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A4F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86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1C3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E0F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252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D20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A7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2FC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C8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BA5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1BC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DE5D7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D2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388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769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12E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4D0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832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17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EE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917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98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1A7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1988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564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423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FD2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00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D7C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7A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35A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3FA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BBF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8AD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B23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388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382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FE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B7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47678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3A4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DA8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6E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918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7AC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21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4EE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DC08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ECB4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89E3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4B35FF" w14:textId="5339142A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3351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8180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DD32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B460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97A5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73D9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379F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BC37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67D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941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B78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C51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6ED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138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46E19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CD3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488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AEF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BAC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95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F42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5D96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56F8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8E7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76FA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6A60CA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2A6A60CA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2BA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CF44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83C6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5E55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415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AD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8CE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A3B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99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867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938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FD2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0F9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093E5C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E495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D69217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A4FC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441E7B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52441E7B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25ACF6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5F25ACF6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0C1C59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370C1C59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3888ED" w14:textId="23821616" w:rsidR="000B647F" w:rsidRDefault="000B647F" w:rsidP="00944C3D">
                                  <w:fldSimple w:instr=" MERGEFIELD  aDMOD  \* MERGEFORMAT ">
                                    <w:r w:rsidR="008740B9" w:rsidRPr="008740B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623888ED" w14:textId="23821616" w:rsidR="000B647F" w:rsidRDefault="000B647F" w:rsidP="00944C3D">
                            <w:fldSimple w:instr=" MERGEFIELD  aDMOD  \* MERGEFORMAT ">
                              <w:r w:rsidR="008740B9" w:rsidRPr="008740B9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52BA3E" w14:textId="03CF1C5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740B9" w:rsidRPr="00AE6BC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7C52BA3E" w14:textId="03CF1C5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740B9" w:rsidRPr="00AE6BC5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4CA8D4" w14:textId="612D4F06" w:rsidR="000B647F" w:rsidRDefault="000B647F" w:rsidP="00944C3D">
                                  <w:fldSimple w:instr=" MERGEFIELD  aDRDO  \* MERGEFORMAT ">
                                    <w:r w:rsidR="008740B9" w:rsidRPr="008740B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94CA8D4" w14:textId="612D4F06" w:rsidR="000B647F" w:rsidRDefault="000B647F" w:rsidP="00944C3D">
                            <w:fldSimple w:instr=" MERGEFIELD  aDRDO  \* MERGEFORMAT ">
                              <w:r w:rsidR="008740B9" w:rsidRPr="008740B9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9E7F42" w14:textId="367004C3" w:rsidR="000B647F" w:rsidRDefault="000B647F" w:rsidP="00944C3D">
                                  <w:fldSimple w:instr=" MERGEFIELD  aDMDO  \* MERGEFORMAT ">
                                    <w:r w:rsidR="008740B9" w:rsidRPr="008740B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089E7F42" w14:textId="367004C3" w:rsidR="000B647F" w:rsidRDefault="000B647F" w:rsidP="00944C3D">
                            <w:fldSimple w:instr=" MERGEFIELD  aDMDO  \* MERGEFORMAT ">
                              <w:r w:rsidR="008740B9" w:rsidRPr="008740B9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C33E9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D45E52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D74D40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452210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56452210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B095BF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56B095BF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9756AF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3A9756AF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23DBB1" w14:textId="3142B9E7" w:rsidR="000B647F" w:rsidRDefault="000B647F" w:rsidP="00944C3D">
                                  <w:fldSimple w:instr=" MERGEFIELD  aDRDOo  \* MERGEFORMAT ">
                                    <w:r w:rsidR="008740B9" w:rsidRPr="008740B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2823DBB1" w14:textId="3142B9E7" w:rsidR="000B647F" w:rsidRDefault="000B647F" w:rsidP="00944C3D">
                            <w:fldSimple w:instr=" MERGEFIELD  aDRDOo  \* MERGEFORMAT ">
                              <w:r w:rsidR="008740B9" w:rsidRPr="008740B9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84691B" w14:textId="09C575F0" w:rsidR="000B647F" w:rsidRDefault="000B647F" w:rsidP="00944C3D">
                                  <w:fldSimple w:instr=" MERGEFIELD  aDMDO  \* MERGEFORMAT ">
                                    <w:r w:rsidR="008740B9" w:rsidRPr="008740B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3284691B" w14:textId="09C575F0" w:rsidR="000B647F" w:rsidRDefault="000B647F" w:rsidP="00944C3D">
                            <w:fldSimple w:instr=" MERGEFIELD  aDMDO  \* MERGEFORMAT ">
                              <w:r w:rsidR="008740B9" w:rsidRPr="008740B9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AAF52" w14:textId="64519AEF" w:rsidR="000B647F" w:rsidRDefault="000B647F" w:rsidP="00944C3D">
                                  <w:fldSimple w:instr=" MERGEFIELD  aDRODo  \* MERGEFORMAT ">
                                    <w:r w:rsidR="008740B9" w:rsidRPr="008740B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19AAF52" w14:textId="64519AEF" w:rsidR="000B647F" w:rsidRDefault="000B647F" w:rsidP="00944C3D">
                            <w:fldSimple w:instr=" MERGEFIELD  aDRODo  \* MERGEFORMAT ">
                              <w:r w:rsidR="008740B9" w:rsidRPr="008740B9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C3144C" w14:textId="3C5A85E8" w:rsidR="000B647F" w:rsidRDefault="000B647F" w:rsidP="00944C3D">
                                  <w:fldSimple w:instr=" MERGEFIELD  aDMOD  \* MERGEFORMAT ">
                                    <w:r w:rsidR="008740B9" w:rsidRPr="008740B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64C3144C" w14:textId="3C5A85E8" w:rsidR="000B647F" w:rsidRDefault="000B647F" w:rsidP="00944C3D">
                            <w:fldSimple w:instr=" MERGEFIELD  aDMOD  \* MERGEFORMAT ">
                              <w:r w:rsidR="008740B9" w:rsidRPr="008740B9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5F6AF4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3AE894F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F9F75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F2F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6BF50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2B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551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5B1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89D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1C3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321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CFA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6F5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FB4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FF6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E7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9A0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86A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CC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F1F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85D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9B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2E2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016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E3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D37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704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310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69B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81849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2A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4DDC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090D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342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E5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648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5F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B57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B8B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2D0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AA2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31E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22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1B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F65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D56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DA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380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C834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4F4B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CD3B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2048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4264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D41F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8883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E2D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7DB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0B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A3B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83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83C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A47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391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CC74F6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872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6AD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536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177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03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44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52E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AF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B47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BA2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CCD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724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26B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59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79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BEB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BD4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066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68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3E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48992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39B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3C3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667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69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77A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E3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20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36E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63D6E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EEB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06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F7D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D60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CDF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F79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28B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A59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CD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15D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065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F78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EF0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80E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21F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F2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9C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0E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621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DA4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7C05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DE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88C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9B9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E84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EE6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895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27B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965C7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8A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09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409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99C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433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614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038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8CC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936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E88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9EA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E26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E9D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3E6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1BD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E8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630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960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BFBA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58C1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0AEC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0F9A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9895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B85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A4B3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440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A83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618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73B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BE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E0E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FF3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3E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81E2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5BF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251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C90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36A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224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A62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DAF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7A5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EB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060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6D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03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5AB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8F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70C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2CE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959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38D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720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20A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DB61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2E91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E2C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72BA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640B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1545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09C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75C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A0012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8AF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2EC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5B8E4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1D5B8E42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3E3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6C2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F0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E1B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06B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B4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8A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25F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4A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BCE70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66BCE70C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A35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8FB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E8B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A5D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64C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8C9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C5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24E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71F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87D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CF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5B9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3E5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D99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2C6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8E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86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6A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F1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32B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126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F1B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F0EB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8569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FFF6FA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56BDA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B13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793A14" w14:textId="4CDB70C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740B9" w:rsidRPr="00AE6BC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36115169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19793A14" w14:textId="4CDB70C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740B9" w:rsidRPr="00AE6BC5">
                              <w:rPr>
                                <w:rFonts w:ascii="Arial" w:hAnsi="Arial" w:cs="Arial"/>
                                <w:noProof/>
                              </w:rPr>
                              <w:t>36115169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CF6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F2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5E3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EAA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BC8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D2A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ACB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F83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6DF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C8A14" w14:textId="15BA57E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740B9" w:rsidRPr="00AE6BC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2021508599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094C8A14" w14:textId="15BA57E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740B9" w:rsidRPr="00AE6BC5">
                              <w:rPr>
                                <w:rFonts w:ascii="Arial" w:hAnsi="Arial" w:cs="Arial"/>
                                <w:noProof/>
                              </w:rPr>
                              <w:t>2021508599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0B9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7C4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DF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97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9B6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80D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31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9A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586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2CD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49B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71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418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02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C3B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28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0AFF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6CD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18B2EDB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35664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29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0B6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1B6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EB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13D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502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8EF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F6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17B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892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D26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299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891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E3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137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C8C84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3992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7467A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8A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CCF179" w14:textId="2D5B392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740B9" w:rsidRPr="00AE6BC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Mateja Bela 2496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0BCCF179" w14:textId="2D5B392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740B9" w:rsidRPr="00AE6BC5">
                              <w:rPr>
                                <w:rFonts w:ascii="Arial" w:hAnsi="Arial" w:cs="Arial"/>
                                <w:noProof/>
                              </w:rPr>
                              <w:t>SVB Mateja Bela 2496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D73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816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44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07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CB2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64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9DF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60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069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8E0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6E8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61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A65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EE5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F3F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594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E1C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786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B6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CE5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F6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673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9A2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11D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F6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6A3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7C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4BC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CB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0F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7EC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85E15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7AA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213D7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340C04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61D0B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C63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CF4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435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673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91A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FE8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6A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A03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DF9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9F7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C4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D7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E84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8EC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246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556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924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7E0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062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B8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07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465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663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A80D72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160B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1BA122" w14:textId="4172F5F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740B9" w:rsidRPr="00AE6BC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Mateja Bela 6,8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681BA122" w14:textId="4172F5F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740B9" w:rsidRPr="00AE6BC5">
                              <w:rPr>
                                <w:rFonts w:ascii="Arial" w:hAnsi="Arial" w:cs="Arial"/>
                                <w:noProof/>
                              </w:rPr>
                              <w:t>Mateja Bela 6,8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7888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FB4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F7C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7D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955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037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FEA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AA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7B0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9EB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CC1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EC8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CF8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FA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C7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7FC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FD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2C81C2" w14:textId="61732284" w:rsidR="000B647F" w:rsidRDefault="000B647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622C81C2" w14:textId="61732284" w:rsidR="000B647F" w:rsidRDefault="000B647F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E22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FEC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ECE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A93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A07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6A8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425A9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8BB8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6DE5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7F2C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24AD0F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B40089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CBEB9C" w14:textId="081E904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740B9" w:rsidRPr="00AE6BC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62CBEB9C" w14:textId="081E904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740B9" w:rsidRPr="00AE6BC5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0088E4" w14:textId="555411D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740B9" w:rsidRPr="00AE6BC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510088E4" w14:textId="555411D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740B9" w:rsidRPr="00AE6BC5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296A02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78A2E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EA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F1F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7674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A5B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9A4CA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AB1683" w14:textId="78968F7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DAB1683" w14:textId="78968F7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6D8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E3F7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A90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A571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0A77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88B0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F998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A6B66A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354CF55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7E5784" w14:textId="430A2F5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207E5784" w14:textId="430A2F5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46E10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B7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0C1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D0E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51B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59B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23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99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F828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C1A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7E5CE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DBF0FF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65D44ED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45985C" w14:textId="78C7843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C45985C" w14:textId="78C7843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CE1A5B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79E160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6BFA9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17A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1C1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24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F4E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5FA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6FD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5ED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820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66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71A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615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31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ED0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2F6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D78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5EE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93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F62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AD8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626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B3B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90B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7C2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4AD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C33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7AB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952A1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48B1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0BEE159" w14:textId="3931BF08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740B9">
              <w:rPr>
                <w:rFonts w:ascii="Arial" w:hAnsi="Arial"/>
                <w:lang w:eastAsia="sk-SK"/>
              </w:rPr>
              <w:t>24.3.2026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5D808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BC313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5DFDC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310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67F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2B42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7D56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2C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064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BF9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4D0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A42F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7AA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F3826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92B1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A63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945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BD7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064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51D17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350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A238A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DD9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B6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03B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47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E56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A2133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3D9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46932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652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985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37D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C3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0F4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F0F3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B1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D1F1C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881C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10D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EEE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0A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9C0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1A762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1E1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656F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3636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D1A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D8A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D2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BA1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13AC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E55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3205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678E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98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032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0E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92F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1DFA0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121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D30F7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A1B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940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0A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DE1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B9D6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BF2528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A55F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98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967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23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84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160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E84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747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C3A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5BD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FC5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56D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386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FB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1D1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EAF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236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A2D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D4E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B45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81AAD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41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07E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3604A4B7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6B2FD692" w14:textId="77777777" w:rsidR="00944C3D" w:rsidRDefault="00944C3D" w:rsidP="00944C3D">
      <w:pPr>
        <w:rPr>
          <w:rFonts w:ascii="Arial" w:hAnsi="Arial"/>
        </w:rPr>
      </w:pPr>
    </w:p>
    <w:p w14:paraId="254793EE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4602D2B9" w14:textId="2FB5FA2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755AE50F" w14:textId="734A7638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3B127932" w14:textId="0AA62A33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4EC039AC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3F715267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1E944CD0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97307D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D01B04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54D5867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05CFF953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A538946" w14:textId="32BF5BA8" w:rsidR="00944C3D" w:rsidRPr="008D0433" w:rsidRDefault="008740B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Ševčíková Lucia </w:t>
            </w:r>
          </w:p>
        </w:tc>
        <w:tc>
          <w:tcPr>
            <w:tcW w:w="3260" w:type="dxa"/>
            <w:vAlign w:val="center"/>
          </w:tcPr>
          <w:p w14:paraId="31C627BC" w14:textId="122D3F71" w:rsidR="00944C3D" w:rsidRPr="008D0433" w:rsidRDefault="008740B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vAlign w:val="center"/>
          </w:tcPr>
          <w:p w14:paraId="19EF20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A63B29E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169C9F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1B1DD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F8AC9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3FB347B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1DC823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204DA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F4422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719409B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5ED03FB1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6284AC8" w14:textId="23AD90B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02C9C09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0ED08F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07E9FF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4CC81BB" w14:textId="54957A12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7499AE15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6B862F3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6332870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2AB8DFE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1172F37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01F305C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0C8EDA75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2473E8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0D99FB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75395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5156B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5F5F7E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6D8C0B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308F73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2DF29B8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6D78B0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4A2762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3FB18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E7D82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36504E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41D07E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769007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FFC05D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2798C8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C102B13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3513532" w14:textId="0578EA38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3D729FF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16F84FE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E4E024D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1BB31E4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575E393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06A8600A" w14:textId="6CE783E0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8740B9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047906C0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3204A02F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5A9CF64F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7681F9E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735CC9B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9B25CB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5625992E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52A216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2F3CA8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451873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0967C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7B725A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6D01AE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481E3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7F6D7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21DE18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60543C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AB4A0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996D22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A0837C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8505D1B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7E1094C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D29349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10D3870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1DEF1EC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797BD9C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F5FB22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3542D8B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607FB33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1E0A8E8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609E90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153E205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0B6B7F2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35FAA57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6BAA579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00F0014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126D88D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0F2657C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4D012AF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0DA2F7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3348851B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0D5CCA3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3BC5965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2625479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7F3870B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591E1653" w14:textId="77777777" w:rsidTr="00503750">
        <w:trPr>
          <w:trHeight w:val="302"/>
        </w:trPr>
        <w:tc>
          <w:tcPr>
            <w:tcW w:w="4510" w:type="dxa"/>
          </w:tcPr>
          <w:p w14:paraId="00271C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78B7C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D32B8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DE945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2F81C8" w14:textId="77777777" w:rsidTr="00503750">
        <w:trPr>
          <w:trHeight w:val="302"/>
        </w:trPr>
        <w:tc>
          <w:tcPr>
            <w:tcW w:w="4510" w:type="dxa"/>
          </w:tcPr>
          <w:p w14:paraId="724B61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0F280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236E3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ECF99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C65AF5F" w14:textId="77777777" w:rsidTr="00503750">
        <w:trPr>
          <w:trHeight w:val="302"/>
        </w:trPr>
        <w:tc>
          <w:tcPr>
            <w:tcW w:w="4510" w:type="dxa"/>
          </w:tcPr>
          <w:p w14:paraId="3292C2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337CC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EA257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4F1D4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03B57E" w14:textId="77777777" w:rsidTr="00503750">
        <w:trPr>
          <w:trHeight w:val="302"/>
        </w:trPr>
        <w:tc>
          <w:tcPr>
            <w:tcW w:w="4510" w:type="dxa"/>
          </w:tcPr>
          <w:p w14:paraId="34058E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42582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E0EFC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F780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56AEC40" w14:textId="77777777" w:rsidTr="00503750">
        <w:trPr>
          <w:trHeight w:val="327"/>
        </w:trPr>
        <w:tc>
          <w:tcPr>
            <w:tcW w:w="4510" w:type="dxa"/>
          </w:tcPr>
          <w:p w14:paraId="6A5670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125B9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F504A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65491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1F6075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683DE36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2BF0760A" w14:textId="0ABE2C7B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42ED2EDB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02B5D8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AAEDE7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6198D1A5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EAF880D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6F031DC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9A714C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70F96352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17697E83" w14:textId="77777777" w:rsidTr="00503750">
        <w:tc>
          <w:tcPr>
            <w:tcW w:w="2302" w:type="dxa"/>
            <w:vAlign w:val="center"/>
          </w:tcPr>
          <w:p w14:paraId="2A64448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63A53C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54FC4A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DD27D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3F33BA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3E929F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19FD8E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2F4223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C67FD42" w14:textId="77777777" w:rsidTr="00503750">
        <w:tc>
          <w:tcPr>
            <w:tcW w:w="15593" w:type="dxa"/>
            <w:gridSpan w:val="8"/>
            <w:vAlign w:val="center"/>
          </w:tcPr>
          <w:p w14:paraId="452736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B467A11" w14:textId="77777777" w:rsidTr="00503750">
        <w:tc>
          <w:tcPr>
            <w:tcW w:w="2302" w:type="dxa"/>
            <w:vAlign w:val="center"/>
          </w:tcPr>
          <w:p w14:paraId="0C6B91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CC558E" w14:textId="655FCF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AFAD65E" w14:textId="72BF4B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FEAD50" w14:textId="3AC85C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4BB5BF" w14:textId="28C3039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883881" w14:textId="324EFE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EC77B7" w14:textId="18266D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B992ED" w14:textId="486FAA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FFDC8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9C5D4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57B51CD" w14:textId="7BE80A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6FDDE1E" w14:textId="020740C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3F0B07" w14:textId="3CDB23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96D51F" w14:textId="376633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7AEE56" w14:textId="7B170A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163EA0" w14:textId="1C8387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6D2A62" w14:textId="521BE5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C1E35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5BBED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59AD0F4" w14:textId="7DCCD7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F4F142E" w14:textId="14149C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C60600" w14:textId="5C091F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E0E6F2" w14:textId="61CC0D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08AD8E" w14:textId="2BF18A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F6D9AE" w14:textId="29E2B8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09D1C9" w14:textId="24CD84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8908F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D3A3E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5E8F62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3DBBF2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E3FE0C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9E6E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0FB5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B1F5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7136E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336CE1B" w14:textId="77777777" w:rsidTr="00503750">
        <w:tc>
          <w:tcPr>
            <w:tcW w:w="2302" w:type="dxa"/>
            <w:vAlign w:val="center"/>
          </w:tcPr>
          <w:p w14:paraId="672893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ABD535D" w14:textId="38B1EF9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3D499" w14:textId="215D4F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6FEC2B" w14:textId="1FE5D9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C3E764" w14:textId="65C6DB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90C2E5" w14:textId="4E5739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917D52" w14:textId="6C46CB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17A20" w14:textId="4C12EB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A460A9" w14:textId="77777777" w:rsidTr="00503750">
        <w:tc>
          <w:tcPr>
            <w:tcW w:w="15593" w:type="dxa"/>
            <w:gridSpan w:val="8"/>
            <w:vAlign w:val="center"/>
          </w:tcPr>
          <w:p w14:paraId="088DA9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84FA57D" w14:textId="77777777" w:rsidTr="00503750">
        <w:tc>
          <w:tcPr>
            <w:tcW w:w="2302" w:type="dxa"/>
            <w:vAlign w:val="center"/>
          </w:tcPr>
          <w:p w14:paraId="661D18F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54D42B" w14:textId="20A3AA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25C2DD2" w14:textId="54D7780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568D9B" w14:textId="4D337E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83559E" w14:textId="058152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84D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B4FEB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404D441" w14:textId="72FF73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BFB6B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28CB1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A848C40" w14:textId="2D4F96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A0529CD" w14:textId="6CD6EB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2159F0" w14:textId="02EBD7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43C6E" w14:textId="3398D2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0F25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52040A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15E1E5D" w14:textId="7326BC1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7EA3F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FD272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77FDD31" w14:textId="0FB1AC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F554CDC" w14:textId="336947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726645" w14:textId="36E7E4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CA3072" w14:textId="7851D5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B154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E1364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8F53EFF" w14:textId="369FAD4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9003D2" w14:textId="77777777" w:rsidTr="00503750">
        <w:tc>
          <w:tcPr>
            <w:tcW w:w="2302" w:type="dxa"/>
            <w:vAlign w:val="center"/>
          </w:tcPr>
          <w:p w14:paraId="2C6500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9D938FC" w14:textId="131EFD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D6BE07B" w14:textId="37551E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8FACB9" w14:textId="4FBBAF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1E71C" w14:textId="7A893B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6BF5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1C7C1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59EAC3" w14:textId="496C55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282E19" w14:textId="77777777" w:rsidTr="00503750">
        <w:tc>
          <w:tcPr>
            <w:tcW w:w="15593" w:type="dxa"/>
            <w:gridSpan w:val="8"/>
            <w:vAlign w:val="center"/>
          </w:tcPr>
          <w:p w14:paraId="12EF65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BF4A292" w14:textId="77777777" w:rsidTr="00503750">
        <w:tc>
          <w:tcPr>
            <w:tcW w:w="2302" w:type="dxa"/>
            <w:vAlign w:val="center"/>
          </w:tcPr>
          <w:p w14:paraId="717D15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6A9E8BA" w14:textId="36B09E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F52144B" w14:textId="68129B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E14A3A" w14:textId="267699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E969C4" w14:textId="096601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8B3DBF" w14:textId="7094CB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CCB568" w14:textId="161812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583BA2" w14:textId="743A77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FE70A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30DAA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E51283D" w14:textId="5DBD59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818EEA" w14:textId="2235BB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549049" w14:textId="2B8B14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2FFBDD" w14:textId="6CDF26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DE21BB" w14:textId="09BEA5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C0D19D" w14:textId="1FB2087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61CDF" w14:textId="2EDCD2E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D0FA00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3338D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BBEDC5E" w14:textId="49D868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418CF67" w14:textId="45777D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D9604F" w14:textId="35192D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5091E4" w14:textId="2E0EE3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F98D7A" w14:textId="35C2B49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B55D42" w14:textId="13FEF7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C781F2" w14:textId="52F615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80602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D13D1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C48C881" w14:textId="4231A5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F40C758" w14:textId="126F42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2C4393" w14:textId="125C68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29389E" w14:textId="18AC4DE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6DD38D" w14:textId="4883DE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598D03" w14:textId="6E5237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8355D3" w14:textId="1735FC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29A713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4EF5DCE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8B7C1F3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DFB4D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CC9F069" w14:textId="042289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A189954" w14:textId="4B08AB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BEF34C" w14:textId="7809B2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8884E6" w14:textId="28E2B2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5F40AD" w14:textId="4981AC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40ED82" w14:textId="239225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E48B10" w14:textId="42B76E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3DB923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C9858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B8DBC2F" w14:textId="6B6F92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77935C8" w14:textId="7E3A46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12A46" w14:textId="62706C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8F997F" w14:textId="2B7CD5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005D5A" w14:textId="56618D9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0A12BA" w14:textId="5D7077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7D128F" w14:textId="07B7F9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AF44E9A" w14:textId="77777777" w:rsidR="00944C3D" w:rsidRDefault="00944C3D" w:rsidP="00944C3D">
      <w:pPr>
        <w:rPr>
          <w:rFonts w:ascii="Arial" w:hAnsi="Arial"/>
          <w:b/>
        </w:rPr>
      </w:pPr>
    </w:p>
    <w:p w14:paraId="49785072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6293BFC9" w14:textId="77777777" w:rsidTr="00503750">
        <w:tc>
          <w:tcPr>
            <w:tcW w:w="1944" w:type="dxa"/>
            <w:vAlign w:val="center"/>
          </w:tcPr>
          <w:p w14:paraId="27B311D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1BC012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28788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1497B2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1A9A7D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3C4D0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091EB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913B1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393C2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768CA5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0CAEE9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D2E41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AD39C96" w14:textId="77777777" w:rsidTr="00503750">
        <w:tc>
          <w:tcPr>
            <w:tcW w:w="15685" w:type="dxa"/>
            <w:gridSpan w:val="12"/>
            <w:vAlign w:val="center"/>
          </w:tcPr>
          <w:p w14:paraId="59317E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7F73644" w14:textId="77777777" w:rsidTr="00503750">
        <w:tc>
          <w:tcPr>
            <w:tcW w:w="1944" w:type="dxa"/>
            <w:vAlign w:val="center"/>
          </w:tcPr>
          <w:p w14:paraId="032B05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48D44FC" w14:textId="765DC8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A9C2C86" w14:textId="21A60C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4EB45" w14:textId="3E332D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EA280B3" w14:textId="793804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300334" w14:textId="50D8A0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BF7DA39" w14:textId="4B75BB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7BB1F8" w14:textId="5B4BBD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A675B32" w14:textId="132B0D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2280C7" w14:textId="21E31F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B3369F" w14:textId="7976D3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E4353EC" w14:textId="030DF9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7464D5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01E984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692CC1D" w14:textId="76D9C5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8AD5F62" w14:textId="4DE005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E312445" w14:textId="277A0D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E4933AC" w14:textId="54EE61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95027B3" w14:textId="4F8CF4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30FCC2E" w14:textId="6C542F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18C57F" w14:textId="1CD884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15D693C" w14:textId="4907E8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79B034E" w14:textId="306B32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DA9F60" w14:textId="45CDA0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E21101F" w14:textId="7AB863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FF05D0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D4D04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6EB9AE73" w14:textId="03C5ED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4665BCD" w14:textId="29DA9F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5DCA236" w14:textId="34DED2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C47CA2F" w14:textId="5723EB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243B60" w14:textId="3A0390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06A498" w14:textId="49D0AD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E54971" w14:textId="6B799D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A3F2F04" w14:textId="5C7109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4FBAAC9" w14:textId="064FD2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5D39DF0" w14:textId="70299D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5ECD83" w14:textId="6E2E10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C80963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78ED3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0D5C83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1370A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7A19C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7DF680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4ACAD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1F91A2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122FB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2614E6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0ACD76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73A7A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985F2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A7B3544" w14:textId="77777777" w:rsidTr="00503750">
        <w:tc>
          <w:tcPr>
            <w:tcW w:w="1944" w:type="dxa"/>
            <w:vAlign w:val="center"/>
          </w:tcPr>
          <w:p w14:paraId="5F1CF2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48698E7" w14:textId="74679E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AA4C855" w14:textId="1CDA65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EA64CCE" w14:textId="7D68BE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CDD5233" w14:textId="09E789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A766CA" w14:textId="6DCF24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E1F1B4F" w14:textId="7DCA6C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67B44B" w14:textId="02632C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77C47D6" w14:textId="07FB77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5DCA520" w14:textId="793618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CB781EE" w14:textId="36B1DF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008857" w14:textId="53DC55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F983BE" w14:textId="77777777" w:rsidTr="00503750">
        <w:tc>
          <w:tcPr>
            <w:tcW w:w="15685" w:type="dxa"/>
            <w:gridSpan w:val="12"/>
            <w:vAlign w:val="center"/>
          </w:tcPr>
          <w:p w14:paraId="43B74C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6187EA0" w14:textId="77777777" w:rsidTr="00503750">
        <w:tc>
          <w:tcPr>
            <w:tcW w:w="1944" w:type="dxa"/>
            <w:vAlign w:val="center"/>
          </w:tcPr>
          <w:p w14:paraId="244008C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79EBF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02729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965D8A8" w14:textId="721D80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3359A86" w14:textId="508366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A75B2F7" w14:textId="2D718D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5F6E9F" w14:textId="5326D0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8239FC7" w14:textId="4CA2CE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9B58337" w14:textId="3FA0EE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3779A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E6CA3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BB577F" w14:textId="57BD92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E026E2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14BE91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DE658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8E7E0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2AD6F11" w14:textId="05CB97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8AC022" w14:textId="33A9CF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F9B3D6" w14:textId="1A1F74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7510A2" w14:textId="1C2628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B0BBBF0" w14:textId="6B6962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C35E305" w14:textId="122AF2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5301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D7F68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BC7965B" w14:textId="7C6A22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5CE40C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5C406F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F00E7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0AB8C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049247A" w14:textId="48235E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1093CC0" w14:textId="174FC1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A6C8930" w14:textId="6FE55C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0D7BE99" w14:textId="61E059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FB7A3FC" w14:textId="195517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31AE16C" w14:textId="1842FA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946E0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F28EA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FBD39BD" w14:textId="7FE3B9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179124" w14:textId="77777777" w:rsidTr="00503750">
        <w:tc>
          <w:tcPr>
            <w:tcW w:w="1944" w:type="dxa"/>
            <w:vAlign w:val="center"/>
          </w:tcPr>
          <w:p w14:paraId="5BA578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6172A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CC49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53F82E5" w14:textId="3389C5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08D5B24" w14:textId="0E86A7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9EE46A6" w14:textId="519FA3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192E97" w14:textId="1AD9F5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21D19FE" w14:textId="77E6B1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17AF586" w14:textId="634B77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529DD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22D51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FA1C537" w14:textId="70414A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CE6E4E" w14:textId="77777777" w:rsidTr="00503750">
        <w:tc>
          <w:tcPr>
            <w:tcW w:w="15685" w:type="dxa"/>
            <w:gridSpan w:val="12"/>
            <w:vAlign w:val="center"/>
          </w:tcPr>
          <w:p w14:paraId="3F27FA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B89F1DA" w14:textId="77777777" w:rsidTr="00503750">
        <w:tc>
          <w:tcPr>
            <w:tcW w:w="1944" w:type="dxa"/>
            <w:vAlign w:val="center"/>
          </w:tcPr>
          <w:p w14:paraId="396A97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947C7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1BEE0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2C9F3F1" w14:textId="784B38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8A060EE" w14:textId="669125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BB37861" w14:textId="6CBF62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F1E0CFC" w14:textId="0BE0F2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EE50106" w14:textId="698CF9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2654F72" w14:textId="30F247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3A5A373" w14:textId="60FC62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47C6738" w14:textId="39A409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3908D50" w14:textId="6C7510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4B8BE4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761036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705B6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12A41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292A15" w14:textId="01B46D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F403E79" w14:textId="6EAA3A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A96F6F" w14:textId="0A7E02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5250077" w14:textId="1E6531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78FBAE9" w14:textId="235170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0242C8" w14:textId="05605D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1C8A6BC" w14:textId="3A9990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9B136FD" w14:textId="470D6F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E9766B1" w14:textId="47077C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66FE1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A4259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E6CD1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FB6E2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627B3A8" w14:textId="12F788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C23FE10" w14:textId="118E41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D670F8" w14:textId="526CF6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CB8CD09" w14:textId="064879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89E9E2B" w14:textId="5C51A0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826D7E6" w14:textId="10D568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5356B31" w14:textId="12478D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5E326F" w14:textId="1D2CEF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C19B13" w14:textId="2D6876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BA8783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92DCE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D45EC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E8B5A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316F3CF" w14:textId="26256C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2942B5C" w14:textId="3096C9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50361F" w14:textId="5B807A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5392AF6" w14:textId="184734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D320831" w14:textId="25B549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3711E22" w14:textId="50DAB9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59DF27D" w14:textId="6D77D3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6C943B" w14:textId="1B476D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B7F67B7" w14:textId="3A604C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068144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5BED70A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E061193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799F1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7C1A0BE" w14:textId="061404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A408034" w14:textId="498C83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78302EF" w14:textId="4D200B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81485EF" w14:textId="53CF0D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662E603" w14:textId="115685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B1EBFCF" w14:textId="1CCAD9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5B11CF3" w14:textId="5FC91D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6B06B52" w14:textId="7A4A3A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91208DA" w14:textId="6D7632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EA416D" w14:textId="181C2D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DCCF36" w14:textId="4FB22F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2B72C2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9DD0E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8C514A" w14:textId="1E3F0F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21766CA" w14:textId="271390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6CF243A" w14:textId="49C70A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3ADC4E6" w14:textId="0642D2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C6780C0" w14:textId="066CC8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9C30D62" w14:textId="49CF0E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E534F4" w14:textId="33B516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2D5200" w14:textId="47DE6A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3AFB06D" w14:textId="6340BE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6102B20" w14:textId="013B85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553492E" w14:textId="355FC7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8DE387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02A269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C167EFC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39CF3C6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612827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7F24975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7410A8AD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E4CF3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492D90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3C0505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E23DB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009752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78C79B9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19976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763B7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E251537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33265A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615ED5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FAB87BE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28356A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1E29F7A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3A0C55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79C0B2E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709BA58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1E2D824E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4B0E59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0894D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E80CC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5EEE1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2EC99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9D81D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2DE4D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B22378E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15E075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F0FED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1259D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BA03C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2FA952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2E114EC4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487F7D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5E015D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7562AD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5A4E8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282BF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CEF29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448EC4FB" w14:textId="77777777" w:rsidTr="00503750">
        <w:trPr>
          <w:trHeight w:val="1073"/>
        </w:trPr>
        <w:tc>
          <w:tcPr>
            <w:tcW w:w="3614" w:type="dxa"/>
            <w:vMerge/>
          </w:tcPr>
          <w:p w14:paraId="690778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E97D2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16968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3ECC0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CAC14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0A588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96A0D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144FD01E" w14:textId="77777777" w:rsidTr="00503750">
        <w:trPr>
          <w:trHeight w:val="283"/>
        </w:trPr>
        <w:tc>
          <w:tcPr>
            <w:tcW w:w="3614" w:type="dxa"/>
          </w:tcPr>
          <w:p w14:paraId="3427AD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12953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96AD7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2DB08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7E0C6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5376C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A56F0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E8C7634" w14:textId="77777777" w:rsidTr="00503750">
        <w:trPr>
          <w:trHeight w:val="283"/>
        </w:trPr>
        <w:tc>
          <w:tcPr>
            <w:tcW w:w="3614" w:type="dxa"/>
          </w:tcPr>
          <w:p w14:paraId="54EFC8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DE984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27C8B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EFC67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42AC3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7AC93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29BD0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6C83160" w14:textId="77777777" w:rsidTr="00503750">
        <w:trPr>
          <w:trHeight w:val="283"/>
        </w:trPr>
        <w:tc>
          <w:tcPr>
            <w:tcW w:w="3614" w:type="dxa"/>
          </w:tcPr>
          <w:p w14:paraId="0D9F78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9D1C3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F52EE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B85B4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370A7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3D076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F5DA6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91AD2F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51B41B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2876AFDC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1B3EA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E375F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7D68E3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3BE74A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32DFA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05E78B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EDF84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7FDF2B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2F9CAB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3B51945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45581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B23F44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3B5B98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D9B7903" w14:textId="693846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7E436D" w14:textId="37C67E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ED968C" w14:textId="66789B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B54C8E" w14:textId="3F96AE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46B94D" w14:textId="517929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3FB763" w14:textId="385709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6B008C" w14:textId="0F4351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400BB73" w14:textId="30D10B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74186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D5F4F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C70A6C4" w14:textId="2BBF7A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BA767C" w14:textId="56BA89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603F40" w14:textId="7813C7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6749AC" w14:textId="0F0508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823A00" w14:textId="314011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F80F35" w14:textId="35451E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6C2BD0" w14:textId="246EB5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DD98FF2" w14:textId="4966F4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5509F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6D8C0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4644220" w14:textId="5E5469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49B5F2" w14:textId="6B9868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D5C31B" w14:textId="1341E5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AAB381" w14:textId="3ED311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B54DC0" w14:textId="06548C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74C28C" w14:textId="46BCB8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58622E" w14:textId="1B6AEC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ABB5914" w14:textId="1AAAE8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D9F01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6D11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18514F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E38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9764F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AE37F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48FC5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A962D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6EDD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E2EF0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7AA7AE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8DDBFE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E172D27" w14:textId="177A65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2BE1CB" w14:textId="500444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822488" w14:textId="6466C4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C02B95" w14:textId="5002B3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54B31F" w14:textId="57BB20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686FE2" w14:textId="6732AE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991B80" w14:textId="53EE77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3C0D4A4" w14:textId="07FE4E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272114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23AF71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63D1C5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72CB44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90E35CF" w14:textId="680E59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330A77" w14:textId="4CF401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25168E" w14:textId="2DE40C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DEF638" w14:textId="5E4674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987CE6" w14:textId="661943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FC6EBE" w14:textId="305D6F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312F8A" w14:textId="1B89D4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3F983AC" w14:textId="391AAC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EBD09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17582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17D3B3" w14:textId="2F1781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215BA8" w14:textId="514E5B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C62FDF" w14:textId="538D04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2750CE" w14:textId="13EDE6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53E407" w14:textId="728A92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5F9751" w14:textId="6ACC4A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3CCFCD" w14:textId="5E146E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6FCA8FD" w14:textId="12579E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7119B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2AF2E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5852984" w14:textId="07288B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969388" w14:textId="3F6827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A6956E" w14:textId="6DAD20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F92AC" w14:textId="1D0035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6AB81D" w14:textId="64644B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25EC1B" w14:textId="1177C0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DF8ACB" w14:textId="35CF41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0DC81EC" w14:textId="038315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AB418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BF5742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275C5C0" w14:textId="0942A6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301876" w14:textId="1CABB5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274C2C" w14:textId="40ECC4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A1FDA4" w14:textId="6C0218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8C4543" w14:textId="21F383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9D629" w14:textId="6F4D98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A9ACEC" w14:textId="673846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5BC543" w14:textId="48678E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C5855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8FEB07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5560B1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D9899C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250D604" w14:textId="36E856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2F260D" w14:textId="3DB16B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D3AF51" w14:textId="6876C7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F99429" w14:textId="79E3F5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B5CBA6" w14:textId="07CFB5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528894" w14:textId="176F44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4E777A" w14:textId="66A35D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C4A3166" w14:textId="5763B6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B6BE6D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0F466E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B1D1EFC" w14:textId="01350E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3A8CAD" w14:textId="21FB03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33AEAC" w14:textId="2197CE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C0F6EA" w14:textId="726AE3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CD67B8" w14:textId="3366B8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10C93A" w14:textId="639249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045F34" w14:textId="78B6EE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EC54361" w14:textId="2999DF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DB41B6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18D683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28E4B55E" w14:textId="2D3F090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690E9C6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923AA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E0C8C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831F1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4C499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AFDAF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70A0C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D4EB1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4B309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94C26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F32C0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EC17D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5BD8D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9A975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AD639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D2500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55E56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4E82B9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56F9D90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A080257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304E95CE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5D65587E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51D5BD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0FCB24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7F456A2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2505E72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6E80C72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A8A43EC" w14:textId="77777777" w:rsidTr="00503750">
        <w:trPr>
          <w:trHeight w:val="437"/>
        </w:trPr>
        <w:tc>
          <w:tcPr>
            <w:tcW w:w="2594" w:type="dxa"/>
          </w:tcPr>
          <w:p w14:paraId="1400C9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7D3EB9F1" w14:textId="0DBA07A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A704437" w14:textId="3BA03D5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FF5E0F2" w14:textId="148C59B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6C3A47E" w14:textId="1CC29B5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BF0467B" w14:textId="77777777" w:rsidTr="00503750">
        <w:trPr>
          <w:trHeight w:val="420"/>
        </w:trPr>
        <w:tc>
          <w:tcPr>
            <w:tcW w:w="2594" w:type="dxa"/>
          </w:tcPr>
          <w:p w14:paraId="055C9F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4D6E7133" w14:textId="7A0E9AB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0F9920A" w14:textId="589C926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1643B50" w14:textId="441261C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D442FF3" w14:textId="1B98991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BAB47E2" w14:textId="77777777" w:rsidTr="00503750">
        <w:trPr>
          <w:trHeight w:val="630"/>
        </w:trPr>
        <w:tc>
          <w:tcPr>
            <w:tcW w:w="2594" w:type="dxa"/>
          </w:tcPr>
          <w:p w14:paraId="2BCCC8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6A2C45B3" w14:textId="546C86D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F7AD22C" w14:textId="4FBAA2E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5DDBC45" w14:textId="52DCF43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68C9E8D" w14:textId="7953D94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0832EC9" w14:textId="77777777" w:rsidTr="00503750">
        <w:trPr>
          <w:trHeight w:val="420"/>
        </w:trPr>
        <w:tc>
          <w:tcPr>
            <w:tcW w:w="2594" w:type="dxa"/>
          </w:tcPr>
          <w:p w14:paraId="54F19F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5491972C" w14:textId="3C364D9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0615CC8" w14:textId="491EBBB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23150C7" w14:textId="799842E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8F4C055" w14:textId="512553C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31BDCE9" w14:textId="77777777" w:rsidTr="00503750">
        <w:trPr>
          <w:trHeight w:val="437"/>
        </w:trPr>
        <w:tc>
          <w:tcPr>
            <w:tcW w:w="2594" w:type="dxa"/>
          </w:tcPr>
          <w:p w14:paraId="43A687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66A7039E" w14:textId="7007806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042BC96" w14:textId="248D78D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B498775" w14:textId="1D720F6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EDE597D" w14:textId="6F689EC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9FF9D35" w14:textId="77777777" w:rsidTr="00503750">
        <w:trPr>
          <w:trHeight w:val="420"/>
        </w:trPr>
        <w:tc>
          <w:tcPr>
            <w:tcW w:w="2594" w:type="dxa"/>
          </w:tcPr>
          <w:p w14:paraId="6EF6C1F0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0B7B1897" w14:textId="78E14255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C6B0AD6" w14:textId="4C036D92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18B6D24" w14:textId="68AC3A7F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CE6B6CC" w14:textId="55A21055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E3ECB2C" w14:textId="77777777" w:rsidR="00944C3D" w:rsidRDefault="00944C3D" w:rsidP="00944C3D">
      <w:pPr>
        <w:rPr>
          <w:rFonts w:ascii="Arial" w:hAnsi="Arial"/>
          <w:b/>
        </w:rPr>
      </w:pPr>
    </w:p>
    <w:p w14:paraId="4A055DC8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60A7DC81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4AEB92C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4A6BB7C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21776B4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7D5B258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2CBCC39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5D698D1E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22C335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35EC2E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40C5E6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0339D9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B939DF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3557B1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003072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5D9CE1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691AD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291A6DA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45EE19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5A4E3B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065244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1D2D6B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CD71DF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58BAF7E6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17C512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E5F46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280DF0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9963D8C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3C3ECEA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50412E2" w14:textId="77777777" w:rsidTr="00503750">
        <w:tc>
          <w:tcPr>
            <w:tcW w:w="2835" w:type="dxa"/>
            <w:vAlign w:val="center"/>
          </w:tcPr>
          <w:p w14:paraId="7E64AA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76F43D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2F7DA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98FE0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F9606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981D6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6C8A4CDE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8556190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3E8C95B9" w14:textId="4075C475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58ADD4" w14:textId="3618A5C0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116CC5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715F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2B81F02" w14:textId="1833A4B1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D385EB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10B3C2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B482799" w14:textId="60993D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240E11" w14:textId="712DE1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3C9B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1A41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E4BD266" w14:textId="521CD5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572662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66C573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3FF6251A" w14:textId="321DE1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FA318E" w14:textId="70D396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4C0F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0E63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10588A0" w14:textId="1CC623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434DA0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666869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4EA9DC72" w14:textId="566833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7AE4C4" w14:textId="6AFA58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A72D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9738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4D159F" w14:textId="449F52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EB5E0B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7B05DD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2B079536" w14:textId="1FD191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F401F8" w14:textId="47BFDA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FC80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DF6B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371347" w14:textId="573422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EFBB33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18377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1B9BC3B1" w14:textId="3C64B6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AF30EC" w14:textId="6D4339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F49C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2417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29B6EA0" w14:textId="2EB227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C528B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AED93E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674EFE6B" w14:textId="45FF1FB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834D59" w14:textId="5A04AC9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3B408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28264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F526A4E" w14:textId="3C3121F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1B81AC0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EE6ED8D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4C33FDBC" w14:textId="642F7826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0199F908" w14:textId="77777777" w:rsidR="00944C3D" w:rsidRDefault="00944C3D" w:rsidP="00944C3D">
      <w:pPr>
        <w:rPr>
          <w:rFonts w:ascii="Arial" w:hAnsi="Arial"/>
          <w:b/>
        </w:rPr>
      </w:pPr>
    </w:p>
    <w:p w14:paraId="0AF35252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B03BCD3" w14:textId="77777777" w:rsidTr="00503750">
        <w:tc>
          <w:tcPr>
            <w:tcW w:w="2835" w:type="dxa"/>
            <w:vAlign w:val="center"/>
          </w:tcPr>
          <w:p w14:paraId="33A9BF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234A5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08BFE8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45390A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384BFE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5662E5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46DA4768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96FBC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5E92D5CD" w14:textId="1DB6E2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20EFF1" w14:textId="1DDF08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A1BB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A509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56E630B" w14:textId="0AA22D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11B2E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EF233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CA6041B" w14:textId="27FB3F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F86D6E" w14:textId="370980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8AE4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7C91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4DBCB43" w14:textId="616588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FAAC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50992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B3E5EE6" w14:textId="517452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CB8FF8" w14:textId="0D9FD5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5F05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5068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B9A4F9" w14:textId="30842D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9BACE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4B43A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112936AE" w14:textId="4772CC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23729F" w14:textId="6B1202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F12D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E6D7A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909F8D3" w14:textId="13FABF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0BBF8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544726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DE6CA5D" w14:textId="07DEC82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EE3AE8" w14:textId="74470B7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56D06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864F5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F9EBED4" w14:textId="0D16846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5BF8931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FFEECE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13437272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31D314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09B581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400134DB" w14:textId="77777777" w:rsidTr="00503750">
        <w:trPr>
          <w:trHeight w:val="699"/>
        </w:trPr>
        <w:tc>
          <w:tcPr>
            <w:tcW w:w="3502" w:type="dxa"/>
            <w:vMerge/>
          </w:tcPr>
          <w:p w14:paraId="1D8A48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5D10C0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66C8CA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9BC99CF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9558F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327C4CF4" w14:textId="3D160500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5A0ED4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093785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36577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669A2FDF" w14:textId="06A1FCCA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42B6A2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FA426FF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47B665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4D12B455" w14:textId="0830951E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19D03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778E23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8B7987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50889545" w14:textId="77777777" w:rsidTr="00503750">
        <w:trPr>
          <w:trHeight w:val="593"/>
        </w:trPr>
        <w:tc>
          <w:tcPr>
            <w:tcW w:w="3497" w:type="dxa"/>
          </w:tcPr>
          <w:p w14:paraId="08C1FB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14CE8E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32F16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DE7560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2D369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2391D992" w14:textId="382005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54810B" w14:textId="395DDA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24A4D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EDBBB2F" w14:textId="3C0D56A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EA8CAD8" w14:textId="462CE4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C7AB955" w14:textId="202DFA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41076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7D446A3" w14:textId="076E544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5A6AB17" w14:textId="2C10E9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5FE5CF6" w14:textId="488877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FAABF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BC609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6776DD20" w14:textId="5C322C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0DF847" w14:textId="2349FF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9759E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BA3D2FC" w14:textId="32E3FED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6E1E67D" w14:textId="125D8A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3541431" w14:textId="3B76B8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590F0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861561A" w14:textId="20480CB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930F318" w14:textId="3B97B1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5EABCC8" w14:textId="6EB004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4DFF5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8A39A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57690C1C" w14:textId="448F20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402824F" w14:textId="1FB6F8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84802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E4A9DEE" w14:textId="6819FDA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F9972B3" w14:textId="223F55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CD2228F" w14:textId="02ECF5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DAEDE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A34EE20" w14:textId="2B79888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B9FFD91" w14:textId="37ECF1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CF8981" w14:textId="45270A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41E93C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78E6BC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6C7EF9F" w14:textId="4DD71F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F407E80" w14:textId="434381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996A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39DA300" w14:textId="1DFC1BD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8308AD" w14:textId="70EC5F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AF087DF" w14:textId="3FA805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2B8C69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209B61B3" w14:textId="6F7EEF6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3FFDC02" w14:textId="04482E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9A7F340" w14:textId="30748F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0B6476D" w14:textId="77777777" w:rsidR="00944C3D" w:rsidRDefault="00944C3D" w:rsidP="00944C3D">
      <w:pPr>
        <w:rPr>
          <w:rFonts w:ascii="Arial" w:hAnsi="Arial"/>
          <w:b/>
        </w:rPr>
      </w:pPr>
    </w:p>
    <w:p w14:paraId="0BDEEBAE" w14:textId="77777777" w:rsidR="00944C3D" w:rsidRDefault="00944C3D" w:rsidP="00944C3D">
      <w:pPr>
        <w:rPr>
          <w:rFonts w:ascii="Arial" w:hAnsi="Arial"/>
          <w:b/>
        </w:rPr>
      </w:pPr>
    </w:p>
    <w:p w14:paraId="020425D7" w14:textId="77777777" w:rsidR="00944C3D" w:rsidRDefault="00944C3D" w:rsidP="00944C3D">
      <w:pPr>
        <w:rPr>
          <w:rFonts w:ascii="Arial" w:hAnsi="Arial"/>
          <w:b/>
        </w:rPr>
      </w:pPr>
    </w:p>
    <w:p w14:paraId="742C6259" w14:textId="77777777" w:rsidR="00944C3D" w:rsidRDefault="00944C3D" w:rsidP="00944C3D">
      <w:pPr>
        <w:rPr>
          <w:rFonts w:ascii="Arial" w:hAnsi="Arial"/>
          <w:b/>
        </w:rPr>
      </w:pPr>
    </w:p>
    <w:p w14:paraId="65C5E7D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2"/>
        <w:gridCol w:w="1633"/>
        <w:gridCol w:w="1214"/>
        <w:gridCol w:w="1195"/>
        <w:gridCol w:w="1191"/>
        <w:gridCol w:w="1575"/>
      </w:tblGrid>
      <w:tr w:rsidR="00944C3D" w:rsidRPr="00050529" w14:paraId="026FB6A4" w14:textId="77777777" w:rsidTr="00503750">
        <w:tc>
          <w:tcPr>
            <w:tcW w:w="2622" w:type="dxa"/>
            <w:vAlign w:val="center"/>
          </w:tcPr>
          <w:p w14:paraId="745C2F7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0F950A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3BD9B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BF764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CEA34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FFF00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14B223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1164B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1F545C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B6E9053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2BE59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2919D7C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BA38D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5C6ECCEE" w14:textId="7E62D1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1B8A9E5" w14:textId="453562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5A6B17" w14:textId="1E0F81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CB34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A39F10" w14:textId="535D41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23C2F6" w14:textId="77777777" w:rsidTr="00503750">
        <w:tc>
          <w:tcPr>
            <w:tcW w:w="2622" w:type="dxa"/>
            <w:vAlign w:val="center"/>
          </w:tcPr>
          <w:p w14:paraId="5F785C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77A53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1AE38CE2" w14:textId="34AA2D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6A072F9" w14:textId="5187EE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4678F20" w14:textId="27572C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EAA2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5D8E2B" w14:textId="6112E1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EF6D4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9FB52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498C5719" w14:textId="00D82F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7F63040" w14:textId="058290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AA5DCBF" w14:textId="0A8D1F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1248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754546" w14:textId="218E9D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E81BB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54088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17B112BA" w14:textId="47DBD9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F282A88" w14:textId="5CD68F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2F48FC1" w14:textId="702B2D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B3BAB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395112" w14:textId="5133B5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D90080" w14:textId="77777777" w:rsidTr="00503750">
        <w:tc>
          <w:tcPr>
            <w:tcW w:w="2622" w:type="dxa"/>
            <w:vAlign w:val="center"/>
          </w:tcPr>
          <w:p w14:paraId="437B54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6D6F48D3" w14:textId="0D3357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104942.00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149C940" w14:textId="6E704A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16212.00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BA8D2A" w14:textId="0DAA92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8487.00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DC67A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4AA641" w14:textId="659B98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112668.00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7327A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3F516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1C5EAB7C" w14:textId="4408B4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6E57036" w14:textId="665E91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0EC259" w14:textId="5075E0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42BE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95087A" w14:textId="44C26A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3A6D80" w14:textId="77777777" w:rsidTr="00503750">
        <w:tc>
          <w:tcPr>
            <w:tcW w:w="2622" w:type="dxa"/>
            <w:vAlign w:val="center"/>
          </w:tcPr>
          <w:p w14:paraId="1FC625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0FA0A4DC" w14:textId="2C758E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0E1502F" w14:textId="79B66E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ECDE0C1" w14:textId="39A0D2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B3449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F35616" w14:textId="1484A8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C78C02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D87835D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55BA155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C5301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275CC8F0" w14:textId="014A6C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D9557E9" w14:textId="400410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55A4C60" w14:textId="544DD4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430EA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A8971D" w14:textId="73373F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D1802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ED09F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490C5AA" w14:textId="54DBC9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0FBB3F8" w14:textId="0DF559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340730" w14:textId="00303A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048A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53E6FF" w14:textId="61A349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E9FCB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02D54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560A8705" w14:textId="11048F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CEAA1BB" w14:textId="57B450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04B77C0" w14:textId="6E3AF5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3DBB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405AD8" w14:textId="4D2A66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FEF1F9" w14:textId="77777777" w:rsidTr="00503750">
        <w:tc>
          <w:tcPr>
            <w:tcW w:w="2622" w:type="dxa"/>
            <w:vAlign w:val="center"/>
          </w:tcPr>
          <w:p w14:paraId="1391CA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5B149901" w14:textId="492B56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03E9906" w14:textId="2DB85B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8156F8" w14:textId="0A1F59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F22F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06BFF6" w14:textId="7F91BC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91F30B" w14:textId="77777777" w:rsidTr="00503750">
        <w:tc>
          <w:tcPr>
            <w:tcW w:w="2622" w:type="dxa"/>
            <w:vAlign w:val="center"/>
          </w:tcPr>
          <w:p w14:paraId="56959A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445022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13CE9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8E041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E49CB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0994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2C36A6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C25EE5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6634AD68" w14:textId="44DBC9B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b/>
                <w:noProof/>
                <w:sz w:val="18"/>
                <w:szCs w:val="18"/>
              </w:rPr>
              <w:t>104942.00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DED6505" w14:textId="7328080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b/>
                <w:noProof/>
                <w:sz w:val="18"/>
                <w:szCs w:val="18"/>
              </w:rPr>
              <w:t>16212.00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7493C6B" w14:textId="43363A8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b/>
                <w:noProof/>
                <w:sz w:val="18"/>
                <w:szCs w:val="18"/>
              </w:rPr>
              <w:t>8487.00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F9FB94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939B8E" w14:textId="078154A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b/>
                <w:noProof/>
                <w:sz w:val="18"/>
                <w:szCs w:val="18"/>
              </w:rPr>
              <w:t>112668.00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DD6E19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79A3433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2842974B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21D18596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DFE8509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045A4DF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B2D6D0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70E7B6B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E37237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76D1C4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5FA9CA9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3A1835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4637A46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F0968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FCD18C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4A3B9C8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6D6D5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7CC58D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4579242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24C3E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807CB9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4E1B244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15E2E5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035B4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15D256F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20F37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24DB2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01F86AA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2F68C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2A0CA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2934586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4AF81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DD3E84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582859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B2493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61CAA8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4C7CA8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791672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5AF42C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FA0D17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A9D5D7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02E11BC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626B54B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19DEE20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216D96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3B56BC0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C5089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0BE7167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1D28A2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977899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49E56EA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43D48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50AEEA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0F73745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786BF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3C942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30C3CD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DF4D8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75D13D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18D00F1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AE9CF7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1AE170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EB618F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16DF5E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C985F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C24236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027EE16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89A016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7340C0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12BF64C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765E1E65" w14:textId="77777777" w:rsidTr="00503750">
        <w:tc>
          <w:tcPr>
            <w:tcW w:w="2835" w:type="dxa"/>
            <w:vAlign w:val="center"/>
          </w:tcPr>
          <w:p w14:paraId="538B06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77246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5F569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02DAC0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1D2863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316E7A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E7CF305" w14:textId="77777777" w:rsidTr="00503750">
        <w:tc>
          <w:tcPr>
            <w:tcW w:w="2835" w:type="dxa"/>
            <w:vAlign w:val="center"/>
          </w:tcPr>
          <w:p w14:paraId="13C0F4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C79CDCD" w14:textId="76A1FD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914D5" w14:textId="72E6AE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00DD75" w14:textId="60B361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3CC6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9991D8" w14:textId="63B313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9E2A63" w14:textId="77777777" w:rsidTr="00503750">
        <w:tc>
          <w:tcPr>
            <w:tcW w:w="2835" w:type="dxa"/>
            <w:vAlign w:val="center"/>
          </w:tcPr>
          <w:p w14:paraId="2A83F8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23EBF510" w14:textId="1C3901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252993" w14:textId="140488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B8C02C" w14:textId="7231C8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B134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3E7868" w14:textId="4FC1EA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3F0AEC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ECCF48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7CCB8DB" w14:textId="3984E56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DC61AE" w14:textId="18E9CCD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9C2BEC" w14:textId="24C6D2C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4DE32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10815A" w14:textId="7A1DC14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77569265" w14:textId="77777777" w:rsidTr="00503750">
        <w:tc>
          <w:tcPr>
            <w:tcW w:w="2835" w:type="dxa"/>
            <w:vAlign w:val="center"/>
          </w:tcPr>
          <w:p w14:paraId="6292E6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A2F7B4" w14:textId="77B9DA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057760" w14:textId="353EE1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C1868C" w14:textId="159BFC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539F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1C8CE9" w14:textId="115654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4D9C24" w14:textId="77777777" w:rsidTr="00503750">
        <w:tc>
          <w:tcPr>
            <w:tcW w:w="2835" w:type="dxa"/>
            <w:vAlign w:val="center"/>
          </w:tcPr>
          <w:p w14:paraId="4F3B1F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2A2256F1" w14:textId="36685E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6E17A6" w14:textId="05C99B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8DE257" w14:textId="4835A4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3115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1E1D10" w14:textId="6EC61B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F69030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326C0D2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7641AFF0" w14:textId="7CE2691C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07866B" w14:textId="03CCE92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BC9701" w14:textId="4CD64A20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F9DC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9D4897" w14:textId="04284CBE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0F1E85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F06584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617589A3" w14:textId="6BF06F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2E1724" w14:textId="41C1B3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3AB39F" w14:textId="11C058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0991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2C85A1" w14:textId="78EE84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B12B486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7A45B3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1766"/>
        <w:gridCol w:w="1646"/>
        <w:gridCol w:w="1593"/>
        <w:gridCol w:w="1873"/>
      </w:tblGrid>
      <w:tr w:rsidR="00944C3D" w:rsidRPr="008D0433" w14:paraId="2E6B3927" w14:textId="77777777" w:rsidTr="00503750">
        <w:tc>
          <w:tcPr>
            <w:tcW w:w="2552" w:type="dxa"/>
            <w:vAlign w:val="center"/>
          </w:tcPr>
          <w:p w14:paraId="674BFAF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68E883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3B0E17B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6B0C71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6D257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5A3D31A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627C58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5758029E" w14:textId="39B6451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66693EC3" w14:textId="300BC36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 w:cs="Arial"/>
                <w:noProof/>
                <w:sz w:val="18"/>
                <w:szCs w:val="18"/>
              </w:rPr>
              <w:t>105.00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6E99B719" w14:textId="4E59B44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 w:cs="Arial"/>
                <w:noProof/>
                <w:sz w:val="18"/>
                <w:szCs w:val="18"/>
              </w:rPr>
              <w:t>105.00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1A122861" w14:textId="2558F5C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F490BEC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38E659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77FD8690" w14:textId="389012A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5420321B" w14:textId="7084BB6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722F0FF2" w14:textId="5436BA0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1283A476" w14:textId="7F8F46E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05B3A66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6DC107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63ABE987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137105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71F51E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54A986F8" w14:textId="77777777" w:rsidTr="00503750">
        <w:tc>
          <w:tcPr>
            <w:tcW w:w="4395" w:type="dxa"/>
            <w:vMerge/>
          </w:tcPr>
          <w:p w14:paraId="552AC37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499D4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7C6F4B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30A4A11B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6ABAD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03297742" w14:textId="77A82A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  <w:lang w:eastAsia="sk-SK"/>
              </w:rPr>
              <w:t>96.00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8D0E31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D462DDF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6C558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4BE7FD2D" w14:textId="2FA990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  <w:lang w:eastAsia="sk-SK"/>
              </w:rPr>
              <w:t>1200.21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DE88BC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7FA7C09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085ABE2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1C3D6E48" w14:textId="2645556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b/>
                <w:noProof/>
                <w:sz w:val="18"/>
                <w:szCs w:val="18"/>
              </w:rPr>
              <w:t>1296.21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BBC75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FEF58A9" w14:textId="77777777" w:rsidTr="00503750">
        <w:tc>
          <w:tcPr>
            <w:tcW w:w="4395" w:type="dxa"/>
            <w:vAlign w:val="center"/>
          </w:tcPr>
          <w:p w14:paraId="2F751C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3AC7631C" w14:textId="343111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E3204D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47F3889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0C290E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E222787" w14:textId="2572FC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F532A0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94FC0A0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FA8C73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78F08FCE" w14:textId="5AB8258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FC9BC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1D45295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39D981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0FE0554B" w14:textId="1EFB0426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b/>
                <w:noProof/>
                <w:sz w:val="18"/>
                <w:szCs w:val="18"/>
              </w:rPr>
              <w:t>58433.00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C34D4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970C1A5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05C1B48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3E8A186B" w14:textId="77777777" w:rsidTr="00503750">
        <w:tc>
          <w:tcPr>
            <w:tcW w:w="4395" w:type="dxa"/>
            <w:vAlign w:val="center"/>
          </w:tcPr>
          <w:p w14:paraId="73378AD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34D728B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D42963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7E49794D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2D7A98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3690302F" w14:textId="2A5B0E4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4954A1F" w14:textId="6910DBA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2BC43101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63BF6A5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415F97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B3282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47376A1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2098AD0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1C33ED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F199B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28746A9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3C9AD8D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1B7DFF49" w14:textId="03271CC5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BB75010" w14:textId="661EC03E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46D392C2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2AAE9AD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0777BF1E" w14:textId="683032A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7EBA988" w14:textId="69C1D23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DB1F9D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FCA6D0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3C5305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085AB292" w14:textId="77777777" w:rsidTr="00503750">
        <w:tc>
          <w:tcPr>
            <w:tcW w:w="1843" w:type="dxa"/>
            <w:vAlign w:val="center"/>
          </w:tcPr>
          <w:p w14:paraId="7EDC0CB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5AE0882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72D4C2B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73FED2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1A79F45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53A0960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52A7BF1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83C5F23" w14:textId="77777777" w:rsidTr="00503750">
        <w:tc>
          <w:tcPr>
            <w:tcW w:w="1843" w:type="dxa"/>
            <w:vAlign w:val="center"/>
          </w:tcPr>
          <w:p w14:paraId="1A813D0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6B0EA23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B71D0B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860503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1F180F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8ECF4F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57EB04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1A38712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3F1AC46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0ED01C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F69F3C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EB9F3E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ECDFB3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F2BEB9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F9BBB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45C3C50" w14:textId="77777777" w:rsidTr="00503750">
        <w:tc>
          <w:tcPr>
            <w:tcW w:w="1843" w:type="dxa"/>
            <w:vAlign w:val="center"/>
          </w:tcPr>
          <w:p w14:paraId="49816F5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059A3AF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8D5236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3BCAC3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827ACD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51EC5D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898AE1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E63237C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1182C89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615628B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163CDF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CE24BE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086094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1F8D8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285B45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AE4E42A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3C553A0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C9F147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DE062A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436A46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F4E9CC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5E1341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B98403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A11D2B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8CE47F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3CAC86F1" w14:textId="77777777" w:rsidTr="00503750">
        <w:trPr>
          <w:trHeight w:val="664"/>
        </w:trPr>
        <w:tc>
          <w:tcPr>
            <w:tcW w:w="3372" w:type="dxa"/>
          </w:tcPr>
          <w:p w14:paraId="1CABCE7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061D395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A2DDE0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301A9AA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C1ACC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3E0F5232" w14:textId="28A9AF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CD12F90" w14:textId="388915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138CA3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7AADAF3" w14:textId="2D6D376E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09E4231" w14:textId="27BD28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5E2832" w14:textId="520941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1AEC6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AB1DDAB" w14:textId="5D3E722C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491CC7A" w14:textId="386333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5E389D" w14:textId="071072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D9045E3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F4042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04504B66" w14:textId="4FBF97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7694BDE" w14:textId="62E42B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04EB8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D5DED1" w14:textId="678302BD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1D1F176" w14:textId="631C4C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E29072C" w14:textId="5FD652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C23AF9E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12CBFA34" w14:textId="4CF176C2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64A48E0" w14:textId="08B623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ADA84C0" w14:textId="789A87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014E929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D419C8A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4528B6C7" w14:textId="77777777" w:rsidTr="00503750">
        <w:tc>
          <w:tcPr>
            <w:tcW w:w="2835" w:type="dxa"/>
            <w:vAlign w:val="center"/>
          </w:tcPr>
          <w:p w14:paraId="691F416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6F1C31F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7B63AC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14FADBC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76CD830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D5489EE" w14:textId="77777777" w:rsidTr="00503750">
        <w:tc>
          <w:tcPr>
            <w:tcW w:w="2835" w:type="dxa"/>
          </w:tcPr>
          <w:p w14:paraId="45F8C74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740210EF" w14:textId="372AEB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E50A3BA" w14:textId="0B1976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6A5D6A2" w14:textId="60C566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327EA4D" w14:textId="39925E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1381435" w14:textId="77777777" w:rsidTr="00503750">
        <w:tc>
          <w:tcPr>
            <w:tcW w:w="2835" w:type="dxa"/>
          </w:tcPr>
          <w:p w14:paraId="7F3C2FE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43066C7C" w14:textId="63AC42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87CBA78" w14:textId="4DFBF7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0A7D3D" w14:textId="6B2E5E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73595C" w14:textId="65E148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EAC87C4" w14:textId="77777777" w:rsidTr="00503750">
        <w:tc>
          <w:tcPr>
            <w:tcW w:w="2835" w:type="dxa"/>
          </w:tcPr>
          <w:p w14:paraId="0F6C23C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42A539C6" w14:textId="169C5A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62869" w14:textId="7F14AC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6928ED" w14:textId="6B66D8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953CB57" w14:textId="400419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3984D55" w14:textId="77777777" w:rsidTr="00503750">
        <w:tc>
          <w:tcPr>
            <w:tcW w:w="2835" w:type="dxa"/>
            <w:vAlign w:val="center"/>
          </w:tcPr>
          <w:p w14:paraId="6BE16F2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42710175" w14:textId="52C89B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451AF76" w14:textId="076E01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CC5000F" w14:textId="0F6751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CA01026" w14:textId="4ADE52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467ADDB" w14:textId="77777777" w:rsidTr="00503750">
        <w:tc>
          <w:tcPr>
            <w:tcW w:w="2835" w:type="dxa"/>
            <w:vAlign w:val="center"/>
          </w:tcPr>
          <w:p w14:paraId="64DB935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56AF514F" w14:textId="00812F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CF1719" w14:textId="7213CF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B5D3EE" w14:textId="527D5A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F900DA1" w14:textId="22F937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404B769" w14:textId="77777777" w:rsidTr="00503750">
        <w:tc>
          <w:tcPr>
            <w:tcW w:w="2835" w:type="dxa"/>
          </w:tcPr>
          <w:p w14:paraId="488598A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483D2BE2" w14:textId="606366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DC95D4F" w14:textId="132EF0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23A" w14:textId="55CB98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E49E5E0" w14:textId="557405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23271B0" w14:textId="77777777" w:rsidTr="00503750">
        <w:tc>
          <w:tcPr>
            <w:tcW w:w="2835" w:type="dxa"/>
          </w:tcPr>
          <w:p w14:paraId="53FD2CB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32A8F55F" w14:textId="411D00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6D9FA48" w14:textId="21CC32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3635B8C" w14:textId="1DE50E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5BBD6F6" w14:textId="21224A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9B5432A" w14:textId="77777777" w:rsidTr="00503750">
        <w:tc>
          <w:tcPr>
            <w:tcW w:w="2835" w:type="dxa"/>
          </w:tcPr>
          <w:p w14:paraId="04402A0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2C9843A1" w14:textId="1B15D7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867341A" w14:textId="71B245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A46C7A0" w14:textId="36959C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8651A77" w14:textId="68F911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9DE665F" w14:textId="77777777" w:rsidR="00944C3D" w:rsidRDefault="00944C3D" w:rsidP="00944C3D">
      <w:pPr>
        <w:rPr>
          <w:rFonts w:ascii="Arial" w:hAnsi="Arial"/>
          <w:b/>
        </w:rPr>
      </w:pPr>
    </w:p>
    <w:p w14:paraId="340A0242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5DD2CF29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F057D3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10A1554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1851B54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11A3290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3B699DA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D9FAFC1" w14:textId="77777777" w:rsidTr="00503750">
        <w:trPr>
          <w:trHeight w:val="443"/>
        </w:trPr>
        <w:tc>
          <w:tcPr>
            <w:tcW w:w="2560" w:type="dxa"/>
          </w:tcPr>
          <w:p w14:paraId="7B62458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411A8D5" w14:textId="67BD35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48698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A9F89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56C7A61" w14:textId="323E3A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ACF839B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22267B1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94E1F6A" w14:textId="0CAC0F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1806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5BCDE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9B90A5E" w14:textId="0C6E4B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5999C3F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55F8816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9898A83" w14:textId="31BF3F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C9396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505C2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8FFBA43" w14:textId="2BD77C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02D8E67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710BD2C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DA14D51" w14:textId="510D82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0200B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867BB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997515" w14:textId="37DFF4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BCF537" w14:textId="77777777" w:rsidR="00944C3D" w:rsidRDefault="00944C3D" w:rsidP="00944C3D">
      <w:pPr>
        <w:rPr>
          <w:rFonts w:ascii="Arial" w:hAnsi="Arial"/>
          <w:b/>
        </w:rPr>
      </w:pPr>
    </w:p>
    <w:p w14:paraId="5217F2C1" w14:textId="77777777" w:rsidR="00944C3D" w:rsidRDefault="00944C3D" w:rsidP="00944C3D">
      <w:pPr>
        <w:rPr>
          <w:rFonts w:ascii="Arial" w:hAnsi="Arial"/>
          <w:b/>
        </w:rPr>
      </w:pPr>
    </w:p>
    <w:p w14:paraId="7BC8C3A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006F34C" w14:textId="77777777" w:rsidR="00944C3D" w:rsidRDefault="00944C3D" w:rsidP="00944C3D">
      <w:pPr>
        <w:rPr>
          <w:rFonts w:ascii="Arial" w:hAnsi="Arial"/>
          <w:b/>
        </w:rPr>
      </w:pPr>
    </w:p>
    <w:p w14:paraId="05B0A0C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2418B711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6414909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03FACCD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4791167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3F5685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333D2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61021D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3EFDCC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C727330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8B0348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ADC335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CA9E2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EB76DB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DB9C5F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AED54A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DD63B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DF99326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A8EE81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5B322B60" w14:textId="77777777" w:rsidTr="00503750">
        <w:trPr>
          <w:trHeight w:val="677"/>
        </w:trPr>
        <w:tc>
          <w:tcPr>
            <w:tcW w:w="3358" w:type="dxa"/>
          </w:tcPr>
          <w:p w14:paraId="476A27D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E878ED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7FB43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9DF04B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EB6E9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3A39F495" w14:textId="5F89E1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C68C1C8" w14:textId="19A0F3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E003E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BC428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6F4769A5" w14:textId="6ECA5A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1ACCA77" w14:textId="6C2EF5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593F3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901C7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14617167" w14:textId="2F8235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9483D01" w14:textId="0B0534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3684D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1DB9B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10EDC66E" w14:textId="5E677B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CE22F20" w14:textId="4CED90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B5239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292F802" w14:textId="2E7B87E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B413EA4" w14:textId="36E16F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10CF238" w14:textId="1D0F9E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71B490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28240CA3" w14:textId="4A40C4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A059173" w14:textId="2D34B4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2A9A027" w14:textId="5C50FB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528BB38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6A35B6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475422A0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3F6C5F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1D14F05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28E6C124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01C12DB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B048EC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35B8448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78C3FE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A7C08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D21E28E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08EE73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ECC42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7FD386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86A9B7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CDA22D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777049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16601551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BF906E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B8B90B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43C3F9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7099C70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F1E844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50C4F540" w14:textId="2C7DBC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17C48" w14:textId="323475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710393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6C35D0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3FD609A0" w14:textId="37C3A9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13C1EA9" w14:textId="571104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192529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CA2F17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2177FD6" w14:textId="3712CA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900165" w14:textId="7712EC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66E16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576341C" w14:textId="00742BA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2B9C8D3" w14:textId="7AC124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C5A1866" w14:textId="282D53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28634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0E2699E" w14:textId="7D5FD6B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8FA782A" w14:textId="47CE61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BE0ABB8" w14:textId="000544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974C00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EF7444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054754B2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F04188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5B2F16F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88FF21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F3C12B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C88D9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49015DA2" w14:textId="657EF1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471DD1A" w14:textId="5BBD6D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6A1619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EA638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39C771FE" w14:textId="0CE4A4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36CF936" w14:textId="3965D5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AE1C22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82990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5D9C7CEB" w14:textId="0A01BB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7712693" w14:textId="6C5105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2A534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1E10E9B" w14:textId="655CFF3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1FA2701" w14:textId="77CAF2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4B70AE9" w14:textId="197E7F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D95F57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6BCA95D3" w14:textId="0AF1273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5E2AC39" w14:textId="29733A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3F5E830" w14:textId="5BA281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D2B67A5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533F305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57A5B30C" w14:textId="77777777" w:rsidTr="00503750">
        <w:tc>
          <w:tcPr>
            <w:tcW w:w="3686" w:type="dxa"/>
            <w:vAlign w:val="center"/>
          </w:tcPr>
          <w:p w14:paraId="54FEC4A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CCA4F1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084845A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0D45D1F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AD2AB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F1791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636BEE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E10F6F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A9415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E110C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F28DF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FD73D0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BDF91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ACFCE0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11F7B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E71A9E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3F4C6E4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722FCA5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98F84A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1E0683C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1408DC87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90BABC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5FC9AD0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6FF1D0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5A7C07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300D1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417BA11F" w14:textId="493421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EE0EB18" w14:textId="17061B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C71D5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F8FCA1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6A495A14" w14:textId="397D48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B119D2A" w14:textId="187532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E608D74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ABC63B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84A8BFF" w14:textId="238882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EE97CAA" w14:textId="471413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E817A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91F732F" w14:textId="21696F0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69295F7" w14:textId="639676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8FC793" w14:textId="0BDC44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5ABC495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0DF9BC2" w14:textId="7C10E50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D674F9F" w14:textId="0189F7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F666134" w14:textId="66FFD1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9A166E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FF5F03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90DDD60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04A3076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3F292D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BF7988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065DE03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D60A3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7F7353AC" w14:textId="1439F1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62656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A6EE1F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ADF879C" w14:textId="785351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4A3CF6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5DA0D3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193AED06" w14:textId="471BFC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E346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B5977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238B0CB" w14:textId="19D0A4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6035F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11DCF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0FB0169D" w14:textId="7E298B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0B074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3030FA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777C9272" w14:textId="30EFB6B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F228C41" w14:textId="77777777" w:rsidR="00944C3D" w:rsidRDefault="00944C3D" w:rsidP="00944C3D">
      <w:pPr>
        <w:rPr>
          <w:sz w:val="22"/>
          <w:szCs w:val="22"/>
        </w:rPr>
      </w:pPr>
    </w:p>
    <w:p w14:paraId="0B6B5736" w14:textId="77777777" w:rsidR="00944C3D" w:rsidRDefault="00944C3D" w:rsidP="00944C3D">
      <w:pPr>
        <w:rPr>
          <w:sz w:val="22"/>
          <w:szCs w:val="22"/>
        </w:rPr>
      </w:pPr>
    </w:p>
    <w:p w14:paraId="2FFD571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25022253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5DEB7EA3" w14:textId="29D3BD5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2E66296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4FA2C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A24428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19CCA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68795CDF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14CDDE3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38D1D35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64A6A79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81B8E76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12ECB64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E18638F" w14:textId="0E90D4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8B0222B" w14:textId="56211D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55697C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434F93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F4A9817" w14:textId="1C4B22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BB978A9" w14:textId="3F3932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3A7CFB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6088EF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5161A15A" w14:textId="74289D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977CAB2" w14:textId="2ED374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FE4F9C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7D7F95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856D6E" w14:textId="10E227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C3BAE0" w14:textId="59C80F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5A4567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E4EBE9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DF2F116" w14:textId="191A56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C17BC6C" w14:textId="17954E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B88643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C97291E" w14:textId="2CDD03FE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E113BB6" w14:textId="7EAD9B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62CB0D3" w14:textId="228ED7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1AC5B9C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0A79A2D2" w14:textId="7523591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7680A08" w14:textId="0E0A74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D55DA80" w14:textId="528AE4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4333E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2C1D8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38A1F24E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C74DB3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7A0AC8C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AC4BD6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3DAD01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7D9596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28488231" w14:textId="2A60A9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0B7523E" w14:textId="2851AC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77E60B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C6DEBB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2FF84C91" w14:textId="3FF41E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39E35AF" w14:textId="1D74FB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3B7D7C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650A2F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6E88EC2B" w14:textId="51E24B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5D912ED" w14:textId="02B04B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61761E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EDCCFC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781C7FED" w14:textId="666A34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8649790" w14:textId="4E6C4F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6C7A88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A12C43E" w14:textId="5232EF39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CFF274A" w14:textId="410110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392EE2B" w14:textId="21DDFF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2C7943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498689B" w14:textId="62D1C38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5F1D2EE" w14:textId="2489A9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935DF62" w14:textId="1EF237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22964A0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3D8E8F46" w14:textId="53D748A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11B433B" w14:textId="586BC8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DEEEDE6" w14:textId="004F01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40B9" w:rsidRPr="00AE6BC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06205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12CD9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6B6617F5" w14:textId="295F019E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46B206B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B980D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05916FF6" w14:textId="3CCDD075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3780E36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A067EA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32BF6E20" w14:textId="3EC2EBF9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74F08D9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752DD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6BF29C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6D472748" w14:textId="77777777" w:rsidR="00944C3D" w:rsidRPr="003607F0" w:rsidRDefault="00944C3D" w:rsidP="00944C3D"/>
    <w:p w14:paraId="5DBAE27A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670F1" w14:textId="77777777" w:rsidR="00D958C4" w:rsidRDefault="00D958C4">
      <w:r>
        <w:separator/>
      </w:r>
    </w:p>
  </w:endnote>
  <w:endnote w:type="continuationSeparator" w:id="0">
    <w:p w14:paraId="614923FE" w14:textId="77777777" w:rsidR="00D958C4" w:rsidRDefault="00D95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87080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3B70AAB4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73C16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AD8C879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B5A78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2B5A6CD6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AD1BA" w14:textId="77777777" w:rsidR="00D958C4" w:rsidRDefault="00D958C4">
      <w:r>
        <w:separator/>
      </w:r>
    </w:p>
  </w:footnote>
  <w:footnote w:type="continuationSeparator" w:id="0">
    <w:p w14:paraId="74B7265D" w14:textId="77777777" w:rsidR="00D958C4" w:rsidRDefault="00D958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580811">
    <w:abstractNumId w:val="13"/>
  </w:num>
  <w:num w:numId="2" w16cid:durableId="2138987731">
    <w:abstractNumId w:val="17"/>
  </w:num>
  <w:num w:numId="3" w16cid:durableId="1607271152">
    <w:abstractNumId w:val="8"/>
  </w:num>
  <w:num w:numId="4" w16cid:durableId="43649845">
    <w:abstractNumId w:val="7"/>
  </w:num>
  <w:num w:numId="5" w16cid:durableId="201722410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9612576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04338885">
    <w:abstractNumId w:val="20"/>
  </w:num>
  <w:num w:numId="8" w16cid:durableId="78911057">
    <w:abstractNumId w:val="10"/>
  </w:num>
  <w:num w:numId="9" w16cid:durableId="452095918">
    <w:abstractNumId w:val="0"/>
  </w:num>
  <w:num w:numId="10" w16cid:durableId="875511376">
    <w:abstractNumId w:val="19"/>
  </w:num>
  <w:num w:numId="11" w16cid:durableId="2066560239">
    <w:abstractNumId w:val="6"/>
  </w:num>
  <w:num w:numId="12" w16cid:durableId="520708948">
    <w:abstractNumId w:val="9"/>
  </w:num>
  <w:num w:numId="13" w16cid:durableId="1158379261">
    <w:abstractNumId w:val="12"/>
  </w:num>
  <w:num w:numId="14" w16cid:durableId="1353452281">
    <w:abstractNumId w:val="15"/>
  </w:num>
  <w:num w:numId="15" w16cid:durableId="155653904">
    <w:abstractNumId w:val="14"/>
  </w:num>
  <w:num w:numId="16" w16cid:durableId="500244609">
    <w:abstractNumId w:val="2"/>
  </w:num>
  <w:num w:numId="17" w16cid:durableId="979387792">
    <w:abstractNumId w:val="4"/>
  </w:num>
  <w:num w:numId="18" w16cid:durableId="1473715071">
    <w:abstractNumId w:val="11"/>
  </w:num>
  <w:num w:numId="19" w16cid:durableId="603074766">
    <w:abstractNumId w:val="5"/>
  </w:num>
  <w:num w:numId="20" w16cid:durableId="1049111212">
    <w:abstractNumId w:val="18"/>
  </w:num>
  <w:num w:numId="21" w16cid:durableId="1539397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2781"/>
    <w:docVar w:name="arg2" w:val="Driver=asa17;DBF=D:\anasoft\data\tebys.db;DBN=tebys;ENG=SQL17;commlinks=TCPIP{ip=192.168.1.241};uid=kostelna;con=finus(12.0);pwd=Marec2023"/>
    <w:docVar w:name="arg3" w:val="983644"/>
    <w:docVar w:name="arg4" w:val="C:\Users\kostelna\AppData\Local\Temp\14555141.doc"/>
    <w:docVar w:name="arg5" w:val="7"/>
  </w:docVars>
  <w:rsids>
    <w:rsidRoot w:val="008740B9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6228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0B9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958C4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EF45AF"/>
  <w15:docId w15:val="{1551D597-E766-4AAE-854A-793E20835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5337</Words>
  <Characters>30425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KOSTELNA Marcela</dc:creator>
  <cp:lastModifiedBy>Marcela KOSTELNA</cp:lastModifiedBy>
  <cp:revision>1</cp:revision>
  <cp:lastPrinted>2009-07-30T10:15:00Z</cp:lastPrinted>
  <dcterms:created xsi:type="dcterms:W3CDTF">2026-03-24T13:04:00Z</dcterms:created>
  <dcterms:modified xsi:type="dcterms:W3CDTF">2026-03-24T13:06:00Z</dcterms:modified>
</cp:coreProperties>
</file>