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F8155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B1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B5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34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B0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80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C2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77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35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10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4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D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14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33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81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DC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A9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7A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05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38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36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CB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42DD1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BB4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2BC6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84C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FEF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B0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AA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508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BD0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F90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77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FB73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D6A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8CB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0DC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8F2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4E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1E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40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4C5E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CABE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1E7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5BC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E24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3AB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B214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72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921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D61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389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CB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220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2FA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745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7DA0A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018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BC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E9E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2D5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94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6D8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38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E2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FED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3B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90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DC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587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E445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49D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DC1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EC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EF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C0E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FD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7EA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7BC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08D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AD1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757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E23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B6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E099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B7D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98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AAB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E85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0A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7B52E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4B3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13D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29C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2D2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9CD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D35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238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B6B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B77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D7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041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8AD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082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A64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0D2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6A5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329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25E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236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2D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3D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54E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95A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EF6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17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D8A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8BC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F0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FA9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39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33D5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216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6F0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08E4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F2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A2A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BCA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5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C3B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CD4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6D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8E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D0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B30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3A6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F3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246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34C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3CA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8C4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A4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1DC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09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CAD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CE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7F0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0FA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3B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6F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EE0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25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65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84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8D7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8A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BE6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C8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A7D37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81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84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89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14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16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44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4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12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10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CE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B5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D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01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1C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9E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A1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204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E846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66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DC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89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A5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63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49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AE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588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16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29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C6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5F6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CED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295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2F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C61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8DB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430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4D50C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00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3A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6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DF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B530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38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41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6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9F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C9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12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A0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C0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29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3D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9A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13FFAB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41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CB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AB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B4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A4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86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1C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E0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25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D2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A7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2F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C8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BA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1B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DE5D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D2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38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76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2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D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83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17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EE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91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98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1A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2198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56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42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FD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00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D7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7A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35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3F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BB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8A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B2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38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382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FE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B7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4767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A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DA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6E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91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7A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21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4E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DC0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ECB4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89E3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4B35FF" w14:textId="5339142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35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818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DD3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B46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97A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73D9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379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BC37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67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94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B7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5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E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13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46E1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CD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8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AE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BA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95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F4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5D9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56F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8E7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076FA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6A60CA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A6A60CA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B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CF4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83C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5E5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1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AD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8C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A3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99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86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93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FD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F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093E5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E495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D6921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A4F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441E7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2441E7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25ACF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F25ACF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0C1C5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70C1C5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3888ED" w14:textId="23821616" w:rsidR="000B647F" w:rsidRDefault="000B647F" w:rsidP="00944C3D">
                                  <w:fldSimple w:instr=" MERGEFIELD  aDMOD  \* MERGEFORMAT ">
                                    <w:r w:rsidR="008740B9" w:rsidRPr="008740B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23888ED" w14:textId="23821616" w:rsidR="000B647F" w:rsidRDefault="000B647F" w:rsidP="00944C3D">
                            <w:fldSimple w:instr=" MERGEFIELD  aDMOD  \* MERGEFORMAT ">
                              <w:r w:rsidR="008740B9" w:rsidRPr="008740B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52BA3E" w14:textId="03CF1C5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0B9" w:rsidRPr="00AE6B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C52BA3E" w14:textId="03CF1C5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0B9" w:rsidRPr="00AE6BC5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4CA8D4" w14:textId="612D4F06" w:rsidR="000B647F" w:rsidRDefault="000B647F" w:rsidP="00944C3D">
                                  <w:fldSimple w:instr=" MERGEFIELD  aDRDO  \* MERGEFORMAT ">
                                    <w:r w:rsidR="008740B9" w:rsidRPr="008740B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4CA8D4" w14:textId="612D4F06" w:rsidR="000B647F" w:rsidRDefault="000B647F" w:rsidP="00944C3D">
                            <w:fldSimple w:instr=" MERGEFIELD  aDRDO  \* MERGEFORMAT ">
                              <w:r w:rsidR="008740B9" w:rsidRPr="008740B9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9E7F42" w14:textId="367004C3" w:rsidR="000B647F" w:rsidRDefault="000B647F" w:rsidP="00944C3D">
                                  <w:fldSimple w:instr=" MERGEFIELD  aDMDO  \* MERGEFORMAT ">
                                    <w:r w:rsidR="008740B9" w:rsidRPr="008740B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89E7F42" w14:textId="367004C3" w:rsidR="000B647F" w:rsidRDefault="000B647F" w:rsidP="00944C3D">
                            <w:fldSimple w:instr=" MERGEFIELD  aDMDO  \* MERGEFORMAT ">
                              <w:r w:rsidR="008740B9" w:rsidRPr="008740B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0C33E9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D45E52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D74D40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45221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645221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B095B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6B095B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9756A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A9756A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23DBB1" w14:textId="3142B9E7" w:rsidR="000B647F" w:rsidRDefault="000B647F" w:rsidP="00944C3D">
                                  <w:fldSimple w:instr=" MERGEFIELD  aDRDOo  \* MERGEFORMAT ">
                                    <w:r w:rsidR="008740B9" w:rsidRPr="008740B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823DBB1" w14:textId="3142B9E7" w:rsidR="000B647F" w:rsidRDefault="000B647F" w:rsidP="00944C3D">
                            <w:fldSimple w:instr=" MERGEFIELD  aDRDOo  \* MERGEFORMAT ">
                              <w:r w:rsidR="008740B9" w:rsidRPr="008740B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84691B" w14:textId="09C575F0" w:rsidR="000B647F" w:rsidRDefault="000B647F" w:rsidP="00944C3D">
                                  <w:fldSimple w:instr=" MERGEFIELD  aDMDO  \* MERGEFORMAT ">
                                    <w:r w:rsidR="008740B9" w:rsidRPr="008740B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284691B" w14:textId="09C575F0" w:rsidR="000B647F" w:rsidRDefault="000B647F" w:rsidP="00944C3D">
                            <w:fldSimple w:instr=" MERGEFIELD  aDMDO  \* MERGEFORMAT ">
                              <w:r w:rsidR="008740B9" w:rsidRPr="008740B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AAF52" w14:textId="64519AEF" w:rsidR="000B647F" w:rsidRDefault="000B647F" w:rsidP="00944C3D">
                                  <w:fldSimple w:instr=" MERGEFIELD  aDRODo  \* MERGEFORMAT ">
                                    <w:r w:rsidR="008740B9" w:rsidRPr="008740B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19AAF52" w14:textId="64519AEF" w:rsidR="000B647F" w:rsidRDefault="000B647F" w:rsidP="00944C3D">
                            <w:fldSimple w:instr=" MERGEFIELD  aDRODo  \* MERGEFORMAT ">
                              <w:r w:rsidR="008740B9" w:rsidRPr="008740B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C3144C" w14:textId="3C5A85E8" w:rsidR="000B647F" w:rsidRDefault="000B647F" w:rsidP="00944C3D">
                                  <w:fldSimple w:instr=" MERGEFIELD  aDMOD  \* MERGEFORMAT ">
                                    <w:r w:rsidR="008740B9" w:rsidRPr="008740B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4C3144C" w14:textId="3C5A85E8" w:rsidR="000B647F" w:rsidRDefault="000B647F" w:rsidP="00944C3D">
                            <w:fldSimple w:instr=" MERGEFIELD  aDMOD  \* MERGEFORMAT ">
                              <w:r w:rsidR="008740B9" w:rsidRPr="008740B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5F6AF4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3AE894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F9F7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2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6BF5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2B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55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5B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89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1C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32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CF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F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FB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F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7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9A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86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CC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F1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85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9B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2E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01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E3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D3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70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31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69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8184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2A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4DD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090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4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E5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64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5F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B5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B8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2D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AA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31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22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1B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F6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D5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DA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38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C834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4F4B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CD3B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204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4264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D41F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8883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E2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7D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0B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A3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83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83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A4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391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C74F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87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6A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536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17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03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44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52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AF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B4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BA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CC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72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26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59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79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BE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BD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06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68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3E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4899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39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3C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66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69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77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E3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20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36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63D6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EE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06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F7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D6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CD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F7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28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A5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CD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15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06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F7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EF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80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21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F2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9C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E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62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DA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7C0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DE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8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9B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E8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EE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89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7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965C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8A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09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0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99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43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61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03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C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93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8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9E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E2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E9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3E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1B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8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63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96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BFB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58C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AE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0F9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989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B85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A4B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44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A8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73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E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E0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FF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3E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81E2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5B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25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C9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6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22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A6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DA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7A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EB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06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6D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3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5A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8F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70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2C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95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38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72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20A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DB6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2E9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7E2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72B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640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154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09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75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A001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8A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2E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5B8E4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D5B8E4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E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6C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F0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E1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06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B4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8A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25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4A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BCE70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6BCE70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A3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8F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E8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A5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64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8C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5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24E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71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87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CF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5B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3E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D9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2C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8E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86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6A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F1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32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12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F1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F0EB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856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FF6F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6BD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B1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793A14" w14:textId="4CDB70C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0B9" w:rsidRPr="00AE6B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36115169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9793A14" w14:textId="4CDB70C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0B9" w:rsidRPr="00AE6BC5">
                              <w:rPr>
                                <w:rFonts w:ascii="Arial" w:hAnsi="Arial" w:cs="Arial"/>
                                <w:noProof/>
                              </w:rPr>
                              <w:t>36115169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CF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F2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5E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EA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BC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2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AC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F8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6D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C8A14" w14:textId="15BA57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0B9" w:rsidRPr="00AE6B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2021508599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94C8A14" w14:textId="15BA57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0B9" w:rsidRPr="00AE6BC5">
                              <w:rPr>
                                <w:rFonts w:ascii="Arial" w:hAnsi="Arial" w:cs="Arial"/>
                                <w:noProof/>
                              </w:rPr>
                              <w:t>2021508599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0B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7C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F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97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9B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0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31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A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58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2C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9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71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41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02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C3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28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0AFF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6C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8B2ED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566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29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0B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1B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EB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13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50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8E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F6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7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89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D2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29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89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E3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13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C8C8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399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467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8A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CCF179" w14:textId="2D5B392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0B9" w:rsidRPr="00AE6B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Mateja Bela 2496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BCCF179" w14:textId="2D5B392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0B9" w:rsidRPr="00AE6BC5">
                              <w:rPr>
                                <w:rFonts w:ascii="Arial" w:hAnsi="Arial" w:cs="Arial"/>
                                <w:noProof/>
                              </w:rPr>
                              <w:t>SVB Mateja Bela 2496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D7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81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44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07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CB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64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9D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60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06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8E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E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61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A6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EE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F3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59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E1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78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B6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CE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F6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67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9A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11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F6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6A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7C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4B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CB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0F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7E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85E1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7A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1213D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40C0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61D0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C6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CF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43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67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91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FE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6A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A0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F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9F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C4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D7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E8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8E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24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55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92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E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06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B8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07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46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66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A80D7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160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1BA122" w14:textId="4172F5F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0B9" w:rsidRPr="00AE6B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Mateja Bela 6,8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81BA122" w14:textId="4172F5F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0B9" w:rsidRPr="00AE6BC5">
                              <w:rPr>
                                <w:rFonts w:ascii="Arial" w:hAnsi="Arial" w:cs="Arial"/>
                                <w:noProof/>
                              </w:rPr>
                              <w:t>Mateja Bela 6,8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888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FB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F7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7D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5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03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FE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AA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7B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9E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CC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EC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F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FA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C7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7F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FD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2C81C2" w14:textId="61732284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22C81C2" w14:textId="61732284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E2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FE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C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A9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A0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6A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425A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8BB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DE5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F2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4AD0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B4008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CBEB9C" w14:textId="081E904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0B9" w:rsidRPr="00AE6B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2CBEB9C" w14:textId="081E904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0B9" w:rsidRPr="00AE6BC5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0088E4" w14:textId="555411D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8740B9" w:rsidRPr="00AE6BC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10088E4" w14:textId="555411D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8740B9" w:rsidRPr="00AE6BC5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96A0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8A2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EA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F1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7674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A5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9A4C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AB1683" w14:textId="78968F7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DAB1683" w14:textId="78968F7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6D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E3F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90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A57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0A7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8B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F99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A6B66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54CF5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7E5784" w14:textId="430A2F5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207E5784" w14:textId="430A2F5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6E1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B7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0C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D0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1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59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23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99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F828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C1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F7E5C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BF0F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5D44E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45985C" w14:textId="78C784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C45985C" w14:textId="78C784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E1A5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9E16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BFA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17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1C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24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F4E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5F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6F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5E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82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66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71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61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31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ED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2F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D7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5E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3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F6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D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62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B3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90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7C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4A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C3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7A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952A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48B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BEE159" w14:textId="3931BF0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740B9">
              <w:rPr>
                <w:rFonts w:ascii="Arial" w:hAnsi="Arial"/>
                <w:lang w:eastAsia="sk-SK"/>
              </w:rPr>
              <w:t>24.3.2026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D80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BC31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5DFD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31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67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2B42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7D5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62C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506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1BF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4D0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A42F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A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F382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292B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A63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C94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7BD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064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1D1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35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A238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DD9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7B6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A03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047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5E5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213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3D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4693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652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E98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B37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EC3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30F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0F3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B1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D1F1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881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C10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1EE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A0A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89C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A76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1E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656F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363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CD1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6D8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5D2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0BA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3AC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E5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3205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678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D98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403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F0E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E92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DFA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12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D30F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1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94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0A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DE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B9D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F252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55F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98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96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23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4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16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E8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74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C3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B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FC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56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38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FB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1D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EA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23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A2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D4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B4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81AA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41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07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604A4B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B2FD692" w14:textId="77777777" w:rsidR="00944C3D" w:rsidRDefault="00944C3D" w:rsidP="00944C3D">
      <w:pPr>
        <w:rPr>
          <w:rFonts w:ascii="Arial" w:hAnsi="Arial"/>
        </w:rPr>
      </w:pPr>
    </w:p>
    <w:p w14:paraId="254793E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602D2B9" w14:textId="2FB5FA2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55AE50F" w14:textId="734A763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B127932" w14:textId="0AA62A3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EC039A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F71526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E944CD0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97307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D01B0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54D586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5CFF95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A538946" w14:textId="32BF5BA8" w:rsidR="00944C3D" w:rsidRPr="008D0433" w:rsidRDefault="008740B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Ševčíková Lucia </w:t>
            </w:r>
          </w:p>
        </w:tc>
        <w:tc>
          <w:tcPr>
            <w:tcW w:w="3260" w:type="dxa"/>
            <w:vAlign w:val="center"/>
          </w:tcPr>
          <w:p w14:paraId="31C627BC" w14:textId="122D3F71" w:rsidR="00944C3D" w:rsidRPr="008D0433" w:rsidRDefault="008740B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19EF20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63B29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69C9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1DD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F8AC9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FB347B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DC823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204DA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F4422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19409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ED03FB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6284AC8" w14:textId="23AD90B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2C9C09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ED08F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07E9FF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4CC81BB" w14:textId="54957A1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499AE15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B862F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332870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AB8DF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172F3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1F305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C8EDA7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473E8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D99FB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75395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5156B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F5F7E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D8C0B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08F73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DF29B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D78B0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A2762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3FB1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7D82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6504E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41D07E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69007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FC05D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798C8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102B1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3513532" w14:textId="0578EA3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D729FF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6F84F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4E024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1BB31E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575E39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6A8600A" w14:textId="6CE783E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8740B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047906C0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204A02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A9CF64F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7681F9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35CC9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9B25C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625992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2A216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F3CA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51873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0967C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B725A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D01AE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481E3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7F6D7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1DE18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0543C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AB4A0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96D22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0837C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505D1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E1094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D2934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0D387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DEF1E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97BD9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F5FB2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542D8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07FB3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E0A8E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609E9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53E20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B6B7F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5FAA57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BAA57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0F001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26D88D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F2657C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D012AF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0DA2F7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348851B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0D5CCA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3BC596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262547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7F3870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91E1653" w14:textId="77777777" w:rsidTr="00503750">
        <w:trPr>
          <w:trHeight w:val="302"/>
        </w:trPr>
        <w:tc>
          <w:tcPr>
            <w:tcW w:w="4510" w:type="dxa"/>
          </w:tcPr>
          <w:p w14:paraId="00271C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78B7C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D32B8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DE945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2F81C8" w14:textId="77777777" w:rsidTr="00503750">
        <w:trPr>
          <w:trHeight w:val="302"/>
        </w:trPr>
        <w:tc>
          <w:tcPr>
            <w:tcW w:w="4510" w:type="dxa"/>
          </w:tcPr>
          <w:p w14:paraId="724B61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0F280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236E3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ECF99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65AF5F" w14:textId="77777777" w:rsidTr="00503750">
        <w:trPr>
          <w:trHeight w:val="302"/>
        </w:trPr>
        <w:tc>
          <w:tcPr>
            <w:tcW w:w="4510" w:type="dxa"/>
          </w:tcPr>
          <w:p w14:paraId="3292C2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337CC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EA257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4F1D4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03B57E" w14:textId="77777777" w:rsidTr="00503750">
        <w:trPr>
          <w:trHeight w:val="302"/>
        </w:trPr>
        <w:tc>
          <w:tcPr>
            <w:tcW w:w="4510" w:type="dxa"/>
          </w:tcPr>
          <w:p w14:paraId="34058E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42582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E0EFC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F780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6AEC40" w14:textId="77777777" w:rsidTr="00503750">
        <w:trPr>
          <w:trHeight w:val="327"/>
        </w:trPr>
        <w:tc>
          <w:tcPr>
            <w:tcW w:w="4510" w:type="dxa"/>
          </w:tcPr>
          <w:p w14:paraId="6A5670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125B9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F504A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65491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1F6075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683DE3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BF0760A" w14:textId="0ABE2C7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2ED2ED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02B5D8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AAEDE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198D1A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EAF880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F031D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A714C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0F9635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7697E83" w14:textId="77777777" w:rsidTr="00503750">
        <w:tc>
          <w:tcPr>
            <w:tcW w:w="2302" w:type="dxa"/>
            <w:vAlign w:val="center"/>
          </w:tcPr>
          <w:p w14:paraId="2A6444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3A53C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4FC4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DD27D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F33BA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E929F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9FD8E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F4223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C67FD42" w14:textId="77777777" w:rsidTr="00503750">
        <w:tc>
          <w:tcPr>
            <w:tcW w:w="15593" w:type="dxa"/>
            <w:gridSpan w:val="8"/>
            <w:vAlign w:val="center"/>
          </w:tcPr>
          <w:p w14:paraId="45273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B467A11" w14:textId="77777777" w:rsidTr="00503750">
        <w:tc>
          <w:tcPr>
            <w:tcW w:w="2302" w:type="dxa"/>
            <w:vAlign w:val="center"/>
          </w:tcPr>
          <w:p w14:paraId="0C6B9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CC558E" w14:textId="655FCF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FAD65E" w14:textId="72BF4B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FEAD50" w14:textId="3AC85C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4BB5BF" w14:textId="28C303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83881" w14:textId="324EFE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EC77B7" w14:textId="18266D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B992ED" w14:textId="486FAA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FFDC8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9C5D4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57B51CD" w14:textId="7BE80A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FDDE1E" w14:textId="020740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F0B07" w14:textId="3CDB23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96D51F" w14:textId="376633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7AEE56" w14:textId="7B170A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163EA0" w14:textId="1C8387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6D2A62" w14:textId="521BE5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1E35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5BBE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59AD0F4" w14:textId="7DCCD7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4F142E" w14:textId="14149C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60600" w14:textId="5C091F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0E6F2" w14:textId="61CC0D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08AD8E" w14:textId="2BF18A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F6D9AE" w14:textId="29E2B8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09D1C9" w14:textId="24CD84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8908F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D3A3E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E8F62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DBBF2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3FE0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9E6E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0FB5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B1F5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136E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36CE1B" w14:textId="77777777" w:rsidTr="00503750">
        <w:tc>
          <w:tcPr>
            <w:tcW w:w="2302" w:type="dxa"/>
            <w:vAlign w:val="center"/>
          </w:tcPr>
          <w:p w14:paraId="67289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ABD535D" w14:textId="38B1EF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3D499" w14:textId="215D4F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6FEC2B" w14:textId="1FE5D9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3E764" w14:textId="65C6DB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90C2E5" w14:textId="4E5739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917D52" w14:textId="6C46CB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17A20" w14:textId="4C12EB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460A9" w14:textId="77777777" w:rsidTr="00503750">
        <w:tc>
          <w:tcPr>
            <w:tcW w:w="15593" w:type="dxa"/>
            <w:gridSpan w:val="8"/>
            <w:vAlign w:val="center"/>
          </w:tcPr>
          <w:p w14:paraId="088DA9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84FA57D" w14:textId="77777777" w:rsidTr="00503750">
        <w:tc>
          <w:tcPr>
            <w:tcW w:w="2302" w:type="dxa"/>
            <w:vAlign w:val="center"/>
          </w:tcPr>
          <w:p w14:paraId="661D18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54D42B" w14:textId="20A3AA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5C2DD2" w14:textId="54D778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568D9B" w14:textId="4D337E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83559E" w14:textId="058152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84D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B4FEB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04D441" w14:textId="72FF73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BFB6B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28CB1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A848C40" w14:textId="2D4F96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0529CD" w14:textId="6CD6EB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2159F0" w14:textId="02EBD7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43C6E" w14:textId="3398D2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0F25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2040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5E1E5D" w14:textId="7326BC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EA3F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D272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7FDD31" w14:textId="0FB1AC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554CDC" w14:textId="336947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726645" w14:textId="36E7E4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CA3072" w14:textId="7851D5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B15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E1364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F53EFF" w14:textId="369FAD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003D2" w14:textId="77777777" w:rsidTr="00503750">
        <w:tc>
          <w:tcPr>
            <w:tcW w:w="2302" w:type="dxa"/>
            <w:vAlign w:val="center"/>
          </w:tcPr>
          <w:p w14:paraId="2C6500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9D938FC" w14:textId="131EFD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D6BE07B" w14:textId="37551E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FACB9" w14:textId="4FBBAF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1E71C" w14:textId="7A893B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6BF5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C7C1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59EAC3" w14:textId="496C55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282E19" w14:textId="77777777" w:rsidTr="00503750">
        <w:tc>
          <w:tcPr>
            <w:tcW w:w="15593" w:type="dxa"/>
            <w:gridSpan w:val="8"/>
            <w:vAlign w:val="center"/>
          </w:tcPr>
          <w:p w14:paraId="12EF65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BF4A292" w14:textId="77777777" w:rsidTr="00503750">
        <w:tc>
          <w:tcPr>
            <w:tcW w:w="2302" w:type="dxa"/>
            <w:vAlign w:val="center"/>
          </w:tcPr>
          <w:p w14:paraId="717D15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A9E8BA" w14:textId="36B09E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52144B" w14:textId="68129B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E14A3A" w14:textId="267699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E969C4" w14:textId="096601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8B3DBF" w14:textId="7094CB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CCB568" w14:textId="161812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583BA2" w14:textId="743A77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FE70A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30DAA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E51283D" w14:textId="5DBD59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818EEA" w14:textId="2235BB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49049" w14:textId="2B8B14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2FFBDD" w14:textId="6CDF26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DE21BB" w14:textId="09BEA5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C0D19D" w14:textId="1FB208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61CDF" w14:textId="2EDCD2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0FA0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3338D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BBEDC5E" w14:textId="49D868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18CF67" w14:textId="45777D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D9604F" w14:textId="35192D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5091E4" w14:textId="2E0EE3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98D7A" w14:textId="35C2B4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55D42" w14:textId="13FEF7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C781F2" w14:textId="52F615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0602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D13D1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C48C881" w14:textId="4231A5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40C758" w14:textId="126F42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C4393" w14:textId="125C68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9389E" w14:textId="18AC4D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6DD38D" w14:textId="4883DE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98D03" w14:textId="6E5237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355D3" w14:textId="1735FC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29A71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EF5DC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8B7C1F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DFB4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CC9F069" w14:textId="042289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189954" w14:textId="4B08AB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BEF34C" w14:textId="7809B2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8884E6" w14:textId="28E2B2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5F40AD" w14:textId="4981AC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40ED82" w14:textId="239225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48B10" w14:textId="42B76E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3DB92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C985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B8DBC2F" w14:textId="6B6F92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7935C8" w14:textId="7E3A46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12A46" w14:textId="62706C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8F997F" w14:textId="2B7CD5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005D5A" w14:textId="56618D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A12BA" w14:textId="5D7077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7D128F" w14:textId="07B7F9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AF44E9A" w14:textId="77777777" w:rsidR="00944C3D" w:rsidRDefault="00944C3D" w:rsidP="00944C3D">
      <w:pPr>
        <w:rPr>
          <w:rFonts w:ascii="Arial" w:hAnsi="Arial"/>
          <w:b/>
        </w:rPr>
      </w:pPr>
    </w:p>
    <w:p w14:paraId="4978507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293BFC9" w14:textId="77777777" w:rsidTr="00503750">
        <w:tc>
          <w:tcPr>
            <w:tcW w:w="1944" w:type="dxa"/>
            <w:vAlign w:val="center"/>
          </w:tcPr>
          <w:p w14:paraId="27B311D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BC012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28788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497B2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A9A7D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3C4D0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091E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913B1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393C2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68CA5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CAEE9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D2E41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AD39C96" w14:textId="77777777" w:rsidTr="00503750">
        <w:tc>
          <w:tcPr>
            <w:tcW w:w="15685" w:type="dxa"/>
            <w:gridSpan w:val="12"/>
            <w:vAlign w:val="center"/>
          </w:tcPr>
          <w:p w14:paraId="59317E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7F73644" w14:textId="77777777" w:rsidTr="00503750">
        <w:tc>
          <w:tcPr>
            <w:tcW w:w="1944" w:type="dxa"/>
            <w:vAlign w:val="center"/>
          </w:tcPr>
          <w:p w14:paraId="032B05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8D44FC" w14:textId="765DC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A9C2C86" w14:textId="21A60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4EB45" w14:textId="3E332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A280B3" w14:textId="79380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300334" w14:textId="50D8A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F7DA39" w14:textId="4B75B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7BB1F8" w14:textId="5B4BB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75B32" w14:textId="132B0D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2280C7" w14:textId="21E31F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B3369F" w14:textId="7976D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4353EC" w14:textId="030DF9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464D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1E984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692CC1D" w14:textId="76D9C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AD5F62" w14:textId="4DE005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312445" w14:textId="277A0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4933AC" w14:textId="54EE6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5027B3" w14:textId="4F8CF4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0FCC2E" w14:textId="6C542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18C57F" w14:textId="1CD88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5D693C" w14:textId="4907E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9B034E" w14:textId="306B3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DA9F60" w14:textId="45CDA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21101F" w14:textId="7AB86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FF05D0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D4D04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EB9AE73" w14:textId="03C5E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665BCD" w14:textId="29DA9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5DCA236" w14:textId="34DED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47CA2F" w14:textId="5723E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243B60" w14:textId="3A039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06A498" w14:textId="49D0A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E54971" w14:textId="6B799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3F2F04" w14:textId="5C710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FBAAC9" w14:textId="064FD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D39DF0" w14:textId="70299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5ECD83" w14:textId="6E2E1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C8096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78ED3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D5C8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370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A19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DF68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4ACA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F91A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122F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614E6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ACD7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3A7A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85F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A7B3544" w14:textId="77777777" w:rsidTr="00503750">
        <w:tc>
          <w:tcPr>
            <w:tcW w:w="1944" w:type="dxa"/>
            <w:vAlign w:val="center"/>
          </w:tcPr>
          <w:p w14:paraId="5F1CF2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48698E7" w14:textId="74679E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AA4C855" w14:textId="1CDA6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A64CCE" w14:textId="7D68B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DD5233" w14:textId="09E78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A766CA" w14:textId="6DCF2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1F1B4F" w14:textId="7DCA6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67B44B" w14:textId="02632C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7C47D6" w14:textId="07FB7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DCA520" w14:textId="79361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B781EE" w14:textId="36B1D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008857" w14:textId="53DC5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F983BE" w14:textId="77777777" w:rsidTr="00503750">
        <w:tc>
          <w:tcPr>
            <w:tcW w:w="15685" w:type="dxa"/>
            <w:gridSpan w:val="12"/>
            <w:vAlign w:val="center"/>
          </w:tcPr>
          <w:p w14:paraId="43B74C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6187EA0" w14:textId="77777777" w:rsidTr="00503750">
        <w:tc>
          <w:tcPr>
            <w:tcW w:w="1944" w:type="dxa"/>
            <w:vAlign w:val="center"/>
          </w:tcPr>
          <w:p w14:paraId="244008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9EB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272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965D8A8" w14:textId="721D8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3359A86" w14:textId="508366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75B2F7" w14:textId="2D718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5F6E9F" w14:textId="5326D0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239FC7" w14:textId="4CA2C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9B58337" w14:textId="3FA0E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779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6CA3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BB577F" w14:textId="57BD9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026E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4BE9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DE65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E7E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AD6F11" w14:textId="05CB9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8AC022" w14:textId="33A9C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F9B3D6" w14:textId="1A1F7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7510A2" w14:textId="1C262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0BBBF0" w14:textId="6B696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35E305" w14:textId="122AF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530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7F6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C7965B" w14:textId="7C6A2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5CE40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C406F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F00E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AB8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49247A" w14:textId="48235E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093CC0" w14:textId="174FC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6C8930" w14:textId="6FE55C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D7BE99" w14:textId="61E05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B7A3FC" w14:textId="195517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1AE16C" w14:textId="1842F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46E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F28E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FBD39BD" w14:textId="7FE3B9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179124" w14:textId="77777777" w:rsidTr="00503750">
        <w:tc>
          <w:tcPr>
            <w:tcW w:w="1944" w:type="dxa"/>
            <w:vAlign w:val="center"/>
          </w:tcPr>
          <w:p w14:paraId="5BA578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172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CC4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3F82E5" w14:textId="3389C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8D5B24" w14:textId="0E86A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EE46A6" w14:textId="519FA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192E97" w14:textId="1AD9F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1D19FE" w14:textId="77E6B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7AF586" w14:textId="634B7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29D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22D5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FA1C537" w14:textId="70414A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CE6E4E" w14:textId="77777777" w:rsidTr="00503750">
        <w:tc>
          <w:tcPr>
            <w:tcW w:w="15685" w:type="dxa"/>
            <w:gridSpan w:val="12"/>
            <w:vAlign w:val="center"/>
          </w:tcPr>
          <w:p w14:paraId="3F27F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B89F1DA" w14:textId="77777777" w:rsidTr="00503750">
        <w:tc>
          <w:tcPr>
            <w:tcW w:w="1944" w:type="dxa"/>
            <w:vAlign w:val="center"/>
          </w:tcPr>
          <w:p w14:paraId="396A97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947C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BEE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C9F3F1" w14:textId="784B3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A060EE" w14:textId="66912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B37861" w14:textId="6CBF6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1E0CFC" w14:textId="0BE0F2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E50106" w14:textId="698CF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654F72" w14:textId="30F24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A5A373" w14:textId="60FC6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7C6738" w14:textId="39A409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908D50" w14:textId="6C751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B8BE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61036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705B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2A4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292A15" w14:textId="01B46D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403E79" w14:textId="6EAA3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A96F6F" w14:textId="0A7E02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250077" w14:textId="1E653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8FBAE9" w14:textId="235170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0242C8" w14:textId="05605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C8A6BC" w14:textId="3A999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B136FD" w14:textId="470D6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9766B1" w14:textId="47077C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66FE1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A4259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E6CD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B6E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627B3A8" w14:textId="12F78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23FE10" w14:textId="118E4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D670F8" w14:textId="526CF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B8CD09" w14:textId="06487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9E9E2B" w14:textId="5C51A0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26D7E6" w14:textId="10D568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356B31" w14:textId="12478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5E326F" w14:textId="1D2CE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C19B13" w14:textId="2D687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BA878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92DCE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45E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8B5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16F3CF" w14:textId="26256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942B5C" w14:textId="3096C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50361F" w14:textId="5B807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392AF6" w14:textId="18473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320831" w14:textId="25B54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711E22" w14:textId="50DAB9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9DF27D" w14:textId="6D77D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6C943B" w14:textId="1B476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7F67B7" w14:textId="3A604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068144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BED70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E06119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799F1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C1A0BE" w14:textId="06140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408034" w14:textId="498C8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78302EF" w14:textId="4D200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81485EF" w14:textId="53CF0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62E603" w14:textId="11568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1EBFCF" w14:textId="1CCAD9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B11CF3" w14:textId="5FC91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B06B52" w14:textId="7A4A3A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1208DA" w14:textId="6D763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EA416D" w14:textId="181C2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DCCF36" w14:textId="4FB22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2B72C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9DD0E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8C514A" w14:textId="1E3F0F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21766CA" w14:textId="271390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CF243A" w14:textId="49C70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ADC4E6" w14:textId="0642D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6780C0" w14:textId="066CC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C30D62" w14:textId="49CF0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E534F4" w14:textId="33B51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2D5200" w14:textId="47DE6A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AFB06D" w14:textId="6340B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102B20" w14:textId="013B85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53492E" w14:textId="355FC7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DE387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2A26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167EFC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9CF3C6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61282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7F2497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410A8A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E4CF3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92D90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3C050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E23DB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009752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8C79B9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19976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763B7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251537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33265A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15ED5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AB87BE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8356A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E29F7A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3A0C5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79C0B2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09BA5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E2D824E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4B0E59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0894D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E80CC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5EEE1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2EC9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9D81D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2DE4D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22378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5E075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F0FED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1259D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BA03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2FA95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E114EC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87F7D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E015D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562AD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5A4E8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282BF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CEF29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48EC4FB" w14:textId="77777777" w:rsidTr="00503750">
        <w:trPr>
          <w:trHeight w:val="1073"/>
        </w:trPr>
        <w:tc>
          <w:tcPr>
            <w:tcW w:w="3614" w:type="dxa"/>
            <w:vMerge/>
          </w:tcPr>
          <w:p w14:paraId="690778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E97D2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1696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3ECC0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CAC14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0A588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96A0D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44FD01E" w14:textId="77777777" w:rsidTr="00503750">
        <w:trPr>
          <w:trHeight w:val="283"/>
        </w:trPr>
        <w:tc>
          <w:tcPr>
            <w:tcW w:w="3614" w:type="dxa"/>
          </w:tcPr>
          <w:p w14:paraId="3427AD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12953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96AD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2DB08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E0C6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5376C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A56F0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E8C7634" w14:textId="77777777" w:rsidTr="00503750">
        <w:trPr>
          <w:trHeight w:val="283"/>
        </w:trPr>
        <w:tc>
          <w:tcPr>
            <w:tcW w:w="3614" w:type="dxa"/>
          </w:tcPr>
          <w:p w14:paraId="54EFC8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DE984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27C8B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EFC67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42AC3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AC9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29BD0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6C83160" w14:textId="77777777" w:rsidTr="00503750">
        <w:trPr>
          <w:trHeight w:val="283"/>
        </w:trPr>
        <w:tc>
          <w:tcPr>
            <w:tcW w:w="3614" w:type="dxa"/>
          </w:tcPr>
          <w:p w14:paraId="0D9F78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9D1C3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F52E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B85B4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70A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D076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F5DA6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91AD2F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51B41B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876AFDC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1B3EA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E375F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D68E3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BE74A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32DFA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5E78B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EDF84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FDF2B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F9CAB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B51945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4558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B23F44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B5B98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D9B7903" w14:textId="69384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7E436D" w14:textId="37C67E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ED968C" w14:textId="66789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54C8E" w14:textId="3F96A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46B94D" w14:textId="51792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FB763" w14:textId="38570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B008C" w14:textId="0F435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00BB73" w14:textId="30D10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7418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5F4F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C70A6C4" w14:textId="2BBF7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BA767C" w14:textId="56BA8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603F40" w14:textId="7813C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6749AC" w14:textId="0F0508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823A00" w14:textId="31401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F80F35" w14:textId="35451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6C2BD0" w14:textId="246EB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D98FF2" w14:textId="4966F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5509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D8C0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4644220" w14:textId="5E5469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9B5F2" w14:textId="6B986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D5C31B" w14:textId="1341E5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AAB381" w14:textId="3ED31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B54DC0" w14:textId="06548C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74C28C" w14:textId="46BCB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58622E" w14:textId="1B6AE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BB5914" w14:textId="1AAAE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9F0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6D11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8514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E3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764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E37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8FC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A962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6ED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E2EF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7AA7AE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8DDBFE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172D27" w14:textId="177A65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2BE1CB" w14:textId="50044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822488" w14:textId="6466C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C02B95" w14:textId="5002B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54B31F" w14:textId="57BB2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86FE2" w14:textId="6732A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991B80" w14:textId="53EE7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3C0D4A4" w14:textId="07FE4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7211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3AF7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3D1C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2CB44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90E35CF" w14:textId="680E5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330A77" w14:textId="4CF40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25168E" w14:textId="2DE40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EF638" w14:textId="5E467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987CE6" w14:textId="66194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C6EBE" w14:textId="305D6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312F8A" w14:textId="1B89D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F983AC" w14:textId="391AAC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BD0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7582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17D3B3" w14:textId="2F178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215BA8" w14:textId="514E5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C62FDF" w14:textId="538D0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750CE" w14:textId="13EDE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53E407" w14:textId="728A9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5F9751" w14:textId="6ACC4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3CCFCD" w14:textId="5E146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FCA8FD" w14:textId="12579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7119B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2AF2E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5852984" w14:textId="07288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969388" w14:textId="3F6827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A6956E" w14:textId="6DAD2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F92AC" w14:textId="1D003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6AB81D" w14:textId="64644B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25EC1B" w14:textId="1177C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F8ACB" w14:textId="35CF4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DC81EC" w14:textId="038315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B41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F5742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275C5C0" w14:textId="0942A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301876" w14:textId="1CABB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274C2C" w14:textId="40ECC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A1FDA4" w14:textId="6C021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8C4543" w14:textId="21F38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9D629" w14:textId="6F4D9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9ACEC" w14:textId="67384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5BC543" w14:textId="48678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C5855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8FEB0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5560B1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9899C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250D604" w14:textId="36E856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F260D" w14:textId="3DB16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D3AF51" w14:textId="6876C7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99429" w14:textId="79E3F5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5CBA6" w14:textId="07CFB5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528894" w14:textId="176F44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4E777A" w14:textId="66A35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4A3166" w14:textId="5763B6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6BE6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0F466E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B1D1EFC" w14:textId="01350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A8CAD" w14:textId="21FB0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33AEAC" w14:textId="2197CE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C0F6EA" w14:textId="726AE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D67B8" w14:textId="3366B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10C93A" w14:textId="63924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045F34" w14:textId="78B6E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C54361" w14:textId="2999D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B41B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8D683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8E4B55E" w14:textId="2D3F090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90E9C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923A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E0C8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831F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4C49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AFDA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70A0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D4EB1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4B30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94C2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F32C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EC17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5BD8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9A97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AD63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D250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55E5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4E82B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6F9D90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A08025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04E95C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D65587E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1D5BD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FCB24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7F456A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505E7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E80C7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A8A43EC" w14:textId="77777777" w:rsidTr="00503750">
        <w:trPr>
          <w:trHeight w:val="437"/>
        </w:trPr>
        <w:tc>
          <w:tcPr>
            <w:tcW w:w="2594" w:type="dxa"/>
          </w:tcPr>
          <w:p w14:paraId="1400C9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D3EB9F1" w14:textId="0DBA07A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A704437" w14:textId="3BA03D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FF5E0F2" w14:textId="148C59B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6C3A47E" w14:textId="1CC29B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F0467B" w14:textId="77777777" w:rsidTr="00503750">
        <w:trPr>
          <w:trHeight w:val="420"/>
        </w:trPr>
        <w:tc>
          <w:tcPr>
            <w:tcW w:w="2594" w:type="dxa"/>
          </w:tcPr>
          <w:p w14:paraId="055C9F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D6E7133" w14:textId="7A0E9A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0F9920A" w14:textId="589C926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1643B50" w14:textId="441261C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D442FF3" w14:textId="1B9899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AB47E2" w14:textId="77777777" w:rsidTr="00503750">
        <w:trPr>
          <w:trHeight w:val="630"/>
        </w:trPr>
        <w:tc>
          <w:tcPr>
            <w:tcW w:w="2594" w:type="dxa"/>
          </w:tcPr>
          <w:p w14:paraId="2BCCC8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6A2C45B3" w14:textId="546C86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F7AD22C" w14:textId="4FBAA2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5DDBC45" w14:textId="52DCF4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68C9E8D" w14:textId="7953D9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832EC9" w14:textId="77777777" w:rsidTr="00503750">
        <w:trPr>
          <w:trHeight w:val="420"/>
        </w:trPr>
        <w:tc>
          <w:tcPr>
            <w:tcW w:w="2594" w:type="dxa"/>
          </w:tcPr>
          <w:p w14:paraId="54F19F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491972C" w14:textId="3C364D9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0615CC8" w14:textId="491EBBB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23150C7" w14:textId="799842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8F4C055" w14:textId="512553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1BDCE9" w14:textId="77777777" w:rsidTr="00503750">
        <w:trPr>
          <w:trHeight w:val="437"/>
        </w:trPr>
        <w:tc>
          <w:tcPr>
            <w:tcW w:w="2594" w:type="dxa"/>
          </w:tcPr>
          <w:p w14:paraId="43A687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66A7039E" w14:textId="700780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042BC96" w14:textId="248D78D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B498775" w14:textId="1D720F6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EDE597D" w14:textId="6F689EC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9FF9D35" w14:textId="77777777" w:rsidTr="00503750">
        <w:trPr>
          <w:trHeight w:val="420"/>
        </w:trPr>
        <w:tc>
          <w:tcPr>
            <w:tcW w:w="2594" w:type="dxa"/>
          </w:tcPr>
          <w:p w14:paraId="6EF6C1F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B7B1897" w14:textId="78E1425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C6B0AD6" w14:textId="4C036D9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18B6D24" w14:textId="68AC3A7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CE6B6CC" w14:textId="55A2105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7E3ECB2C" w14:textId="77777777" w:rsidR="00944C3D" w:rsidRDefault="00944C3D" w:rsidP="00944C3D">
      <w:pPr>
        <w:rPr>
          <w:rFonts w:ascii="Arial" w:hAnsi="Arial"/>
          <w:b/>
        </w:rPr>
      </w:pPr>
    </w:p>
    <w:p w14:paraId="4A055DC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0A7DC81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AEB92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A6BB7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1776B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7D5B25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2CBCC3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D698D1E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2C335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5EC2E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0C5E6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339D9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B939D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557B1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03072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D9CE1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691AD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91A6DA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45EE19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5A4E3B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65244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D2D6B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CD71DF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58BAF7E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7C512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E5F46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80DF0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963D8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3C3ECE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50412E2" w14:textId="77777777" w:rsidTr="00503750">
        <w:tc>
          <w:tcPr>
            <w:tcW w:w="2835" w:type="dxa"/>
            <w:vAlign w:val="center"/>
          </w:tcPr>
          <w:p w14:paraId="7E64AA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6F43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2F7DA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98FE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F9606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981D6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C8A4CD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855619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E8C95B9" w14:textId="4075C47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58ADD4" w14:textId="3618A5C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116CC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715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B81F02" w14:textId="1833A4B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D385E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0B3C2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B482799" w14:textId="60993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240E11" w14:textId="712DE1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3C9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1A4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4BD266" w14:textId="521CD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57266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6C573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FF6251A" w14:textId="321DE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FA318E" w14:textId="70D39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4C0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0E6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0588A0" w14:textId="1CC62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434DA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66869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EA9DC72" w14:textId="56683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7AE4C4" w14:textId="6AFA5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A72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973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4D159F" w14:textId="449F5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EB5E0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B05DD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B079536" w14:textId="1FD19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F401F8" w14:textId="47BFD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FC8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DF6B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371347" w14:textId="57342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EFBB3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18377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B9BC3B1" w14:textId="3C64B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AF30EC" w14:textId="6D433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F49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241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29B6EA0" w14:textId="2EB22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C528B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ED93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74EFE6B" w14:textId="45FF1FB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834D59" w14:textId="5A04AC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3B40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2826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526A4E" w14:textId="3C3121F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1B81AC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EE6ED8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C33FDBC" w14:textId="642F7826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199F908" w14:textId="77777777" w:rsidR="00944C3D" w:rsidRDefault="00944C3D" w:rsidP="00944C3D">
      <w:pPr>
        <w:rPr>
          <w:rFonts w:ascii="Arial" w:hAnsi="Arial"/>
          <w:b/>
        </w:rPr>
      </w:pPr>
    </w:p>
    <w:p w14:paraId="0AF3525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B03BCD3" w14:textId="77777777" w:rsidTr="00503750">
        <w:tc>
          <w:tcPr>
            <w:tcW w:w="2835" w:type="dxa"/>
            <w:vAlign w:val="center"/>
          </w:tcPr>
          <w:p w14:paraId="33A9BF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234A5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08BFE8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5390A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84BFE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662E5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6DA476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96FBC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E92D5CD" w14:textId="1DB6E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20EFF1" w14:textId="1DDF08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A1B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A50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56E630B" w14:textId="0AA22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11B2E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F233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CA6041B" w14:textId="27FB3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F86D6E" w14:textId="37098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8AE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7C9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4DBCB43" w14:textId="61658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AAC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0992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B3E5EE6" w14:textId="51745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CB8FF8" w14:textId="0D9FD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5F05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506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B9A4F9" w14:textId="30842D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9BACE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4B43A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12936AE" w14:textId="4772C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23729F" w14:textId="6B120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F12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6D7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09F8D3" w14:textId="13FAB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0BBF8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4472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DE6CA5D" w14:textId="07DEC82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EE3AE8" w14:textId="74470B7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56D06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864F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9EBED4" w14:textId="0D1684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BF893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FFEECE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343727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1D31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09B581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00134DB" w14:textId="77777777" w:rsidTr="00503750">
        <w:trPr>
          <w:trHeight w:val="699"/>
        </w:trPr>
        <w:tc>
          <w:tcPr>
            <w:tcW w:w="3502" w:type="dxa"/>
            <w:vMerge/>
          </w:tcPr>
          <w:p w14:paraId="1D8A48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D10C0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6C8CA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9BC99C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9558F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27C4CF4" w14:textId="3D16050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5A0ED4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093785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36577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69A2FDF" w14:textId="06A1FCC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42B6A2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A426F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47B66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D12B455" w14:textId="0830951E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19D03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778E2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8B798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0889545" w14:textId="77777777" w:rsidTr="00503750">
        <w:trPr>
          <w:trHeight w:val="593"/>
        </w:trPr>
        <w:tc>
          <w:tcPr>
            <w:tcW w:w="3497" w:type="dxa"/>
          </w:tcPr>
          <w:p w14:paraId="08C1FB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4CE8E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32F16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DE756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D369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391D992" w14:textId="38200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54810B" w14:textId="395DD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4A4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DBBB2F" w14:textId="3C0D56A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A8CAD8" w14:textId="462CE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7AB955" w14:textId="202DFA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41076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7D446A3" w14:textId="076E544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A6AB17" w14:textId="2C10E9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FE5CF6" w14:textId="48887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AABF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C60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776DD20" w14:textId="5C322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0DF847" w14:textId="2349F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9759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A3D2FC" w14:textId="32E3FED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E1E67D" w14:textId="125D8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541431" w14:textId="3B76B8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590F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61561A" w14:textId="20480CB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30F318" w14:textId="3B97B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EABCC8" w14:textId="6EB00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4DFF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A39A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7690C1C" w14:textId="448F20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02824F" w14:textId="1FB6F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480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4A9DEE" w14:textId="6819FDA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9972B3" w14:textId="223F5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D2228F" w14:textId="02ECF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DAED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34EE20" w14:textId="2B79888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9FFD91" w14:textId="37ECF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CF8981" w14:textId="45270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1E93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8E6BC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6C7EF9F" w14:textId="4DD71F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407E80" w14:textId="434381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996A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9DA300" w14:textId="1DFC1BD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8308AD" w14:textId="70EC5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F087DF" w14:textId="3FA80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B8C6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09B61B3" w14:textId="6F7EEF6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FFDC02" w14:textId="04482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A7F340" w14:textId="30748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B6476D" w14:textId="77777777" w:rsidR="00944C3D" w:rsidRDefault="00944C3D" w:rsidP="00944C3D">
      <w:pPr>
        <w:rPr>
          <w:rFonts w:ascii="Arial" w:hAnsi="Arial"/>
          <w:b/>
        </w:rPr>
      </w:pPr>
    </w:p>
    <w:p w14:paraId="0BDEEBAE" w14:textId="77777777" w:rsidR="00944C3D" w:rsidRDefault="00944C3D" w:rsidP="00944C3D">
      <w:pPr>
        <w:rPr>
          <w:rFonts w:ascii="Arial" w:hAnsi="Arial"/>
          <w:b/>
        </w:rPr>
      </w:pPr>
    </w:p>
    <w:p w14:paraId="020425D7" w14:textId="77777777" w:rsidR="00944C3D" w:rsidRDefault="00944C3D" w:rsidP="00944C3D">
      <w:pPr>
        <w:rPr>
          <w:rFonts w:ascii="Arial" w:hAnsi="Arial"/>
          <w:b/>
        </w:rPr>
      </w:pPr>
    </w:p>
    <w:p w14:paraId="742C6259" w14:textId="77777777" w:rsidR="00944C3D" w:rsidRDefault="00944C3D" w:rsidP="00944C3D">
      <w:pPr>
        <w:rPr>
          <w:rFonts w:ascii="Arial" w:hAnsi="Arial"/>
          <w:b/>
        </w:rPr>
      </w:pPr>
    </w:p>
    <w:p w14:paraId="65C5E7D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2"/>
        <w:gridCol w:w="1633"/>
        <w:gridCol w:w="1214"/>
        <w:gridCol w:w="1195"/>
        <w:gridCol w:w="1191"/>
        <w:gridCol w:w="1575"/>
      </w:tblGrid>
      <w:tr w:rsidR="00944C3D" w:rsidRPr="00050529" w14:paraId="026FB6A4" w14:textId="77777777" w:rsidTr="00503750">
        <w:tc>
          <w:tcPr>
            <w:tcW w:w="2622" w:type="dxa"/>
            <w:vAlign w:val="center"/>
          </w:tcPr>
          <w:p w14:paraId="745C2F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F950A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3BD9B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BF764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CEA34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FFF00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4B223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1164B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F545C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B6E905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2BE5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919D7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A38D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5C6ECCEE" w14:textId="7E62D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B8A9E5" w14:textId="45356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5A6B17" w14:textId="1E0F8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B3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DA39F10" w14:textId="535D4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23C2F6" w14:textId="77777777" w:rsidTr="00503750">
        <w:tc>
          <w:tcPr>
            <w:tcW w:w="2622" w:type="dxa"/>
            <w:vAlign w:val="center"/>
          </w:tcPr>
          <w:p w14:paraId="5F785C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77A53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AE38CE2" w14:textId="34AA2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6A072F9" w14:textId="5187E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678F20" w14:textId="27572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EAA2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5D8E2B" w14:textId="6112E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EF6D4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FB5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98C5719" w14:textId="00D82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F63040" w14:textId="05829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A5DCBF" w14:textId="0A8D1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124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754546" w14:textId="218E9D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E81BB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4088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7B112BA" w14:textId="47DBD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282A88" w14:textId="5CD68F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F48FC1" w14:textId="702B2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3BA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395112" w14:textId="5133B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D90080" w14:textId="77777777" w:rsidTr="00503750">
        <w:tc>
          <w:tcPr>
            <w:tcW w:w="2622" w:type="dxa"/>
            <w:vAlign w:val="center"/>
          </w:tcPr>
          <w:p w14:paraId="437B54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D6F48D3" w14:textId="0D335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104942.00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149C940" w14:textId="6E704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16212.00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BA8D2A" w14:textId="0DAA9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8487.00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C67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4AA641" w14:textId="659B9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112668.00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327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F516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C5EAB7C" w14:textId="4408B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E57036" w14:textId="665E9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0EC259" w14:textId="5075E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42B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95087A" w14:textId="44C26A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3A6D80" w14:textId="77777777" w:rsidTr="00503750">
        <w:tc>
          <w:tcPr>
            <w:tcW w:w="2622" w:type="dxa"/>
            <w:vAlign w:val="center"/>
          </w:tcPr>
          <w:p w14:paraId="1FC62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FA0A4DC" w14:textId="2C758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0E1502F" w14:textId="79B66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CDE0C1" w14:textId="39A0D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344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F35616" w14:textId="1484A8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C78C0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D87835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5BA155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5301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275CC8F0" w14:textId="014A6C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9557E9" w14:textId="400410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5A4C60" w14:textId="544DD4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30E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A8971D" w14:textId="73373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D1802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D09F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490C5AA" w14:textId="54DBC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FBB3F8" w14:textId="0DF55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340730" w14:textId="00303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048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53E6FF" w14:textId="61A34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E9FCB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2D54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60A8705" w14:textId="11048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EAA1BB" w14:textId="57B45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4B77C0" w14:textId="6E3AF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3DB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405AD8" w14:textId="4D2A6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FEF1F9" w14:textId="77777777" w:rsidTr="00503750">
        <w:tc>
          <w:tcPr>
            <w:tcW w:w="2622" w:type="dxa"/>
            <w:vAlign w:val="center"/>
          </w:tcPr>
          <w:p w14:paraId="1391CA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B149901" w14:textId="492B5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3E9906" w14:textId="2DB85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8156F8" w14:textId="0A1F5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F22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06BFF6" w14:textId="7F91B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91F30B" w14:textId="77777777" w:rsidTr="00503750">
        <w:tc>
          <w:tcPr>
            <w:tcW w:w="2622" w:type="dxa"/>
            <w:vAlign w:val="center"/>
          </w:tcPr>
          <w:p w14:paraId="56959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4502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3CE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E04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49C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099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2C36A6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25EE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634AD68" w14:textId="44DBC9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104942.00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ED6505" w14:textId="7328080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16212.00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493C6B" w14:textId="43363A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8487.00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9FB9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939B8E" w14:textId="078154A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112668.00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D6E19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9A343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842974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1D1859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DFE850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45A4D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B2D6D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0E7B6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E3723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76D1C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FA9CA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A183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637A4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F0968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CD18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A3B9C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6D6D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CC58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57924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4C3E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07CB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E1B244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5E2E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035B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5D256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20F3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24DB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1F86A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2F68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2A0C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93458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4AF8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D3E8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58285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B249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1CAA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4C7CA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91672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AF42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FA0D1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9D5D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2E11B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26B54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9DEE2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216D9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B56BC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C5089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BE716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D28A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7789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9E56EA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43D4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0AEEA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F7374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86BF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3C94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30C3C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DF4D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5D13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18D00F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E9CF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AE17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EB618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6DF5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C985F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C2423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27EE1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9A01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340C0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2BF64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65E1E65" w14:textId="77777777" w:rsidTr="00503750">
        <w:tc>
          <w:tcPr>
            <w:tcW w:w="2835" w:type="dxa"/>
            <w:vAlign w:val="center"/>
          </w:tcPr>
          <w:p w14:paraId="538B06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77246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5F569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2DAC0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D2863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16E7A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E7CF305" w14:textId="77777777" w:rsidTr="00503750">
        <w:tc>
          <w:tcPr>
            <w:tcW w:w="2835" w:type="dxa"/>
            <w:vAlign w:val="center"/>
          </w:tcPr>
          <w:p w14:paraId="13C0F4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C79CDCD" w14:textId="76A1F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914D5" w14:textId="72E6A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00DD75" w14:textId="60B361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3CC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9991D8" w14:textId="63B313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E2A63" w14:textId="77777777" w:rsidTr="00503750">
        <w:tc>
          <w:tcPr>
            <w:tcW w:w="2835" w:type="dxa"/>
            <w:vAlign w:val="center"/>
          </w:tcPr>
          <w:p w14:paraId="2A83F8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3EBF510" w14:textId="1C390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252993" w14:textId="14048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B8C02C" w14:textId="7231C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B134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3E7868" w14:textId="4FC1EA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F0AE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ECCF4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7CCB8DB" w14:textId="3984E5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DC61AE" w14:textId="18E9CCD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9C2BEC" w14:textId="24C6D2C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4DE32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10815A" w14:textId="7A1DC14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7569265" w14:textId="77777777" w:rsidTr="00503750">
        <w:tc>
          <w:tcPr>
            <w:tcW w:w="2835" w:type="dxa"/>
            <w:vAlign w:val="center"/>
          </w:tcPr>
          <w:p w14:paraId="6292E6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A2F7B4" w14:textId="77B9D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057760" w14:textId="353EE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C1868C" w14:textId="159BF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539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1C8CE9" w14:textId="11565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D9C24" w14:textId="77777777" w:rsidTr="00503750">
        <w:tc>
          <w:tcPr>
            <w:tcW w:w="2835" w:type="dxa"/>
            <w:vAlign w:val="center"/>
          </w:tcPr>
          <w:p w14:paraId="4F3B1F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A2256F1" w14:textId="36685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6E17A6" w14:textId="05C99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8DE257" w14:textId="4835A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311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1E1D10" w14:textId="6EC61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F6903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26C0D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641AFF0" w14:textId="7CE2691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07866B" w14:textId="03CCE92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BC9701" w14:textId="4CD64A2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9D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9D4897" w14:textId="04284CB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F1E8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F0658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17589A3" w14:textId="6BF06F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2E1724" w14:textId="41C1B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3AB39F" w14:textId="11C05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099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2C85A1" w14:textId="78EE8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12B48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7A45B3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2E6B3927" w14:textId="77777777" w:rsidTr="00503750">
        <w:tc>
          <w:tcPr>
            <w:tcW w:w="2552" w:type="dxa"/>
            <w:vAlign w:val="center"/>
          </w:tcPr>
          <w:p w14:paraId="674BFA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8E883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3B0E17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6B0C7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6D257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5A3D31A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627C58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5758029E" w14:textId="39B6451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6693EC3" w14:textId="300BC36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105.00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E99B719" w14:textId="4E59B44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105.00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A122861" w14:textId="2558F5C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490BEC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8E659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7FD8690" w14:textId="389012A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420321B" w14:textId="7084BB6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22F0FF2" w14:textId="5436BA0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283A476" w14:textId="7F8F46E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05B3A6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6DC107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3ABE98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37105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1F51E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4A986F8" w14:textId="77777777" w:rsidTr="00503750">
        <w:tc>
          <w:tcPr>
            <w:tcW w:w="4395" w:type="dxa"/>
            <w:vMerge/>
          </w:tcPr>
          <w:p w14:paraId="552AC3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499D4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C6F4B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0A4A11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6ABAD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03297742" w14:textId="77A82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  <w:lang w:eastAsia="sk-SK"/>
              </w:rPr>
              <w:t>96.00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8D0E31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D462DD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C558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BE7FD2D" w14:textId="2FA99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  <w:lang w:eastAsia="sk-SK"/>
              </w:rPr>
              <w:t>1200.21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DE88BC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7FA7C09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85ABE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C3D6E48" w14:textId="264555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1296.21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BC75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FEF58A9" w14:textId="77777777" w:rsidTr="00503750">
        <w:tc>
          <w:tcPr>
            <w:tcW w:w="4395" w:type="dxa"/>
            <w:vAlign w:val="center"/>
          </w:tcPr>
          <w:p w14:paraId="2F751C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AC7631C" w14:textId="34311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3204D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47F388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C290E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E222787" w14:textId="2572F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532A0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94FC0A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FA8C7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8F08FCE" w14:textId="5AB8258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C9BC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1D4529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39D98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FE0554B" w14:textId="1EFB0426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58433.00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34D4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970C1A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5C1B48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E8A186B" w14:textId="77777777" w:rsidTr="00503750">
        <w:tc>
          <w:tcPr>
            <w:tcW w:w="4395" w:type="dxa"/>
            <w:vAlign w:val="center"/>
          </w:tcPr>
          <w:p w14:paraId="73378A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4D728B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D4296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E49794D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2D7A98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690302F" w14:textId="2A5B0E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4954A1F" w14:textId="6910DB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BC4310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3BF6A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15F9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B328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47376A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098AD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C33ED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199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28746A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C9AD8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1B7DFF49" w14:textId="03271CC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B75010" w14:textId="661EC03E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6D392C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AAE9A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777BF1E" w14:textId="683032A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EBA988" w14:textId="69C1D23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DB1F9D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CA6D0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C5305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85AB292" w14:textId="77777777" w:rsidTr="00503750">
        <w:tc>
          <w:tcPr>
            <w:tcW w:w="1843" w:type="dxa"/>
            <w:vAlign w:val="center"/>
          </w:tcPr>
          <w:p w14:paraId="7EDC0CB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AE0882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2D4C2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73FED2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A79F45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3A096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2A7BF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83C5F23" w14:textId="77777777" w:rsidTr="00503750">
        <w:tc>
          <w:tcPr>
            <w:tcW w:w="1843" w:type="dxa"/>
            <w:vAlign w:val="center"/>
          </w:tcPr>
          <w:p w14:paraId="1A813D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B0EA2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71D0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6050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F180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ECF4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7EB0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1A3871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F1AC4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0ED01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69F3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B9F3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CDFB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2BEB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F9BB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45C3C50" w14:textId="77777777" w:rsidTr="00503750">
        <w:tc>
          <w:tcPr>
            <w:tcW w:w="1843" w:type="dxa"/>
            <w:vAlign w:val="center"/>
          </w:tcPr>
          <w:p w14:paraId="49816F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59A3A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D523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BCAC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827AC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1EC5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98AE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E63237C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182C8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15628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63CD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E24B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8609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1F8D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85B4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AE4E42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C553A0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C9F147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E062A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436A4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4E9CC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E134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98403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A11D2B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CE47F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CAC86F1" w14:textId="77777777" w:rsidTr="00503750">
        <w:trPr>
          <w:trHeight w:val="664"/>
        </w:trPr>
        <w:tc>
          <w:tcPr>
            <w:tcW w:w="3372" w:type="dxa"/>
          </w:tcPr>
          <w:p w14:paraId="1CABCE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61D39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A2DDE0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01A9AA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C1AC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E0F5232" w14:textId="28A9A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D12F90" w14:textId="38891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38CA3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7AADAF3" w14:textId="2D6D376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09E4231" w14:textId="27BD2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5E2832" w14:textId="520941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AEC6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B1DDAB" w14:textId="5D3E722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91CC7A" w14:textId="38633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5E389D" w14:textId="07107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9045E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F404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4504B66" w14:textId="4FBF97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7694BDE" w14:textId="62E42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04EB8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D5DED1" w14:textId="678302B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D1F176" w14:textId="631C4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29072C" w14:textId="5FD65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23AF9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2CBFA34" w14:textId="4CF176C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4A48E0" w14:textId="08B62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DA84C0" w14:textId="789A8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14E92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D419C8A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528B6C7" w14:textId="77777777" w:rsidTr="00503750">
        <w:tc>
          <w:tcPr>
            <w:tcW w:w="2835" w:type="dxa"/>
            <w:vAlign w:val="center"/>
          </w:tcPr>
          <w:p w14:paraId="691F416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F1C31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7B63AC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4FADBC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6CD83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D5489EE" w14:textId="77777777" w:rsidTr="00503750">
        <w:tc>
          <w:tcPr>
            <w:tcW w:w="2835" w:type="dxa"/>
          </w:tcPr>
          <w:p w14:paraId="45F8C7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40210EF" w14:textId="372AE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50A3BA" w14:textId="0B1976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A5D6A2" w14:textId="60C56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27EA4D" w14:textId="39925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381435" w14:textId="77777777" w:rsidTr="00503750">
        <w:tc>
          <w:tcPr>
            <w:tcW w:w="2835" w:type="dxa"/>
          </w:tcPr>
          <w:p w14:paraId="7F3C2F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3066C7C" w14:textId="63AC4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7CBA78" w14:textId="4DFBF7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0A7D3D" w14:textId="6B2E5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73595C" w14:textId="65E14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AC87C4" w14:textId="77777777" w:rsidTr="00503750">
        <w:tc>
          <w:tcPr>
            <w:tcW w:w="2835" w:type="dxa"/>
          </w:tcPr>
          <w:p w14:paraId="0F6C23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2A539C6" w14:textId="169C5A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62869" w14:textId="7F14A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6928ED" w14:textId="6B66D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53CB57" w14:textId="400419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984D55" w14:textId="77777777" w:rsidTr="00503750">
        <w:tc>
          <w:tcPr>
            <w:tcW w:w="2835" w:type="dxa"/>
            <w:vAlign w:val="center"/>
          </w:tcPr>
          <w:p w14:paraId="6BE16F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2710175" w14:textId="52C89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51AF76" w14:textId="076E01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C5000F" w14:textId="0F675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A01026" w14:textId="4ADE5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67ADDB" w14:textId="77777777" w:rsidTr="00503750">
        <w:tc>
          <w:tcPr>
            <w:tcW w:w="2835" w:type="dxa"/>
            <w:vAlign w:val="center"/>
          </w:tcPr>
          <w:p w14:paraId="64DB93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6AF514F" w14:textId="00812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CF1719" w14:textId="7213C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B5D3EE" w14:textId="527D5A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900DA1" w14:textId="22F937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04B769" w14:textId="77777777" w:rsidTr="00503750">
        <w:tc>
          <w:tcPr>
            <w:tcW w:w="2835" w:type="dxa"/>
          </w:tcPr>
          <w:p w14:paraId="488598A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83D2BE2" w14:textId="60636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C95D4F" w14:textId="132EF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23A" w14:textId="55CB98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49E5E0" w14:textId="557405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3271B0" w14:textId="77777777" w:rsidTr="00503750">
        <w:tc>
          <w:tcPr>
            <w:tcW w:w="2835" w:type="dxa"/>
          </w:tcPr>
          <w:p w14:paraId="53FD2CB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2A8F55F" w14:textId="411D0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D9FA48" w14:textId="21CC3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635B8C" w14:textId="1DE50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BBD6F6" w14:textId="21224A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B5432A" w14:textId="77777777" w:rsidTr="00503750">
        <w:tc>
          <w:tcPr>
            <w:tcW w:w="2835" w:type="dxa"/>
          </w:tcPr>
          <w:p w14:paraId="04402A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C9843A1" w14:textId="1B15D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67341A" w14:textId="71B24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46C7A0" w14:textId="36959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651A77" w14:textId="68F911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DE665F" w14:textId="77777777" w:rsidR="00944C3D" w:rsidRDefault="00944C3D" w:rsidP="00944C3D">
      <w:pPr>
        <w:rPr>
          <w:rFonts w:ascii="Arial" w:hAnsi="Arial"/>
          <w:b/>
        </w:rPr>
      </w:pPr>
    </w:p>
    <w:p w14:paraId="340A0242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DD2CF2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F057D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0A155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851B5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1A329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B699DA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D9FAFC1" w14:textId="77777777" w:rsidTr="00503750">
        <w:trPr>
          <w:trHeight w:val="443"/>
        </w:trPr>
        <w:tc>
          <w:tcPr>
            <w:tcW w:w="2560" w:type="dxa"/>
          </w:tcPr>
          <w:p w14:paraId="7B6245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411A8D5" w14:textId="67BD3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48698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9F8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56C7A61" w14:textId="323E3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CF839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2267B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94E1F6A" w14:textId="0CAC0F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180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5BCD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9B90A5E" w14:textId="0C6E4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999C3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5F8816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9898A83" w14:textId="31BF3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9396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05C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FFBA43" w14:textId="2BD77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2D8E6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10BD2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DA14D51" w14:textId="510D8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200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867B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997515" w14:textId="37DFF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BCF537" w14:textId="77777777" w:rsidR="00944C3D" w:rsidRDefault="00944C3D" w:rsidP="00944C3D">
      <w:pPr>
        <w:rPr>
          <w:rFonts w:ascii="Arial" w:hAnsi="Arial"/>
          <w:b/>
        </w:rPr>
      </w:pPr>
    </w:p>
    <w:p w14:paraId="5217F2C1" w14:textId="77777777" w:rsidR="00944C3D" w:rsidRDefault="00944C3D" w:rsidP="00944C3D">
      <w:pPr>
        <w:rPr>
          <w:rFonts w:ascii="Arial" w:hAnsi="Arial"/>
          <w:b/>
        </w:rPr>
      </w:pPr>
    </w:p>
    <w:p w14:paraId="7BC8C3A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006F34C" w14:textId="77777777" w:rsidR="00944C3D" w:rsidRDefault="00944C3D" w:rsidP="00944C3D">
      <w:pPr>
        <w:rPr>
          <w:rFonts w:ascii="Arial" w:hAnsi="Arial"/>
          <w:b/>
        </w:rPr>
      </w:pPr>
    </w:p>
    <w:p w14:paraId="05B0A0C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418B71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41490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3FACC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79116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3F5685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333D2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61021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3EFDC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72733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B034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ADC33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CA9E2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B76DB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DB9C5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AED54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DD63B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F9932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A8EE81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B322B60" w14:textId="77777777" w:rsidTr="00503750">
        <w:trPr>
          <w:trHeight w:val="677"/>
        </w:trPr>
        <w:tc>
          <w:tcPr>
            <w:tcW w:w="3358" w:type="dxa"/>
          </w:tcPr>
          <w:p w14:paraId="476A27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E878E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7FB4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DF04B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B6E9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A39F495" w14:textId="5F89E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68C1C8" w14:textId="19A0F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E003E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C428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F4769A5" w14:textId="6ECA5A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ACCA77" w14:textId="6C2EF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593F3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01C7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4617167" w14:textId="2F823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483D01" w14:textId="0B053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3684D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DB9B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0EDC66E" w14:textId="5E677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E22F20" w14:textId="4CED90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B5239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92F802" w14:textId="2E7B87E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B413EA4" w14:textId="36E16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0CF238" w14:textId="1D0F9E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71B490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8240CA3" w14:textId="4A40C4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059173" w14:textId="2D34B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2A9A027" w14:textId="5C50F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28BB38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A35B6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75422A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3F6C5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D14F0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8E6C12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1C12D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B048E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5B844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78C3F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A7C08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21E28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8EE73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ECC42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7FD386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86A9B7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CDA22D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777049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660155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BF906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B8B90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43C3F9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7099C7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1E84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0C4F540" w14:textId="2C7DB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17C48" w14:textId="323475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710393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6C35D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FD609A0" w14:textId="37C3A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3C1EA9" w14:textId="57110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92529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CA2F1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2177FD6" w14:textId="3712C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900165" w14:textId="7712E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66E16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576341C" w14:textId="00742BA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B9C8D3" w14:textId="7AC12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5A1866" w14:textId="282D53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28634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0E2699E" w14:textId="7D5FD6B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8FA782A" w14:textId="47CE6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E0ABB8" w14:textId="00054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74C00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F7444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54754B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F0418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B2F16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88FF2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F3C12B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C88D9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9015DA2" w14:textId="657EF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71DD1A" w14:textId="5BBD6D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A1619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EA638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9C771FE" w14:textId="0CE4A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6CF936" w14:textId="3965D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E1C22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82990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D9C7CEB" w14:textId="0A01B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712693" w14:textId="6C5105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2A534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1E10E9B" w14:textId="655CFF3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1FA2701" w14:textId="77CAF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4B70AE9" w14:textId="197E7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D95F5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BCA95D3" w14:textId="0AF1273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5E2AC39" w14:textId="29733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F5E830" w14:textId="5BA281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2B67A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533F30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7A5B30C" w14:textId="77777777" w:rsidTr="00503750">
        <w:tc>
          <w:tcPr>
            <w:tcW w:w="3686" w:type="dxa"/>
            <w:vAlign w:val="center"/>
          </w:tcPr>
          <w:p w14:paraId="54FEC4A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CCA4F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84845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D45D1F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AD2AB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1791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636BE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10F6F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A9415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E110C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28DF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D73D0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BDF91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CFCE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11F7B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E71A9E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F4C6E4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22FCA5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8F84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E0683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408DC8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90BAB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FC9AD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6FF1D0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5A7C07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00D1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17BA11F" w14:textId="493421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E0EB18" w14:textId="17061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C71D5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F8FCA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495A14" w14:textId="397D4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B119D2A" w14:textId="187532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608D7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ABC63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84A8BFF" w14:textId="23888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E97CAA" w14:textId="471413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E817A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91F732F" w14:textId="21696F0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9295F7" w14:textId="63967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8FC793" w14:textId="0BDC44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ABC49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0DF9BC2" w14:textId="7C10E50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674F9F" w14:textId="0189F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666134" w14:textId="66FFD1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A166E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F5F03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0DDD6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4A3076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F292D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BF798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65DE03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60A3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F7353AC" w14:textId="1439F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62656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6EE1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ADF879C" w14:textId="78535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A3CF6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5DA0D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93AED06" w14:textId="471BF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E346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5977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238B0CB" w14:textId="19D0A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6035F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1DCF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FB0169D" w14:textId="7E298B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0B074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030FA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77C9272" w14:textId="30EFB6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F228C41" w14:textId="77777777" w:rsidR="00944C3D" w:rsidRDefault="00944C3D" w:rsidP="00944C3D">
      <w:pPr>
        <w:rPr>
          <w:sz w:val="22"/>
          <w:szCs w:val="22"/>
        </w:rPr>
      </w:pPr>
    </w:p>
    <w:p w14:paraId="0B6B5736" w14:textId="77777777" w:rsidR="00944C3D" w:rsidRDefault="00944C3D" w:rsidP="00944C3D">
      <w:pPr>
        <w:rPr>
          <w:sz w:val="22"/>
          <w:szCs w:val="22"/>
        </w:rPr>
      </w:pPr>
    </w:p>
    <w:p w14:paraId="2FFD571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502225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DEB7EA3" w14:textId="29D3BD5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E6629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4FA2C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A2442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19CCA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8795CD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4CDDE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8D1D35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64A6A79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81B8E7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2ECB6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E18638F" w14:textId="0E90D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8B0222B" w14:textId="56211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5697C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434F93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F4A9817" w14:textId="1C4B2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B978A9" w14:textId="3F393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A7CFB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088E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161A15A" w14:textId="74289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77CAB2" w14:textId="2ED37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E4F9C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7D7F95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856D6E" w14:textId="10E227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C3BAE0" w14:textId="59C80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A4567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E4EBE9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DF2F116" w14:textId="191A5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17BC6C" w14:textId="17954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88643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97291E" w14:textId="2CDD03F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E113BB6" w14:textId="7EAD9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62CB0D3" w14:textId="228ED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AC5B9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A79A2D2" w14:textId="7523591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7680A08" w14:textId="0E0A74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55DA80" w14:textId="528AE4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4333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2C1D8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38A1F24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C74DB3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7A0AC8C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AC4BD6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3DAD01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7D9596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28488231" w14:textId="2A60A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B7523E" w14:textId="2851A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7E60B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6DEB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FF84C91" w14:textId="3FF41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39E35AF" w14:textId="1D74F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B7D7C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650A2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E88EC2B" w14:textId="51E24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D912ED" w14:textId="02B04B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1761E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DCCF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81C7FED" w14:textId="666A3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8649790" w14:textId="4E6C4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C7A88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A12C43E" w14:textId="5232EF3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CFF274A" w14:textId="41011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92EE2B" w14:textId="21DDFF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C794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498689B" w14:textId="62D1C38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5F1D2EE" w14:textId="2489A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35DF62" w14:textId="1EF23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2964A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D8E8F46" w14:textId="53D748A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11B433B" w14:textId="586BC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EEEDE6" w14:textId="004F0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8740B9" w:rsidRPr="00AE6BC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0620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12CD9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B6617F5" w14:textId="295F019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6B206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B980D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5916FF6" w14:textId="3CCDD07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780E3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A067E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2BF6E20" w14:textId="3EC2EBF9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4F08D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752D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6BF29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D472748" w14:textId="77777777" w:rsidR="00944C3D" w:rsidRPr="003607F0" w:rsidRDefault="00944C3D" w:rsidP="00944C3D"/>
    <w:p w14:paraId="5DBAE27A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7670F1" w14:textId="77777777" w:rsidR="00D958C4" w:rsidRDefault="00D958C4">
      <w:r>
        <w:separator/>
      </w:r>
    </w:p>
  </w:endnote>
  <w:endnote w:type="continuationSeparator" w:id="0">
    <w:p w14:paraId="614923FE" w14:textId="77777777" w:rsidR="00D958C4" w:rsidRDefault="00D958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87080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B70AAB4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73C1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AD8C87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B5A7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B5A6CD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4AD1BA" w14:textId="77777777" w:rsidR="00D958C4" w:rsidRDefault="00D958C4">
      <w:r>
        <w:separator/>
      </w:r>
    </w:p>
  </w:footnote>
  <w:footnote w:type="continuationSeparator" w:id="0">
    <w:p w14:paraId="74B7265D" w14:textId="77777777" w:rsidR="00D958C4" w:rsidRDefault="00D958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8580811">
    <w:abstractNumId w:val="13"/>
  </w:num>
  <w:num w:numId="2" w16cid:durableId="2138987731">
    <w:abstractNumId w:val="17"/>
  </w:num>
  <w:num w:numId="3" w16cid:durableId="1607271152">
    <w:abstractNumId w:val="8"/>
  </w:num>
  <w:num w:numId="4" w16cid:durableId="43649845">
    <w:abstractNumId w:val="7"/>
  </w:num>
  <w:num w:numId="5" w16cid:durableId="201722410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9612576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04338885">
    <w:abstractNumId w:val="20"/>
  </w:num>
  <w:num w:numId="8" w16cid:durableId="78911057">
    <w:abstractNumId w:val="10"/>
  </w:num>
  <w:num w:numId="9" w16cid:durableId="452095918">
    <w:abstractNumId w:val="0"/>
  </w:num>
  <w:num w:numId="10" w16cid:durableId="875511376">
    <w:abstractNumId w:val="19"/>
  </w:num>
  <w:num w:numId="11" w16cid:durableId="2066560239">
    <w:abstractNumId w:val="6"/>
  </w:num>
  <w:num w:numId="12" w16cid:durableId="520708948">
    <w:abstractNumId w:val="9"/>
  </w:num>
  <w:num w:numId="13" w16cid:durableId="1158379261">
    <w:abstractNumId w:val="12"/>
  </w:num>
  <w:num w:numId="14" w16cid:durableId="1353452281">
    <w:abstractNumId w:val="15"/>
  </w:num>
  <w:num w:numId="15" w16cid:durableId="155653904">
    <w:abstractNumId w:val="14"/>
  </w:num>
  <w:num w:numId="16" w16cid:durableId="500244609">
    <w:abstractNumId w:val="2"/>
  </w:num>
  <w:num w:numId="17" w16cid:durableId="979387792">
    <w:abstractNumId w:val="4"/>
  </w:num>
  <w:num w:numId="18" w16cid:durableId="1473715071">
    <w:abstractNumId w:val="11"/>
  </w:num>
  <w:num w:numId="19" w16cid:durableId="603074766">
    <w:abstractNumId w:val="5"/>
  </w:num>
  <w:num w:numId="20" w16cid:durableId="1049111212">
    <w:abstractNumId w:val="18"/>
  </w:num>
  <w:num w:numId="21" w16cid:durableId="15393972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81"/>
    <w:docVar w:name="arg2" w:val="Driver=asa17;DBF=D:\anasoft\data\tebys.db;DBN=tebys;ENG=SQL17;commlinks=TCPIP{ip=192.168.1.241};uid=kostelna;con=finus(12.0);pwd=Marec2023"/>
    <w:docVar w:name="arg3" w:val="983644"/>
    <w:docVar w:name="arg4" w:val="C:\Users\kostelna\AppData\Local\Temp\14555141.doc"/>
    <w:docVar w:name="arg5" w:val="7"/>
  </w:docVars>
  <w:rsids>
    <w:rsidRoot w:val="008740B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6228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0B9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958C4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EF45AF"/>
  <w15:docId w15:val="{1551D597-E766-4AAE-854A-793E20835D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5337</Words>
  <Characters>30425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2026-03-24T13:04:00Z</dcterms:created>
  <dcterms:modified xsi:type="dcterms:W3CDTF">2026-03-24T13:06:00Z</dcterms:modified>
</cp:coreProperties>
</file>