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46F79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6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3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2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9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0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9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5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36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4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B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F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B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E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5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0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4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6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6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D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D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7C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F3253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F76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80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9C6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25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4A0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C77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19C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0E8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77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21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FC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C71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744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434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085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EB6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211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7B2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66B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A57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11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E6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20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828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3D5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362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91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B61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84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28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42F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F0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7ED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E0648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B1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D3F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669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BEA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FB0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27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DCF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6C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EF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68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8DD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F9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C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A6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49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507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25B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DDE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621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419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1DF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7A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B7C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955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00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755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2D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6A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87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589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0A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35D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E21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2E9DA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04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9C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FC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738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F6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C2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8E1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B9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CD9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891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716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86A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502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D6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7A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53A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CCD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B9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27D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4CB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527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B7D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3AC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F5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C09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6D39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54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4B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B5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626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D73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6D9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EE8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C0FB6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D6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DD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237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F8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3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6C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E7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A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15D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AE7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0B7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F2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B4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FF3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358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61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DB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B9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88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86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38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95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2F0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D3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5B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CE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B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CC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C9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D4B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78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14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43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D8DDF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5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3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AB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4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9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6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4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9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4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7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D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CA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D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AF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F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3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00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3BF7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1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3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4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C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0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05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D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E36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65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6C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4E9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4B3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BD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A7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98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3EF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469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51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896D9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E7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7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F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84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AA76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4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2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1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1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0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C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9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7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B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60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4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4881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CB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1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2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2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2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4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0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3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E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1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1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78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D0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E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E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E1C0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4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3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CB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C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2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C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23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D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0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B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5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AF9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0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C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2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E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1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9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E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C7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4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79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39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2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4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C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01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B765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8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1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6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2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2B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D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99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EF1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260D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A1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74D5A" w14:textId="0DFA32EC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593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DDBC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80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3B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E3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E9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F0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1D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82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68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C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82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2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1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92C9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7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A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8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A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8E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1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2D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831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DB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3FAF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DA03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20DA03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7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E3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95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E4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2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2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1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D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9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3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7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F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1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2B5CD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33C8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DA4C5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76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63CC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5563CC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F33D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0B1F33D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03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457B03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C17ABA" w14:textId="5EE6525C" w:rsidR="000B647F" w:rsidRDefault="000B647F" w:rsidP="00944C3D">
                                  <w:fldSimple w:instr=" MERGEFIELD  aDMOD  \* MERGEFORMAT ">
                                    <w:r w:rsidR="00C41891" w:rsidRPr="00C4189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5C17ABA" w14:textId="5EE6525C" w:rsidR="000B647F" w:rsidRDefault="000B647F" w:rsidP="00944C3D">
                            <w:fldSimple w:instr=" MERGEFIELD  aDMOD  \* MERGEFORMAT ">
                              <w:r w:rsidR="00C41891" w:rsidRPr="00C4189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3F77E" w14:textId="26C403B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41891" w:rsidRPr="004A3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2A3F77E" w14:textId="26C403B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41891" w:rsidRPr="004A39F6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919BC" w14:textId="1E34BFAD" w:rsidR="000B647F" w:rsidRDefault="000B647F" w:rsidP="00944C3D">
                                  <w:fldSimple w:instr=" MERGEFIELD  aDRDO  \* MERGEFORMAT ">
                                    <w:r w:rsidR="00C41891" w:rsidRPr="00C4189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70919BC" w14:textId="1E34BFAD" w:rsidR="000B647F" w:rsidRDefault="000B647F" w:rsidP="00944C3D">
                            <w:fldSimple w:instr=" MERGEFIELD  aDRDO  \* MERGEFORMAT ">
                              <w:r w:rsidR="00C41891" w:rsidRPr="00C41891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96229" w14:textId="233D009C" w:rsidR="000B647F" w:rsidRDefault="000B647F" w:rsidP="00944C3D">
                                  <w:fldSimple w:instr=" MERGEFIELD  aDMDO  \* MERGEFORMAT ">
                                    <w:r w:rsidR="00C41891" w:rsidRPr="00C4189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9C96229" w14:textId="233D009C" w:rsidR="000B647F" w:rsidRDefault="000B647F" w:rsidP="00944C3D">
                            <w:fldSimple w:instr=" MERGEFIELD  aDMDO  \* MERGEFORMAT ">
                              <w:r w:rsidR="00C41891" w:rsidRPr="00C4189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57B11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331DFC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B62AB1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AE054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EAE054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1614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46D1614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A723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DEA723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BE1ED1" w14:textId="68016130" w:rsidR="000B647F" w:rsidRDefault="000B647F" w:rsidP="00944C3D">
                                  <w:fldSimple w:instr=" MERGEFIELD  aDRDOo  \* MERGEFORMAT ">
                                    <w:r w:rsidR="00C41891" w:rsidRPr="00C4189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8BE1ED1" w14:textId="68016130" w:rsidR="000B647F" w:rsidRDefault="000B647F" w:rsidP="00944C3D">
                            <w:fldSimple w:instr=" MERGEFIELD  aDRDOo  \* MERGEFORMAT ">
                              <w:r w:rsidR="00C41891" w:rsidRPr="00C4189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293EBA" w14:textId="59C545A7" w:rsidR="000B647F" w:rsidRDefault="000B647F" w:rsidP="00944C3D">
                                  <w:fldSimple w:instr=" MERGEFIELD  aDMDO  \* MERGEFORMAT ">
                                    <w:r w:rsidR="00C41891" w:rsidRPr="00C4189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1293EBA" w14:textId="59C545A7" w:rsidR="000B647F" w:rsidRDefault="000B647F" w:rsidP="00944C3D">
                            <w:fldSimple w:instr=" MERGEFIELD  aDMDO  \* MERGEFORMAT ">
                              <w:r w:rsidR="00C41891" w:rsidRPr="00C4189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82C6D" w14:textId="121F0BEA" w:rsidR="000B647F" w:rsidRDefault="000B647F" w:rsidP="00944C3D">
                                  <w:fldSimple w:instr=" MERGEFIELD  aDRODo  \* MERGEFORMAT ">
                                    <w:r w:rsidR="00C41891" w:rsidRPr="00C4189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E582C6D" w14:textId="121F0BEA" w:rsidR="000B647F" w:rsidRDefault="000B647F" w:rsidP="00944C3D">
                            <w:fldSimple w:instr=" MERGEFIELD  aDRODo  \* MERGEFORMAT ">
                              <w:r w:rsidR="00C41891" w:rsidRPr="00C4189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4E0381" w14:textId="687D0225" w:rsidR="000B647F" w:rsidRDefault="000B647F" w:rsidP="00944C3D">
                                  <w:fldSimple w:instr=" MERGEFIELD  aDMOD  \* MERGEFORMAT ">
                                    <w:r w:rsidR="00C41891" w:rsidRPr="00C4189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B4E0381" w14:textId="687D0225" w:rsidR="000B647F" w:rsidRDefault="000B647F" w:rsidP="00944C3D">
                            <w:fldSimple w:instr=" MERGEFIELD  aDMOD  \* MERGEFORMAT ">
                              <w:r w:rsidR="00C41891" w:rsidRPr="00C4189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4A440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31FD27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4034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8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DEF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3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8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1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E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7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4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5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A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B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0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6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C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A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16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0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E9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4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8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C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45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E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8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D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2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A069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0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7F16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81C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01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7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E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F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D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A5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0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0E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82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9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4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A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B3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3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AD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5E8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37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0D2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115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5E4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50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64C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2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B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5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8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D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C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3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71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62D5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D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7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F1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D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D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E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B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8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1F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5D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E7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6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8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4F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B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C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6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A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2E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F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4DD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3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D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4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F4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E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8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0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5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8994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3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8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76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15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B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D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2C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7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5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DC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D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5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2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3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C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3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A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0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C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82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9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3D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F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B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3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7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D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DE51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A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0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F5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1D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C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9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2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4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B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C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7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5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3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3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C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CF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72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61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C9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DC2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CA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61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FE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7C3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8FE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8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0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3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4B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E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22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F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A6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1583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E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5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3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7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2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0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B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06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8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F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4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40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8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A7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5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2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6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8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D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92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8C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E00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DF9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85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19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493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A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C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CECF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0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E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2F870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12F870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3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0F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0F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6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8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B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F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5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5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876C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63876C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C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0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C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1A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F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E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6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7C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4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A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5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34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1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EC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7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4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2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C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6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B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4D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C2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7267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63D5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6B2A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48C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F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31C5E0" w14:textId="079DD81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41891" w:rsidRPr="004A3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36114596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431C5E0" w14:textId="079DD81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41891" w:rsidRPr="004A39F6">
                              <w:rPr>
                                <w:rFonts w:ascii="Arial" w:hAnsi="Arial" w:cs="Arial"/>
                                <w:noProof/>
                              </w:rPr>
                              <w:t>36114596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A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30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F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F0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2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7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1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0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F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109361" w14:textId="13B5F53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41891" w:rsidRPr="004A3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2021497423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4109361" w14:textId="13B5F53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41891" w:rsidRPr="004A39F6">
                              <w:rPr>
                                <w:rFonts w:ascii="Arial" w:hAnsi="Arial" w:cs="Arial"/>
                                <w:noProof/>
                              </w:rPr>
                              <w:t>2021497423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3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69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D8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A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EA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E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3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0B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F8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F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6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C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B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9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9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E2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A75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4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E9708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2E9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9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D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0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7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9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B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74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2B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E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8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1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A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55B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2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7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249B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FB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5F8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43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2BED65" w14:textId="0880C8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41891" w:rsidRPr="004A3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Novomeského 2671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A2BED65" w14:textId="0880C8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41891" w:rsidRPr="004A39F6">
                              <w:rPr>
                                <w:rFonts w:ascii="Arial" w:hAnsi="Arial" w:cs="Arial"/>
                                <w:noProof/>
                              </w:rPr>
                              <w:t>SVB Novomeského 2671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B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B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DA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6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8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4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06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79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5B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B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6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7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CF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6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76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E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0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0E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3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5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D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F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4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4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7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1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0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D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B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E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15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D686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1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ECAB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14AD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85D2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D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F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1C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2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EB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1B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39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C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9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3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E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9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92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7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6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49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1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6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5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04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3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6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5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35F7E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FFC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893256" w14:textId="0D24B9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41891" w:rsidRPr="004A3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Novomeského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6893256" w14:textId="0D24B9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41891" w:rsidRPr="004A39F6">
                              <w:rPr>
                                <w:rFonts w:ascii="Arial" w:hAnsi="Arial" w:cs="Arial"/>
                                <w:noProof/>
                              </w:rPr>
                              <w:t>Novomeského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B1E9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89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2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F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4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E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6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E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64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4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08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6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C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0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5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9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9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197E2" w14:textId="6CE1975C" w:rsidR="000B647F" w:rsidRDefault="000B647F" w:rsidP="00944C3D">
                                  <w:fldSimple w:instr=" MERGEFIELD  aSUB_ULICA_CISLO  \* MERGEFORMAT ">
                                    <w:r w:rsidR="00C41891" w:rsidRPr="00C4189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2671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59197E2" w14:textId="6CE1975C" w:rsidR="000B647F" w:rsidRDefault="000B647F" w:rsidP="00944C3D">
                            <w:fldSimple w:instr=" MERGEFIELD  aSUB_ULICA_CISLO  \* MERGEFORMAT ">
                              <w:r w:rsidR="00C41891" w:rsidRPr="00C41891">
                                <w:rPr>
                                  <w:rFonts w:ascii="Arial" w:hAnsi="Arial" w:cs="Arial"/>
                                  <w:noProof/>
                                </w:rPr>
                                <w:t>2671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8D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88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8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2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D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824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F13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4D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92C6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4B0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0626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204CF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D005D8" w14:textId="4B93D5D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41891" w:rsidRPr="004A3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0D005D8" w14:textId="4B93D5D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41891" w:rsidRPr="004A39F6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9E6495" w14:textId="5C3D29E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C41891" w:rsidRPr="004A39F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39E6495" w14:textId="5C3D29E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C41891" w:rsidRPr="004A39F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A583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A93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1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C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1CA5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E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E4BD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466FEF" w14:textId="51C41AE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B466FEF" w14:textId="51C41AE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3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768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F1A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60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EC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E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C6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44FEA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8DD3B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F5CC7" w14:textId="6B495BA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CCF5CC7" w14:textId="6B495BA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3DE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1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3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76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3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3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3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BD9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B3B3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3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F1C6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F22A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F559D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BB40A8" w14:textId="784DC49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BBB40A8" w14:textId="784DC49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93ED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FFF0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B5A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4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02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8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1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1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C5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2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E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4D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2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B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A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52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7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1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4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C4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1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19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C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8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EB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F1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7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5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4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F5C2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FDC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78BBAEA" w14:textId="4948434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C41891">
              <w:rPr>
                <w:rFonts w:ascii="Arial" w:hAnsi="Arial"/>
                <w:lang w:eastAsia="sk-SK"/>
              </w:rPr>
              <w:t>24.3.2026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8E8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52FC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5E39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9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8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E462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35A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22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57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A8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FD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FD5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9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F952D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36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9B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7F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EF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3F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64E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C9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850C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EAD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7A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07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72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0C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6FA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28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C968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394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C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5D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44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DC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BA11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4E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71B7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EA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7A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1E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10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4D3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844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C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683F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AF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B7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D5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13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26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F10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E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9E3B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592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875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1C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2D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BC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D15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2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431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7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1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7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3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4D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DA34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0FB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14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D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5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8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8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4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8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A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9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D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33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5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99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28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9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7F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D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4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F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9CE2C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2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6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5F76E3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04C57FF" w14:textId="77777777" w:rsidR="00944C3D" w:rsidRDefault="00944C3D" w:rsidP="00944C3D">
      <w:pPr>
        <w:rPr>
          <w:rFonts w:ascii="Arial" w:hAnsi="Arial"/>
        </w:rPr>
      </w:pPr>
    </w:p>
    <w:p w14:paraId="6BD8C2E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5BAF083" w14:textId="1E2FA3F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FA9B985" w14:textId="24B2D91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D3ED465" w14:textId="7C3FC37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E66FF8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066D4C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1A63D6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3FCFF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BD54B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70BDEF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565C97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218E8AD6" w14:textId="36C7113A" w:rsidR="00944C3D" w:rsidRPr="008D0433" w:rsidRDefault="00C4189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Radovan Hollý</w:t>
            </w:r>
          </w:p>
        </w:tc>
        <w:tc>
          <w:tcPr>
            <w:tcW w:w="3260" w:type="dxa"/>
            <w:vAlign w:val="center"/>
          </w:tcPr>
          <w:p w14:paraId="7470F5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C7CA8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59B30D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CEEF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64C57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9BE53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37DF8D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DAD6A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0D85B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323C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387E99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019C0C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705EB48" w14:textId="353B74B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39202A8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0D8BB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CB698B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0C9FA3" w14:textId="44F9764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354E1E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A6AD21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A791684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F0A12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107930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4570C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5A1C88A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261BF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3AFEC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5B8843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6BE153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A9724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136EC8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C05D4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61810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53FF9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2462C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9309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A64356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4C9FAE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4ECBC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911A9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7201A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B61B1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3B114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411F622" w14:textId="313C88C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01C32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BF6D3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CD3C1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286C37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704FA1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4FBA3CA" w14:textId="0DECAFE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 w:rsidR="00C41891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4C76F3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203AF43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04F2D19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2675C0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524360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7DCE59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F7EA06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8820A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FC852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31ECB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0D1B2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7DBF9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CFB3B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0D2F5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A18368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AD7C1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22DAB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D2A08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3B17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F516D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7A8CA1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171B1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1AF05F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283EC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A1D97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C4154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14E38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0C8EA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6C77E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E5F855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18AC4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3900D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85270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DAE61A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5E6104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360B32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6ABDF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AB170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426776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BE8739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7B026ED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2567E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B3B45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5BF664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166CD18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BA9B232" w14:textId="77777777" w:rsidTr="00503750">
        <w:trPr>
          <w:trHeight w:val="302"/>
        </w:trPr>
        <w:tc>
          <w:tcPr>
            <w:tcW w:w="4510" w:type="dxa"/>
          </w:tcPr>
          <w:p w14:paraId="6BD232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9FA9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E341E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0710A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EE1DB6" w14:textId="77777777" w:rsidTr="00503750">
        <w:trPr>
          <w:trHeight w:val="302"/>
        </w:trPr>
        <w:tc>
          <w:tcPr>
            <w:tcW w:w="4510" w:type="dxa"/>
          </w:tcPr>
          <w:p w14:paraId="5825DD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FA731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C1F2E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33D8A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39F01A" w14:textId="77777777" w:rsidTr="00503750">
        <w:trPr>
          <w:trHeight w:val="302"/>
        </w:trPr>
        <w:tc>
          <w:tcPr>
            <w:tcW w:w="4510" w:type="dxa"/>
          </w:tcPr>
          <w:p w14:paraId="6BF67B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9F73E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D2BAA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F2EE5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C2C073" w14:textId="77777777" w:rsidTr="00503750">
        <w:trPr>
          <w:trHeight w:val="302"/>
        </w:trPr>
        <w:tc>
          <w:tcPr>
            <w:tcW w:w="4510" w:type="dxa"/>
          </w:tcPr>
          <w:p w14:paraId="7ABD03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039D2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54996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32D16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B508A5" w14:textId="77777777" w:rsidTr="00503750">
        <w:trPr>
          <w:trHeight w:val="327"/>
        </w:trPr>
        <w:tc>
          <w:tcPr>
            <w:tcW w:w="4510" w:type="dxa"/>
          </w:tcPr>
          <w:p w14:paraId="015DB5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31057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4ECB6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8226C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B19700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EC9D9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56718F4" w14:textId="7A57BFC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F3513B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4253D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96F21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AD127E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4F5A05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E1408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9A2F13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30C9172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692BE76" w14:textId="77777777" w:rsidTr="00503750">
        <w:tc>
          <w:tcPr>
            <w:tcW w:w="2302" w:type="dxa"/>
            <w:vAlign w:val="center"/>
          </w:tcPr>
          <w:p w14:paraId="643475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B9E68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172A16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4BFE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11D6D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0F617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BE615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4D33B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F6541FF" w14:textId="77777777" w:rsidTr="00503750">
        <w:tc>
          <w:tcPr>
            <w:tcW w:w="15593" w:type="dxa"/>
            <w:gridSpan w:val="8"/>
            <w:vAlign w:val="center"/>
          </w:tcPr>
          <w:p w14:paraId="26A191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4AD3EFB" w14:textId="77777777" w:rsidTr="00503750">
        <w:tc>
          <w:tcPr>
            <w:tcW w:w="2302" w:type="dxa"/>
            <w:vAlign w:val="center"/>
          </w:tcPr>
          <w:p w14:paraId="0AA19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48695A6" w14:textId="37FD6B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7F8F7" w14:textId="6D6DBA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86F8B8" w14:textId="39CF60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006E47" w14:textId="617A2E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9385E9" w14:textId="2D7B80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853FF9" w14:textId="4B6245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F3DE8A" w14:textId="557DB5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9F3F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555FD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EF55F8F" w14:textId="48ABEF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5FC77F" w14:textId="1BD4EA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74FEBE" w14:textId="564E17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5DB449" w14:textId="172D65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DA38B3" w14:textId="1985E8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BDFF3E" w14:textId="23867E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F5F406" w14:textId="00D0A5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4E5B1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E5224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052EB28" w14:textId="05C108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1434C0" w14:textId="0BBAFF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386DB5" w14:textId="32581D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D5AF4A" w14:textId="3262FC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B2915C" w14:textId="658BF1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F4A58" w14:textId="14D849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3D63A" w14:textId="635D13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0B3DE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40A6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DCD54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925D1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E002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ED012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74DC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3D33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FA57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50BBF3D" w14:textId="77777777" w:rsidTr="00503750">
        <w:tc>
          <w:tcPr>
            <w:tcW w:w="2302" w:type="dxa"/>
            <w:vAlign w:val="center"/>
          </w:tcPr>
          <w:p w14:paraId="385323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88BC237" w14:textId="62832A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A69E2F" w14:textId="7A7A4C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0F41A0" w14:textId="4F1559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554B7" w14:textId="5524AA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FD628" w14:textId="4BF139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7A907" w14:textId="37A832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4C4BFC" w14:textId="680C7E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B7C624" w14:textId="77777777" w:rsidTr="00503750">
        <w:tc>
          <w:tcPr>
            <w:tcW w:w="15593" w:type="dxa"/>
            <w:gridSpan w:val="8"/>
            <w:vAlign w:val="center"/>
          </w:tcPr>
          <w:p w14:paraId="1EB46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FEF063E" w14:textId="77777777" w:rsidTr="00503750">
        <w:tc>
          <w:tcPr>
            <w:tcW w:w="2302" w:type="dxa"/>
            <w:vAlign w:val="center"/>
          </w:tcPr>
          <w:p w14:paraId="6A3902A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27CDFC" w14:textId="283A14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A16060E" w14:textId="096EB0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F301D4" w14:textId="73ADDF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9A0B70" w14:textId="1E31C8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B5B7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4704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74690D" w14:textId="66E3B4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4CE4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CF4F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F2490A0" w14:textId="52EB75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CD556B" w14:textId="1EE330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52B71F" w14:textId="60981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480484" w14:textId="253482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E217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9E9C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D6FA4A" w14:textId="644895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50848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DBEB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1DBAA00" w14:textId="620252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1586A3" w14:textId="6D3792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ADD61" w14:textId="55633B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B949F" w14:textId="59E585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3195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3DF4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E52887" w14:textId="510756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FA62C" w14:textId="77777777" w:rsidTr="00503750">
        <w:tc>
          <w:tcPr>
            <w:tcW w:w="2302" w:type="dxa"/>
            <w:vAlign w:val="center"/>
          </w:tcPr>
          <w:p w14:paraId="45F925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2C25DC" w14:textId="0E97C4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B50A1D" w14:textId="11D30C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51E649" w14:textId="2AE802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FC50B8" w14:textId="3D919E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B160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C7A8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8EE0B7" w14:textId="47F753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C9D979" w14:textId="77777777" w:rsidTr="00503750">
        <w:tc>
          <w:tcPr>
            <w:tcW w:w="15593" w:type="dxa"/>
            <w:gridSpan w:val="8"/>
            <w:vAlign w:val="center"/>
          </w:tcPr>
          <w:p w14:paraId="3FA6A9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4590A69" w14:textId="77777777" w:rsidTr="00503750">
        <w:tc>
          <w:tcPr>
            <w:tcW w:w="2302" w:type="dxa"/>
            <w:vAlign w:val="center"/>
          </w:tcPr>
          <w:p w14:paraId="15A8EA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44670F" w14:textId="1AC61E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73260D9" w14:textId="460C81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BA39BA" w14:textId="2F9EB6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566B1" w14:textId="360F21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17123" w14:textId="4D2508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DE2793" w14:textId="3BC093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126C3" w14:textId="48011D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3F888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6F15C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83D097" w14:textId="7A02DE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FE60FF1" w14:textId="38FAA1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FE5748" w14:textId="7B0FC6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6750FA" w14:textId="4CF32D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A6F58" w14:textId="3FFD48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AE6BCC" w14:textId="6DD191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6A2902" w14:textId="2C4418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E5FC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0526C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0D9E7D" w14:textId="7B3DD4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8629EF" w14:textId="41AB51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375BE" w14:textId="411E61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C8AB2E" w14:textId="359129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5BBD2F" w14:textId="082131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7573C4" w14:textId="61E970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E6E8D1" w14:textId="131C879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6F87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2C7A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360B4F5" w14:textId="162021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0AF84B" w14:textId="48B1ED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E40E32" w14:textId="7AFDCB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014970" w14:textId="3238E9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6B2D26" w14:textId="1AB2D0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AFCE05" w14:textId="4A20D3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7F46AC" w14:textId="6FD7A9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E4AF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D35FD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C07F51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59EE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B04BDB7" w14:textId="67E51E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EEDB29" w14:textId="5F07CE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AB140" w14:textId="55879A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EB9BE" w14:textId="702766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389187" w14:textId="75326C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33CA46" w14:textId="76BEC4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3BE4A" w14:textId="0A26E5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CA159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851AB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035BF88" w14:textId="4D78D7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01B0D4" w14:textId="0BCC20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E98890" w14:textId="2E63E1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28C419" w14:textId="037B5D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F7A702" w14:textId="2450F2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ECCD9" w14:textId="7E4EC1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95617F" w14:textId="68D917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ABDEA9" w14:textId="77777777" w:rsidR="00944C3D" w:rsidRDefault="00944C3D" w:rsidP="00944C3D">
      <w:pPr>
        <w:rPr>
          <w:rFonts w:ascii="Arial" w:hAnsi="Arial"/>
          <w:b/>
        </w:rPr>
      </w:pPr>
    </w:p>
    <w:p w14:paraId="4F89BCD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D23AE68" w14:textId="77777777" w:rsidTr="00503750">
        <w:tc>
          <w:tcPr>
            <w:tcW w:w="1944" w:type="dxa"/>
            <w:vAlign w:val="center"/>
          </w:tcPr>
          <w:p w14:paraId="721DFD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38505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1378F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B811B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2F942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F719B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4639B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C61C7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E2817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3141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5F523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85C04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744583E" w14:textId="77777777" w:rsidTr="00503750">
        <w:tc>
          <w:tcPr>
            <w:tcW w:w="15685" w:type="dxa"/>
            <w:gridSpan w:val="12"/>
            <w:vAlign w:val="center"/>
          </w:tcPr>
          <w:p w14:paraId="6CE6A4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433A153" w14:textId="77777777" w:rsidTr="00503750">
        <w:tc>
          <w:tcPr>
            <w:tcW w:w="1944" w:type="dxa"/>
            <w:vAlign w:val="center"/>
          </w:tcPr>
          <w:p w14:paraId="43FA2F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F34CDD" w14:textId="5F257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D8B757" w14:textId="36175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FE6498" w14:textId="74392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65C27B" w14:textId="182CA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E2C96B" w14:textId="4732A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55D475" w14:textId="0E63E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C44407" w14:textId="3E75B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728AE0" w14:textId="2C022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466E0B" w14:textId="76FEC2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F87E73" w14:textId="1CBCD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17F58C" w14:textId="781037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728B8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C0C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C965BD9" w14:textId="46C83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4E425C" w14:textId="69A54F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54BBE7" w14:textId="32F4D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B9901E" w14:textId="74D59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DAAAD7" w14:textId="75D40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D8A8B6" w14:textId="2A476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CD2734" w14:textId="100D4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65F4F7" w14:textId="7BA14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73AA54" w14:textId="35FE4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5A496E" w14:textId="079BF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BFF6F9" w14:textId="662A0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77D1B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85F37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7E975D7" w14:textId="6DDEE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5ABDCD" w14:textId="77A43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3055AF" w14:textId="7F16E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541037" w14:textId="2097B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FEC859" w14:textId="0CC20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58EB48" w14:textId="19261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46E0D5" w14:textId="0F84CB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2BFD48" w14:textId="678AA8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A08BF2" w14:textId="65B83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25A61E" w14:textId="4BCF20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62B99E" w14:textId="26AD4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A2903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BB63C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9441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4687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42F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F8FE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EB0D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03E5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3B3E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8219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B8C9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A9D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B683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74CE6D4" w14:textId="77777777" w:rsidTr="00503750">
        <w:tc>
          <w:tcPr>
            <w:tcW w:w="1944" w:type="dxa"/>
            <w:vAlign w:val="center"/>
          </w:tcPr>
          <w:p w14:paraId="1283B3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9B3190" w14:textId="1D1C2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C95BAC" w14:textId="155C9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CCEA0B6" w14:textId="79F7F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F84E0A" w14:textId="7553DA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D6D35D" w14:textId="1EEADB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7768D6" w14:textId="3032F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FD893F" w14:textId="3CB44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8715E0" w14:textId="3CFA8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5EE51A" w14:textId="16586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587EF2A" w14:textId="7EC47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EED422" w14:textId="4E261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303AC4" w14:textId="77777777" w:rsidTr="00503750">
        <w:tc>
          <w:tcPr>
            <w:tcW w:w="15685" w:type="dxa"/>
            <w:gridSpan w:val="12"/>
            <w:vAlign w:val="center"/>
          </w:tcPr>
          <w:p w14:paraId="3C4041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43B1647" w14:textId="77777777" w:rsidTr="00503750">
        <w:tc>
          <w:tcPr>
            <w:tcW w:w="1944" w:type="dxa"/>
            <w:vAlign w:val="center"/>
          </w:tcPr>
          <w:p w14:paraId="3D4B18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50A8D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0D24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36035F" w14:textId="67D13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2C0531" w14:textId="6A207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CFF830" w14:textId="78F3C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71214A" w14:textId="00745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16FFEE" w14:textId="33075F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65249B" w14:textId="6BD2D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3A0B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1D05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96E0CE" w14:textId="6F379C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879BD5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9D27A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AB86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A8D8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B862321" w14:textId="48EA31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FE7C28" w14:textId="71E62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EDFC34" w14:textId="1F491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F0F922" w14:textId="7502F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26792" w14:textId="7F3EC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E9BF3D3" w14:textId="5E4F35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E5D0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881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293949" w14:textId="6E0BA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3FBF2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B720D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16A86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B40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CBD4D3B" w14:textId="5AC64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4894FD" w14:textId="664BD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88B5D4" w14:textId="3F7A5F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B4730A" w14:textId="48B9F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AE0532" w14:textId="036F3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0A42B5" w14:textId="5090E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ADD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2B5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7B462C" w14:textId="2F70A9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7417F7" w14:textId="77777777" w:rsidTr="00503750">
        <w:tc>
          <w:tcPr>
            <w:tcW w:w="1944" w:type="dxa"/>
            <w:vAlign w:val="center"/>
          </w:tcPr>
          <w:p w14:paraId="7C952B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1BAB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39D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D7C01F4" w14:textId="4F128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63AD1A" w14:textId="5482E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F4B8E1" w14:textId="4EAF49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6561EF" w14:textId="254C5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6AF1A0" w14:textId="625390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C4853A" w14:textId="1A8C7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37F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3071C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E7249A" w14:textId="6A94D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9FA834" w14:textId="77777777" w:rsidTr="00503750">
        <w:tc>
          <w:tcPr>
            <w:tcW w:w="15685" w:type="dxa"/>
            <w:gridSpan w:val="12"/>
            <w:vAlign w:val="center"/>
          </w:tcPr>
          <w:p w14:paraId="08C827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2237A9F" w14:textId="77777777" w:rsidTr="00503750">
        <w:tc>
          <w:tcPr>
            <w:tcW w:w="1944" w:type="dxa"/>
            <w:vAlign w:val="center"/>
          </w:tcPr>
          <w:p w14:paraId="650472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6A6F8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8D7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23C1B7" w14:textId="374B1B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CB54A2" w14:textId="5FBD0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7AABD0" w14:textId="06BCE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1DFFAF" w14:textId="771C9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E6D476" w14:textId="6BEE31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717E52" w14:textId="5C6D59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07E642" w14:textId="09BF53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93CFA" w14:textId="12E08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453C34" w14:textId="1BE56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73F712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623F6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CB5B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26AE2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6DA112" w14:textId="50EDD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C925C7" w14:textId="530F9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BB25E7" w14:textId="23660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A9C3E5" w14:textId="7C22E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CCEBC7" w14:textId="59A73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7E04FD" w14:textId="370D9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9233A0" w14:textId="39151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D37988" w14:textId="29DC2F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EA52B7" w14:textId="0BD4D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93CD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BDA37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D7E82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520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B2B1C4A" w14:textId="546F90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E93573" w14:textId="09428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B44C46" w14:textId="0294B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DF0EEB" w14:textId="270A6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4C2005" w14:textId="5B352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7520B4" w14:textId="332F26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747EC6" w14:textId="4BE39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A301C44" w14:textId="14D9A8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B9283B" w14:textId="48F6E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DFA1C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8B0FD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9090D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B5B13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00F9C90" w14:textId="67C7C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F5EE51" w14:textId="79518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C48780" w14:textId="17285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8EF42B" w14:textId="73DEF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39F815" w14:textId="3080F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EEFBAB" w14:textId="279A3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39B83F" w14:textId="10A908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5E1CA9" w14:textId="59B402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7E35B8" w14:textId="66FA3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8359A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84DD8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947F4C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31387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F4CBFE7" w14:textId="281AB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E6AB5E5" w14:textId="42D4C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ED0ECC8" w14:textId="1E4A5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187F48" w14:textId="24407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D7EA0F" w14:textId="06F444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3B39DC" w14:textId="37DE6F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2782DC" w14:textId="16A997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D43F3D" w14:textId="73C8F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8AD0D0" w14:textId="0CC1E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79AA9B" w14:textId="56661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92DD7D" w14:textId="7F778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5480D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88747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8E1CE36" w14:textId="743F1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B0DFE2" w14:textId="5FA64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189BB04" w14:textId="5D0C9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D86118" w14:textId="7A1139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1AAFD" w14:textId="29539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D97A82" w14:textId="4401FD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3DBBD3" w14:textId="0CE2EF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5B4507" w14:textId="2842B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73D9F0" w14:textId="58B536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77C8F19" w14:textId="2A431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8A93CA" w14:textId="67C55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DF13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033C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34D43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535B8E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4BD1F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66FAC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F8BF46F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902FB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289E7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43123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72D1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77F2EB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2A0B7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1E45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15D66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27FFAF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33067A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1AA57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88B777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4F3105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A8655E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BC7D2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7BE5FE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61A8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6E53C55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E9A5A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293B8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829CE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EB794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34845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69371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174EE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36EAC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D9977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38B80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9C26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DA6D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B3153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A50EC2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B418A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C7CF1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03A8E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185EB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9A2A6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FCB03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11D5AD3" w14:textId="77777777" w:rsidTr="00503750">
        <w:trPr>
          <w:trHeight w:val="1073"/>
        </w:trPr>
        <w:tc>
          <w:tcPr>
            <w:tcW w:w="3614" w:type="dxa"/>
            <w:vMerge/>
          </w:tcPr>
          <w:p w14:paraId="1D7FB0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6A37B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8C450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E62A0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8C150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B2C4E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DD0D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FBFA667" w14:textId="77777777" w:rsidTr="00503750">
        <w:trPr>
          <w:trHeight w:val="283"/>
        </w:trPr>
        <w:tc>
          <w:tcPr>
            <w:tcW w:w="3614" w:type="dxa"/>
          </w:tcPr>
          <w:p w14:paraId="2E321D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9DEC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768C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09AC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D2E78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C0F6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7CC9D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93B3EE4" w14:textId="77777777" w:rsidTr="00503750">
        <w:trPr>
          <w:trHeight w:val="283"/>
        </w:trPr>
        <w:tc>
          <w:tcPr>
            <w:tcW w:w="3614" w:type="dxa"/>
          </w:tcPr>
          <w:p w14:paraId="365F8E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AE75F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9573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26FC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571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A89E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C7D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EBDD98" w14:textId="77777777" w:rsidTr="00503750">
        <w:trPr>
          <w:trHeight w:val="283"/>
        </w:trPr>
        <w:tc>
          <w:tcPr>
            <w:tcW w:w="3614" w:type="dxa"/>
          </w:tcPr>
          <w:p w14:paraId="20E8A8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8A01F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F0F4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3D47A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6A83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48F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8A041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A0FC9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806132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71EBAA4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C1A90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22BF3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B2876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A4E24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2EBC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A1524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834E1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FC52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49B2F8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70DCD0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8F195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ADB44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7FEF8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2158B74" w14:textId="537D1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3A075" w14:textId="37FC3C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F6EA3" w14:textId="672717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43DA8" w14:textId="529C9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7E12B8" w14:textId="3F4F3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A121FE" w14:textId="5DE09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A1DE93" w14:textId="74DFA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E463F3" w14:textId="13747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DBD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D0B0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8FEC04F" w14:textId="74D7D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46B85" w14:textId="79404B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D9879" w14:textId="0D46D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F148D" w14:textId="373DB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9440B6" w14:textId="7D90D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8357A4" w14:textId="00437E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C5FA07" w14:textId="19580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415DB60" w14:textId="46B99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65B4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9999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2F8822" w14:textId="0A5DD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6862C" w14:textId="2AF57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D62FB5" w14:textId="076CA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F117E8" w14:textId="1B864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2F015D" w14:textId="6D801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541DB6" w14:textId="76198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04892F" w14:textId="22674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0FC783" w14:textId="17DD4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73C5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CE1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2D81D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7E77B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67C3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488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76ADE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DFC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960D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2FE72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D3B36B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26F447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A23537" w14:textId="41A00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04A5B" w14:textId="56446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917AEC" w14:textId="3302B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257EDB" w14:textId="307C0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809092" w14:textId="455E5A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36F201" w14:textId="7F31E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ED658" w14:textId="5DC2C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0A1E0D6" w14:textId="019F6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E3E84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B048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BC021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52052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B9C15E9" w14:textId="11C2C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0171B2" w14:textId="689AF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3A2A3" w14:textId="2BAEB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33337D" w14:textId="32E6E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4B07F2" w14:textId="31D70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C97F8" w14:textId="1A18E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DEE2C1" w14:textId="18056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ADE1E6" w14:textId="10321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EE15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E348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E6560B6" w14:textId="369D5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C105E" w14:textId="7A9C2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4CAF82" w14:textId="3DBC47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F5BB09" w14:textId="246C1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151393" w14:textId="38E20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9CB6EE" w14:textId="4B440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2C211" w14:textId="06303F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7BFEE2" w14:textId="1560A0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04DF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C8C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ABE8EF7" w14:textId="6DF7A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7F3DC5" w14:textId="54AE0D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719691" w14:textId="1E6AB5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AA1702" w14:textId="3D0C0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419BF1" w14:textId="09997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83BE6" w14:textId="732D2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EECE1B" w14:textId="2FFBB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65BCB3" w14:textId="7FB81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CAE1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F23AA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FC1F8AF" w14:textId="4EC622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E1264" w14:textId="1D4EAC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C43E60" w14:textId="5D800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9BD9E" w14:textId="2FEAF8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0C40F2" w14:textId="35203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46925" w14:textId="3D6A4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E27334" w14:textId="121288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6A65AA" w14:textId="09BD0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670DD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C29B0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E3BBB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8A5A7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8BDD9B5" w14:textId="7D4CF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55B113" w14:textId="66439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76E1D8" w14:textId="33545C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C3014D" w14:textId="3A513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1594C2" w14:textId="0FFEA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F88948" w14:textId="2EC26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B7487B" w14:textId="6FDDB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644870" w14:textId="7CBB6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74D7D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6496889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E0281BC" w14:textId="6B1D2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7FFAF" w14:textId="3F7B98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58B61E" w14:textId="692C30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4F52B3" w14:textId="45F43F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24608B" w14:textId="5F3B4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985ADB" w14:textId="5C17E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E283C3" w14:textId="75B5A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5E5A197" w14:textId="19E9A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89904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E71A61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8FDFBE6" w14:textId="735BB156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2B599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C5C9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CD41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4468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6EE6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B63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8284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13A8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4641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3D85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3E0C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819F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C685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0814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1730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9DEA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3292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27014A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1692A2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A82214E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D44AE0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D850931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7ED678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04C8554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47C54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0C050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6CCE32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4441875" w14:textId="77777777" w:rsidTr="00503750">
        <w:trPr>
          <w:trHeight w:val="437"/>
        </w:trPr>
        <w:tc>
          <w:tcPr>
            <w:tcW w:w="2594" w:type="dxa"/>
          </w:tcPr>
          <w:p w14:paraId="33BE6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2981A9CA" w14:textId="35A24E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E5B8438" w14:textId="5091FBE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7EC5061" w14:textId="521D19B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FD472C7" w14:textId="070626F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7A7D62D" w14:textId="77777777" w:rsidTr="00503750">
        <w:trPr>
          <w:trHeight w:val="420"/>
        </w:trPr>
        <w:tc>
          <w:tcPr>
            <w:tcW w:w="2594" w:type="dxa"/>
          </w:tcPr>
          <w:p w14:paraId="636B04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B85DA2F" w14:textId="289790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90FF08C" w14:textId="3FB023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738C22E4" w14:textId="43CA1D5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22384BB" w14:textId="07FEE0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7BD9B85" w14:textId="77777777" w:rsidTr="00503750">
        <w:trPr>
          <w:trHeight w:val="630"/>
        </w:trPr>
        <w:tc>
          <w:tcPr>
            <w:tcW w:w="2594" w:type="dxa"/>
          </w:tcPr>
          <w:p w14:paraId="4CD020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677A3DD5" w14:textId="7E4A1BD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7A314F4" w14:textId="1AD521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667C928" w14:textId="458580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69CC850" w14:textId="0D21402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73D207" w14:textId="77777777" w:rsidTr="00503750">
        <w:trPr>
          <w:trHeight w:val="420"/>
        </w:trPr>
        <w:tc>
          <w:tcPr>
            <w:tcW w:w="2594" w:type="dxa"/>
          </w:tcPr>
          <w:p w14:paraId="400444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7EBB9D6C" w14:textId="0801BA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E932554" w14:textId="3D7871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E0BF356" w14:textId="083AC33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B8312C4" w14:textId="59E547B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872337" w14:textId="77777777" w:rsidTr="00503750">
        <w:trPr>
          <w:trHeight w:val="437"/>
        </w:trPr>
        <w:tc>
          <w:tcPr>
            <w:tcW w:w="2594" w:type="dxa"/>
          </w:tcPr>
          <w:p w14:paraId="4C4D34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48EF89A5" w14:textId="726E48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8804B5F" w14:textId="503E2E2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CD8397A" w14:textId="44CC285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E21DF79" w14:textId="673AC21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CEB824" w14:textId="77777777" w:rsidTr="00503750">
        <w:trPr>
          <w:trHeight w:val="420"/>
        </w:trPr>
        <w:tc>
          <w:tcPr>
            <w:tcW w:w="2594" w:type="dxa"/>
          </w:tcPr>
          <w:p w14:paraId="6F5EAB0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1DD31DC8" w14:textId="3D0BE8A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72A4205" w14:textId="1919C8D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B3394C8" w14:textId="6469374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4DF83C3" w14:textId="294986B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0E7B10ED" w14:textId="77777777" w:rsidR="00944C3D" w:rsidRDefault="00944C3D" w:rsidP="00944C3D">
      <w:pPr>
        <w:rPr>
          <w:rFonts w:ascii="Arial" w:hAnsi="Arial"/>
          <w:b/>
        </w:rPr>
      </w:pPr>
    </w:p>
    <w:p w14:paraId="2245116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29B589D6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EB8F3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285435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1A744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48E9D8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4E1228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E230129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475A6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07D27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C5CF1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4B27A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D0703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FF04F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12D41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4041C7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67F75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E9239E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16EAA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D892E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2B6E6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DAB47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0139E0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108539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377BB6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02756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03270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C16251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899873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D1F31C3" w14:textId="77777777" w:rsidTr="00503750">
        <w:tc>
          <w:tcPr>
            <w:tcW w:w="2835" w:type="dxa"/>
            <w:vAlign w:val="center"/>
          </w:tcPr>
          <w:p w14:paraId="64E655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37C31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E916B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BD928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500A7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52F92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75B2275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0C4F2A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E9D2729" w14:textId="33840DB2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F448D4" w14:textId="7F43112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9ACD4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C2C61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36F06C" w14:textId="6F146CC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EE518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E9B1E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2FE35BC8" w14:textId="3178C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4D0C9" w14:textId="6FEEB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0A9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CF1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E3FDDD" w14:textId="2C9A5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051F5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4F7B3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0DABDB35" w14:textId="6C088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053BFA" w14:textId="20CDA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DA9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E1B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9CCC8F" w14:textId="58AA4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10EF4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534EC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A6E9680" w14:textId="44957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06E4A" w14:textId="46DD2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3D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1A7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F84237" w14:textId="42400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6063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6B852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844E53D" w14:textId="4CEBC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1B172D" w14:textId="54E36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54C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67EA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A18631" w14:textId="4C893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41819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C49C5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535FE14" w14:textId="05D4C6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60E603" w14:textId="235D2B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64C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9AB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7A349E" w14:textId="563E9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25179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146E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AD80C30" w14:textId="4AF2C5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585838" w14:textId="5F22A5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3D1A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2CEA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30BF3C" w14:textId="26BB07D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5060D6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43D590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8D19E3" w14:textId="6760994A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0270A15" w14:textId="77777777" w:rsidR="00944C3D" w:rsidRDefault="00944C3D" w:rsidP="00944C3D">
      <w:pPr>
        <w:rPr>
          <w:rFonts w:ascii="Arial" w:hAnsi="Arial"/>
          <w:b/>
        </w:rPr>
      </w:pPr>
    </w:p>
    <w:p w14:paraId="04BAA1B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BD5351D" w14:textId="77777777" w:rsidTr="00503750">
        <w:tc>
          <w:tcPr>
            <w:tcW w:w="2835" w:type="dxa"/>
            <w:vAlign w:val="center"/>
          </w:tcPr>
          <w:p w14:paraId="06D9E9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0EE29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BC513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528BEF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D7D39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81DD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79DBF900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D6369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9E0EBF9" w14:textId="375E7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C97B22" w14:textId="48123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85B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264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AD13C3" w14:textId="580D9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E1894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EC7B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939538D" w14:textId="2853E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471A0B" w14:textId="0B977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EFF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55D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77E037" w14:textId="0D6ED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012A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B5C46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E160B49" w14:textId="24D68D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BBA1F1" w14:textId="4DBFAB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0A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E4F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2F3FD2" w14:textId="01998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1195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DC8C0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9805B15" w14:textId="1CE15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2FB95" w14:textId="223DE8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EA8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D14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44910AA" w14:textId="4ACCA6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0C57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05A7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509C9FB" w14:textId="3C8509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9689D0" w14:textId="13333C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31AC0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A277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CDFD06" w14:textId="15F745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E55456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855012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39A427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018E7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67B4F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D133E93" w14:textId="77777777" w:rsidTr="00503750">
        <w:trPr>
          <w:trHeight w:val="699"/>
        </w:trPr>
        <w:tc>
          <w:tcPr>
            <w:tcW w:w="3502" w:type="dxa"/>
            <w:vMerge/>
          </w:tcPr>
          <w:p w14:paraId="2FF41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23004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473310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A15CA7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65447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A4F5DA4" w14:textId="4ABDBF4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1C83E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6F166D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1045B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F4909CA" w14:textId="31EA014E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0097C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82C528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60419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65449F5" w14:textId="6BA7E5D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AA5DD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66B3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0C802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534DCE7" w14:textId="77777777" w:rsidTr="00503750">
        <w:trPr>
          <w:trHeight w:val="593"/>
        </w:trPr>
        <w:tc>
          <w:tcPr>
            <w:tcW w:w="3497" w:type="dxa"/>
          </w:tcPr>
          <w:p w14:paraId="6C9C8F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D2E01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8F976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C9B569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0B3D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23F1D5D" w14:textId="61364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56522C" w14:textId="37472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4E61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551128" w14:textId="17EB726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7FF783" w14:textId="67261E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47171D" w14:textId="49AB7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34BD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0698F2" w14:textId="6539D59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264712" w14:textId="7DE24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813823" w14:textId="031B8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A019D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9148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D9C13F2" w14:textId="6CEB3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B5DB06" w14:textId="17462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0A84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0B6050" w14:textId="24C62B7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7A9A6D" w14:textId="763277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C833EBC" w14:textId="79885B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208D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9AF8CD" w14:textId="1A4A2E3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C47B5D9" w14:textId="14A03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183CD1" w14:textId="39526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3F4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7A4E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B1E18D6" w14:textId="302BFA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ABA0A9" w14:textId="33533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15A09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CDDC20" w14:textId="6123752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829D9B" w14:textId="23ABC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E4FEF3" w14:textId="6B895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BB65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BECBC5" w14:textId="650DDA8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9C3BA1" w14:textId="475D5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A85B18" w14:textId="7849E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17FA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43BAC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05963B6" w14:textId="6D5AB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53402B" w14:textId="506EA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0197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19D3F8" w14:textId="4BC84ED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E5CFCD" w14:textId="3F9499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61A4F2" w14:textId="0D3DDB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EB4B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521D7EC" w14:textId="009E174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653E91" w14:textId="5A1EFE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1E311B" w14:textId="40B5D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78D85B" w14:textId="77777777" w:rsidR="00944C3D" w:rsidRDefault="00944C3D" w:rsidP="00944C3D">
      <w:pPr>
        <w:rPr>
          <w:rFonts w:ascii="Arial" w:hAnsi="Arial"/>
          <w:b/>
        </w:rPr>
      </w:pPr>
    </w:p>
    <w:p w14:paraId="5F10F426" w14:textId="77777777" w:rsidR="00944C3D" w:rsidRDefault="00944C3D" w:rsidP="00944C3D">
      <w:pPr>
        <w:rPr>
          <w:rFonts w:ascii="Arial" w:hAnsi="Arial"/>
          <w:b/>
        </w:rPr>
      </w:pPr>
    </w:p>
    <w:p w14:paraId="28732E86" w14:textId="77777777" w:rsidR="00944C3D" w:rsidRDefault="00944C3D" w:rsidP="00944C3D">
      <w:pPr>
        <w:rPr>
          <w:rFonts w:ascii="Arial" w:hAnsi="Arial"/>
          <w:b/>
        </w:rPr>
      </w:pPr>
    </w:p>
    <w:p w14:paraId="65CC808D" w14:textId="77777777" w:rsidR="00944C3D" w:rsidRDefault="00944C3D" w:rsidP="00944C3D">
      <w:pPr>
        <w:rPr>
          <w:rFonts w:ascii="Arial" w:hAnsi="Arial"/>
          <w:b/>
        </w:rPr>
      </w:pPr>
    </w:p>
    <w:p w14:paraId="716C92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00E34098" w14:textId="77777777" w:rsidTr="00503750">
        <w:tc>
          <w:tcPr>
            <w:tcW w:w="2622" w:type="dxa"/>
            <w:vAlign w:val="center"/>
          </w:tcPr>
          <w:p w14:paraId="6D2C5E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A3CF8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02731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A93C6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23E99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687A3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CA3AF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E8C57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90506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26CC08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931B1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D8182C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121E3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C2D03EB" w14:textId="348A2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FC1D0D" w14:textId="032FF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F3248F" w14:textId="4DE60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CE5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9B8672" w14:textId="45881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5E7B0B" w14:textId="77777777" w:rsidTr="00503750">
        <w:tc>
          <w:tcPr>
            <w:tcW w:w="2622" w:type="dxa"/>
            <w:vAlign w:val="center"/>
          </w:tcPr>
          <w:p w14:paraId="7C83E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B18F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38E87E4B" w14:textId="499BB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41DE95" w14:textId="39DD1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04E413" w14:textId="714DF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AEA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480116" w14:textId="618C9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60FA5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A30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1F0827C" w14:textId="5C09A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CAB3AD" w14:textId="0E31A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5BCB97" w14:textId="451AE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9E2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60671F" w14:textId="09184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74C0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4717D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0D74F8F" w14:textId="489F9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141A1D" w14:textId="23D1A6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3A7313" w14:textId="5FE162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5D5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DE5031" w14:textId="0D54A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C70A51" w14:textId="77777777" w:rsidTr="00503750">
        <w:tc>
          <w:tcPr>
            <w:tcW w:w="2622" w:type="dxa"/>
            <w:vAlign w:val="center"/>
          </w:tcPr>
          <w:p w14:paraId="7BED90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3C4A984" w14:textId="7220A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47369.00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A80FF0" w14:textId="58EA5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27971.00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781BA3" w14:textId="368F4D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25656.00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C93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732E62" w14:textId="41FC2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49684.00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1052E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7E39F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2679095" w14:textId="7A7A3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226D42" w14:textId="0F5D79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C6619B" w14:textId="073C1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9B4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31943A" w14:textId="514559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F5A72" w14:textId="77777777" w:rsidTr="00503750">
        <w:tc>
          <w:tcPr>
            <w:tcW w:w="2622" w:type="dxa"/>
            <w:vAlign w:val="center"/>
          </w:tcPr>
          <w:p w14:paraId="59486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A4F7305" w14:textId="064970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FC68E5" w14:textId="598B8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51107A" w14:textId="0DC2F9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F1F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E0D52F" w14:textId="1E01D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36698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81D9052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296B6A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7AAA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FF05C0B" w14:textId="0CC51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07FA85" w14:textId="238F3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22A910" w14:textId="766138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BCC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636E9A" w14:textId="0F969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D7E0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EAF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2DAC882" w14:textId="23E71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4B1C76" w14:textId="48EAA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8FB0D0" w14:textId="31D4EE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7EDC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D08DAD" w14:textId="32068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2903A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CFEA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85B9570" w14:textId="787439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80B5E3" w14:textId="23975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CEBB40" w14:textId="5AAD4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F274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76806A" w14:textId="5C401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353DAE" w14:textId="77777777" w:rsidTr="00503750">
        <w:tc>
          <w:tcPr>
            <w:tcW w:w="2622" w:type="dxa"/>
            <w:vAlign w:val="center"/>
          </w:tcPr>
          <w:p w14:paraId="527CF5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EF28FFD" w14:textId="27E8C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8A940E" w14:textId="74877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5ED14E" w14:textId="46BB6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D904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E3BF79" w14:textId="4E955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60626E" w14:textId="77777777" w:rsidTr="00503750">
        <w:tc>
          <w:tcPr>
            <w:tcW w:w="2622" w:type="dxa"/>
            <w:vAlign w:val="center"/>
          </w:tcPr>
          <w:p w14:paraId="138C02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D59C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A8FB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D6E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80C3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C6F9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E1FF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ACBF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C291155" w14:textId="77A43F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47369.00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8AE702" w14:textId="33EA87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27971.00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CD1EC1" w14:textId="32E913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25656.00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21A2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67317B" w14:textId="4B49A2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49684.00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07EDE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3E1DA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77C8D1D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504FAD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B18F70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F3C20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26A48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B81D7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ECCBC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0C801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84DB9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528F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204B6A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95D17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E494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42D1B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A299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9228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1365D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9A9E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EA04F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9CCBD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0AA13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C8B2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A6613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33E0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D84D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0286EE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6DB59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2617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770BF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E0E8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DD04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C0E12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24A8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35A01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94A65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AA725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5751C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BE81C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319D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F1169A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2EFCBE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21E4D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76BE4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4E402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55E76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69B0A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76F0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3B01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4BFE3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69F1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FDB2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8AC92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1C0B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5BE9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719A0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9314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EA40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0BED2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DC3E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74CD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7F115C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1A389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51E6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2FE8A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AF8F9A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8D5E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82176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7C7CDA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BB7710D" w14:textId="77777777" w:rsidTr="00503750">
        <w:tc>
          <w:tcPr>
            <w:tcW w:w="2835" w:type="dxa"/>
            <w:vAlign w:val="center"/>
          </w:tcPr>
          <w:p w14:paraId="1729BC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71F97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210BC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70F85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98BFA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A04F8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3875ECA" w14:textId="77777777" w:rsidTr="00503750">
        <w:tc>
          <w:tcPr>
            <w:tcW w:w="2835" w:type="dxa"/>
            <w:vAlign w:val="center"/>
          </w:tcPr>
          <w:p w14:paraId="2778E4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3F42753" w14:textId="526EF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58E52" w14:textId="4A514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19A3D" w14:textId="2E2BA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06BD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9AD919" w14:textId="557C8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99934C" w14:textId="77777777" w:rsidTr="00503750">
        <w:tc>
          <w:tcPr>
            <w:tcW w:w="2835" w:type="dxa"/>
            <w:vAlign w:val="center"/>
          </w:tcPr>
          <w:p w14:paraId="4B4C22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2D58942" w14:textId="15E34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FF7841" w14:textId="2E5B2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B50FD6" w14:textId="7AD908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2D3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98E518" w14:textId="70134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C6F89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CB4B2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B37C8E1" w14:textId="4AFE00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222964" w14:textId="208A1C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AD060" w14:textId="4592F0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38ADD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720F6E" w14:textId="0632728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A41E13A" w14:textId="77777777" w:rsidTr="00503750">
        <w:tc>
          <w:tcPr>
            <w:tcW w:w="2835" w:type="dxa"/>
            <w:vAlign w:val="center"/>
          </w:tcPr>
          <w:p w14:paraId="043C1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1995506" w14:textId="11AA05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5F7ABB" w14:textId="6B35C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F43092" w14:textId="11599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F84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A23116" w14:textId="4C7848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6516F3" w14:textId="77777777" w:rsidTr="00503750">
        <w:tc>
          <w:tcPr>
            <w:tcW w:w="2835" w:type="dxa"/>
            <w:vAlign w:val="center"/>
          </w:tcPr>
          <w:p w14:paraId="3C6A25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F2B42CE" w14:textId="7417F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AEC21C" w14:textId="6AB380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598DE1" w14:textId="2223A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A4C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2D6AC0" w14:textId="7B509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FD1F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02E41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9A2AAF6" w14:textId="7219B98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855EC2" w14:textId="76E0B5F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9113F4" w14:textId="672DA16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B76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F3F3E0" w14:textId="6B7BD0F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05A1A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68782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7B276B3" w14:textId="6E300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8084A5" w14:textId="3692A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6DA30F" w14:textId="3D933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152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6C40FA" w14:textId="59F45F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17F7B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86CBC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5E52BB38" w14:textId="77777777" w:rsidTr="00503750">
        <w:tc>
          <w:tcPr>
            <w:tcW w:w="2552" w:type="dxa"/>
            <w:vAlign w:val="center"/>
          </w:tcPr>
          <w:p w14:paraId="7B4334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C5260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F4A51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1209B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1AFC5B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FD157BB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6E54D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45E87D5C" w14:textId="64A23CC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031E121C" w14:textId="652BCCC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3A96DED" w14:textId="4A38870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05EAE7F5" w14:textId="24E3B1D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9AA9AD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D1F5D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751E22A" w14:textId="4D1E737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B5E6517" w14:textId="1FBB82B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F58D257" w14:textId="3861595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D8A02CF" w14:textId="4EAC0AD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26C099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5B8EB7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659009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22D9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D909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42A32778" w14:textId="77777777" w:rsidTr="00503750">
        <w:tc>
          <w:tcPr>
            <w:tcW w:w="4395" w:type="dxa"/>
            <w:vMerge/>
          </w:tcPr>
          <w:p w14:paraId="4F779C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AB730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0BB0B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502052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82E00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7CAD462" w14:textId="6A6F7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  <w:lang w:eastAsia="sk-SK"/>
              </w:rPr>
              <w:t>600.00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42995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6BC2AD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98CCC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985F6FE" w14:textId="51B44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  <w:lang w:eastAsia="sk-SK"/>
              </w:rPr>
              <w:t>-2534.84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614C6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EDBE984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BC428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F4F27B9" w14:textId="3256D28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-1934.84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B3CD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3EC1DB8" w14:textId="77777777" w:rsidTr="00503750">
        <w:tc>
          <w:tcPr>
            <w:tcW w:w="4395" w:type="dxa"/>
            <w:vAlign w:val="center"/>
          </w:tcPr>
          <w:p w14:paraId="059A6B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0298B8E" w14:textId="5563D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4DB80E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D697E4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643CD7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D23A05E" w14:textId="05F20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CBF45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79434C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31F41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12E98B8" w14:textId="3550DE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A5B8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2EFE61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BB8A7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5F54BF7" w14:textId="604F919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60025.00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703D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859F19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D97134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E499E1A" w14:textId="77777777" w:rsidTr="00503750">
        <w:tc>
          <w:tcPr>
            <w:tcW w:w="4395" w:type="dxa"/>
            <w:vAlign w:val="center"/>
          </w:tcPr>
          <w:p w14:paraId="67CAF2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C691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FC832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3AD598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9431DB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ED7E040" w14:textId="26593B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C2F13C" w14:textId="23A370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D448A2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C5126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02CB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D6A2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2430D1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97525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4E391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EEE2D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FCFCF9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158E1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39C718B1" w14:textId="195F0C8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0B051C" w14:textId="599A9F3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25D5C1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25C04E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0F3540CE" w14:textId="4F16BC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03D05E" w14:textId="6EF30C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A2FC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BEB1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BE324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07D8ED0" w14:textId="77777777" w:rsidTr="00503750">
        <w:tc>
          <w:tcPr>
            <w:tcW w:w="1843" w:type="dxa"/>
            <w:vAlign w:val="center"/>
          </w:tcPr>
          <w:p w14:paraId="5A9C1E6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246D6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2A161C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430A32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8EFC7D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1D15CB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7DDBB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C88BBE3" w14:textId="77777777" w:rsidTr="00503750">
        <w:tc>
          <w:tcPr>
            <w:tcW w:w="1843" w:type="dxa"/>
            <w:vAlign w:val="center"/>
          </w:tcPr>
          <w:p w14:paraId="7BDCA6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AFA5C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B3E5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688B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BCC0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23C4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2F74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A0E076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49CCF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ED617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3D27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29E4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2C61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B168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FBB9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A518965" w14:textId="77777777" w:rsidTr="00503750">
        <w:tc>
          <w:tcPr>
            <w:tcW w:w="1843" w:type="dxa"/>
            <w:vAlign w:val="center"/>
          </w:tcPr>
          <w:p w14:paraId="673F86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B0CA6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5C51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9D02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97434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9FC84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7E7B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04D141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510B3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CB568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867D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8F1C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3E7F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BCD1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CC51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4173942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807B58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ACCD9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B5B12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5AECF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4226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D1F4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091CAA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FC90B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948858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F9592FD" w14:textId="77777777" w:rsidTr="00503750">
        <w:trPr>
          <w:trHeight w:val="664"/>
        </w:trPr>
        <w:tc>
          <w:tcPr>
            <w:tcW w:w="3372" w:type="dxa"/>
          </w:tcPr>
          <w:p w14:paraId="5E37B66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A5E75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4D80D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2BF6B4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34CB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C7E33A7" w14:textId="56FB4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90815C" w14:textId="73488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AD87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483803A" w14:textId="4003B42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DAE719" w14:textId="1570B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E07321" w14:textId="1D7CE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7BC26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2ED47A" w14:textId="05328E6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B9A100E" w14:textId="479708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66CAB9" w14:textId="2694F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E95C0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0DD76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B163134" w14:textId="1B9A1C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6A9BD7" w14:textId="3D3DC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A64BE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C7B3E20" w14:textId="4329F96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F0B0819" w14:textId="0F026F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54282F2" w14:textId="3FB32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1CBADF6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DBB2D39" w14:textId="0569410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0C295AF" w14:textId="343D4F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F53A55" w14:textId="4EA06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DDA37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AD4D1B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06CB015" w14:textId="77777777" w:rsidTr="00503750">
        <w:tc>
          <w:tcPr>
            <w:tcW w:w="2835" w:type="dxa"/>
            <w:vAlign w:val="center"/>
          </w:tcPr>
          <w:p w14:paraId="717D35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B75F8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7D492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1136CF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1485E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41B7E31" w14:textId="77777777" w:rsidTr="00503750">
        <w:tc>
          <w:tcPr>
            <w:tcW w:w="2835" w:type="dxa"/>
          </w:tcPr>
          <w:p w14:paraId="74AC07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6A3A27A" w14:textId="14081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9CE994" w14:textId="16F6DE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B9A2A3" w14:textId="3BFA0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A1392F" w14:textId="4C266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73C727" w14:textId="77777777" w:rsidTr="00503750">
        <w:tc>
          <w:tcPr>
            <w:tcW w:w="2835" w:type="dxa"/>
          </w:tcPr>
          <w:p w14:paraId="7DC4E7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5F31C0F" w14:textId="51741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882238" w14:textId="1A870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95B615" w14:textId="632C9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1770126" w14:textId="7012E0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40EBB9" w14:textId="77777777" w:rsidTr="00503750">
        <w:tc>
          <w:tcPr>
            <w:tcW w:w="2835" w:type="dxa"/>
          </w:tcPr>
          <w:p w14:paraId="7DABED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7C0224C" w14:textId="42575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F0A456" w14:textId="4A1FC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DD5235" w14:textId="5E59E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A7825D" w14:textId="28BDF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62F199" w14:textId="77777777" w:rsidTr="00503750">
        <w:tc>
          <w:tcPr>
            <w:tcW w:w="2835" w:type="dxa"/>
            <w:vAlign w:val="center"/>
          </w:tcPr>
          <w:p w14:paraId="459FEC0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32F9261" w14:textId="3B863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F5D0A" w14:textId="77F31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71459D" w14:textId="6F137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78870FA" w14:textId="163CF8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8989B3" w14:textId="77777777" w:rsidTr="00503750">
        <w:tc>
          <w:tcPr>
            <w:tcW w:w="2835" w:type="dxa"/>
            <w:vAlign w:val="center"/>
          </w:tcPr>
          <w:p w14:paraId="46DB5F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8DAB28A" w14:textId="0AEB9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004E26" w14:textId="06F65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C2BE81" w14:textId="14E3A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132544" w14:textId="783ABF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605759" w14:textId="77777777" w:rsidTr="00503750">
        <w:tc>
          <w:tcPr>
            <w:tcW w:w="2835" w:type="dxa"/>
          </w:tcPr>
          <w:p w14:paraId="7D749C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DAD596B" w14:textId="43192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4C5394" w14:textId="7AD92F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2F62C1" w14:textId="3F216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EC680C" w14:textId="288CD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8D4C1E" w14:textId="77777777" w:rsidTr="00503750">
        <w:tc>
          <w:tcPr>
            <w:tcW w:w="2835" w:type="dxa"/>
          </w:tcPr>
          <w:p w14:paraId="5C03B3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50F9144" w14:textId="2FA5C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44ACC1" w14:textId="746F11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A433CB" w14:textId="0DCD1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63B7C1" w14:textId="2493DC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3C7717" w14:textId="77777777" w:rsidTr="00503750">
        <w:tc>
          <w:tcPr>
            <w:tcW w:w="2835" w:type="dxa"/>
          </w:tcPr>
          <w:p w14:paraId="63ADEF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2B8522A" w14:textId="6CF9D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34CE95" w14:textId="212D6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E5DBE2" w14:textId="4A287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3137F5" w14:textId="13F7B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172F6" w14:textId="77777777" w:rsidR="00944C3D" w:rsidRDefault="00944C3D" w:rsidP="00944C3D">
      <w:pPr>
        <w:rPr>
          <w:rFonts w:ascii="Arial" w:hAnsi="Arial"/>
          <w:b/>
        </w:rPr>
      </w:pPr>
    </w:p>
    <w:p w14:paraId="10943DC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FB0514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211EEA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4FD58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645A6E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92045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619326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C10F35A" w14:textId="77777777" w:rsidTr="00503750">
        <w:trPr>
          <w:trHeight w:val="443"/>
        </w:trPr>
        <w:tc>
          <w:tcPr>
            <w:tcW w:w="2560" w:type="dxa"/>
          </w:tcPr>
          <w:p w14:paraId="3A2A9D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FE75FBB" w14:textId="17837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A505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CDA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BE284E5" w14:textId="61D50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D3044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15472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FCBABE7" w14:textId="62A72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38E7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A806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C466D11" w14:textId="04751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F4748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E57451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501AF5C" w14:textId="4E7FE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CB14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AEE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AF090EC" w14:textId="3A0C2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A40E5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227C4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ABA7611" w14:textId="56FAD9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E502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3CD72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BC109DC" w14:textId="046189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C816FF" w14:textId="77777777" w:rsidR="00944C3D" w:rsidRDefault="00944C3D" w:rsidP="00944C3D">
      <w:pPr>
        <w:rPr>
          <w:rFonts w:ascii="Arial" w:hAnsi="Arial"/>
          <w:b/>
        </w:rPr>
      </w:pPr>
    </w:p>
    <w:p w14:paraId="26270F3A" w14:textId="77777777" w:rsidR="00944C3D" w:rsidRDefault="00944C3D" w:rsidP="00944C3D">
      <w:pPr>
        <w:rPr>
          <w:rFonts w:ascii="Arial" w:hAnsi="Arial"/>
          <w:b/>
        </w:rPr>
      </w:pPr>
    </w:p>
    <w:p w14:paraId="437FEEB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DF51F92" w14:textId="77777777" w:rsidR="00944C3D" w:rsidRDefault="00944C3D" w:rsidP="00944C3D">
      <w:pPr>
        <w:rPr>
          <w:rFonts w:ascii="Arial" w:hAnsi="Arial"/>
          <w:b/>
        </w:rPr>
      </w:pPr>
    </w:p>
    <w:p w14:paraId="5FC8F60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E38C4A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B929FF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31091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D9813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A4B346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2DCE0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E8F4B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A487F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9CB0B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2264B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23AB9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1F4FD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7ACA4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C334F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77988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C64EA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FAECE6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030F94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4B7D97F" w14:textId="77777777" w:rsidTr="00503750">
        <w:trPr>
          <w:trHeight w:val="677"/>
        </w:trPr>
        <w:tc>
          <w:tcPr>
            <w:tcW w:w="3358" w:type="dxa"/>
          </w:tcPr>
          <w:p w14:paraId="31D79A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7441B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AD191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4BC1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1FDB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D362761" w14:textId="703A6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91A3F5" w14:textId="5BC4E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5055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4186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0D28716" w14:textId="3EBAA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9550FB" w14:textId="247D3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7AB51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2EF983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CAEFEBF" w14:textId="0703C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6FC8E4" w14:textId="7FEB6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845C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D80DF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40691C2" w14:textId="058E6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12B3B1" w14:textId="7972E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D5600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E053FC" w14:textId="5A2AC01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802C98F" w14:textId="03952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FB32B7" w14:textId="75A065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AF709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CD30786" w14:textId="0914DD7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6D484FC" w14:textId="41DB2E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FE8134" w14:textId="5EB81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7E723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1F0BEB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6BC89B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BD21D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6CECDD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76333BC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9FB7F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65AB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5A470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3C47A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3A9E8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4A8D3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A63E3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52757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191AF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22CBD0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5D08C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12622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F140F2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F1091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9B221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1A8AD7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1279B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F96A3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0F975E0" w14:textId="59D39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2BD18B" w14:textId="66EEA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AAFD3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0D35D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7C9487D" w14:textId="1775A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EEC93D" w14:textId="5FFBA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0C642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8C192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5230E5E" w14:textId="1E8AD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EB0ADC" w14:textId="44117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43492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66BEC6A" w14:textId="5657F76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5595EB9" w14:textId="2E924B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93AC3D" w14:textId="3E450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DC641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C59F7FF" w14:textId="590B5BB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28BA629" w14:textId="45A4D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725965" w14:textId="35CE07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F9801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AB36D6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52BDE7D0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0792F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41D8A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C54F8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5FB0F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72FA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8017FA2" w14:textId="1259F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8A2FFC" w14:textId="5EC55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51DF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1596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D3F70BB" w14:textId="4182F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D48728" w14:textId="659080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5E691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F70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090B327" w14:textId="1A376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3599EA" w14:textId="63ACB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8B3DA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1F1A0D1" w14:textId="06AEDD3C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DB3647F" w14:textId="43ED5A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230533" w14:textId="4D9BE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05352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0CA3958" w14:textId="4154B30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906A5A2" w14:textId="0212C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0D0853" w14:textId="4FA45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D4698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BE0B2B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950D089" w14:textId="77777777" w:rsidTr="00503750">
        <w:tc>
          <w:tcPr>
            <w:tcW w:w="3686" w:type="dxa"/>
            <w:vAlign w:val="center"/>
          </w:tcPr>
          <w:p w14:paraId="5634CE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2D2A6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64CBF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E75804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C5D08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0938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D019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16E1B3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C6DE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44E57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C7DCE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FF4CC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816BD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60BF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9B26C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8E1CB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930A59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A4E4A8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EF0AC7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15211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41A0D25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FA3D4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B18A48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B6D77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8B0A7A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B14A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750877" w14:textId="5BBB6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D26D1C" w14:textId="6FBE7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CCAD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C1BD1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236CD68" w14:textId="5A896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72C3C2" w14:textId="10045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61FF2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31812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D8ADB05" w14:textId="5C702D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0127D5" w14:textId="6FE0A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FF75ED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0856C47" w14:textId="5EBD4E3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97D116" w14:textId="552A1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3D050B" w14:textId="717308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47234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4FFE7B3B" w14:textId="7AD1A85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0CA5C86" w14:textId="299F8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4C7592" w14:textId="755F4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2222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29F018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90B2C3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C020D2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AC9B2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4C887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A015ED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BFE6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E05A7C1" w14:textId="59D40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6B3F4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9F71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CD646E8" w14:textId="41EE2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707E7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681A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8D73748" w14:textId="1CB46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6496A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DB0E6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685218B" w14:textId="766D3D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B4C5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F477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29D6794" w14:textId="0C7EF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2C79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CB981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0959972" w14:textId="3C92255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32B56B0" w14:textId="77777777" w:rsidR="00944C3D" w:rsidRDefault="00944C3D" w:rsidP="00944C3D">
      <w:pPr>
        <w:rPr>
          <w:sz w:val="22"/>
          <w:szCs w:val="22"/>
        </w:rPr>
      </w:pPr>
    </w:p>
    <w:p w14:paraId="00A95550" w14:textId="77777777" w:rsidR="00944C3D" w:rsidRDefault="00944C3D" w:rsidP="00944C3D">
      <w:pPr>
        <w:rPr>
          <w:sz w:val="22"/>
          <w:szCs w:val="22"/>
        </w:rPr>
      </w:pPr>
    </w:p>
    <w:p w14:paraId="7B3A9A7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2443D6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EF4F8D4" w14:textId="066DEE9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6FAB7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59E05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1FFB3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87F72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5142BFB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02201F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B2364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6D9EC1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60C97B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C294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BD6E9DD" w14:textId="5D1E0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D68080" w14:textId="1856E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97155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C2488C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09F9FC5" w14:textId="1F7A6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6C116DE" w14:textId="26EEE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EDF599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71BA55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AA3E87B" w14:textId="04A16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1A8EA6" w14:textId="6BCFB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02DA0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7C9C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C98E925" w14:textId="58F6E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352DE0" w14:textId="61C15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F32CF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17501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0BC5319" w14:textId="2C5CF8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CCE829" w14:textId="31B96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C54B3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A109876" w14:textId="42096C2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B59819" w14:textId="68F1A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98B786" w14:textId="46533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CCE9F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AE4993C" w14:textId="270BC60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ED77BA0" w14:textId="3E3EF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AE6105" w14:textId="6ED61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395B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74B68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07540C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68ACAF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598ED2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6CEA3F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D21339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42EA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B2788FF" w14:textId="15F4BF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6BF8A16" w14:textId="2D5F4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E380F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DC56A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9A585A1" w14:textId="5D09A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047404" w14:textId="35864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A74C1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1D750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7C367257" w14:textId="45E4C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CD6BA4" w14:textId="2603B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05619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1FF71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455E454" w14:textId="7AB2D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2510E0" w14:textId="0CFCF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C7D4B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C7D3C84" w14:textId="3536962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B874DF2" w14:textId="6072D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C62D61" w14:textId="278C1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8EF94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638D263" w14:textId="653A63B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CEC12AD" w14:textId="385BB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957AA6" w14:textId="3BCB1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CC1AE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63FD59B4" w14:textId="63458F5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9672A7B" w14:textId="17A7BC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5D56D3A" w14:textId="52BEF1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C41891" w:rsidRPr="004A39F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3182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75211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2831EA3" w14:textId="54BA21E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B3B1E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05FD3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ED0C667" w14:textId="03B2C28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A5854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BEFD8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F105644" w14:textId="7BDCB2D0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30CA5A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EE6F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4ACB4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365F7A8" w14:textId="77777777" w:rsidR="00944C3D" w:rsidRPr="003607F0" w:rsidRDefault="00944C3D" w:rsidP="00944C3D"/>
    <w:p w14:paraId="49DAA1BA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BB2C2" w14:textId="77777777" w:rsidR="00490105" w:rsidRDefault="00490105">
      <w:r>
        <w:separator/>
      </w:r>
    </w:p>
  </w:endnote>
  <w:endnote w:type="continuationSeparator" w:id="0">
    <w:p w14:paraId="105348C2" w14:textId="77777777" w:rsidR="00490105" w:rsidRDefault="0049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54A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441FF079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91CB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4EFCE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7AE9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3F81997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2B9E5" w14:textId="77777777" w:rsidR="00490105" w:rsidRDefault="00490105">
      <w:r>
        <w:separator/>
      </w:r>
    </w:p>
  </w:footnote>
  <w:footnote w:type="continuationSeparator" w:id="0">
    <w:p w14:paraId="077525E7" w14:textId="77777777" w:rsidR="00490105" w:rsidRDefault="00490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625916">
    <w:abstractNumId w:val="13"/>
  </w:num>
  <w:num w:numId="2" w16cid:durableId="1551188474">
    <w:abstractNumId w:val="17"/>
  </w:num>
  <w:num w:numId="3" w16cid:durableId="695231242">
    <w:abstractNumId w:val="8"/>
  </w:num>
  <w:num w:numId="4" w16cid:durableId="1325471583">
    <w:abstractNumId w:val="7"/>
  </w:num>
  <w:num w:numId="5" w16cid:durableId="144245286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79462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9211699">
    <w:abstractNumId w:val="20"/>
  </w:num>
  <w:num w:numId="8" w16cid:durableId="433476357">
    <w:abstractNumId w:val="10"/>
  </w:num>
  <w:num w:numId="9" w16cid:durableId="558127804">
    <w:abstractNumId w:val="0"/>
  </w:num>
  <w:num w:numId="10" w16cid:durableId="56439478">
    <w:abstractNumId w:val="19"/>
  </w:num>
  <w:num w:numId="11" w16cid:durableId="952907397">
    <w:abstractNumId w:val="6"/>
  </w:num>
  <w:num w:numId="12" w16cid:durableId="2103262284">
    <w:abstractNumId w:val="9"/>
  </w:num>
  <w:num w:numId="13" w16cid:durableId="534077828">
    <w:abstractNumId w:val="12"/>
  </w:num>
  <w:num w:numId="14" w16cid:durableId="1958365798">
    <w:abstractNumId w:val="15"/>
  </w:num>
  <w:num w:numId="15" w16cid:durableId="1643846140">
    <w:abstractNumId w:val="14"/>
  </w:num>
  <w:num w:numId="16" w16cid:durableId="1331520606">
    <w:abstractNumId w:val="2"/>
  </w:num>
  <w:num w:numId="17" w16cid:durableId="753626915">
    <w:abstractNumId w:val="4"/>
  </w:num>
  <w:num w:numId="18" w16cid:durableId="88744180">
    <w:abstractNumId w:val="11"/>
  </w:num>
  <w:num w:numId="19" w16cid:durableId="1633904151">
    <w:abstractNumId w:val="5"/>
  </w:num>
  <w:num w:numId="20" w16cid:durableId="1270047899">
    <w:abstractNumId w:val="18"/>
  </w:num>
  <w:num w:numId="21" w16cid:durableId="1926108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46"/>
    <w:docVar w:name="arg2" w:val="Driver=asa17;DBF=D:\anasoft\data\tebys.db;DBN=tebys;ENG=SQL17;commlinks=TCPIP{ip=192.168.1.241};uid=kostelna;con=finus(12.0);pwd=Marec2023"/>
    <w:docVar w:name="arg3" w:val="983644"/>
    <w:docVar w:name="arg4" w:val="C:\Users\kostelna\AppData\Local\Temp\6715375.doc"/>
    <w:docVar w:name="arg5" w:val="3"/>
  </w:docVars>
  <w:rsids>
    <w:rsidRoot w:val="00C4189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010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764DF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891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81C3C"/>
  <w15:docId w15:val="{D77210F4-3A0E-4E6E-A40D-F6EBF12C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5335</Words>
  <Characters>30412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KOSTELNA Marcela</dc:creator>
  <cp:lastModifiedBy>Marcela KOSTELNA</cp:lastModifiedBy>
  <cp:revision>1</cp:revision>
  <cp:lastPrinted>2009-07-30T10:15:00Z</cp:lastPrinted>
  <dcterms:created xsi:type="dcterms:W3CDTF">2026-03-24T10:54:00Z</dcterms:created>
  <dcterms:modified xsi:type="dcterms:W3CDTF">2026-03-24T10:54:00Z</dcterms:modified>
</cp:coreProperties>
</file>