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CF82E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A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4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D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41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3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F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9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2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A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8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3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C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9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0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C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F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6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D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42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C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0E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CB371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EEA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71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DD9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110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FDF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7D2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0F7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835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C25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EB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C3C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AC0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9E8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13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547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130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FE8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89A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82E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E9C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647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91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DCA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468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5BA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4B8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72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916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B4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1F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67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CE4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880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BBAC9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61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6B3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67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A8C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C9F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1E5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15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F0F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84D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FBB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806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D5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35F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E81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72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3D4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CB5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B32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186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B6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13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EB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88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DA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A4F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D8B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ABC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B35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FC1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D2D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9D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DB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1C9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31843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AC5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E4E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89A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603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F1B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A7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4C8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9F0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929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5C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8F9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113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AEF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B0C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5E6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569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377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BB7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E21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C6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8E4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DF1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B06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36E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60E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D18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8EE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AD4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F5B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40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8A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99C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294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BFC82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4C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3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D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6C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2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1C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9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5F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C71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92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D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49A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9C0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5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72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8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CC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64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76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92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0B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1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9E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06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C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8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09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64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DB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D4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294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FA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0A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83C4F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4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57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D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A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B6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E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E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FF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2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D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7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0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7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EC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B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1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62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4581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5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5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9D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7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9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1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B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C5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CDB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C13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A10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393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2B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C61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114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7C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85A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B7E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17878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1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04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5F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13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A84A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F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4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C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E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1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A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3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D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ED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1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8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1DE1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E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2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F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4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B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3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0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1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5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2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9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9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9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1C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7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4260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C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2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05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5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3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4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C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2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B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81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C2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357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A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2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5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5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E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51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7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1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E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E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BB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EF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D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6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1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F10B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F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D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C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A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7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2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2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4F9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93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E13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16893" w14:textId="42D09C6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CE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60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034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639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37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501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02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76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B6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5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70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3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E3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5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ADF8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2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C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8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8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0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5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62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FF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DFD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18DB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BDED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B3BDED4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6A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9E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AD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CC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7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0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7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0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8F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3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8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D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F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814F5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B2BB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F2DD2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B7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4786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0A4786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BDA0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12BDA0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5F9C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785F9C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244316" w14:textId="31860C15" w:rsidR="000B647F" w:rsidRDefault="000B647F" w:rsidP="00944C3D">
                                  <w:fldSimple w:instr=" MERGEFIELD  aDMOD  \* MERGEFORMAT ">
                                    <w:r w:rsidR="000219C4" w:rsidRPr="000219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1244316" w14:textId="31860C15" w:rsidR="000B647F" w:rsidRDefault="000B647F" w:rsidP="00944C3D">
                            <w:fldSimple w:instr=" MERGEFIELD  aDMOD  \* MERGEFORMAT ">
                              <w:r w:rsidR="000219C4" w:rsidRPr="000219C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8EC805" w14:textId="263F806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219C4" w:rsidRPr="00B24C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D8EC805" w14:textId="263F806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219C4" w:rsidRPr="00B24CBA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8D9562" w14:textId="6705D9EB" w:rsidR="000B647F" w:rsidRDefault="000B647F" w:rsidP="00944C3D">
                                  <w:fldSimple w:instr=" MERGEFIELD  aDRDO  \* MERGEFORMAT ">
                                    <w:r w:rsidR="000219C4" w:rsidRPr="000219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58D9562" w14:textId="6705D9EB" w:rsidR="000B647F" w:rsidRDefault="000B647F" w:rsidP="00944C3D">
                            <w:fldSimple w:instr=" MERGEFIELD  aDRDO  \* MERGEFORMAT ">
                              <w:r w:rsidR="000219C4" w:rsidRPr="000219C4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A0972" w14:textId="4A197AEA" w:rsidR="000B647F" w:rsidRDefault="000B647F" w:rsidP="00944C3D">
                                  <w:fldSimple w:instr=" MERGEFIELD  aDMDO  \* MERGEFORMAT ">
                                    <w:r w:rsidR="000219C4" w:rsidRPr="000219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80A0972" w14:textId="4A197AEA" w:rsidR="000B647F" w:rsidRDefault="000B647F" w:rsidP="00944C3D">
                            <w:fldSimple w:instr=" MERGEFIELD  aDMDO  \* MERGEFORMAT ">
                              <w:r w:rsidR="000219C4" w:rsidRPr="000219C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FF4C4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41F6C6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48DC4D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438D4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9438D4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5247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2B5247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B5A76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5B5A76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3ABD8A" w14:textId="1E897D89" w:rsidR="000B647F" w:rsidRDefault="000B647F" w:rsidP="00944C3D">
                                  <w:fldSimple w:instr=" MERGEFIELD  aDRDOo  \* MERGEFORMAT ">
                                    <w:r w:rsidR="000219C4" w:rsidRPr="000219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B3ABD8A" w14:textId="1E897D89" w:rsidR="000B647F" w:rsidRDefault="000B647F" w:rsidP="00944C3D">
                            <w:fldSimple w:instr=" MERGEFIELD  aDRDOo  \* MERGEFORMAT ">
                              <w:r w:rsidR="000219C4" w:rsidRPr="000219C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37CA00" w14:textId="4E10D4AA" w:rsidR="000B647F" w:rsidRDefault="000B647F" w:rsidP="00944C3D">
                                  <w:fldSimple w:instr=" MERGEFIELD  aDMDO  \* MERGEFORMAT ">
                                    <w:r w:rsidR="000219C4" w:rsidRPr="000219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D37CA00" w14:textId="4E10D4AA" w:rsidR="000B647F" w:rsidRDefault="000B647F" w:rsidP="00944C3D">
                            <w:fldSimple w:instr=" MERGEFIELD  aDMDO  \* MERGEFORMAT ">
                              <w:r w:rsidR="000219C4" w:rsidRPr="000219C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8260DE" w14:textId="5F48B8D0" w:rsidR="000B647F" w:rsidRDefault="000B647F" w:rsidP="00944C3D">
                                  <w:fldSimple w:instr=" MERGEFIELD  aDRODo  \* MERGEFORMAT ">
                                    <w:r w:rsidR="000219C4" w:rsidRPr="000219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A8260DE" w14:textId="5F48B8D0" w:rsidR="000B647F" w:rsidRDefault="000B647F" w:rsidP="00944C3D">
                            <w:fldSimple w:instr=" MERGEFIELD  aDRODo  \* MERGEFORMAT ">
                              <w:r w:rsidR="000219C4" w:rsidRPr="000219C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3B3FF2" w14:textId="5C449A1D" w:rsidR="000B647F" w:rsidRDefault="000B647F" w:rsidP="00944C3D">
                                  <w:fldSimple w:instr=" MERGEFIELD  aDMOD  \* MERGEFORMAT ">
                                    <w:r w:rsidR="000219C4" w:rsidRPr="000219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63B3FF2" w14:textId="5C449A1D" w:rsidR="000B647F" w:rsidRDefault="000B647F" w:rsidP="00944C3D">
                            <w:fldSimple w:instr=" MERGEFIELD  aDMOD  \* MERGEFORMAT ">
                              <w:r w:rsidR="000219C4" w:rsidRPr="000219C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C552C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604B07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22C3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3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36A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F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4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6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2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6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F3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5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0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2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F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0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AE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F8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01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5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7B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4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4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58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F8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5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C8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C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2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2DE6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F3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3E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BF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0D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3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1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8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8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0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A3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9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D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3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7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D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A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4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9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C50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3AC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6AF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65A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315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46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0EC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C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4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E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B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4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7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8B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2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537B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A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7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F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C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F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1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8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4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E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11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8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9D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45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9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8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F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F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E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85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E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E323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7C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8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D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1B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D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8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69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5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8428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D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5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3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3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A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C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A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A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0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10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2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F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97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1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5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0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7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3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C5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5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81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6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0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9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C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6B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9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E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DDEA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A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C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7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7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0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3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4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9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29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F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C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11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0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4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2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0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F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5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EF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4F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73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F6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AE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09C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75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3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09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2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C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D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F3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E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9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08E1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1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D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C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6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8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D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7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5F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F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1F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7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C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9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0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CE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3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4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1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1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5A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BE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FE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73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C13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09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58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0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9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162E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E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4E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1B3A0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41B3A0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1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1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5E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E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4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F3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65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1A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9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208E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B4208E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9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1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40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3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B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2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2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8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67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0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C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E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A7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7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8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0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4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1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F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4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0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A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FDD1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7B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10C3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365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3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F9948" w14:textId="1CD952C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219C4" w:rsidRPr="00B24C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36115851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5AF9948" w14:textId="1CD952C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219C4" w:rsidRPr="00B24CBA">
                              <w:rPr>
                                <w:rFonts w:ascii="Arial" w:hAnsi="Arial" w:cs="Arial"/>
                                <w:noProof/>
                              </w:rPr>
                              <w:t>36115851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0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8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65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8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0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F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C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4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D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880612" w14:textId="00A5680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219C4" w:rsidRPr="00B24C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2021473355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3880612" w14:textId="00A5680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219C4" w:rsidRPr="00B24CBA">
                              <w:rPr>
                                <w:rFonts w:ascii="Arial" w:hAnsi="Arial" w:cs="Arial"/>
                                <w:noProof/>
                              </w:rPr>
                              <w:t>2021473355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A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F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9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9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1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5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77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F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3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7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A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8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2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D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E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E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4040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1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103F0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288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3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14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D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62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2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D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6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47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2C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53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6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7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B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5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B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111B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D89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ADB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4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F1560" w14:textId="6D416962" w:rsidR="000B647F" w:rsidRPr="00391121" w:rsidRDefault="000219C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J.Halašu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2633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CCF1560" w14:textId="6D416962" w:rsidR="000B647F" w:rsidRPr="00391121" w:rsidRDefault="000219C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J.Halašu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2633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E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7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E4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4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A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0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C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FA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C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9C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E0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8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1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4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A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C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5B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3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A6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1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7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C8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F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C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7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E5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E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C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C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AB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A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3760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5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7B6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FE2F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983E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7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FF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84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E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5C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B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3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C2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B4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F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3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3B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2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D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E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78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3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9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F6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2B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6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5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F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661E4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E3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D1AC66" w14:textId="1953886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219C4" w:rsidRPr="00B24C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 Halašu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7D1AC66" w14:textId="1953886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219C4" w:rsidRPr="00B24CBA">
                              <w:rPr>
                                <w:rFonts w:ascii="Arial" w:hAnsi="Arial" w:cs="Arial"/>
                                <w:noProof/>
                              </w:rPr>
                              <w:t>J. Halašu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5A8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B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3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F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7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3E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4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A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6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9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A3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1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AF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2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2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4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8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80D85" w14:textId="234A800D" w:rsidR="000B647F" w:rsidRDefault="000B647F" w:rsidP="00944C3D">
                                  <w:fldSimple w:instr=" MERGEFIELD  aSUB_ULICA_CISLO  \* MERGEFORMAT ">
                                    <w:r w:rsidR="000219C4" w:rsidRPr="000219C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4A80D85" w14:textId="234A800D" w:rsidR="000B647F" w:rsidRDefault="000B647F" w:rsidP="00944C3D">
                            <w:fldSimple w:instr=" MERGEFIELD  aSUB_ULICA_CISLO  \* MERGEFORMAT ">
                              <w:r w:rsidR="000219C4" w:rsidRPr="000219C4">
                                <w:rPr>
                                  <w:rFonts w:ascii="Arial" w:hAnsi="Arial" w:cs="Arial"/>
                                  <w:noProof/>
                                </w:rPr>
                                <w:t>18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4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3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D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E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C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9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470A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36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B87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79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37D2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588C6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61F6C6" w14:textId="673B581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219C4" w:rsidRPr="00B24C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F61F6C6" w14:textId="673B581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219C4" w:rsidRPr="00B24CBA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6D261" w14:textId="5E3D905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219C4" w:rsidRPr="00B24C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986D261" w14:textId="5E3D905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219C4" w:rsidRPr="00B24CB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20BA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8E6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1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7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EEF8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20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5C0D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4C8FF6" w14:textId="43B9E6C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34C8FF6" w14:textId="43B9E6C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C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9A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B0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71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A3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C24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12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190EF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0533B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52160" w14:textId="4DD744E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8852160" w14:textId="4DD744E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23B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AA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83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A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B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0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6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E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2B6F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5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EC2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99BC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9DA59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6B0A06" w14:textId="567BE9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B6B0A06" w14:textId="567BE9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AF0B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47DD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026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CB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F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D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1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C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6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0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8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8D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5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2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5E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8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9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3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8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8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B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A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0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2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1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4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A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F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7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F435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5A5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3601D2" w14:textId="4E7F612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219C4">
              <w:rPr>
                <w:rFonts w:ascii="Arial" w:hAnsi="Arial"/>
                <w:lang w:eastAsia="sk-SK"/>
              </w:rPr>
              <w:t>24.3.2026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F0B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DA0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46E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3A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03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563D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A78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22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B4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9E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7D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DAC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6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AE6D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707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6B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CC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A4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68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7B4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4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C474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A0E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73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E1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6C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85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827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E0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7FE8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BA3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1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EB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C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E1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A62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2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7A51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140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99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57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19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FA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58E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E0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7026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9FA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25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6C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E0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1A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564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3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314A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8DA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67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07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2B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61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073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6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86B1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1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E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1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3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6C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E02D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4A7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10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D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1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8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7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C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7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7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1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3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24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0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28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B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3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1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5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0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1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822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3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D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D4C6E5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8323FF2" w14:textId="77777777" w:rsidR="00944C3D" w:rsidRDefault="00944C3D" w:rsidP="00944C3D">
      <w:pPr>
        <w:rPr>
          <w:rFonts w:ascii="Arial" w:hAnsi="Arial"/>
        </w:rPr>
      </w:pPr>
    </w:p>
    <w:p w14:paraId="1ACC0B2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0D54BD0" w14:textId="2DD7D69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1CA2036" w14:textId="4C5041D6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242938E" w14:textId="3DFA868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F23838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07AB7A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E9050F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EE540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0BEAB0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583DB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418BEF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18020DA" w14:textId="782F829C" w:rsidR="00944C3D" w:rsidRPr="008D0433" w:rsidRDefault="000219C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Pikna Martin</w:t>
            </w:r>
          </w:p>
        </w:tc>
        <w:tc>
          <w:tcPr>
            <w:tcW w:w="3260" w:type="dxa"/>
            <w:vAlign w:val="center"/>
          </w:tcPr>
          <w:p w14:paraId="1B791959" w14:textId="4A2A78CB" w:rsidR="00944C3D" w:rsidRPr="008D0433" w:rsidRDefault="000219C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0FCE30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C9BDE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4641D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FBEEC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A8315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EF0C79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238708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E4BEE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215FF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BE7B5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F8D818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2B00817" w14:textId="4F08F14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6333C9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6A8255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BADC5E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48D674A" w14:textId="251D9FD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FC042D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D144D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1EBF66A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049D2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B1A8A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744F51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B19AF7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458F9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147AD1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6D241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3984B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36E04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EB86E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46956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5F0D1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1A626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2E0E56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71D2D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B8F4A0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1A8698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389B22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28093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8D50B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5DD42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A15A1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60A612E" w14:textId="7C88D90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3ECAF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EFE75B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F61E6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6FA49F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AF440B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763072A" w14:textId="5A68DE1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0219C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5D16C4ED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D8D9CC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DBA0023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4CC543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6AC4C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5AFE02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044350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3A435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DAA1F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27727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BC194B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B3E7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7D060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0060A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A9205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5232F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1D4F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1AF5D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4ABBC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C131CD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45F929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B7475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DC802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D0651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6142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C49F1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BBAE9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CAF99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78D8C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C45ED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1AA09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34BDD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06D3E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A03A6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9161E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0A233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995D90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4B397C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8D30D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C18CC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06BF01F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341A4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8451B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E3A42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1C096B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25DC4E4" w14:textId="77777777" w:rsidTr="00503750">
        <w:trPr>
          <w:trHeight w:val="302"/>
        </w:trPr>
        <w:tc>
          <w:tcPr>
            <w:tcW w:w="4510" w:type="dxa"/>
          </w:tcPr>
          <w:p w14:paraId="37E7AA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D9171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FBBA6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CF01B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E3BD6C" w14:textId="77777777" w:rsidTr="00503750">
        <w:trPr>
          <w:trHeight w:val="302"/>
        </w:trPr>
        <w:tc>
          <w:tcPr>
            <w:tcW w:w="4510" w:type="dxa"/>
          </w:tcPr>
          <w:p w14:paraId="425742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89B78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F7D0F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BD8A9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5DE3CA" w14:textId="77777777" w:rsidTr="00503750">
        <w:trPr>
          <w:trHeight w:val="302"/>
        </w:trPr>
        <w:tc>
          <w:tcPr>
            <w:tcW w:w="4510" w:type="dxa"/>
          </w:tcPr>
          <w:p w14:paraId="08E6B8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64FE8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2A308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39710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B13F38" w14:textId="77777777" w:rsidTr="00503750">
        <w:trPr>
          <w:trHeight w:val="302"/>
        </w:trPr>
        <w:tc>
          <w:tcPr>
            <w:tcW w:w="4510" w:type="dxa"/>
          </w:tcPr>
          <w:p w14:paraId="1DF88D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3492A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8E31D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C0179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251496" w14:textId="77777777" w:rsidTr="00503750">
        <w:trPr>
          <w:trHeight w:val="327"/>
        </w:trPr>
        <w:tc>
          <w:tcPr>
            <w:tcW w:w="4510" w:type="dxa"/>
          </w:tcPr>
          <w:p w14:paraId="3DD301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2E170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DB7AE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AACD2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93785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47C5DC7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226494E" w14:textId="28FB0C6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1D6D6A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F6A48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612E5A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E00EF0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4DF3564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21000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E605D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57BEA1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921FA8E" w14:textId="77777777" w:rsidTr="00503750">
        <w:tc>
          <w:tcPr>
            <w:tcW w:w="2302" w:type="dxa"/>
            <w:vAlign w:val="center"/>
          </w:tcPr>
          <w:p w14:paraId="3DD069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F6816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74302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0C18C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C2BA6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19DF0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319C3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E6238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1127277" w14:textId="77777777" w:rsidTr="00503750">
        <w:tc>
          <w:tcPr>
            <w:tcW w:w="15593" w:type="dxa"/>
            <w:gridSpan w:val="8"/>
            <w:vAlign w:val="center"/>
          </w:tcPr>
          <w:p w14:paraId="079603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D55A3A1" w14:textId="77777777" w:rsidTr="00503750">
        <w:tc>
          <w:tcPr>
            <w:tcW w:w="2302" w:type="dxa"/>
            <w:vAlign w:val="center"/>
          </w:tcPr>
          <w:p w14:paraId="5BBE14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6368053" w14:textId="7F61A5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E5C606" w14:textId="351C70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EA8DCC" w14:textId="101195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4EBF18" w14:textId="1C7A0B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0602D0" w14:textId="582820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A6D296" w14:textId="76DAB9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E9830E" w14:textId="3725B9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B1B08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7325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16F29C0" w14:textId="7ED05B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A1874A" w14:textId="07F282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CFE1DF" w14:textId="59F78C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190680" w14:textId="77AFE6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1B11D9" w14:textId="5844C4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89842" w14:textId="44FC4A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46016E" w14:textId="76B00A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D9648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7CEF8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A0DE01D" w14:textId="7D9BE1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5B7B86" w14:textId="534D1E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9E85FE" w14:textId="1CAAF2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873198" w14:textId="50CB84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8689A2" w14:textId="42F41F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5AD787" w14:textId="74079A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0B416B" w14:textId="2BE39F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F6504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AF1C9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8D50A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FFF30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FC29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C0CD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8E89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384C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EE53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F660E8C" w14:textId="77777777" w:rsidTr="00503750">
        <w:tc>
          <w:tcPr>
            <w:tcW w:w="2302" w:type="dxa"/>
            <w:vAlign w:val="center"/>
          </w:tcPr>
          <w:p w14:paraId="34729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A822816" w14:textId="41881C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488D16" w14:textId="14FE1F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96E92" w14:textId="56CF83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F387E5" w14:textId="0B2180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B12027" w14:textId="75F1CB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2B4858" w14:textId="64D1E8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831915" w14:textId="01BA4D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489BB" w14:textId="77777777" w:rsidTr="00503750">
        <w:tc>
          <w:tcPr>
            <w:tcW w:w="15593" w:type="dxa"/>
            <w:gridSpan w:val="8"/>
            <w:vAlign w:val="center"/>
          </w:tcPr>
          <w:p w14:paraId="6948FB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E8958A1" w14:textId="77777777" w:rsidTr="00503750">
        <w:tc>
          <w:tcPr>
            <w:tcW w:w="2302" w:type="dxa"/>
            <w:vAlign w:val="center"/>
          </w:tcPr>
          <w:p w14:paraId="6D84A1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44D685" w14:textId="3CC7CB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E6627E" w14:textId="7DE1D1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5D3BC3" w14:textId="405990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CA8652" w14:textId="6C5C88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FF9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7179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572092" w14:textId="066961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E564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619FF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E639BD1" w14:textId="045637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5D63EA" w14:textId="35FF64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ECA52" w14:textId="26E569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347C1D" w14:textId="79956F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A33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E9CD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70D5FE" w14:textId="123B92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EEF05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D0B5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9E0915A" w14:textId="17CB6F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350960" w14:textId="107A9C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5A65B" w14:textId="1A92B9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BBBE9" w14:textId="277AAC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4C5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A9EF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54F95A" w14:textId="688878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2B7EE8" w14:textId="77777777" w:rsidTr="00503750">
        <w:tc>
          <w:tcPr>
            <w:tcW w:w="2302" w:type="dxa"/>
            <w:vAlign w:val="center"/>
          </w:tcPr>
          <w:p w14:paraId="068678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DA98C1" w14:textId="18297D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2310D6" w14:textId="1116B5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9AACC" w14:textId="2BC9B6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2A31C5" w14:textId="4E0614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C42E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3320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62F3AF" w14:textId="5C2E6B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ADFC98" w14:textId="77777777" w:rsidTr="00503750">
        <w:tc>
          <w:tcPr>
            <w:tcW w:w="15593" w:type="dxa"/>
            <w:gridSpan w:val="8"/>
            <w:vAlign w:val="center"/>
          </w:tcPr>
          <w:p w14:paraId="05B047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2B49665" w14:textId="77777777" w:rsidTr="00503750">
        <w:tc>
          <w:tcPr>
            <w:tcW w:w="2302" w:type="dxa"/>
            <w:vAlign w:val="center"/>
          </w:tcPr>
          <w:p w14:paraId="6BC036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EC1A58" w14:textId="51AFB8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BB7750" w14:textId="2BB50C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DD0DA1" w14:textId="4617BA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60C3F7" w14:textId="594E9B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A928E" w14:textId="298A6B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E5116C" w14:textId="542DC6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DA5326" w14:textId="5A8876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87ED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4FA86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A01B0B8" w14:textId="4D27CB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E56440" w14:textId="150EFB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43CA2F" w14:textId="53E6D8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B04C3B" w14:textId="76D78A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69677F" w14:textId="19FE84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B45AEB" w14:textId="2238BA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108C70" w14:textId="671AC3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40767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5652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E9C3770" w14:textId="20CBB2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076D0D" w14:textId="4BB8AF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EF4964" w14:textId="57E8C6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DF479C" w14:textId="1C6BF8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CB140D" w14:textId="4B823A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CCEB2C" w14:textId="468D99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66D684" w14:textId="0C961F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7727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40EB9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3EAB6DF" w14:textId="39AFE3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7673C9" w14:textId="6F793D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44B9A4" w14:textId="176968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929755" w14:textId="598636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C447B0" w14:textId="5E9987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FEDA12" w14:textId="04C3D2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00A1AD" w14:textId="00A4CF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B69DB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CFE37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C3E569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BCCF6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11D6795" w14:textId="0DAC0E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1B9FB6" w14:textId="7543B6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CAE81F" w14:textId="7B1257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37F9C1" w14:textId="5ED3EC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752AC6" w14:textId="1B5357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F6903F" w14:textId="2858C5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08A211" w14:textId="5A0303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D92DF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E8BE4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7BE451B" w14:textId="5CF65F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6DE8B5" w14:textId="44B58D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856809" w14:textId="23E5E2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4D38D" w14:textId="03104F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647721" w14:textId="44CD06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3AFB96" w14:textId="4E7E6C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D2A38D" w14:textId="747567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C4489A" w14:textId="77777777" w:rsidR="00944C3D" w:rsidRDefault="00944C3D" w:rsidP="00944C3D">
      <w:pPr>
        <w:rPr>
          <w:rFonts w:ascii="Arial" w:hAnsi="Arial"/>
          <w:b/>
        </w:rPr>
      </w:pPr>
    </w:p>
    <w:p w14:paraId="3321EB7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5C887A2" w14:textId="77777777" w:rsidTr="00503750">
        <w:tc>
          <w:tcPr>
            <w:tcW w:w="1944" w:type="dxa"/>
            <w:vAlign w:val="center"/>
          </w:tcPr>
          <w:p w14:paraId="37527A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23C58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01AA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A90A3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9D8F1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2C1CB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FA8A8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456BB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E614A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56834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9BFB2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A414A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3905B63" w14:textId="77777777" w:rsidTr="00503750">
        <w:tc>
          <w:tcPr>
            <w:tcW w:w="15685" w:type="dxa"/>
            <w:gridSpan w:val="12"/>
            <w:vAlign w:val="center"/>
          </w:tcPr>
          <w:p w14:paraId="490804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30EBF4A" w14:textId="77777777" w:rsidTr="00503750">
        <w:tc>
          <w:tcPr>
            <w:tcW w:w="1944" w:type="dxa"/>
            <w:vAlign w:val="center"/>
          </w:tcPr>
          <w:p w14:paraId="640EB7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3A9A2CC" w14:textId="272C5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D72701" w14:textId="65A33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200225D" w14:textId="77B2D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330AD2" w14:textId="2B344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330D9A" w14:textId="15277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9DD2B2" w14:textId="6C58F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A8B2FC" w14:textId="0D580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E7297D" w14:textId="6D5C5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2F863E" w14:textId="4A71C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3DA63A" w14:textId="7628C2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1EF7A1" w14:textId="554D4A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C3EF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7CD77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080F35C" w14:textId="74C21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E04F115" w14:textId="2D08C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A1723F" w14:textId="76348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A89687" w14:textId="19129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A3A95B" w14:textId="0BCB0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A512FA" w14:textId="10F57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D5D1AC" w14:textId="44DD1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D96697" w14:textId="3A287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415DB0" w14:textId="64961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B3F092" w14:textId="30B9D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20F463" w14:textId="61803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8545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318BB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6DC7204" w14:textId="6113EE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0EB655" w14:textId="3C2FF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9759B2B" w14:textId="2219D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CE949E" w14:textId="72828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283CA0" w14:textId="4ECAB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AAAE0D" w14:textId="5173D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E40017" w14:textId="11B4E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E44440" w14:textId="636DE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1B398B" w14:textId="7C778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7B71B8" w14:textId="07DB0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9C69328" w14:textId="2BA60A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7ECD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498CD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4FF2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E3D3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272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5946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991D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AE59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464C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9DF3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3999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054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E04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1EE26FA" w14:textId="77777777" w:rsidTr="00503750">
        <w:tc>
          <w:tcPr>
            <w:tcW w:w="1944" w:type="dxa"/>
            <w:vAlign w:val="center"/>
          </w:tcPr>
          <w:p w14:paraId="2BB5A9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33B4D2D" w14:textId="746865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50CB6CD" w14:textId="715753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3CDAF44" w14:textId="3EFDC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C9808B" w14:textId="075A6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554137" w14:textId="6B188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B3CA53" w14:textId="745FE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65A8D8" w14:textId="047A4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0B4660" w14:textId="4C736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97BDE5" w14:textId="5ECD4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5CDF1F" w14:textId="50512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E87571" w14:textId="6E1A5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6923D7" w14:textId="77777777" w:rsidTr="00503750">
        <w:tc>
          <w:tcPr>
            <w:tcW w:w="15685" w:type="dxa"/>
            <w:gridSpan w:val="12"/>
            <w:vAlign w:val="center"/>
          </w:tcPr>
          <w:p w14:paraId="7859FD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D5BE185" w14:textId="77777777" w:rsidTr="00503750">
        <w:tc>
          <w:tcPr>
            <w:tcW w:w="1944" w:type="dxa"/>
            <w:vAlign w:val="center"/>
          </w:tcPr>
          <w:p w14:paraId="6F90CE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543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526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21C77B" w14:textId="7DB09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EE7E19" w14:textId="01F71E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683258" w14:textId="39536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60025C" w14:textId="786D7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47333A" w14:textId="53C88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850D91" w14:textId="70EA7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663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6BA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F857164" w14:textId="48F21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3063F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8E77D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3B88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545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CC8FB0" w14:textId="4FE1B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B117E0" w14:textId="0E6D4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EDA40D" w14:textId="7B9A1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BB38A1" w14:textId="09D39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782AEB" w14:textId="3697C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133637" w14:textId="31899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13A2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47A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4B4CD2F" w14:textId="5DB8E3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8360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67881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8018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8141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BE45A1" w14:textId="67779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81EA10" w14:textId="2DFDD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FD209C" w14:textId="01568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D8CE5F" w14:textId="60ED9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71FA36" w14:textId="15FF1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98D271" w14:textId="05730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CE1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611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9EA1D70" w14:textId="673B4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91DF8" w14:textId="77777777" w:rsidTr="00503750">
        <w:tc>
          <w:tcPr>
            <w:tcW w:w="1944" w:type="dxa"/>
            <w:vAlign w:val="center"/>
          </w:tcPr>
          <w:p w14:paraId="6FBD19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48C4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886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4BD071" w14:textId="702BD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8865C8" w14:textId="26D45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B55E54" w14:textId="66922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F0B0F4" w14:textId="16198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C164D2" w14:textId="2AB91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45A082" w14:textId="0AE44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2B7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285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82AC30A" w14:textId="312EC4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ABC5E2" w14:textId="77777777" w:rsidTr="00503750">
        <w:tc>
          <w:tcPr>
            <w:tcW w:w="15685" w:type="dxa"/>
            <w:gridSpan w:val="12"/>
            <w:vAlign w:val="center"/>
          </w:tcPr>
          <w:p w14:paraId="264F63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D5E2808" w14:textId="77777777" w:rsidTr="00503750">
        <w:tc>
          <w:tcPr>
            <w:tcW w:w="1944" w:type="dxa"/>
            <w:vAlign w:val="center"/>
          </w:tcPr>
          <w:p w14:paraId="2ED353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C45C4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8A2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72ADFD" w14:textId="757C9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898632" w14:textId="316041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EE0A59" w14:textId="7CEF9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0FDE8A" w14:textId="7875F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D8FE51" w14:textId="58E08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A14D61" w14:textId="75098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2267EA" w14:textId="1AC09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F96881" w14:textId="6288D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2AF74E" w14:textId="424EA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FF546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03273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A7F2E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30D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9D8A0F8" w14:textId="09DDA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A44102" w14:textId="1C51F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5EA764" w14:textId="73C77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4893F9" w14:textId="77358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619FD4" w14:textId="10FF1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3D8932" w14:textId="7A4F2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C4FC55" w14:textId="3A4A4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11396D" w14:textId="70573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D4CE69" w14:textId="1EAA6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7B015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554FC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8791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548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E4DA32" w14:textId="009EF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93A9C6" w14:textId="19B98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E4E333" w14:textId="69969D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ED064D" w14:textId="35EE2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178B98" w14:textId="04AF5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5314F8" w14:textId="7A62A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584443" w14:textId="52C3D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3F93D6" w14:textId="58D2A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1735E2" w14:textId="31D9B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4056D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EEEF8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0C94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167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E0BBC8" w14:textId="1F27F8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90B91A" w14:textId="7CD69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1A054A" w14:textId="12689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49E8D6" w14:textId="534E4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762472" w14:textId="2DCAA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6106ED" w14:textId="3B147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537FF3" w14:textId="437DA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605C8D" w14:textId="24F4B6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CB6DCE" w14:textId="063DD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AEF13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D5082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604A86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6697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7740E4B" w14:textId="4CF81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54F6EA" w14:textId="57D5F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91342A" w14:textId="2B7DF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8B2232" w14:textId="1F8D9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ABCA94" w14:textId="5CB46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8777B1" w14:textId="2C332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0798BF" w14:textId="1B274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7B89E4" w14:textId="102E3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65B3A4" w14:textId="4B55B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A95CD0" w14:textId="291CE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5A8747" w14:textId="0C237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AA8AA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BBD4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C3AF95" w14:textId="0104F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33B6A0" w14:textId="7CBB1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F20D9C" w14:textId="05B8E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0112AF" w14:textId="128E8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36848A" w14:textId="0A184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87681E" w14:textId="2423F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B21366" w14:textId="06009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9F1B5B" w14:textId="31820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E929BB" w14:textId="4CA2A8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F2C334" w14:textId="6A8A0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375452" w14:textId="109A8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952F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40F39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CE0B4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43D251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3935C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74D1C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8CAACF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8C483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5F87C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7E87F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259E5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DC390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DB003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B3371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F892E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BAEE9C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48A2F8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F1495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60B81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82B63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92E480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394A1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80E8A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00E480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2DFEF00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5F8E5C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36C9C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8C684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1FEC2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3E0BB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F8F8C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0FC4C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641FB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5B355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BE9DE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606F7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2281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CB546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A26873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17233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5411D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E0F87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4D953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073D6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6F7C3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F8EA54E" w14:textId="77777777" w:rsidTr="00503750">
        <w:trPr>
          <w:trHeight w:val="1073"/>
        </w:trPr>
        <w:tc>
          <w:tcPr>
            <w:tcW w:w="3614" w:type="dxa"/>
            <w:vMerge/>
          </w:tcPr>
          <w:p w14:paraId="631D4B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5D9D8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1467C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82052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AFEE2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F32A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2D22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B8496E5" w14:textId="77777777" w:rsidTr="00503750">
        <w:trPr>
          <w:trHeight w:val="283"/>
        </w:trPr>
        <w:tc>
          <w:tcPr>
            <w:tcW w:w="3614" w:type="dxa"/>
          </w:tcPr>
          <w:p w14:paraId="1E68AF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1805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8FB5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1445C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914B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0267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A57F5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E2B7489" w14:textId="77777777" w:rsidTr="00503750">
        <w:trPr>
          <w:trHeight w:val="283"/>
        </w:trPr>
        <w:tc>
          <w:tcPr>
            <w:tcW w:w="3614" w:type="dxa"/>
          </w:tcPr>
          <w:p w14:paraId="689D9A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3FA2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4B57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25F51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CB33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8405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D9A2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41B6760" w14:textId="77777777" w:rsidTr="00503750">
        <w:trPr>
          <w:trHeight w:val="283"/>
        </w:trPr>
        <w:tc>
          <w:tcPr>
            <w:tcW w:w="3614" w:type="dxa"/>
          </w:tcPr>
          <w:p w14:paraId="6422B0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D8B9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4F19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F9955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72AE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968C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906F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A598CD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87BF79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BF488B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6D5D7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4C501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4D896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40D9D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96B42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2D297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414EA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18782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6A7BC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F2A5E7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F2D12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3B3CD1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7698A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BCC0D72" w14:textId="67963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CBE21" w14:textId="15B26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86F186" w14:textId="119BD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C6D21" w14:textId="269F6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2387D1" w14:textId="1E65E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E4E4B" w14:textId="46B15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E6645" w14:textId="51503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96226E" w14:textId="5FEC8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5AEE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D00A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F32A914" w14:textId="1B9D9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8D51E3" w14:textId="2B233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8B4158" w14:textId="46DAF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567235" w14:textId="6D910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683FA9" w14:textId="2EB0F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5EF928" w14:textId="1503B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9474D" w14:textId="40BEFA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8131A8" w14:textId="194B7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19C8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7596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E098D5E" w14:textId="1EEDB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812E87" w14:textId="301D6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E2FA17" w14:textId="3B488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A10060" w14:textId="2D24D3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98294F" w14:textId="080EB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758BA5" w14:textId="4EC8D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7B31E0" w14:textId="43C07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53EA8" w14:textId="0D2AF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81699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CED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71A3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CDA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A5D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33DC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36AD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545B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EF2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6BB7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4EE0D7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BC6FE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B1D53D8" w14:textId="569BF8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267EEE" w14:textId="04EBD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E034DE" w14:textId="69889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5922A2" w14:textId="161C9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926F9A" w14:textId="5593A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D03D1C" w14:textId="6DA9E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C55707" w14:textId="20DA5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A88B20" w14:textId="6C69AC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130CD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8742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809415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E1BB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E9AE93" w14:textId="7552D8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DADEE5" w14:textId="3FA54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A5D872" w14:textId="6E51A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6D84C6" w14:textId="1D80E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B8754" w14:textId="54BE4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D394D5" w14:textId="37410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0177C3" w14:textId="57CFB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5C3926" w14:textId="26B17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918EA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1BAA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E66D871" w14:textId="0ACE4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8A38A6" w14:textId="5F1DD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AC0AB9" w14:textId="3C171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453EA" w14:textId="644F5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B429C0" w14:textId="45F26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B27A40" w14:textId="57C89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08B85F" w14:textId="59DD8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960D86" w14:textId="4FB66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C4D15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1A15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8C7F19A" w14:textId="2A17B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8C65E1" w14:textId="733DC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D46C6" w14:textId="31F15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00F232" w14:textId="4FC561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5840F5" w14:textId="41EF5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C0B3D9" w14:textId="3DCAF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C05231" w14:textId="17A38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1DEAC8" w14:textId="4AD7F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0E65A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A0233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A74C82F" w14:textId="21B2C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307191" w14:textId="23A63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818DE3" w14:textId="1327C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2CF882" w14:textId="62E5A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467229" w14:textId="37C12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966E0E" w14:textId="4898F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8DCCA" w14:textId="103FC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0AF2B8" w14:textId="5C95B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A9896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75F2F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9FB9E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094DA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F49E3D" w14:textId="5FE1A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676832" w14:textId="19BC5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151E6F" w14:textId="1F98A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D3AC0" w14:textId="2BD948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03BAF4" w14:textId="694F3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280F5D" w14:textId="6D7A40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E22BD7" w14:textId="3C57B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B8B4C5" w14:textId="191A5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A72F8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50F3D4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4AFBAAB" w14:textId="4BB43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990A16" w14:textId="45F4F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24D147" w14:textId="3E08D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7D37C2" w14:textId="09BFF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D0D257" w14:textId="67E86A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20450" w14:textId="272206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0C2717" w14:textId="21A855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444F69" w14:textId="3ED9AE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D6693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8E5AE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9427BE0" w14:textId="094AA4D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6973B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CEE8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BABA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8C54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8FE7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A5E7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C1F2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77B8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FD31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51EC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D938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6937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8164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EC5E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0073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4950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AC7A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D5C7F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564F3F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CF0557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B0CD243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1F4E9527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5EB28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97176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0E4AD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FEA02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F6636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1D660C6" w14:textId="77777777" w:rsidTr="00503750">
        <w:trPr>
          <w:trHeight w:val="437"/>
        </w:trPr>
        <w:tc>
          <w:tcPr>
            <w:tcW w:w="2594" w:type="dxa"/>
          </w:tcPr>
          <w:p w14:paraId="24BCBE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7DB8938" w14:textId="6294790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C2C1FBB" w14:textId="47BB93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3CA227A" w14:textId="1798226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C99581E" w14:textId="2590C9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54A5EA9" w14:textId="77777777" w:rsidTr="00503750">
        <w:trPr>
          <w:trHeight w:val="420"/>
        </w:trPr>
        <w:tc>
          <w:tcPr>
            <w:tcW w:w="2594" w:type="dxa"/>
          </w:tcPr>
          <w:p w14:paraId="384B58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3D97DEBE" w14:textId="7942553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648EC94" w14:textId="717560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6A89D2B" w14:textId="4A6217F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DA24552" w14:textId="347EA44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F3129F" w14:textId="77777777" w:rsidTr="00503750">
        <w:trPr>
          <w:trHeight w:val="630"/>
        </w:trPr>
        <w:tc>
          <w:tcPr>
            <w:tcW w:w="2594" w:type="dxa"/>
          </w:tcPr>
          <w:p w14:paraId="211E6D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275FC8F3" w14:textId="441017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0ACCC80" w14:textId="328544D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02E0326" w14:textId="7279EB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03B8892" w14:textId="68F8CE6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365EB4" w14:textId="77777777" w:rsidTr="00503750">
        <w:trPr>
          <w:trHeight w:val="420"/>
        </w:trPr>
        <w:tc>
          <w:tcPr>
            <w:tcW w:w="2594" w:type="dxa"/>
          </w:tcPr>
          <w:p w14:paraId="561E1F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CAA4A42" w14:textId="5719A4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BEFB5FF" w14:textId="4265F0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625C052" w14:textId="3AEB75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14FC49B" w14:textId="04F210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98142AC" w14:textId="77777777" w:rsidTr="00503750">
        <w:trPr>
          <w:trHeight w:val="437"/>
        </w:trPr>
        <w:tc>
          <w:tcPr>
            <w:tcW w:w="2594" w:type="dxa"/>
          </w:tcPr>
          <w:p w14:paraId="6CDBE4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4ADBC1CD" w14:textId="28D29F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BA6A186" w14:textId="29DEF6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28F7987" w14:textId="7E4370B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53626F5" w14:textId="1670EA5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6429143" w14:textId="77777777" w:rsidTr="00503750">
        <w:trPr>
          <w:trHeight w:val="420"/>
        </w:trPr>
        <w:tc>
          <w:tcPr>
            <w:tcW w:w="2594" w:type="dxa"/>
          </w:tcPr>
          <w:p w14:paraId="3EE786C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5329F594" w14:textId="6C40134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BBF0995" w14:textId="1DFAB44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ADF524D" w14:textId="2B0F9DF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4651E27" w14:textId="01B8E52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2CBA209" w14:textId="77777777" w:rsidR="00944C3D" w:rsidRDefault="00944C3D" w:rsidP="00944C3D">
      <w:pPr>
        <w:rPr>
          <w:rFonts w:ascii="Arial" w:hAnsi="Arial"/>
          <w:b/>
        </w:rPr>
      </w:pPr>
    </w:p>
    <w:p w14:paraId="6914264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43751AA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50D91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348F7F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00CA1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7F93F2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69CC78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D4EDDD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944C3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DFC5A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53B60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1EDDD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2AD801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5A21E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67766D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54744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A0B2F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633EF8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58ADA4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1891C7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BAD9A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E1AFC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1E5FEA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67368A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448320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592A5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5D94A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5280F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C29EE8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E8AD858" w14:textId="77777777" w:rsidTr="00503750">
        <w:tc>
          <w:tcPr>
            <w:tcW w:w="2835" w:type="dxa"/>
            <w:vAlign w:val="center"/>
          </w:tcPr>
          <w:p w14:paraId="5FB07B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079CC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BA8D2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6B1A8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88879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6B666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49366C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F9A7CD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4B4FC69" w14:textId="42CC4D04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43FE9E" w14:textId="58A362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8BCF4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9B0B5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0EE5D2" w14:textId="6D2A921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74699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5DBC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C1C841C" w14:textId="6BC9E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05269A" w14:textId="15D33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A6A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AD8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D3BFDD" w14:textId="7CAEC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D2281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F0373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26C8DF9" w14:textId="7B08A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8F5A3B" w14:textId="0BAA4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855B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249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1FA38D" w14:textId="61345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7C61F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55912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52EA7FA" w14:textId="66324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EF0AF2" w14:textId="3B809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83B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774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8F1744" w14:textId="64120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6F20B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7C65D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FF90B68" w14:textId="13365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378553" w14:textId="30752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029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03D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9B5DED" w14:textId="4DBEC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FD5E7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34701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614FA62" w14:textId="236F0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D67D75" w14:textId="58965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97D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D38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4688DD" w14:textId="50F723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A13B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1E40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48F8C67" w14:textId="2EEA81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0A37C3" w14:textId="36C4DCC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0A26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7BB2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82E7F9" w14:textId="2161609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3A3790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165B1D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56471D3" w14:textId="113FA502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96F9B00" w14:textId="77777777" w:rsidR="00944C3D" w:rsidRDefault="00944C3D" w:rsidP="00944C3D">
      <w:pPr>
        <w:rPr>
          <w:rFonts w:ascii="Arial" w:hAnsi="Arial"/>
          <w:b/>
        </w:rPr>
      </w:pPr>
    </w:p>
    <w:p w14:paraId="1999FF5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0C3A8B7" w14:textId="77777777" w:rsidTr="00503750">
        <w:tc>
          <w:tcPr>
            <w:tcW w:w="2835" w:type="dxa"/>
            <w:vAlign w:val="center"/>
          </w:tcPr>
          <w:p w14:paraId="43E519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70D31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0276F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3EC14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2E6DD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DDADF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B18587E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D2C6F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CBED852" w14:textId="6D3A5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7D9290" w14:textId="25985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6C7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308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D82536" w14:textId="5971F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AD853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007A5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0603848" w14:textId="01804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5BE4EB" w14:textId="20802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69D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A24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34E122" w14:textId="34097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75669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DD0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211A493" w14:textId="05278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E37E02" w14:textId="5EFC1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65E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6AC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319D89" w14:textId="77D56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9965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EC7B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2441743" w14:textId="6044D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3D45B3" w14:textId="33628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A7A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D01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94A923" w14:textId="135F0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8478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F79F7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51CA0EA" w14:textId="7883201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562646" w14:textId="33575E7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7092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F7AA3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4AA40D" w14:textId="1FF10EC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1F7BF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7E31C6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2E860AE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EC570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7727F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451917E" w14:textId="77777777" w:rsidTr="00503750">
        <w:trPr>
          <w:trHeight w:val="699"/>
        </w:trPr>
        <w:tc>
          <w:tcPr>
            <w:tcW w:w="3502" w:type="dxa"/>
            <w:vMerge/>
          </w:tcPr>
          <w:p w14:paraId="675D68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57F11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6C4BB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D76B08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4794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D2AD438" w14:textId="57CD765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F1C585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2F2D21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D5F8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4AF646E" w14:textId="1375905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7AC959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F63230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87189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6AF1DDC" w14:textId="750D4763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71944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4483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77FD0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4E858B1" w14:textId="77777777" w:rsidTr="00503750">
        <w:trPr>
          <w:trHeight w:val="593"/>
        </w:trPr>
        <w:tc>
          <w:tcPr>
            <w:tcW w:w="3497" w:type="dxa"/>
          </w:tcPr>
          <w:p w14:paraId="6A3408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942B7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F7EF7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E3CF7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9F24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43D285F" w14:textId="50683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42AEE9" w14:textId="3FF72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C668A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FABD60" w14:textId="1FC7AC8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3FE02B" w14:textId="290EE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87B8B9" w14:textId="41B87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89B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A9812C" w14:textId="18843A6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CD38CB" w14:textId="1CA6D9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08AC59" w14:textId="60224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B57D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0982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FD13779" w14:textId="5A6D0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4A0BDB" w14:textId="60355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87845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9A2A53" w14:textId="4E9C2C7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5676B7" w14:textId="577C78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1505AC" w14:textId="0FBD3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5E8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ED6DFB" w14:textId="068F584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A0DE46" w14:textId="6C5C4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7BDDB9" w14:textId="01A62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2A797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D935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1D91074" w14:textId="3B45A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591293" w14:textId="1EC12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3BA66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8322A0" w14:textId="7D804A1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8D41DC8" w14:textId="5EEC6B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874A57" w14:textId="4B4B7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B514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6C6DA1" w14:textId="2716ACD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EB67EA6" w14:textId="24A3E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2572E1" w14:textId="3064E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ECE80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2CD44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7C4104E" w14:textId="45C22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B2517C" w14:textId="6214D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D471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8E1030" w14:textId="2795CF6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0FCB65" w14:textId="59FA1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FA9FE3" w14:textId="28C89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ADFDF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81E9100" w14:textId="1F8C166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ADA16F" w14:textId="61079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1729DE" w14:textId="63531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F3EDA8" w14:textId="77777777" w:rsidR="00944C3D" w:rsidRDefault="00944C3D" w:rsidP="00944C3D">
      <w:pPr>
        <w:rPr>
          <w:rFonts w:ascii="Arial" w:hAnsi="Arial"/>
          <w:b/>
        </w:rPr>
      </w:pPr>
    </w:p>
    <w:p w14:paraId="33F0F71C" w14:textId="77777777" w:rsidR="00944C3D" w:rsidRDefault="00944C3D" w:rsidP="00944C3D">
      <w:pPr>
        <w:rPr>
          <w:rFonts w:ascii="Arial" w:hAnsi="Arial"/>
          <w:b/>
        </w:rPr>
      </w:pPr>
    </w:p>
    <w:p w14:paraId="3E44C60A" w14:textId="77777777" w:rsidR="00944C3D" w:rsidRDefault="00944C3D" w:rsidP="00944C3D">
      <w:pPr>
        <w:rPr>
          <w:rFonts w:ascii="Arial" w:hAnsi="Arial"/>
          <w:b/>
        </w:rPr>
      </w:pPr>
    </w:p>
    <w:p w14:paraId="6F6E3171" w14:textId="77777777" w:rsidR="00944C3D" w:rsidRDefault="00944C3D" w:rsidP="00944C3D">
      <w:pPr>
        <w:rPr>
          <w:rFonts w:ascii="Arial" w:hAnsi="Arial"/>
          <w:b/>
        </w:rPr>
      </w:pPr>
    </w:p>
    <w:p w14:paraId="716BA4A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357515AB" w14:textId="77777777" w:rsidTr="00503750">
        <w:tc>
          <w:tcPr>
            <w:tcW w:w="2622" w:type="dxa"/>
            <w:vAlign w:val="center"/>
          </w:tcPr>
          <w:p w14:paraId="499864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6420D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F09E0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9048F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F04B5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2B775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313CA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943AD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47271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3C972F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7CD23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DDC211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4B6C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27F1882" w14:textId="5C924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DBFEC2" w14:textId="240C4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C90F8D" w14:textId="5EB43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665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C1EE33" w14:textId="0775C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E0A8D9" w14:textId="77777777" w:rsidTr="00503750">
        <w:tc>
          <w:tcPr>
            <w:tcW w:w="2622" w:type="dxa"/>
            <w:vAlign w:val="center"/>
          </w:tcPr>
          <w:p w14:paraId="10EE9E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D47C1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4D37A7D" w14:textId="30989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0EE0BB" w14:textId="1CE9F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D03F2C" w14:textId="62D397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146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F27E35" w14:textId="58773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8B9D2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BA4E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95E500F" w14:textId="3E2A6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322159" w14:textId="13342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361B44" w14:textId="5102E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C0C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CEA48D" w14:textId="2E4B7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20976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C1892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5AF53C1" w14:textId="5466F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2CD6ED" w14:textId="57270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3E0456" w14:textId="78234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392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A460C1" w14:textId="17118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F30B57" w14:textId="77777777" w:rsidTr="00503750">
        <w:tc>
          <w:tcPr>
            <w:tcW w:w="2622" w:type="dxa"/>
            <w:vAlign w:val="center"/>
          </w:tcPr>
          <w:p w14:paraId="5B5DAC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3ABBEAA" w14:textId="1071C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46703.00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BE5207" w14:textId="2410F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28186.00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5DC151" w14:textId="4D8A6E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27035.00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CE1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E3DF1D" w14:textId="2B0B5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47854.00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4E8CB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06D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E834895" w14:textId="5E0A2F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8484BA" w14:textId="4E21D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E48C24" w14:textId="416CD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E12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9E91DC" w14:textId="2EA2F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72440" w14:textId="77777777" w:rsidTr="00503750">
        <w:tc>
          <w:tcPr>
            <w:tcW w:w="2622" w:type="dxa"/>
            <w:vAlign w:val="center"/>
          </w:tcPr>
          <w:p w14:paraId="767878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6B4DA84" w14:textId="79285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2FBD03" w14:textId="072D3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730BBC" w14:textId="663740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95F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44B8EC" w14:textId="7B365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66781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5B6A86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DA24B1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1AD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2145C8D" w14:textId="02CEA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2F7646" w14:textId="1F12B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D92862" w14:textId="3C648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EEF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DF2BDB" w14:textId="63713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F264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26DB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BC1FDF9" w14:textId="4AAC7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39316C" w14:textId="4DEEF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29A85F" w14:textId="4B9AE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2CF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1E577D" w14:textId="5E6F9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EE0B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3C8A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28BABAA" w14:textId="07C8F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4581E2" w14:textId="3D1D6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948EDF" w14:textId="0D177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39D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FAE9F5" w14:textId="62025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1B26E" w14:textId="77777777" w:rsidTr="00503750">
        <w:tc>
          <w:tcPr>
            <w:tcW w:w="2622" w:type="dxa"/>
            <w:vAlign w:val="center"/>
          </w:tcPr>
          <w:p w14:paraId="734AB9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4BDA8B3" w14:textId="76F041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FD9758" w14:textId="277FD8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A3ED45" w14:textId="4D92C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D27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F5C41E" w14:textId="3253D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BD03B" w14:textId="77777777" w:rsidTr="00503750">
        <w:tc>
          <w:tcPr>
            <w:tcW w:w="2622" w:type="dxa"/>
            <w:vAlign w:val="center"/>
          </w:tcPr>
          <w:p w14:paraId="68D6DF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640A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113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CF6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398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39E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CB2CE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77043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8E0E7F7" w14:textId="598B32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46703.00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2FB756" w14:textId="137590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28186.00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993874" w14:textId="2F8560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27035.00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17AE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9427E5" w14:textId="1F47B41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47854.00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38629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F5EB4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4374EF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14F0A5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04B4F8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9269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DDB19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BF320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B2318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78642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EFD9F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2383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48435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5FD4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CB3B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9AAAA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5354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56C5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1D429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1946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E3DF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6FDE3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56AE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9F6A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FD7F81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A0A8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7069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E9950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3F5C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63EC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6B52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F9A6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DB18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94F79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8403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7538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8146C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D678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7CA3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19896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EAA1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DA79B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B7BE4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D2321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63211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ACE02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D7C9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453B8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FD28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3DD6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B6613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1E6A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F98E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FE7F7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35EF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E00E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C9222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DDCFA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3731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57314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99FD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73BD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53948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ED73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9D84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4EBBE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A7EDE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2F71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1C394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0CE196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5F67CD43" w14:textId="77777777" w:rsidTr="00503750">
        <w:tc>
          <w:tcPr>
            <w:tcW w:w="2835" w:type="dxa"/>
            <w:vAlign w:val="center"/>
          </w:tcPr>
          <w:p w14:paraId="0DB09C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B706A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2A29F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3CB76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F8F40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5A4D4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824C058" w14:textId="77777777" w:rsidTr="00503750">
        <w:tc>
          <w:tcPr>
            <w:tcW w:w="2835" w:type="dxa"/>
            <w:vAlign w:val="center"/>
          </w:tcPr>
          <w:p w14:paraId="2C3A7B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AA76ABF" w14:textId="3DA55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B7057D" w14:textId="3C5DF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5A8005" w14:textId="1F917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EE4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AA5FA9" w14:textId="71F5A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8240AB" w14:textId="77777777" w:rsidTr="00503750">
        <w:tc>
          <w:tcPr>
            <w:tcW w:w="2835" w:type="dxa"/>
            <w:vAlign w:val="center"/>
          </w:tcPr>
          <w:p w14:paraId="24F3C3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6A6267A" w14:textId="4D183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1EE85E" w14:textId="62695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C53403" w14:textId="5B24D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695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325F64" w14:textId="79C0E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2C0F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EF7A2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D250C63" w14:textId="15EC253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591F23" w14:textId="1DC4571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0C4E24" w14:textId="79947FC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1E9F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D63B03" w14:textId="306D777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5652BA6" w14:textId="77777777" w:rsidTr="00503750">
        <w:tc>
          <w:tcPr>
            <w:tcW w:w="2835" w:type="dxa"/>
            <w:vAlign w:val="center"/>
          </w:tcPr>
          <w:p w14:paraId="5AD102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F58876B" w14:textId="57867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4FD4D6" w14:textId="1677B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A4DBB9" w14:textId="0D6FF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8E3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7D0CEA" w14:textId="7556F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61C11E" w14:textId="77777777" w:rsidTr="00503750">
        <w:tc>
          <w:tcPr>
            <w:tcW w:w="2835" w:type="dxa"/>
            <w:vAlign w:val="center"/>
          </w:tcPr>
          <w:p w14:paraId="254853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2B63BF1" w14:textId="2047D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266C3D" w14:textId="67837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1311E9" w14:textId="2D8EB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A30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97CB60" w14:textId="731ED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65EF1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33A92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90ADF86" w14:textId="1855BD9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2DEBD4" w14:textId="33C2158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BCD6D0" w14:textId="4635C8E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89E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BA0BDD" w14:textId="68C2E2B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030C4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F92C6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CC7F2B3" w14:textId="0FFFA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B68988" w14:textId="30ECD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C6EB57" w14:textId="1B5AC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3F4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85D9D8" w14:textId="06C81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FA232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224886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1763"/>
        <w:gridCol w:w="1644"/>
        <w:gridCol w:w="1605"/>
        <w:gridCol w:w="1870"/>
      </w:tblGrid>
      <w:tr w:rsidR="00944C3D" w:rsidRPr="008D0433" w14:paraId="2B05B23D" w14:textId="77777777" w:rsidTr="00503750">
        <w:tc>
          <w:tcPr>
            <w:tcW w:w="2552" w:type="dxa"/>
            <w:vAlign w:val="center"/>
          </w:tcPr>
          <w:p w14:paraId="1E92D3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01C12E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6B0FA2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51D802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6F047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7EC5C51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4938A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230D66" w14:textId="47B4813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AC6009D" w14:textId="59BA033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1083.00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9123291" w14:textId="75AF479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1083.00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A2AD2F8" w14:textId="1ADF679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A5A4C26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219E82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90A7B67" w14:textId="53D271E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22D0A18" w14:textId="7FD722A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4E8EEDF" w14:textId="26DEF91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720A4AD" w14:textId="2B8C677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5283CB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3AD724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3C235D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005B9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6B1F2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FE0AE34" w14:textId="77777777" w:rsidTr="00503750">
        <w:tc>
          <w:tcPr>
            <w:tcW w:w="4395" w:type="dxa"/>
            <w:vMerge/>
          </w:tcPr>
          <w:p w14:paraId="4C9819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20D83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B6DD7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E65B8B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987B1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5A3B162" w14:textId="310CA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  <w:lang w:eastAsia="sk-SK"/>
              </w:rPr>
              <w:t>190.68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3D8C76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41BCF4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F6C34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529BB0E" w14:textId="37CE9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  <w:lang w:eastAsia="sk-SK"/>
              </w:rPr>
              <w:t>-421.40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F9BED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3BFD93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9EC54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A642E55" w14:textId="407A6C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-230.72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5263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0638EFC" w14:textId="77777777" w:rsidTr="00503750">
        <w:tc>
          <w:tcPr>
            <w:tcW w:w="4395" w:type="dxa"/>
            <w:vAlign w:val="center"/>
          </w:tcPr>
          <w:p w14:paraId="71FC60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9FFB8D5" w14:textId="2F6DB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62B91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F8E0FA4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67115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B410304" w14:textId="32028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1D854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ECDBF7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7FAD8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D4408C4" w14:textId="11C1B1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113F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B2D04E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636E8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37BF63F" w14:textId="1A5B004F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53492.00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A2A1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211EC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6A5A4F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5D69FA9" w14:textId="77777777" w:rsidTr="00503750">
        <w:tc>
          <w:tcPr>
            <w:tcW w:w="4395" w:type="dxa"/>
            <w:vAlign w:val="center"/>
          </w:tcPr>
          <w:p w14:paraId="6BB72D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D533B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D23148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607250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5B7E7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B37AE99" w14:textId="0E03B3C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3212C7" w14:textId="5F713C3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D8C321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B2525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B1CD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B02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17F563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66B14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4F37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C129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7DB9E6E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D1B30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72C2AEC" w14:textId="12D8A67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7782A4" w14:textId="334BB28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A7F15C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F59951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AB85C01" w14:textId="681E3E7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AE805D" w14:textId="6CE2838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8732A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2A3F4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CB9F3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24973C1" w14:textId="77777777" w:rsidTr="00503750">
        <w:tc>
          <w:tcPr>
            <w:tcW w:w="1843" w:type="dxa"/>
            <w:vAlign w:val="center"/>
          </w:tcPr>
          <w:p w14:paraId="4EA852B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A79AD1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8F316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0BA400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436D0B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5F2C31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3340C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BC6B3E1" w14:textId="77777777" w:rsidTr="00503750">
        <w:tc>
          <w:tcPr>
            <w:tcW w:w="1843" w:type="dxa"/>
            <w:vAlign w:val="center"/>
          </w:tcPr>
          <w:p w14:paraId="16EA7B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CA1BB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A977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517E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6895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2E4F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9EA9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3D218A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0EF85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FEBCE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6D42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A930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A750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B5FC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AB54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DF50CB0" w14:textId="77777777" w:rsidTr="00503750">
        <w:tc>
          <w:tcPr>
            <w:tcW w:w="1843" w:type="dxa"/>
            <w:vAlign w:val="center"/>
          </w:tcPr>
          <w:p w14:paraId="3E07EC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10D6D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3163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CD14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AB36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5111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BB6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F0AD1F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CF47E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AAEDC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56DF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D24A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72F5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36D4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80BE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A78B34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D26438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FF884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EEDE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EA51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4993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B2608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2E2CC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833EC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0B4B4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D3B5479" w14:textId="77777777" w:rsidTr="00503750">
        <w:trPr>
          <w:trHeight w:val="664"/>
        </w:trPr>
        <w:tc>
          <w:tcPr>
            <w:tcW w:w="3372" w:type="dxa"/>
          </w:tcPr>
          <w:p w14:paraId="6553C2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9589A8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72C656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DE014D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246BF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84DC90E" w14:textId="3885C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26E304" w14:textId="0F874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70ECB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8CC789" w14:textId="52C0923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BCFB288" w14:textId="7A23C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00C421" w14:textId="1DF00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CCEFB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9363AAA" w14:textId="73ED9E7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757435" w14:textId="54439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F7F70A" w14:textId="10274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21A24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C13D7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030DC91" w14:textId="1592F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8A5667" w14:textId="73F30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B46E7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85C8058" w14:textId="1C4D768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FB4B379" w14:textId="37C6B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55D40B" w14:textId="28F4C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6F464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1FF3F46" w14:textId="4164CA4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82B2B10" w14:textId="000DE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1FB4FD" w14:textId="1C35C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E6ADE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1AB9BD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B0D75BD" w14:textId="77777777" w:rsidTr="00503750">
        <w:tc>
          <w:tcPr>
            <w:tcW w:w="2835" w:type="dxa"/>
            <w:vAlign w:val="center"/>
          </w:tcPr>
          <w:p w14:paraId="3F8758A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6610A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3CACF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683EEA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E681C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AA44F37" w14:textId="77777777" w:rsidTr="00503750">
        <w:tc>
          <w:tcPr>
            <w:tcW w:w="2835" w:type="dxa"/>
          </w:tcPr>
          <w:p w14:paraId="3E6A9E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B4FF30A" w14:textId="5A87A5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2B8C3D" w14:textId="6DB53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AFF68C" w14:textId="2677E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923266" w14:textId="3C97D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1E2928" w14:textId="77777777" w:rsidTr="00503750">
        <w:tc>
          <w:tcPr>
            <w:tcW w:w="2835" w:type="dxa"/>
          </w:tcPr>
          <w:p w14:paraId="6C7FDA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FFBD048" w14:textId="63ADA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725A5B" w14:textId="4998B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014D2C" w14:textId="36F7D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FA4B0E" w14:textId="095F1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FBA651" w14:textId="77777777" w:rsidTr="00503750">
        <w:tc>
          <w:tcPr>
            <w:tcW w:w="2835" w:type="dxa"/>
          </w:tcPr>
          <w:p w14:paraId="251DD1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40A53C1" w14:textId="44125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3BB582" w14:textId="4189E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AEFE03" w14:textId="09F33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53A55D" w14:textId="5E2BE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32D804" w14:textId="77777777" w:rsidTr="00503750">
        <w:tc>
          <w:tcPr>
            <w:tcW w:w="2835" w:type="dxa"/>
            <w:vAlign w:val="center"/>
          </w:tcPr>
          <w:p w14:paraId="482860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0181C21" w14:textId="2369B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FBF9C6" w14:textId="172C2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AA0E54" w14:textId="7C30F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F4677D" w14:textId="0B93F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BAFB8E" w14:textId="77777777" w:rsidTr="00503750">
        <w:tc>
          <w:tcPr>
            <w:tcW w:w="2835" w:type="dxa"/>
            <w:vAlign w:val="center"/>
          </w:tcPr>
          <w:p w14:paraId="3695CE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C1ADFD7" w14:textId="64FC6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09FFF8" w14:textId="627A36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AD7DCD" w14:textId="03349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BFD780" w14:textId="47FF9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9A238E" w14:textId="77777777" w:rsidTr="00503750">
        <w:tc>
          <w:tcPr>
            <w:tcW w:w="2835" w:type="dxa"/>
          </w:tcPr>
          <w:p w14:paraId="3C5142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46F1F6E" w14:textId="1DC44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1576C9" w14:textId="06CA28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7ABCDD" w14:textId="4505C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FAC1477" w14:textId="7E25A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AA4888" w14:textId="77777777" w:rsidTr="00503750">
        <w:tc>
          <w:tcPr>
            <w:tcW w:w="2835" w:type="dxa"/>
          </w:tcPr>
          <w:p w14:paraId="3F52A3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046FB59" w14:textId="77741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25714E" w14:textId="0DBDA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788D5D" w14:textId="68392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D3DBF6" w14:textId="0E75C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8B3849" w14:textId="77777777" w:rsidTr="00503750">
        <w:tc>
          <w:tcPr>
            <w:tcW w:w="2835" w:type="dxa"/>
          </w:tcPr>
          <w:p w14:paraId="25AD4CE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46CA01A" w14:textId="2055E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46B8EC" w14:textId="56C4D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310767" w14:textId="04DB9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F5FA2B" w14:textId="54026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FB1B3E" w14:textId="77777777" w:rsidR="00944C3D" w:rsidRDefault="00944C3D" w:rsidP="00944C3D">
      <w:pPr>
        <w:rPr>
          <w:rFonts w:ascii="Arial" w:hAnsi="Arial"/>
          <w:b/>
        </w:rPr>
      </w:pPr>
    </w:p>
    <w:p w14:paraId="3750E16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0534E5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4E3277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96F042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2FE73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6AB80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C5CD48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637C195" w14:textId="77777777" w:rsidTr="00503750">
        <w:trPr>
          <w:trHeight w:val="443"/>
        </w:trPr>
        <w:tc>
          <w:tcPr>
            <w:tcW w:w="2560" w:type="dxa"/>
          </w:tcPr>
          <w:p w14:paraId="16F111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93F40C3" w14:textId="673FF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AA43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9973E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A40E255" w14:textId="6F4E2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ADACF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40A17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23136BE" w14:textId="1E8FC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50DE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242E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BA27D4B" w14:textId="2A113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E4F69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8D170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5CFE065" w14:textId="03336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2E06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6334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88ACCF0" w14:textId="60C2E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1341F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DD5E6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1FEC461" w14:textId="21B74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5C06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663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5866666" w14:textId="76F7E5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D6F561" w14:textId="77777777" w:rsidR="00944C3D" w:rsidRDefault="00944C3D" w:rsidP="00944C3D">
      <w:pPr>
        <w:rPr>
          <w:rFonts w:ascii="Arial" w:hAnsi="Arial"/>
          <w:b/>
        </w:rPr>
      </w:pPr>
    </w:p>
    <w:p w14:paraId="5A9050BF" w14:textId="77777777" w:rsidR="00944C3D" w:rsidRDefault="00944C3D" w:rsidP="00944C3D">
      <w:pPr>
        <w:rPr>
          <w:rFonts w:ascii="Arial" w:hAnsi="Arial"/>
          <w:b/>
        </w:rPr>
      </w:pPr>
    </w:p>
    <w:p w14:paraId="6D76864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70B2CC8" w14:textId="77777777" w:rsidR="00944C3D" w:rsidRDefault="00944C3D" w:rsidP="00944C3D">
      <w:pPr>
        <w:rPr>
          <w:rFonts w:ascii="Arial" w:hAnsi="Arial"/>
          <w:b/>
        </w:rPr>
      </w:pPr>
    </w:p>
    <w:p w14:paraId="02C1FBC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C3DE8C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6E3E1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F5927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A4A377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0BF950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E1713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66231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00812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9806A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0C55F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EE7C2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C0D76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0A660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24473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71BB4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CD727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AF8B37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20AD54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BFBD6C1" w14:textId="77777777" w:rsidTr="00503750">
        <w:trPr>
          <w:trHeight w:val="677"/>
        </w:trPr>
        <w:tc>
          <w:tcPr>
            <w:tcW w:w="3358" w:type="dxa"/>
          </w:tcPr>
          <w:p w14:paraId="54A492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89541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10EB3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8F424E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6A80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BBF8009" w14:textId="79069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9FC924" w14:textId="70503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D703C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3855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13820A7" w14:textId="08601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497340" w14:textId="3BAA6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CAD61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B936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464E5CB" w14:textId="4E645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D04A9B" w14:textId="501DC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E87BC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8398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D8AD581" w14:textId="255AA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2DA38E" w14:textId="1916B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4850B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0E1E23A" w14:textId="19440E3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4B0AFDA" w14:textId="11D97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56FD83" w14:textId="34FF77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594C76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64DA3A5" w14:textId="5494167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B8BD3FF" w14:textId="3AF7E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50BC6C" w14:textId="5B995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D6FA7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852CE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910712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BC3B5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E2268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FAD986F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6D115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E3C05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957AFF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1BDCC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96456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DC513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40752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8053C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23F30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42E79A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5FCF08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3A4391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C0CAE0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3018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6188B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6AED4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8CDB5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D7D64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E72B1A3" w14:textId="414C0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159F4A" w14:textId="789D2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7F81F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7C82D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5850E4B" w14:textId="59EE5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82017A" w14:textId="096AB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E916F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0A874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994F707" w14:textId="4220C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D56DFB" w14:textId="0D00C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3B0AF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923DBD3" w14:textId="463AFD3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FB5076A" w14:textId="38124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EA5E93" w14:textId="32EAF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993AC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42160BA" w14:textId="0DD4D96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F88B117" w14:textId="0777F1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FE79F3" w14:textId="69CEF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7042B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CBCA50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3907F9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C13AD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9F984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4559D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8EFB83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7AFB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E02BFD7" w14:textId="1C65C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869ADC" w14:textId="69954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F5071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F7B35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4BD84D2" w14:textId="7768A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9D272E" w14:textId="768A4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367D6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B1D25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821DE60" w14:textId="3D7BD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5CCD23" w14:textId="7B0FC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E8338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275890C" w14:textId="5F8C0EA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1766C8" w14:textId="1B14A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CEC855" w14:textId="680B9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60FA3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80D2DDA" w14:textId="0317441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CA4CCBA" w14:textId="04EB0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4ECED0" w14:textId="28595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6B3AF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C0DCC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95FA4CA" w14:textId="77777777" w:rsidTr="00503750">
        <w:tc>
          <w:tcPr>
            <w:tcW w:w="3686" w:type="dxa"/>
            <w:vAlign w:val="center"/>
          </w:tcPr>
          <w:p w14:paraId="43E3BF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347A3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E5621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137F29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54195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00797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E3CE5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EAB0B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A630B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C232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90F7A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E3670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38AD4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003E8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0FE82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FD60D0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4F4D00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EDE43A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1BE71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0A93F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86C7C5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ADA3E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18FEB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94EA0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3EF32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4EBD9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710258D" w14:textId="350AB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7D9160" w14:textId="69A06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43BE9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F0312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3F746C8" w14:textId="49321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633DBA" w14:textId="306C1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F5AE0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3F3A5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5262CF8" w14:textId="295B8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97D5E6" w14:textId="13C3A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60CAC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F22E5DD" w14:textId="7E3668F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8D93184" w14:textId="0C8D8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4D73CF" w14:textId="69A46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726DD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14F2002" w14:textId="508264C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38BDB06" w14:textId="68248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5E370B" w14:textId="458C5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EDEB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7B6DD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8309EB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AF70C6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45269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3E59E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51C30E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A46F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4D49FC" w14:textId="39C4A1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0506D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8DA8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687E265" w14:textId="28851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AB71E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E56C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1713282" w14:textId="06D03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57DB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3C97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9911177" w14:textId="18BAB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6125B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82D1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BB11435" w14:textId="7440C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ABE4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F0F65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72709B2" w14:textId="3309E04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625ABA" w14:textId="77777777" w:rsidR="00944C3D" w:rsidRDefault="00944C3D" w:rsidP="00944C3D">
      <w:pPr>
        <w:rPr>
          <w:sz w:val="22"/>
          <w:szCs w:val="22"/>
        </w:rPr>
      </w:pPr>
    </w:p>
    <w:p w14:paraId="683F7BF7" w14:textId="77777777" w:rsidR="00944C3D" w:rsidRDefault="00944C3D" w:rsidP="00944C3D">
      <w:pPr>
        <w:rPr>
          <w:sz w:val="22"/>
          <w:szCs w:val="22"/>
        </w:rPr>
      </w:pPr>
    </w:p>
    <w:p w14:paraId="6683B03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50CD12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7C09977" w14:textId="5232CEDA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2CC2A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99438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BC0B7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548BE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7964A8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587B4A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22AF43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4E7B1A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A3B832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BB6CDA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EFB5B20" w14:textId="540A3C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E3B8F5" w14:textId="34F68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2979C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822EA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E9A45D4" w14:textId="6A645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75D2EC" w14:textId="79F01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E1BE5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031C3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026CBA9" w14:textId="3F7ED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B600662" w14:textId="32331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D6EEE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4FAFD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4190F8A" w14:textId="71B4B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75EB77" w14:textId="0E0A9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720FE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E97D00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113D07E" w14:textId="40105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323D99" w14:textId="5900A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E8DA2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CD87A96" w14:textId="3669889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7E3C7C0" w14:textId="0241A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72F9E1" w14:textId="1DCFEC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2557B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9059A21" w14:textId="7EE46EA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6F6B1EA" w14:textId="7035D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1143440" w14:textId="31F81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A2C0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BFD11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86A0CA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5C5D42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168796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005C52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631B74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73B9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D9BBB38" w14:textId="7B719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6A2C49" w14:textId="24831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FD2AA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51C31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7B61317" w14:textId="59A8F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0702A3" w14:textId="4ACA9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A0C13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59A0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2610800" w14:textId="6DF1A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7CC50F" w14:textId="02ADC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D0DA3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21430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1165563" w14:textId="33925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D6A6FC" w14:textId="64B01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98A8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850C441" w14:textId="30CD111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D85BBA5" w14:textId="23B30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7C6E1A" w14:textId="1736E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5BC5F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972BA14" w14:textId="765D1FA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159918B" w14:textId="00853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315A23" w14:textId="7BDE8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307D1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FC72326" w14:textId="288FB86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59C3109" w14:textId="6737A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120401" w14:textId="1A5B22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19C4" w:rsidRPr="00B24C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3CD1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3166B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B3D7FBF" w14:textId="468B656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15AAE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DFCF8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B2901D3" w14:textId="6CBDF14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F37DF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7A53B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8EB3395" w14:textId="4DDD972B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2269E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9266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8466B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F659727" w14:textId="77777777" w:rsidR="00944C3D" w:rsidRPr="003607F0" w:rsidRDefault="00944C3D" w:rsidP="00944C3D"/>
    <w:p w14:paraId="5764AC1A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8F90A" w14:textId="77777777" w:rsidR="00B95661" w:rsidRDefault="00B95661">
      <w:r>
        <w:separator/>
      </w:r>
    </w:p>
  </w:endnote>
  <w:endnote w:type="continuationSeparator" w:id="0">
    <w:p w14:paraId="039E9F1A" w14:textId="77777777" w:rsidR="00B95661" w:rsidRDefault="00B9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8D00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C4184F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7423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6506D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92B3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48EC1BBF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1A63E" w14:textId="77777777" w:rsidR="00B95661" w:rsidRDefault="00B95661">
      <w:r>
        <w:separator/>
      </w:r>
    </w:p>
  </w:footnote>
  <w:footnote w:type="continuationSeparator" w:id="0">
    <w:p w14:paraId="468AC3C5" w14:textId="77777777" w:rsidR="00B95661" w:rsidRDefault="00B95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612882">
    <w:abstractNumId w:val="13"/>
  </w:num>
  <w:num w:numId="2" w16cid:durableId="1590890225">
    <w:abstractNumId w:val="17"/>
  </w:num>
  <w:num w:numId="3" w16cid:durableId="1064723471">
    <w:abstractNumId w:val="8"/>
  </w:num>
  <w:num w:numId="4" w16cid:durableId="317226241">
    <w:abstractNumId w:val="7"/>
  </w:num>
  <w:num w:numId="5" w16cid:durableId="201761139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173860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7824326">
    <w:abstractNumId w:val="20"/>
  </w:num>
  <w:num w:numId="8" w16cid:durableId="1588687182">
    <w:abstractNumId w:val="10"/>
  </w:num>
  <w:num w:numId="9" w16cid:durableId="503715088">
    <w:abstractNumId w:val="0"/>
  </w:num>
  <w:num w:numId="10" w16cid:durableId="931353165">
    <w:abstractNumId w:val="19"/>
  </w:num>
  <w:num w:numId="11" w16cid:durableId="1781561070">
    <w:abstractNumId w:val="6"/>
  </w:num>
  <w:num w:numId="12" w16cid:durableId="922374401">
    <w:abstractNumId w:val="9"/>
  </w:num>
  <w:num w:numId="13" w16cid:durableId="1417021676">
    <w:abstractNumId w:val="12"/>
  </w:num>
  <w:num w:numId="14" w16cid:durableId="676465105">
    <w:abstractNumId w:val="15"/>
  </w:num>
  <w:num w:numId="15" w16cid:durableId="872889204">
    <w:abstractNumId w:val="14"/>
  </w:num>
  <w:num w:numId="16" w16cid:durableId="870075306">
    <w:abstractNumId w:val="2"/>
  </w:num>
  <w:num w:numId="17" w16cid:durableId="1608535746">
    <w:abstractNumId w:val="4"/>
  </w:num>
  <w:num w:numId="18" w16cid:durableId="1393650162">
    <w:abstractNumId w:val="11"/>
  </w:num>
  <w:num w:numId="19" w16cid:durableId="1369142015">
    <w:abstractNumId w:val="5"/>
  </w:num>
  <w:num w:numId="20" w16cid:durableId="271130474">
    <w:abstractNumId w:val="18"/>
  </w:num>
  <w:num w:numId="21" w16cid:durableId="1029453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85"/>
    <w:docVar w:name="arg2" w:val="Driver=asa17;DBF=D:\anasoft\data\tebys.db;DBN=tebys;ENG=SQL17;commlinks=TCPIP{ip=192.168.1.241};uid=kostelna;con=finus(12.0);pwd=Marec2023"/>
    <w:docVar w:name="arg3" w:val="983644"/>
    <w:docVar w:name="arg4" w:val="C:\Users\kostelna\AppData\Local\Temp\2557438.doc"/>
    <w:docVar w:name="arg5" w:val="1"/>
  </w:docVars>
  <w:rsids>
    <w:rsidRoot w:val="000219C4"/>
    <w:rsid w:val="00011EDC"/>
    <w:rsid w:val="000219C4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9F0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95661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40755"/>
  <w15:docId w15:val="{680374D3-284C-4E8D-8536-46512CF0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5337</Words>
  <Characters>30422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2026-03-24T09:44:00Z</dcterms:created>
  <dcterms:modified xsi:type="dcterms:W3CDTF">2026-03-24T09:46:00Z</dcterms:modified>
</cp:coreProperties>
</file>