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87F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6FBDBE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D40479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0607A24F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58EDE2C5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EA6F7D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C3F07E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7C1F85BD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86F8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E17A25">
              <w:rPr>
                <w:sz w:val="22"/>
              </w:rPr>
              <w:t>AUTOGAM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643A50B" w14:textId="610A7A9F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E17A25">
              <w:rPr>
                <w:sz w:val="22"/>
              </w:rPr>
              <w:t>Kragujevská, 13, 01001, Žilina</w:t>
            </w:r>
          </w:p>
        </w:tc>
      </w:tr>
    </w:tbl>
    <w:p w14:paraId="605A8F5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D398A7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7381E83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9B6A93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87CE4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8020F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2189B4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0ACCF6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A65DA19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06CDE0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B8E909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74D56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CEA49B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7266867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1A14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9F755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07F8FF2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7D7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D43B7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1F8498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F96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A9A3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5AA889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AD18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EB44AE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8D65B1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46C85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87FC5D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27271B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B80DE2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09D68CC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6E47522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56E58F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557DDB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06957D6E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6E2659D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6611CA9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16CAFF7E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FF98628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29C71EB" w14:textId="77F452FF" w:rsidR="008420B2" w:rsidRPr="00536B52" w:rsidRDefault="000D70C0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4</w:t>
            </w:r>
          </w:p>
        </w:tc>
      </w:tr>
    </w:tbl>
    <w:p w14:paraId="04B8445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C218C1A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E088F8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976C57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C836D5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9071C3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0D15F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472B26" w14:textId="7320F4EC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644F142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C57469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A0FC2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319C140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9AFBF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C21FB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4733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7B6219A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B8F3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4F82D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25B809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8F7972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7FA10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5105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535B19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5ACDEF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6E295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3543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4679AD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D14F8D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F2529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565E4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66C200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C6342A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89B439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77C0E5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D3F9C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28D4FF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01A37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E8E40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58175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5A9DB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41547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52AA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1611D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718C4F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0635DF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1869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68BAA7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96A3E5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4846A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BCBBDE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24202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4BE731A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F68B28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95BD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018978B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16B6169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E80CA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3AEB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6256B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8A4480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1C4C04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84D1D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57251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A167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40C2A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1E22B4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109F50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BC72C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8C88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E4E03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F64E43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A2BEA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79A6B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FCEF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D707C7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C94B26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C124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BA4E1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F59200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162C3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2EBA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C814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C9A8F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5DA15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FC57F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C6A59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2CAB6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842FE7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6ED55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FBBD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C8EAB01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09F0FE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28B81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2AAE7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748F02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7114FE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31D20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5350D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A50994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D73655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F02838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7DC216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98BCE96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119C50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812F6D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0547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9EAB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7742D0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A9462F" w14:textId="6A0F17BA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65755" w14:textId="600E1EF9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181450D" w14:textId="18C71F96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ADFF41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382622" w14:textId="2A136AE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BC895" w14:textId="45F8D63E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6EADAFC" w14:textId="763FD672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685FE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CA45B57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5106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57828DC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D856F0E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302316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62DCA3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5B316E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63C7D9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82E9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4B3D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87321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537CA0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2501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28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3DD596" w14:textId="32DCC9C3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7B16B3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</w:tr>
      <w:tr w:rsidR="00E23D62" w:rsidRPr="00E23D62" w14:paraId="12990E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584DAB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C9B7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38A101D" w14:textId="5B351415" w:rsidR="00E23D62" w:rsidRPr="00E23D62" w:rsidRDefault="007B16B3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4C03A3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D873B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7F2774F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6BD7F40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6B8B03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64C1BF3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0D8EC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1DA7ACF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CE59A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F7634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4D1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10F6DA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A285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E935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E13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0164C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ED56C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2737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9011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CA10D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83A9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FCA02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799868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9B7727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F55D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FF9E1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161383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5B34E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AF5E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CA415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938F6A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B09E37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567A91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CEA9E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759C96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0A8F77D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15FAE9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F43DC8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F2E59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38737D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B8FE8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08ED60" w14:textId="0EC32C5B" w:rsidR="008420B2" w:rsidRPr="00E23D62" w:rsidRDefault="00E17A25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28ACDF4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57532C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28EA2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306A997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AFE3DE0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6986BC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5A1255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F2A1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4EEB2F" w14:textId="61102DD8" w:rsidR="008420B2" w:rsidRPr="00E23D62" w:rsidRDefault="00E17A25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2312A8C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226E7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F3F534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2950B8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DE1335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37B0C5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AE7C3B6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84BE12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3209835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384DD97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1FF6E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3947D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68FF4BC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B35BA5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3A058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7F1E9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2118997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AC87E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62D7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6BF16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D85806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C53C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B00B5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0B0E67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B80D4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9BB2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29415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6BB9E6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C79CD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E1AB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6D63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0D55F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8F472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8D9F9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443DF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E0B2B7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CAA662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1EF4F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A7692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777B33A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4C793FA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28B7CC6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C3E9DF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293F8F29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663DDBB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28582E2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3E0D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798B4A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A48BA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EEAD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89080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05FA5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62AB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54BFA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E32259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2910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6367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926A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0BDB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E92B6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935456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D90D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ED02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8F661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4CD1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1E73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F6E1EF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B4B29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346F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99D1C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11ED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E26CA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11B808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EA62E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570A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E4975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336B4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AD8D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7FAABB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71ED1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4522B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581A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ED87A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1079B3F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E0515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9B05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40B7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C079D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00EF8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70BB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90DD39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9CD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2CC61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B7EF3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60034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6B1B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3D3E75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7BCF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C6EF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4EFFC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75B7397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2502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43A61D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35F57F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BBD6FC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75D3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C4937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FF279E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0EA10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C92C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C8CC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5FF92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E57EB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3B2B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A5CDEC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43E7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0A6E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4089F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FA9C8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53DD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16939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DA9CE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8C14C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2AAE8E0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58C8BE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E0B8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3828986A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86BF9E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15E826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11BEB7A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C98B857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69E4DBA9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0BCBDE7B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2722C05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B3AAC0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D269A96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4E5F5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50597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528D98A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FDD497D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0524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51D7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B726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41F75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BB1CB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48D3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DA18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4F08B6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5918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EBD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7E5A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518A2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F237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03F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3D54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0D3B6E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21A1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6C6F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CCF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4250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F8E8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CF61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D8B6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3EA838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1D4C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E8A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05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7AAFD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7A0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4EB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0CEC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5E45D8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C407A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5EA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8AA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246A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877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82A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6C1E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1B5C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64E3E8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639F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FB33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E3098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2B2D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C4316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A939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EB63544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263FD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6C795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177F51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016D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9AA9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873334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68340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7456E4C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494866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CDA682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25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4DDAC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2CE3B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7F47C7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DA2BE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D2C74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6330B5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000C71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B1D64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7556A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8A12D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FACE5F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E1F3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5A848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E9A474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D1CFF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6FE8A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216C1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33B9BB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B5EE9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C24F7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12C34A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7EC84F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98E0DA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9AEF63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827A1E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37BB8B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4C6955F6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0139B4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0B38D5A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E682502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C60829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7F438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BB4F58C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64DABD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CC63A3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3B6605D9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3CEF7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4BBD93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88C7C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6E704FA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FB31C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B1278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5468BD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73E7E4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ABFC7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00B8B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BA543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540603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37E522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21F0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10E1B7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9E8846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B93D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80328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31F115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0343D3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2C48C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F18AB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E6412D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A1443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F1C4E4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BF3CCB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3024B6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601B2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FFBDE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24387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5597950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33E3A2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493AC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5621F3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0538EB6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096DC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468C27BD" w14:textId="77777777" w:rsidR="00ED572E" w:rsidRDefault="00ED572E" w:rsidP="005D536A">
      <w:pPr>
        <w:jc w:val="both"/>
      </w:pPr>
    </w:p>
    <w:sectPr w:rsidR="00ED572E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E7FE" w14:textId="77777777" w:rsidR="00A8527E" w:rsidRDefault="00A8527E" w:rsidP="00536B52">
      <w:pPr>
        <w:spacing w:after="0" w:line="240" w:lineRule="auto"/>
      </w:pPr>
      <w:r>
        <w:separator/>
      </w:r>
    </w:p>
  </w:endnote>
  <w:endnote w:type="continuationSeparator" w:id="0">
    <w:p w14:paraId="41370152" w14:textId="77777777" w:rsidR="00A8527E" w:rsidRDefault="00A8527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447B4" w14:textId="77777777" w:rsidR="00A8527E" w:rsidRDefault="00A8527E" w:rsidP="00536B52">
      <w:pPr>
        <w:spacing w:after="0" w:line="240" w:lineRule="auto"/>
      </w:pPr>
      <w:r>
        <w:separator/>
      </w:r>
    </w:p>
  </w:footnote>
  <w:footnote w:type="continuationSeparator" w:id="0">
    <w:p w14:paraId="357FE1CA" w14:textId="77777777" w:rsidR="00A8527E" w:rsidRDefault="00A8527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D70C0" w14:paraId="1BB0B6E0" w14:textId="77777777" w:rsidTr="00185D24">
      <w:tc>
        <w:tcPr>
          <w:tcW w:w="3890" w:type="dxa"/>
        </w:tcPr>
        <w:p w14:paraId="03AB915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7F46FA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76C55D3" w14:textId="5B9E1E03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022558AC" w14:textId="5BF24236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DC769DE" w14:textId="77E30BBF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16354A03" w14:textId="5C46A16F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15650FE9" w14:textId="1CAC13B1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612027AC" w14:textId="107C2427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299EDD02" w14:textId="05839E26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4E91624D" w14:textId="2556D134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3A75163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8E2FC13" w14:textId="0EA4709D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6ED3D8A" w14:textId="5580FDC4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65ED2C5" w14:textId="50943406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EC877F3" w14:textId="609CB2A1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BAEA1CE" w14:textId="767DAC44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258257D8" w14:textId="53CA7ADA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470C4A0" w14:textId="0A722E26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4533E8B8" w14:textId="7EA81C15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7373B654" w14:textId="46B6BB32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3926AC67" w14:textId="6B0B4BE2" w:rsidR="00536B52" w:rsidRDefault="000D70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65645F7A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7A25"/>
    <w:rsid w:val="00014F35"/>
    <w:rsid w:val="000D70C0"/>
    <w:rsid w:val="00104CBE"/>
    <w:rsid w:val="00104CF6"/>
    <w:rsid w:val="0010796B"/>
    <w:rsid w:val="0011611B"/>
    <w:rsid w:val="00123F1F"/>
    <w:rsid w:val="00172443"/>
    <w:rsid w:val="001B793A"/>
    <w:rsid w:val="002052C4"/>
    <w:rsid w:val="00222B0D"/>
    <w:rsid w:val="0031338E"/>
    <w:rsid w:val="003147C6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417D2"/>
    <w:rsid w:val="006A0AB4"/>
    <w:rsid w:val="006A7C8A"/>
    <w:rsid w:val="007619D7"/>
    <w:rsid w:val="00786CB1"/>
    <w:rsid w:val="007A0F50"/>
    <w:rsid w:val="007B16B3"/>
    <w:rsid w:val="008420B2"/>
    <w:rsid w:val="008948EC"/>
    <w:rsid w:val="008C12FE"/>
    <w:rsid w:val="008D018D"/>
    <w:rsid w:val="00962DA0"/>
    <w:rsid w:val="009D09A4"/>
    <w:rsid w:val="00A65CD7"/>
    <w:rsid w:val="00A8527E"/>
    <w:rsid w:val="00AA68E3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17A25"/>
    <w:rsid w:val="00E23D62"/>
    <w:rsid w:val="00E77D78"/>
    <w:rsid w:val="00E93DD4"/>
    <w:rsid w:val="00EA5B96"/>
    <w:rsid w:val="00ED572E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0896"/>
  <w15:docId w15:val="{05C03027-C62B-4EE2-8ECC-4ED5BB7F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3</TotalTime>
  <Pages>1</Pages>
  <Words>1417</Words>
  <Characters>8078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riama2@zoznam.sk</dc:creator>
  <cp:lastModifiedBy>riama2@zoznam.sk</cp:lastModifiedBy>
  <cp:revision>5</cp:revision>
  <dcterms:created xsi:type="dcterms:W3CDTF">2026-03-18T08:55:00Z</dcterms:created>
  <dcterms:modified xsi:type="dcterms:W3CDTF">2026-03-27T08:21:00Z</dcterms:modified>
</cp:coreProperties>
</file>