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14:paraId="454FB0B1" w14:textId="77777777" w:rsidTr="00831E64">
        <w:tc>
          <w:tcPr>
            <w:tcW w:w="3061" w:type="dxa"/>
            <w:shd w:val="clear" w:color="auto" w:fill="auto"/>
            <w:vAlign w:val="center"/>
          </w:tcPr>
          <w:p w14:paraId="4F85ECF2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DFCD3D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D18862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69EEAB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F5F281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653DA4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FAA34E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57C24D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C5CB15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0CA691" w14:textId="77777777"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5EDC86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3EBDF8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40AC343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BF1B7F6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32B0AF2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D3A5AC8" w14:textId="77777777"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62B97462" w14:textId="77777777"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7FB2C99C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08ED691A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16E5AEA3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14:paraId="3DBE67D8" w14:textId="77777777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046972CB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5C658579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14:paraId="39A534C9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4CA2B118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1870C794" w14:textId="77777777" w:rsidR="00EC48B8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KOSIT, a.s.</w:t>
            </w:r>
          </w:p>
        </w:tc>
      </w:tr>
      <w:tr w:rsidR="00EC48B8" w:rsidRPr="004C12F0" w14:paraId="580D3FED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11E6C975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5DCB3716" w14:textId="77777777" w:rsidR="00EC48B8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Rastislavova 98</w:t>
            </w:r>
          </w:p>
        </w:tc>
      </w:tr>
      <w:tr w:rsidR="00374517" w:rsidRPr="004C12F0" w14:paraId="345A4BE9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0F5A4762" w14:textId="77777777"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15713DBE" w14:textId="77777777" w:rsidR="00374517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043 46 Košice</w:t>
            </w:r>
          </w:p>
        </w:tc>
      </w:tr>
      <w:tr w:rsidR="00C91CBE" w:rsidRPr="004C12F0" w14:paraId="4114CD25" w14:textId="77777777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14:paraId="071EF1BB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492C3C5E" w14:textId="77777777" w:rsidR="00C91CBE" w:rsidRPr="006C3311" w:rsidRDefault="00A529AE" w:rsidP="00A529A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31. 12. 2010</w:t>
            </w:r>
          </w:p>
        </w:tc>
      </w:tr>
    </w:tbl>
    <w:p w14:paraId="560EECF7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15A5A87C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3F97D753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0F3D4DFA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3DE53AC0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A3CE" w14:textId="77777777" w:rsidR="00EC48B8" w:rsidRPr="00497323" w:rsidRDefault="00A529A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Správca: Ing. Lucia Šprinc</w:t>
            </w:r>
          </w:p>
        </w:tc>
      </w:tr>
      <w:tr w:rsidR="00EC48B8" w:rsidRPr="00497323" w14:paraId="3F194015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F2C5B8D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063E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73EF0DF0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6BC2B03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F392" w14:textId="77777777" w:rsidR="00EC48B8" w:rsidRPr="00497323" w:rsidRDefault="00A529A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Správna rada: Mgr. </w:t>
            </w:r>
            <w:proofErr w:type="spellStart"/>
            <w:r>
              <w:rPr>
                <w:sz w:val="16"/>
                <w:szCs w:val="16"/>
              </w:rPr>
              <w:t>Šmigura</w:t>
            </w:r>
            <w:proofErr w:type="spellEnd"/>
            <w:r>
              <w:rPr>
                <w:sz w:val="16"/>
                <w:szCs w:val="16"/>
              </w:rPr>
              <w:t xml:space="preserve"> Martin - člen</w:t>
            </w:r>
          </w:p>
        </w:tc>
      </w:tr>
      <w:tr w:rsidR="00EC48B8" w:rsidRPr="00497323" w14:paraId="7EC45D82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4F6B197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BC01" w14:textId="77777777" w:rsidR="00EC48B8" w:rsidRPr="00497323" w:rsidRDefault="00A529A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JUDr. Laurincová Anna - člen</w:t>
            </w:r>
          </w:p>
        </w:tc>
      </w:tr>
      <w:tr w:rsidR="00EC48B8" w:rsidRPr="00497323" w14:paraId="40D36B1B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E443AD6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1243" w14:textId="77777777" w:rsidR="00EC48B8" w:rsidRPr="00497323" w:rsidRDefault="00A529A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Ing. Christenko Marián - člen</w:t>
            </w:r>
          </w:p>
        </w:tc>
      </w:tr>
      <w:tr w:rsidR="00EC48B8" w:rsidRPr="00497323" w14:paraId="39137A30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9C0D1B0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0F79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79916467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B434620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066E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94E4E58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59C5B755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111711B9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9184" w14:textId="77777777" w:rsidR="00EC48B8" w:rsidRPr="00497323" w:rsidRDefault="00A529A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Revízor: Ing. Eliáš Jozef</w:t>
            </w:r>
          </w:p>
        </w:tc>
      </w:tr>
      <w:tr w:rsidR="00EC48B8" w:rsidRPr="00497323" w14:paraId="63CA7C6C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C205431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CDEB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8C47959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A142315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D364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447012E3" w14:textId="77777777"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14:paraId="1A917A37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290A1596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5A0A4B19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E3FC" w14:textId="77777777" w:rsidR="004F702F" w:rsidRPr="00497323" w:rsidRDefault="00A529A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Účelom nadácie je podporovať:</w:t>
            </w:r>
          </w:p>
        </w:tc>
      </w:tr>
      <w:tr w:rsidR="006C3311" w:rsidRPr="00497323" w14:paraId="29AAFCC8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2EAE992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43DC" w14:textId="77777777" w:rsidR="006C3311" w:rsidRPr="00497323" w:rsidRDefault="00A529A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Ochranu a tvorbu životného prostredia</w:t>
            </w:r>
          </w:p>
        </w:tc>
      </w:tr>
      <w:tr w:rsidR="006C3311" w:rsidRPr="00497323" w14:paraId="3BC30391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FB0556C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D37B" w14:textId="77777777" w:rsidR="006C3311" w:rsidRPr="00497323" w:rsidRDefault="00A529A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Zachovanie prírodných hodnôt</w:t>
            </w:r>
          </w:p>
        </w:tc>
      </w:tr>
      <w:tr w:rsidR="006C3311" w:rsidRPr="00497323" w14:paraId="68EF9C67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36CA6CB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A0C6" w14:textId="77777777" w:rsidR="006C3311" w:rsidRPr="00497323" w:rsidRDefault="00A529A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Ochrana zdravia, ochrana práv detí a mládeže, rozvoj vedy, vzdelania, telovýchovy a športu</w:t>
            </w:r>
          </w:p>
        </w:tc>
      </w:tr>
      <w:tr w:rsidR="00C91CBE" w:rsidRPr="00497323" w14:paraId="5D79371A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B4FF867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7137" w14:textId="77777777"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2421752E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0E43BE69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6D14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03736672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299222E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0897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6226E34A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D2DD1DE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232A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8EA7058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24E48702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6E1C238D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14:paraId="06B334F8" w14:textId="77777777" w:rsidTr="001C3B76">
        <w:trPr>
          <w:trHeight w:val="284"/>
        </w:trPr>
        <w:tc>
          <w:tcPr>
            <w:tcW w:w="2364" w:type="pct"/>
          </w:tcPr>
          <w:p w14:paraId="488CD188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5D4F2B3E" w14:textId="1BC812FA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  <w:r w:rsidR="00FD5162">
              <w:rPr>
                <w:b/>
                <w:sz w:val="16"/>
                <w:szCs w:val="16"/>
                <w:lang w:eastAsia="sk-SK"/>
              </w:rPr>
              <w:t xml:space="preserve"> 2025</w:t>
            </w:r>
          </w:p>
        </w:tc>
        <w:tc>
          <w:tcPr>
            <w:tcW w:w="1318" w:type="pct"/>
            <w:vAlign w:val="center"/>
          </w:tcPr>
          <w:p w14:paraId="413AC563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713A2C93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2403C4F1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3FA729E4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0AFEEF97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14:paraId="53BC81EC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5FCCF07F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543323F5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48F75674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14:paraId="55C125BB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01D11627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4D4B7A5C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63A1EAFF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14:paraId="75216FDF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6DD162C1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14C66E91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1B8C6C3F" w14:textId="77777777"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1ECDA6B0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52807E56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267B7F43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6ACDF4E5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7A38E0EF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731A38D1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50029DD7" w14:textId="77777777" w:rsidR="00C54A7E" w:rsidRPr="00A529AE" w:rsidRDefault="00497323" w:rsidP="00497323">
      <w:pPr>
        <w:spacing w:before="0" w:line="240" w:lineRule="auto"/>
        <w:ind w:left="360"/>
        <w:rPr>
          <w:strike/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A529AE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14:paraId="0F6E1AF3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0D4FAC46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0E0C8797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11BA5EE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35D6D254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3527E69F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44909F0B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7B3249E0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53491142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56C72CD7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32100E18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387131BC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CF98E54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7CD5FDA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14:paraId="042958F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98DBE27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7DC4DB98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5FED5C7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146FA9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5B0813D3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415800F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0023B9F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60B6012D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30CFB56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8294FC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13E77066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224AD22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B6DDFD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31303AC1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6A81F3C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B6E274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3BE565DF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711E932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671017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0852F21A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26450615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D012D58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71355684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4E8E1DF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1071E7C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49294021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2610E7D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D203664" w14:textId="77777777"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17D373DF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3010155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199DA1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364FD7A1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14:paraId="5B63465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40F092F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7FE04FD3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14:paraId="64F0178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A8D643A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6D4AAD87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14:paraId="02000BA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9C400F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1F650867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14:paraId="406A931B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6CB839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58834E95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14:paraId="4EFAD86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39A38A4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5E7BD081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  <w:tr w:rsidR="00497323" w:rsidRPr="00497323" w14:paraId="4FAB0AA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84CC4B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04230CB4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  <w:tr w:rsidR="00497323" w:rsidRPr="00497323" w14:paraId="09935CE2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FC4FB37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72E6568D" w14:textId="77777777"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</w:tbl>
    <w:p w14:paraId="755EEEBD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55F9C20B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4BF96D1E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699603B9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3B19C758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67014D76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3805A78C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08B7D0ED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3ADBE7C6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21576289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06BDFD0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575F15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14:paraId="27B95ABC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0ED6CA6D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61205F28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1EF7E2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4BC6E12D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0CDA9A8B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39677B79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14:paraId="42AE6985" w14:textId="77777777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51F8948B" w14:textId="77777777"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48676C31" w14:textId="77777777"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420444A7" w14:textId="77777777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3812E55D" w14:textId="77777777"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66AA7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47F5F6A7" w14:textId="77777777"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áno </w:t>
            </w:r>
            <w:r w:rsidRPr="00D66AA7">
              <w:rPr>
                <w:strike/>
                <w:sz w:val="18"/>
                <w:szCs w:val="18"/>
              </w:rPr>
              <w:t>/ nie</w:t>
            </w:r>
          </w:p>
        </w:tc>
      </w:tr>
    </w:tbl>
    <w:p w14:paraId="38CA884B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4CDB85FA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1CAFB4C5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1BB6A117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484EB9AF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0F364F9C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3198CFC4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4E675F9A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14:paraId="01D3294D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6ECB8922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158D6AA" w14:textId="01F08EE3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  <w:r w:rsidR="00FD5162">
              <w:rPr>
                <w:b/>
                <w:sz w:val="16"/>
                <w:szCs w:val="16"/>
              </w:rPr>
              <w:t xml:space="preserve"> 2025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82FEE3C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14:paraId="64ADB841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1CE4169D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5443BE2" w14:textId="6A6C0257" w:rsidR="0055543B" w:rsidRPr="00B80FC6" w:rsidRDefault="009641B1" w:rsidP="0087381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137,29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5BA3C72" w14:textId="1E7237CB" w:rsidR="0055543B" w:rsidRPr="00B80FC6" w:rsidRDefault="009641B1" w:rsidP="00E3581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35817">
              <w:rPr>
                <w:sz w:val="16"/>
                <w:szCs w:val="16"/>
              </w:rPr>
              <w:t>37,</w:t>
            </w:r>
            <w:r>
              <w:rPr>
                <w:sz w:val="16"/>
                <w:szCs w:val="16"/>
              </w:rPr>
              <w:t>29</w:t>
            </w:r>
          </w:p>
        </w:tc>
      </w:tr>
      <w:tr w:rsidR="00B80FC6" w:rsidRPr="00B80FC6" w14:paraId="50028EE0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77828375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4FA0448" w14:textId="77777777"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0" w:name="ksmd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3528" w:type="dxa"/>
            <w:shd w:val="clear" w:color="auto" w:fill="auto"/>
            <w:vAlign w:val="center"/>
          </w:tcPr>
          <w:p w14:paraId="668323D5" w14:textId="77777777"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" w:name="ps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</w:tr>
      <w:tr w:rsidR="00B80FC6" w:rsidRPr="00B80FC6" w14:paraId="47C7BB4C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0D3001D1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05C26B9F" w14:textId="5AD80EB0" w:rsidR="0055543B" w:rsidRPr="00B80FC6" w:rsidRDefault="00E35817" w:rsidP="00E3581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</w:t>
            </w:r>
            <w:r w:rsidR="009641B1">
              <w:rPr>
                <w:sz w:val="16"/>
                <w:szCs w:val="16"/>
              </w:rPr>
              <w:t>,2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0EA76B30" w14:textId="22CE91F6" w:rsidR="0055543B" w:rsidRPr="00B80FC6" w:rsidRDefault="00E35817" w:rsidP="00E3581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34695</w:t>
            </w:r>
            <w:r w:rsidR="009641B1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27</w:t>
            </w:r>
          </w:p>
        </w:tc>
      </w:tr>
      <w:tr w:rsidR="00B80FC6" w:rsidRPr="00B80FC6" w14:paraId="023DA74E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5469288D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145902C" w14:textId="77777777"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44B8D7DA" w14:textId="77777777"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14:paraId="240BA823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12481E66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3C2F856" w14:textId="77777777" w:rsidR="0055543B" w:rsidRPr="00B80FC6" w:rsidRDefault="009D618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9BDDE73" w14:textId="77777777" w:rsidR="0055543B" w:rsidRPr="00B80FC6" w:rsidRDefault="009D618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1DCD30A0" w14:textId="77777777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6E3E0FB1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DECF65B" w14:textId="131C8A67" w:rsidR="0055543B" w:rsidRPr="008D6513" w:rsidRDefault="00E35817" w:rsidP="00E3581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593</w:t>
            </w:r>
            <w:r w:rsidR="009641B1">
              <w:rPr>
                <w:b/>
                <w:sz w:val="16"/>
                <w:szCs w:val="16"/>
              </w:rPr>
              <w:t>,5</w:t>
            </w: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6B3E10A" w14:textId="6F6B6EFA" w:rsidR="0055543B" w:rsidRPr="008D6513" w:rsidRDefault="00E35817" w:rsidP="00E3581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</w:t>
            </w:r>
            <w:r w:rsidR="009641B1">
              <w:rPr>
                <w:b/>
                <w:sz w:val="16"/>
                <w:szCs w:val="16"/>
              </w:rPr>
              <w:t>8</w:t>
            </w:r>
            <w:r>
              <w:rPr>
                <w:b/>
                <w:sz w:val="16"/>
                <w:szCs w:val="16"/>
              </w:rPr>
              <w:t>32</w:t>
            </w:r>
            <w:r w:rsidR="009641B1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56</w:t>
            </w:r>
          </w:p>
        </w:tc>
      </w:tr>
    </w:tbl>
    <w:p w14:paraId="63CF247E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1CB7E2B9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55818ABA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65B3F243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14:paraId="4361D55F" w14:textId="77777777"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14:paraId="1B437FF8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14:paraId="651AA874" w14:textId="77777777" w:rsidTr="00B92942">
        <w:trPr>
          <w:trHeight w:val="284"/>
        </w:trPr>
        <w:tc>
          <w:tcPr>
            <w:tcW w:w="2000" w:type="pct"/>
            <w:vAlign w:val="center"/>
          </w:tcPr>
          <w:p w14:paraId="07911A8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64B245F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14:paraId="2632E7A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09EEB49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14:paraId="2593999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2A7721C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14:paraId="37586BF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5631FEC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14:paraId="5707E64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5F6C063A" w14:textId="77777777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14:paraId="4ABD68D8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386DDC" w14:paraId="7A3AF1CF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4E37BE27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14:paraId="4B86CB43" w14:textId="58B78738" w:rsidR="00194A51" w:rsidRPr="00386DDC" w:rsidRDefault="009641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9638</w:t>
            </w:r>
          </w:p>
        </w:tc>
        <w:tc>
          <w:tcPr>
            <w:tcW w:w="599" w:type="pct"/>
            <w:vAlign w:val="center"/>
          </w:tcPr>
          <w:p w14:paraId="0D30B52A" w14:textId="788CC433" w:rsidR="00194A51" w:rsidRPr="00386DDC" w:rsidRDefault="009641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20A2CE59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20D2E7C1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56118C29" w14:textId="77777777" w:rsidR="00194A51" w:rsidRPr="00386DDC" w:rsidRDefault="00B771E1" w:rsidP="00B771E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9D618E" w:rsidRPr="00386DDC">
              <w:rPr>
                <w:sz w:val="16"/>
                <w:szCs w:val="16"/>
              </w:rPr>
              <w:t>638</w:t>
            </w:r>
          </w:p>
        </w:tc>
      </w:tr>
      <w:tr w:rsidR="00194A51" w:rsidRPr="00386DDC" w14:paraId="0AE6EEB4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425B8823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 toho: </w:t>
            </w:r>
          </w:p>
          <w:p w14:paraId="4C827CF5" w14:textId="77777777"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14:paraId="45009F77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43F2779D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47E3A4A4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033002EB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63ECB4F4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14:paraId="1A9A470E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86035BF" w14:textId="77777777"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14:paraId="7DFACFBA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1A000FA1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0F644D1D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15EEF8CD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0BCB8AD8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14:paraId="1E3B5DA7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2BA49B9C" w14:textId="77777777"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14:paraId="64F27A00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453F3308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24959C5D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1A9C6930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7D7C2243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14:paraId="32C8ED0A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6848624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14:paraId="051AEEF2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754D618C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34A43B6F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1B88E9AB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6E78FE83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14:paraId="6DD0DED4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13A5F70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14:paraId="176C3E7B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2EA5B2A7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25C36C76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5524C2C2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7E5068C9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14:paraId="5D38CDB7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10155F1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14:paraId="2B4AB9D2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CC77AC4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3BBD8F80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7236FF15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42E4C3D0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B92942" w:rsidRPr="00386DDC" w14:paraId="0821922E" w14:textId="77777777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14:paraId="6738C670" w14:textId="77777777" w:rsidR="00B92942" w:rsidRPr="00386DDC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zo zisku</w:t>
            </w:r>
          </w:p>
        </w:tc>
      </w:tr>
      <w:tr w:rsidR="00194A51" w:rsidRPr="00386DDC" w14:paraId="2B029816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AF199E0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14:paraId="71A8CB76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73926AB2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5314202E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62365BE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57030C7A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14:paraId="2D094F0E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D914FD2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14:paraId="6AAFFE3B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7CB9208E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6522E2D7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06654AAB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76EE3F8F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14:paraId="039CB4EB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92A9A89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14:paraId="52775A6D" w14:textId="77777777"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ps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" w:name="ps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599" w:type="pct"/>
            <w:vAlign w:val="center"/>
          </w:tcPr>
          <w:p w14:paraId="47D4ED93" w14:textId="77777777"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" w:name="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599" w:type="pct"/>
            <w:vAlign w:val="center"/>
          </w:tcPr>
          <w:p w14:paraId="4EAB0268" w14:textId="77777777"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m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4" w:name="m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599" w:type="pct"/>
            <w:vAlign w:val="center"/>
          </w:tcPr>
          <w:p w14:paraId="1188401A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330FE3A3" w14:textId="77777777"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ks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5" w:name="ks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5"/>
          </w:p>
        </w:tc>
      </w:tr>
      <w:tr w:rsidR="00194A51" w:rsidRPr="00386DDC" w14:paraId="03F9ADF1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2DD54089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86DDC">
              <w:rPr>
                <w:sz w:val="16"/>
                <w:szCs w:val="16"/>
              </w:rPr>
              <w:t>Nevysporiadaný</w:t>
            </w:r>
            <w:proofErr w:type="spellEnd"/>
            <w:r w:rsidRPr="00386DDC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14:paraId="6919A534" w14:textId="2BB3AAD8" w:rsidR="00194A51" w:rsidRPr="00386DDC" w:rsidRDefault="009641B1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-6252,69</w:t>
            </w:r>
          </w:p>
        </w:tc>
        <w:tc>
          <w:tcPr>
            <w:tcW w:w="599" w:type="pct"/>
            <w:vAlign w:val="center"/>
          </w:tcPr>
          <w:p w14:paraId="17E3A924" w14:textId="77777777"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13DC771D" w14:textId="78A48218" w:rsidR="00194A51" w:rsidRPr="00386DDC" w:rsidRDefault="009641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-1353,6</w:t>
            </w:r>
          </w:p>
        </w:tc>
        <w:tc>
          <w:tcPr>
            <w:tcW w:w="599" w:type="pct"/>
            <w:vAlign w:val="center"/>
          </w:tcPr>
          <w:p w14:paraId="0BD24D62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1DEF64C5" w14:textId="1CCB5CF4" w:rsidR="00194A51" w:rsidRPr="00386DDC" w:rsidRDefault="009641B1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-7606,29</w:t>
            </w:r>
          </w:p>
        </w:tc>
      </w:tr>
      <w:tr w:rsidR="00194A51" w:rsidRPr="00386DDC" w14:paraId="3050AD8D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C9297E5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14:paraId="3ED9FF83" w14:textId="08E3768C" w:rsidR="00194A51" w:rsidRPr="00386DDC" w:rsidRDefault="00E358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14:paraId="4C2C1DD4" w14:textId="545BA059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538134AB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1ECE581E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6D174220" w14:textId="1B6DAFA1" w:rsidR="00194A51" w:rsidRPr="00386DDC" w:rsidRDefault="009641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386DDC" w14:paraId="16DAB8DE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221ED1AB" w14:textId="77777777" w:rsidR="00194A51" w:rsidRPr="00386DDC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14:paraId="135E3FA0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21BBA0F0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3619D96D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14:paraId="18B6F3F5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14:paraId="3DB9AAD0" w14:textId="77777777"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5FF2E52D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044EE8F6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624BD146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0FFD935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1A85535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01D97F84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21E55E0A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E0A46C7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3B4A066D" w14:textId="77777777" w:rsidR="00361BA8" w:rsidRPr="00361BA8" w:rsidRDefault="009D618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14:paraId="21A9E8F0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7755625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52EA36D5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E5A107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303741F6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D5E7939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E46799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70B4A658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E75CEF8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C5D784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78DBAC81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8C03D26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891CE8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7CAD8B26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96EEB61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1F6968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1BF9639B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7FB4D60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3F48B95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63F9FA11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919BD7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ED3FE4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35CE5EDB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10CACBB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B866A2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6EA23D0A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97C6C36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3E4B64C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6D657D14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54F19F9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5504ED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54EEB97F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6A68698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6A44152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066AB4CB" w14:textId="77777777" w:rsidR="00361BA8" w:rsidRPr="00361BA8" w:rsidRDefault="009D618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14:paraId="245A46B6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7D864D8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4E25E358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36576CF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52FCFA94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A6D4DFD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1E8F902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049A9C5D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063CC7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E55B13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087C3757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654732A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FA7AC2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4E83189F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0163C50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0D2DF3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74C9E2FF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19267EB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0147D49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5D174A83" w14:textId="666CF89B" w:rsidR="00361BA8" w:rsidRPr="00361BA8" w:rsidRDefault="00E358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0E6CDB24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8A9848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2A4E06EF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011F9F2B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3529D2BE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20869D9D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14:paraId="21C1A329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6759662A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6BB13E72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09B59434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16033AE0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14F66EC1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4D03B19D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45B9F8ED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1C9D2E8B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550F4B62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6CBD3FB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49014C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67B0DC1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9CBAD0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7648A334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0A8F80F4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3E52D6D9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B09243E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C01717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C42D2E0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AA0CF97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5ABA4FA9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5BA9E971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206D6F17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14B936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B63C723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DDB844C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96F37B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EE59DC" w:rsidRPr="00EE59DC" w14:paraId="27F135F4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388EE5DB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5D14C5C5" w14:textId="68409B87" w:rsidR="00EE59DC" w:rsidRPr="00386DDC" w:rsidRDefault="009641B1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00F3EDCA" w14:textId="76AFDB5A" w:rsidR="00EE59DC" w:rsidRPr="00386DDC" w:rsidRDefault="00EE59DC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8F5FBFB" w14:textId="57059C9E" w:rsidR="00EE59DC" w:rsidRPr="00386DDC" w:rsidRDefault="009641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7FD09C5B" w14:textId="77777777"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10B420A" w14:textId="636E5DF8" w:rsidR="00EE59DC" w:rsidRPr="00386DDC" w:rsidRDefault="00EE59DC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24209AD3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6BAF8D95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48D77E75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E1B3156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4407A1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99D4D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0875DA7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7FECCE23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11E04B40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64B38B5F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6F6B365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14D1B82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62520B2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96417AB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68E95A7D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3AAD1EC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1E83BC0D" w14:textId="77777777"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3ED1F1D3" w14:textId="77777777"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173700D9" w14:textId="77777777"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34284C77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90A3D96" w14:textId="77777777"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5B4153B0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14:paraId="761DA714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74345E73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181867FA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7B59A195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3898C113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5733B7C3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7E5489F7" w14:textId="77777777" w:rsidTr="00C64368">
        <w:trPr>
          <w:trHeight w:val="284"/>
        </w:trPr>
        <w:tc>
          <w:tcPr>
            <w:tcW w:w="4181" w:type="dxa"/>
            <w:vAlign w:val="center"/>
          </w:tcPr>
          <w:p w14:paraId="6A9F920A" w14:textId="77777777"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6B27981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7EC049C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47997BD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7BED094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C3DBE85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5EEA5415" w14:textId="77777777" w:rsidTr="00AC244D">
        <w:trPr>
          <w:trHeight w:val="284"/>
        </w:trPr>
        <w:tc>
          <w:tcPr>
            <w:tcW w:w="2000" w:type="pct"/>
            <w:vMerge w:val="restart"/>
          </w:tcPr>
          <w:p w14:paraId="37C2BC79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44C544B9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690085B3" w14:textId="77777777" w:rsidTr="00AC244D">
        <w:trPr>
          <w:trHeight w:val="284"/>
        </w:trPr>
        <w:tc>
          <w:tcPr>
            <w:tcW w:w="2000" w:type="pct"/>
            <w:vMerge/>
          </w:tcPr>
          <w:p w14:paraId="5EA89287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040A2A46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1504821E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386DDC" w14:paraId="01A3C3F3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41604D5" w14:textId="77777777" w:rsidR="00945816" w:rsidRPr="00386DDC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14:paraId="6BC4534A" w14:textId="6C7E82C9" w:rsidR="00945816" w:rsidRPr="00386DDC" w:rsidRDefault="009641B1" w:rsidP="00E3581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35817">
              <w:rPr>
                <w:sz w:val="16"/>
                <w:szCs w:val="16"/>
              </w:rPr>
              <w:t>43</w:t>
            </w:r>
          </w:p>
        </w:tc>
        <w:tc>
          <w:tcPr>
            <w:tcW w:w="1500" w:type="pct"/>
            <w:vAlign w:val="center"/>
          </w:tcPr>
          <w:p w14:paraId="65BC3E02" w14:textId="07047B8B" w:rsidR="00945816" w:rsidRPr="00386DDC" w:rsidRDefault="009641B1" w:rsidP="00E3581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35817">
              <w:rPr>
                <w:sz w:val="16"/>
                <w:szCs w:val="16"/>
              </w:rPr>
              <w:t>111</w:t>
            </w:r>
          </w:p>
        </w:tc>
      </w:tr>
      <w:tr w:rsidR="00945816" w:rsidRPr="00386DDC" w14:paraId="59C22876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2A0E001" w14:textId="77777777" w:rsidR="00945816" w:rsidRPr="00386DDC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14:paraId="70BE259B" w14:textId="77777777" w:rsidR="00945816" w:rsidRPr="00386DDC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49B5AD32" w14:textId="77777777" w:rsidR="00945816" w:rsidRPr="00386DDC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14:paraId="4E95CF73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89713C8" w14:textId="77777777" w:rsidR="00945816" w:rsidRPr="00386DDC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14:paraId="26DE9C20" w14:textId="13C602F9" w:rsidR="00945816" w:rsidRPr="00386DDC" w:rsidRDefault="009641B1" w:rsidP="00E3581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E35817">
              <w:rPr>
                <w:b/>
                <w:sz w:val="16"/>
                <w:szCs w:val="16"/>
              </w:rPr>
              <w:t>43</w:t>
            </w:r>
          </w:p>
        </w:tc>
        <w:tc>
          <w:tcPr>
            <w:tcW w:w="1500" w:type="pct"/>
            <w:vAlign w:val="center"/>
          </w:tcPr>
          <w:p w14:paraId="45184181" w14:textId="0DF57CD7" w:rsidR="00945816" w:rsidRPr="00386DDC" w:rsidRDefault="009641B1" w:rsidP="00E3581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E35817">
              <w:rPr>
                <w:b/>
                <w:sz w:val="16"/>
                <w:szCs w:val="16"/>
              </w:rPr>
              <w:t>111</w:t>
            </w:r>
          </w:p>
        </w:tc>
      </w:tr>
    </w:tbl>
    <w:p w14:paraId="64444398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29E20FBD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60828041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097F191B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  <w:bookmarkStart w:id="6" w:name="_GoBack"/>
      <w:bookmarkEnd w:id="6"/>
    </w:p>
    <w:p w14:paraId="6BF2CBF7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5C87B48C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5D263566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347"/>
        <w:gridCol w:w="959"/>
        <w:gridCol w:w="299"/>
        <w:gridCol w:w="1007"/>
        <w:gridCol w:w="879"/>
        <w:gridCol w:w="427"/>
        <w:gridCol w:w="179"/>
        <w:gridCol w:w="1126"/>
        <w:gridCol w:w="1366"/>
      </w:tblGrid>
      <w:tr w:rsidR="00EE59DC" w:rsidRPr="00F35F00" w14:paraId="12A3662D" w14:textId="77777777" w:rsidTr="00C37835">
        <w:trPr>
          <w:trHeight w:val="284"/>
        </w:trPr>
        <w:tc>
          <w:tcPr>
            <w:tcW w:w="2500" w:type="pct"/>
            <w:gridSpan w:val="5"/>
            <w:vMerge w:val="restart"/>
            <w:vAlign w:val="center"/>
          </w:tcPr>
          <w:p w14:paraId="1DDB8264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6"/>
            <w:vAlign w:val="center"/>
          </w:tcPr>
          <w:p w14:paraId="0926053B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67605879" w14:textId="77777777" w:rsidTr="00C37835">
        <w:trPr>
          <w:trHeight w:val="284"/>
        </w:trPr>
        <w:tc>
          <w:tcPr>
            <w:tcW w:w="2500" w:type="pct"/>
            <w:gridSpan w:val="5"/>
            <w:vMerge/>
          </w:tcPr>
          <w:p w14:paraId="2193999A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gridSpan w:val="4"/>
            <w:vAlign w:val="center"/>
          </w:tcPr>
          <w:p w14:paraId="367866D6" w14:textId="4B51656D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  <w:r w:rsidR="00FD5162">
              <w:rPr>
                <w:b/>
                <w:sz w:val="16"/>
                <w:szCs w:val="16"/>
                <w:lang w:eastAsia="sk-SK"/>
              </w:rPr>
              <w:t xml:space="preserve"> 2025</w:t>
            </w:r>
          </w:p>
        </w:tc>
        <w:tc>
          <w:tcPr>
            <w:tcW w:w="1250" w:type="pct"/>
            <w:gridSpan w:val="2"/>
            <w:vAlign w:val="center"/>
          </w:tcPr>
          <w:p w14:paraId="440DFAEE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14:paraId="3111E402" w14:textId="77777777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14:paraId="762EF5E4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gridSpan w:val="4"/>
            <w:vAlign w:val="center"/>
          </w:tcPr>
          <w:p w14:paraId="029C272A" w14:textId="77777777" w:rsidR="00EE59DC" w:rsidRPr="00E83BAE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  <w:lang w:eastAsia="sk-SK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3B972922" w14:textId="77777777" w:rsidR="00EE59DC" w:rsidRPr="00E83BAE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  <w:lang w:eastAsia="sk-SK"/>
              </w:rPr>
            </w:pPr>
          </w:p>
        </w:tc>
      </w:tr>
      <w:tr w:rsidR="00EE59DC" w:rsidRPr="00386DDC" w14:paraId="560DBF0C" w14:textId="77777777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14:paraId="1664E55D" w14:textId="77777777"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gridSpan w:val="4"/>
            <w:vAlign w:val="center"/>
          </w:tcPr>
          <w:p w14:paraId="37BFE2F3" w14:textId="310ECEE4" w:rsidR="00EE59DC" w:rsidRPr="00386DDC" w:rsidRDefault="009641B1" w:rsidP="00E35817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</w:t>
            </w:r>
            <w:r w:rsidR="00E35817">
              <w:rPr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50" w:type="pct"/>
            <w:gridSpan w:val="2"/>
            <w:vAlign w:val="center"/>
          </w:tcPr>
          <w:p w14:paraId="577246AA" w14:textId="54E77E76" w:rsidR="00EE59DC" w:rsidRPr="00386DDC" w:rsidRDefault="009641B1" w:rsidP="00E35817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</w:t>
            </w:r>
            <w:r w:rsidR="00E35817">
              <w:rPr>
                <w:sz w:val="16"/>
                <w:szCs w:val="16"/>
                <w:lang w:eastAsia="sk-SK"/>
              </w:rPr>
              <w:t>111</w:t>
            </w:r>
          </w:p>
        </w:tc>
      </w:tr>
      <w:tr w:rsidR="00EE59DC" w:rsidRPr="00386DDC" w14:paraId="60B7510F" w14:textId="77777777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14:paraId="686720A6" w14:textId="77777777"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gridSpan w:val="4"/>
            <w:vAlign w:val="center"/>
          </w:tcPr>
          <w:p w14:paraId="575C72B8" w14:textId="6C12EA96" w:rsidR="00EE59DC" w:rsidRPr="00386DDC" w:rsidRDefault="009641B1" w:rsidP="00E3581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E35817">
              <w:rPr>
                <w:b/>
                <w:sz w:val="16"/>
                <w:szCs w:val="16"/>
              </w:rPr>
              <w:t>43</w:t>
            </w:r>
          </w:p>
        </w:tc>
        <w:tc>
          <w:tcPr>
            <w:tcW w:w="1250" w:type="pct"/>
            <w:gridSpan w:val="2"/>
            <w:vAlign w:val="center"/>
          </w:tcPr>
          <w:p w14:paraId="10A9E4B3" w14:textId="640E46F4" w:rsidR="00EE59DC" w:rsidRPr="00386DDC" w:rsidRDefault="00E358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1111</w:t>
            </w:r>
          </w:p>
        </w:tc>
      </w:tr>
      <w:tr w:rsidR="00EE59DC" w:rsidRPr="00386DDC" w14:paraId="40E7F864" w14:textId="77777777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14:paraId="73ADA8D4" w14:textId="77777777"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gridSpan w:val="4"/>
            <w:vAlign w:val="center"/>
          </w:tcPr>
          <w:p w14:paraId="6832BAEF" w14:textId="77777777"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7D3A4EA5" w14:textId="77777777"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386DDC" w14:paraId="5CD65056" w14:textId="77777777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14:paraId="1E30F643" w14:textId="77777777"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gridSpan w:val="4"/>
            <w:vAlign w:val="center"/>
          </w:tcPr>
          <w:p w14:paraId="57642B53" w14:textId="77777777"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38DEF7D4" w14:textId="77777777"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386DDC" w14:paraId="108FEFA2" w14:textId="77777777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14:paraId="24D4E8A8" w14:textId="77777777"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gridSpan w:val="4"/>
            <w:vAlign w:val="center"/>
          </w:tcPr>
          <w:p w14:paraId="16EE40B6" w14:textId="77777777" w:rsidR="00EE59DC" w:rsidRPr="00386DDC" w:rsidRDefault="009D61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50" w:type="pct"/>
            <w:gridSpan w:val="2"/>
            <w:vAlign w:val="center"/>
          </w:tcPr>
          <w:p w14:paraId="4D354B20" w14:textId="77777777" w:rsidR="00EE59DC" w:rsidRPr="00386DDC" w:rsidRDefault="009D61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0</w:t>
            </w:r>
          </w:p>
        </w:tc>
      </w:tr>
      <w:tr w:rsidR="00EE59DC" w:rsidRPr="00386DDC" w14:paraId="58BCCE92" w14:textId="77777777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14:paraId="7CE8C7A1" w14:textId="77777777"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gridSpan w:val="4"/>
            <w:vAlign w:val="center"/>
          </w:tcPr>
          <w:p w14:paraId="093F6B05" w14:textId="339003B1" w:rsidR="00EE59DC" w:rsidRPr="00386DDC" w:rsidRDefault="009641B1" w:rsidP="00E3581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E35817">
              <w:rPr>
                <w:b/>
                <w:sz w:val="16"/>
                <w:szCs w:val="16"/>
              </w:rPr>
              <w:t>43</w:t>
            </w:r>
          </w:p>
        </w:tc>
        <w:tc>
          <w:tcPr>
            <w:tcW w:w="1250" w:type="pct"/>
            <w:gridSpan w:val="2"/>
            <w:vAlign w:val="center"/>
          </w:tcPr>
          <w:p w14:paraId="60F95849" w14:textId="6BEDDF9A" w:rsidR="00EE59DC" w:rsidRPr="00386DDC" w:rsidRDefault="009641B1" w:rsidP="00E3581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E35817">
              <w:rPr>
                <w:b/>
                <w:sz w:val="16"/>
                <w:szCs w:val="16"/>
              </w:rPr>
              <w:t>111</w:t>
            </w:r>
          </w:p>
        </w:tc>
      </w:tr>
      <w:tr w:rsidR="00F35F00" w:rsidRPr="00F35F00" w14:paraId="568B20F4" w14:textId="77777777" w:rsidTr="00C37835">
        <w:trPr>
          <w:trHeight w:val="284"/>
        </w:trPr>
        <w:tc>
          <w:tcPr>
            <w:tcW w:w="1869" w:type="pct"/>
            <w:gridSpan w:val="3"/>
            <w:vAlign w:val="center"/>
          </w:tcPr>
          <w:p w14:paraId="5E4DA003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gridSpan w:val="4"/>
            <w:vAlign w:val="center"/>
          </w:tcPr>
          <w:p w14:paraId="63007F49" w14:textId="77777777"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gridSpan w:val="4"/>
            <w:vAlign w:val="center"/>
          </w:tcPr>
          <w:p w14:paraId="251FF873" w14:textId="77777777"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14:paraId="39E0F155" w14:textId="77777777" w:rsidTr="00C37835">
        <w:trPr>
          <w:trHeight w:val="284"/>
        </w:trPr>
        <w:tc>
          <w:tcPr>
            <w:tcW w:w="1869" w:type="pct"/>
            <w:gridSpan w:val="3"/>
            <w:vAlign w:val="center"/>
          </w:tcPr>
          <w:p w14:paraId="327C0DED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gridSpan w:val="4"/>
            <w:vAlign w:val="center"/>
          </w:tcPr>
          <w:p w14:paraId="5C2F1C68" w14:textId="77777777"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gridSpan w:val="4"/>
            <w:vAlign w:val="center"/>
          </w:tcPr>
          <w:p w14:paraId="16619D6C" w14:textId="77777777"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</w:tr>
      <w:tr w:rsidR="0017369E" w:rsidRPr="0017369E" w14:paraId="41768521" w14:textId="77777777" w:rsidTr="00C37835">
        <w:trPr>
          <w:trHeight w:val="284"/>
        </w:trPr>
        <w:tc>
          <w:tcPr>
            <w:tcW w:w="1400" w:type="pct"/>
            <w:vAlign w:val="center"/>
          </w:tcPr>
          <w:p w14:paraId="05970D18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295" w:type="pct"/>
            <w:vAlign w:val="center"/>
          </w:tcPr>
          <w:p w14:paraId="0EDE0293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7615855C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32AA10F6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41596EA1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1EF5F859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5D452A59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14:paraId="33C552C3" w14:textId="77777777" w:rsidTr="00C37835">
        <w:trPr>
          <w:trHeight w:val="284"/>
        </w:trPr>
        <w:tc>
          <w:tcPr>
            <w:tcW w:w="1400" w:type="pct"/>
            <w:vAlign w:val="center"/>
          </w:tcPr>
          <w:p w14:paraId="7ADE12EF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295" w:type="pct"/>
            <w:vAlign w:val="center"/>
          </w:tcPr>
          <w:p w14:paraId="348953C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135F19EA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4271D0B8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2360EADA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581E7606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23A2B34D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14:paraId="55264C22" w14:textId="77777777" w:rsidTr="00C37835">
        <w:trPr>
          <w:trHeight w:val="284"/>
        </w:trPr>
        <w:tc>
          <w:tcPr>
            <w:tcW w:w="1400" w:type="pct"/>
            <w:vAlign w:val="center"/>
          </w:tcPr>
          <w:p w14:paraId="3404C8C0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295" w:type="pct"/>
            <w:vAlign w:val="center"/>
          </w:tcPr>
          <w:p w14:paraId="3696334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3B3A4093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44CC2510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66B6B299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09EE84FB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1E704C28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14:paraId="52803A4F" w14:textId="77777777" w:rsidTr="00C37835">
        <w:trPr>
          <w:trHeight w:val="284"/>
        </w:trPr>
        <w:tc>
          <w:tcPr>
            <w:tcW w:w="1400" w:type="pct"/>
            <w:vAlign w:val="center"/>
          </w:tcPr>
          <w:p w14:paraId="394397A2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295" w:type="pct"/>
            <w:vAlign w:val="center"/>
          </w:tcPr>
          <w:p w14:paraId="711CEF2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7E107C91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5987C42E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487DFC24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243ECC58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18320897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14:paraId="36593157" w14:textId="77777777" w:rsidTr="00C37835">
        <w:trPr>
          <w:trHeight w:val="284"/>
        </w:trPr>
        <w:tc>
          <w:tcPr>
            <w:tcW w:w="1400" w:type="pct"/>
            <w:vAlign w:val="center"/>
          </w:tcPr>
          <w:p w14:paraId="1C49BE0C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5" w:type="pct"/>
            <w:vAlign w:val="center"/>
          </w:tcPr>
          <w:p w14:paraId="540C819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7ED35BC8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0D750C22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5E5F2D38" w14:textId="77777777"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0456B861" w14:textId="77777777" w:rsidR="0017369E" w:rsidRPr="00700A23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0DEC1E75" w14:textId="77777777" w:rsidR="0017369E" w:rsidRPr="00700A23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16C6B159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1CCCC52E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5F8E558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7274371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6F71804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7052523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2128298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6EB9E327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76B53998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216F6BCA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A86E9B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4C005D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5ABE696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29D99BE5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6C4C4720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45518F7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4FA616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478D3E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A6683C2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746DDDF7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1C3E61AE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2036209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78DD6B0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7720BDB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D3DBC4E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3967ACFB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35E940A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5061D3C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4067154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6367CE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3629E82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6789FFDE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5963E529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685B36C6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E5144D1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EC9B534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B397D54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213A446F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3429C75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41D0DFF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52E047E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16F1ADB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E662F8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2934882A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53600980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26594FAA" w14:textId="77777777"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0" w:type="dxa"/>
            <w:vAlign w:val="center"/>
          </w:tcPr>
          <w:p w14:paraId="4B51F045" w14:textId="77777777"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0" w:type="dxa"/>
            <w:vAlign w:val="center"/>
          </w:tcPr>
          <w:p w14:paraId="217B53CC" w14:textId="77777777"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1" w:type="dxa"/>
            <w:vAlign w:val="center"/>
          </w:tcPr>
          <w:p w14:paraId="134A6C97" w14:textId="77777777"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</w:tr>
      <w:tr w:rsidR="00CF7E2A" w:rsidRPr="00CF7E2A" w14:paraId="378D5FB6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5F588CA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63188A8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F874F2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4F4A3D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83F82E4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59D9EC3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4AE069EB" w14:textId="77777777"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1E4C365D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6CCE4707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4087CF0E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351F1B23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14:paraId="0560D965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14:paraId="6F80BCB3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14:paraId="38D40408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38AB7B0D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259C7AE4" w14:textId="77777777"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14:paraId="7F233625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49248CF0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4E127ED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4CC55396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6E5AABE8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1A3FBF29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1A9557EC" w14:textId="0FA2880D" w:rsidR="00980C8A" w:rsidRPr="00980C8A" w:rsidRDefault="00980C8A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3FD34796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2781E5C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3D59F9DC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3F9667A4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276E1717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45789FC7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0226A2FE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0812C9F6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53DA8B80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5C5E8A1F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1F47968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1867ACD8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312D16FD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31E5B52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54649175" w14:textId="694A1264" w:rsidR="00980C8A" w:rsidRPr="00980C8A" w:rsidRDefault="00980C8A" w:rsidP="003A693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29D7A773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513FC1D1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sectPr w:rsidR="00980C8A" w:rsidRPr="00945816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EF3A26" w14:textId="77777777" w:rsidR="00E16D02" w:rsidRDefault="00E16D02" w:rsidP="00347C39">
      <w:pPr>
        <w:spacing w:before="0" w:after="0" w:line="240" w:lineRule="auto"/>
      </w:pPr>
      <w:r>
        <w:separator/>
      </w:r>
    </w:p>
  </w:endnote>
  <w:endnote w:type="continuationSeparator" w:id="0">
    <w:p w14:paraId="7067746D" w14:textId="77777777" w:rsidR="00E16D02" w:rsidRDefault="00E16D0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12604" w14:textId="77777777"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D5162">
      <w:rPr>
        <w:noProof/>
      </w:rPr>
      <w:t>12</w:t>
    </w:r>
    <w:r>
      <w:fldChar w:fldCharType="end"/>
    </w:r>
  </w:p>
  <w:p w14:paraId="334C5081" w14:textId="77777777"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00D2D" w14:textId="77777777" w:rsidR="00E16D02" w:rsidRDefault="00E16D0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8AD9798" w14:textId="77777777" w:rsidR="00E16D02" w:rsidRDefault="00E16D0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8E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26E5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86DDC"/>
    <w:rsid w:val="003912C4"/>
    <w:rsid w:val="003A693A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4B0A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77F58"/>
    <w:rsid w:val="00584420"/>
    <w:rsid w:val="00584449"/>
    <w:rsid w:val="00585481"/>
    <w:rsid w:val="00587A0B"/>
    <w:rsid w:val="00587CEE"/>
    <w:rsid w:val="005A15BD"/>
    <w:rsid w:val="005A65F0"/>
    <w:rsid w:val="005B32DF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073A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6540D"/>
    <w:rsid w:val="00873817"/>
    <w:rsid w:val="008807A2"/>
    <w:rsid w:val="00886A8B"/>
    <w:rsid w:val="00896744"/>
    <w:rsid w:val="008A019A"/>
    <w:rsid w:val="008A5A1E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641B1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18E"/>
    <w:rsid w:val="009D688F"/>
    <w:rsid w:val="009E383F"/>
    <w:rsid w:val="009E4A9A"/>
    <w:rsid w:val="009E7968"/>
    <w:rsid w:val="00A02521"/>
    <w:rsid w:val="00A04C8A"/>
    <w:rsid w:val="00A0736A"/>
    <w:rsid w:val="00A13D6A"/>
    <w:rsid w:val="00A208AF"/>
    <w:rsid w:val="00A231FB"/>
    <w:rsid w:val="00A238CA"/>
    <w:rsid w:val="00A278F3"/>
    <w:rsid w:val="00A27FEE"/>
    <w:rsid w:val="00A31253"/>
    <w:rsid w:val="00A40BE6"/>
    <w:rsid w:val="00A43C19"/>
    <w:rsid w:val="00A529AE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53DC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771E1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37835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66AA7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46B4"/>
    <w:rsid w:val="00DE678D"/>
    <w:rsid w:val="00E03790"/>
    <w:rsid w:val="00E058C0"/>
    <w:rsid w:val="00E16D02"/>
    <w:rsid w:val="00E26CD4"/>
    <w:rsid w:val="00E35817"/>
    <w:rsid w:val="00E45FBF"/>
    <w:rsid w:val="00E615E8"/>
    <w:rsid w:val="00E664B8"/>
    <w:rsid w:val="00E71E4D"/>
    <w:rsid w:val="00E83BAE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76255"/>
    <w:rsid w:val="00F81F09"/>
    <w:rsid w:val="00F914BA"/>
    <w:rsid w:val="00F9577E"/>
    <w:rsid w:val="00FA0411"/>
    <w:rsid w:val="00FA3741"/>
    <w:rsid w:val="00FB606D"/>
    <w:rsid w:val="00FD4B8B"/>
    <w:rsid w:val="00FD4E5A"/>
    <w:rsid w:val="00FD4F62"/>
    <w:rsid w:val="00FD51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DE323D"/>
  <w14:defaultImageDpi w14:val="0"/>
  <w15:docId w15:val="{274764A3-63F6-41E7-9923-42BE30A4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110</TotalTime>
  <Pages>6</Pages>
  <Words>1597</Words>
  <Characters>9955</Characters>
  <Application>Microsoft Office Word</Application>
  <DocSecurity>0</DocSecurity>
  <Lines>82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11529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Medvecova, Zdenka</dc:creator>
  <cp:lastModifiedBy>Konto Microsoft</cp:lastModifiedBy>
  <cp:revision>21</cp:revision>
  <cp:lastPrinted>2023-03-06T06:28:00Z</cp:lastPrinted>
  <dcterms:created xsi:type="dcterms:W3CDTF">2023-03-02T09:01:00Z</dcterms:created>
  <dcterms:modified xsi:type="dcterms:W3CDTF">2026-03-27T08:03:00Z</dcterms:modified>
</cp:coreProperties>
</file>