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C7D49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0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D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D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4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07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9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7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4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C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2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C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2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8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D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A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2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5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E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9E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5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2D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ACEB3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A2E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701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3C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B45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75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C0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AE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89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A1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A7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8A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BFF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7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1D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84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C07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DB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8C1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954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D39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D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C4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27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BC4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7CD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8E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EB1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C2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1A6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5F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C9A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605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F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21512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8D5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EB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2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AE4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FBA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C54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EC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38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C6D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E0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725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21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31A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2F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21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65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CCD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44E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41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14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A6D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65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82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A9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522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2AA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8D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9E3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FB2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4E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2D2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F7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95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900DA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0E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91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13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6F2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5F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C7B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00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F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F77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7B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6B1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5DC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4B9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C4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7C4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346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48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EF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CD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AC4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7BC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A0E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769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EE8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B5B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1A0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D03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DE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867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8C5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37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C0B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F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DF5EF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9B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08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E8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8D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B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0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E5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96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4A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09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70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8D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55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FBF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8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94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D8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65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20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6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6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192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6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F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F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6B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D0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F1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4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93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6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78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75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68560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3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E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C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5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E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1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A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1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D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E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2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0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E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4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A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E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25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2A20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5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A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F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A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6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B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3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17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DD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BA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23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B7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AD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59D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0A0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1B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836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34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0241E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8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0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6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5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A616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8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B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4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15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E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8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A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B3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C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2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5724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0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36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E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1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B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5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E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A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0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D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3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D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4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F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9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7EF0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8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5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9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6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95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5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B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F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9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2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2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182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A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5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7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9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C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5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9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C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3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C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B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AA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0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8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0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6DC2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6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E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F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5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8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E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E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6D9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3D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5D2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13C9F" w14:textId="3FD8D70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7F3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70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BE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6AD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A4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3A9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53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56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8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0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6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C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A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8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1690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0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6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5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7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8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9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54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CC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1D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3A7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9C48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DE9C48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C8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44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09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7D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7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8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4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4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E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4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0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4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8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3812F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9B43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7DFDF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4C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2B9B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7B2B9B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F94B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BEF94B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DE15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F7DE15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BD4322" w14:textId="24F863C3" w:rsidR="000B647F" w:rsidRDefault="000B647F" w:rsidP="00944C3D">
                                  <w:fldSimple w:instr=" MERGEFIELD  aDMOD  \* MERGEFORMAT ">
                                    <w:r w:rsidR="00A73F12" w:rsidRPr="00A73F1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2BD4322" w14:textId="24F863C3" w:rsidR="000B647F" w:rsidRDefault="000B647F" w:rsidP="00944C3D">
                            <w:fldSimple w:instr=" MERGEFIELD  aDMOD  \* MERGEFORMAT ">
                              <w:r w:rsidR="00A73F12" w:rsidRPr="00A73F1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CD8F3" w14:textId="3D04FC6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3F12" w:rsidRPr="00AC7B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7ACD8F3" w14:textId="3D04FC6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3F12" w:rsidRPr="00AC7B5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39122" w14:textId="794C7F32" w:rsidR="000B647F" w:rsidRDefault="000B647F" w:rsidP="00944C3D">
                                  <w:fldSimple w:instr=" MERGEFIELD  aDRDO  \* MERGEFORMAT ">
                                    <w:r w:rsidR="00A73F12" w:rsidRPr="00A73F1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4739122" w14:textId="794C7F32" w:rsidR="000B647F" w:rsidRDefault="000B647F" w:rsidP="00944C3D">
                            <w:fldSimple w:instr=" MERGEFIELD  aDRDO  \* MERGEFORMAT ">
                              <w:r w:rsidR="00A73F12" w:rsidRPr="00A73F12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B387F2" w14:textId="73CE9BD8" w:rsidR="000B647F" w:rsidRDefault="000B647F" w:rsidP="00944C3D">
                                  <w:fldSimple w:instr=" MERGEFIELD  aDMDO  \* MERGEFORMAT ">
                                    <w:r w:rsidR="00A73F12" w:rsidRPr="00A73F1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AB387F2" w14:textId="73CE9BD8" w:rsidR="000B647F" w:rsidRDefault="000B647F" w:rsidP="00944C3D">
                            <w:fldSimple w:instr=" MERGEFIELD  aDMDO  \* MERGEFORMAT ">
                              <w:r w:rsidR="00A73F12" w:rsidRPr="00A73F1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F2464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7FF19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D63B36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3F96A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23F96A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37771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937771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0FFB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8D0FFB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01C3E" w14:textId="380A3282" w:rsidR="000B647F" w:rsidRDefault="000B647F" w:rsidP="00944C3D">
                                  <w:fldSimple w:instr=" MERGEFIELD  aDRDOo  \* MERGEFORMAT ">
                                    <w:r w:rsidR="00A73F12" w:rsidRPr="00A73F1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8A01C3E" w14:textId="380A3282" w:rsidR="000B647F" w:rsidRDefault="000B647F" w:rsidP="00944C3D">
                            <w:fldSimple w:instr=" MERGEFIELD  aDRDOo  \* MERGEFORMAT ">
                              <w:r w:rsidR="00A73F12" w:rsidRPr="00A73F12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0B4689" w14:textId="0ED8E691" w:rsidR="000B647F" w:rsidRDefault="000B647F" w:rsidP="00944C3D">
                                  <w:fldSimple w:instr=" MERGEFIELD  aDMDO  \* MERGEFORMAT ">
                                    <w:r w:rsidR="00A73F12" w:rsidRPr="00A73F1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80B4689" w14:textId="0ED8E691" w:rsidR="000B647F" w:rsidRDefault="000B647F" w:rsidP="00944C3D">
                            <w:fldSimple w:instr=" MERGEFIELD  aDMDO  \* MERGEFORMAT ">
                              <w:r w:rsidR="00A73F12" w:rsidRPr="00A73F1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2443D" w14:textId="06EB1042" w:rsidR="000B647F" w:rsidRDefault="000B647F" w:rsidP="00944C3D">
                                  <w:fldSimple w:instr=" MERGEFIELD  aDRODo  \* MERGEFORMAT ">
                                    <w:r w:rsidR="00A73F12" w:rsidRPr="00A73F1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B12443D" w14:textId="06EB1042" w:rsidR="000B647F" w:rsidRDefault="000B647F" w:rsidP="00944C3D">
                            <w:fldSimple w:instr=" MERGEFIELD  aDRODo  \* MERGEFORMAT ">
                              <w:r w:rsidR="00A73F12" w:rsidRPr="00A73F12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E1D4D" w14:textId="3A2183FB" w:rsidR="000B647F" w:rsidRDefault="000B647F" w:rsidP="00944C3D">
                                  <w:fldSimple w:instr=" MERGEFIELD  aDMOD  \* MERGEFORMAT ">
                                    <w:r w:rsidR="00A73F12" w:rsidRPr="00A73F1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C5E1D4D" w14:textId="3A2183FB" w:rsidR="000B647F" w:rsidRDefault="000B647F" w:rsidP="00944C3D">
                            <w:fldSimple w:instr=" MERGEFIELD  aDMOD  \* MERGEFORMAT ">
                              <w:r w:rsidR="00A73F12" w:rsidRPr="00A73F1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E63AD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F6BAAA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5F5A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C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35C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0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F5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0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C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A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E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3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8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6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3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5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3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2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4B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4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1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9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B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C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5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9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D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8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5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AD26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5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9D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E7C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F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0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7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A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7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5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9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B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D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4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D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D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F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A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D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3C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7C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13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68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D60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FDC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2D8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47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9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8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5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6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5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3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E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9F9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6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7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4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5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C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F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1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D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0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F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A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7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A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5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2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F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F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2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F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6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160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9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8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C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B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16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F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C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A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472C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4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A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6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1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D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9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8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0A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8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9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F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4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C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7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3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1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5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1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0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3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4C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B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6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2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9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7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E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1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4292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1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0E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2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4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4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74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1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E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A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B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1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B6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4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4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0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4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5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D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F4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AC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B8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9B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32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8D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1C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D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7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5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5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2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4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E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8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F4E2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C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C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9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3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A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F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1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C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4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4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A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8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8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A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E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C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E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6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C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28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C4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F2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58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99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F2E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F7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B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7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625C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8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9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F40E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FCF40E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6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C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C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B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2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D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3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C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7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CCB6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36CCB6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4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1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4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1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C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3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4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49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2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4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F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1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D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D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F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4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9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6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8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9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8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8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D90C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37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E339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14F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E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A713D" w14:textId="25E82CD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3F12" w:rsidRPr="00AC7B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37913492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25A713D" w14:textId="25E82CD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3F12" w:rsidRPr="00AC7B58">
                              <w:rPr>
                                <w:rFonts w:ascii="Arial" w:hAnsi="Arial" w:cs="Arial"/>
                                <w:noProof/>
                              </w:rPr>
                              <w:t>37913492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B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6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5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3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F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4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4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6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A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AD2488" w14:textId="24453D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3F12" w:rsidRPr="00AC7B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2021737839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EAD2488" w14:textId="24453D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3F12" w:rsidRPr="00AC7B58">
                              <w:rPr>
                                <w:rFonts w:ascii="Arial" w:hAnsi="Arial" w:cs="Arial"/>
                                <w:noProof/>
                              </w:rPr>
                              <w:t>2021737839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9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1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D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B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2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35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9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7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C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C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3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7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8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3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0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D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B971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8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0CDBA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6F3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AF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8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6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4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E1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D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5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5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D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D6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0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A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7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1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0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8FF8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8C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AFE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8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ED14B" w14:textId="69829C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3F12" w:rsidRPr="00AC7B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3141 Noviny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ACED14B" w14:textId="69829C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3F12" w:rsidRPr="00AC7B58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3141 Noviny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B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0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C8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8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A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F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A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6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6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1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4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4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C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F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D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2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3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4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4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D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0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0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3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B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5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5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4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7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1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B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0B86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3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28B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1390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8C3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9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7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E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6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5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6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D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4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7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E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3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3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0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F4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1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6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E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4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2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9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C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F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F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5F51F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C8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65685" w14:textId="5A7201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3F12" w:rsidRPr="00AC7B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J.Zemana 99,101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EB65685" w14:textId="5A7201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3F12" w:rsidRPr="00AC7B58">
                              <w:rPr>
                                <w:rFonts w:ascii="Arial" w:hAnsi="Arial" w:cs="Arial"/>
                                <w:noProof/>
                              </w:rPr>
                              <w:t>J.Zemana 99,101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694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E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2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5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4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8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1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91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D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9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B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C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B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0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7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6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8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CB363D" w14:textId="4EF321DC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BCB363D" w14:textId="4EF321DC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1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C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4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6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2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7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4224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2C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3F4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16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F2B0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85FA7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B6930" w14:textId="24CBB1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3F12" w:rsidRPr="00AC7B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DBB6930" w14:textId="24CBB1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3F12" w:rsidRPr="00AC7B5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F7DC8" w14:textId="4675C2C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3F12" w:rsidRPr="00AC7B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48F7DC8" w14:textId="4675C2C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3F12" w:rsidRPr="00AC7B5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B200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DC6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0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7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FFCE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3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CD11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ABEDF" w14:textId="4FFFE59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3F12" w:rsidRPr="00AC7B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71ABEDF" w14:textId="4FFFE59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3F12" w:rsidRPr="00AC7B5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7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EA5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1C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4BC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4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63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9A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6E8B5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87D26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F8A852" w14:textId="297A11A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6F8A852" w14:textId="297A11A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2D3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B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D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0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9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7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8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9307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E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95E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97B7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45F8E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7CE82" w14:textId="4EF5CD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3F12" w:rsidRPr="00AC7B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987CE82" w14:textId="4EF5CD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3F12" w:rsidRPr="00AC7B5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EFED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7B77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97D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B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81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5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E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A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60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E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E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0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4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1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4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F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9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8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7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C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B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0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B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96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7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9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8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F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A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AFB0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9BF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4BC851" w14:textId="487DDD3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73F12">
              <w:rPr>
                <w:rFonts w:ascii="Arial" w:hAnsi="Arial"/>
                <w:lang w:eastAsia="sk-SK"/>
              </w:rPr>
              <w:t>30.3.2026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509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31C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A37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9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6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22F6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25E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7A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35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6E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7D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340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7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3928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6A8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B6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25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31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44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691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6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DC90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D17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FF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DA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FD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41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FA3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8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96D5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AEB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C5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E2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A4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76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018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A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E227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792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F6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82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DD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2D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858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4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5570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07D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D9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42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24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7B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8FD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2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9C53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B92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37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CC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9A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B9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E43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C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5BD5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E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AF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B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B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43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8B08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E43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F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4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6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D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F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1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5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8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7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A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5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5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9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B8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B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C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C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F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8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9B9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3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D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A142AE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2BE6730" w14:textId="77777777" w:rsidR="00944C3D" w:rsidRDefault="00944C3D" w:rsidP="00944C3D">
      <w:pPr>
        <w:rPr>
          <w:rFonts w:ascii="Arial" w:hAnsi="Arial"/>
        </w:rPr>
      </w:pPr>
    </w:p>
    <w:p w14:paraId="4D8967A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B5ACCAF" w14:textId="2A012E4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56B2CF1" w14:textId="0A59322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BA7EB73" w14:textId="1AE5221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40062B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DD7A1F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1577CA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46DE7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74612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63604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13803F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45566C3" w14:textId="55FB49CE" w:rsidR="00944C3D" w:rsidRPr="008D0433" w:rsidRDefault="00A73F1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Miloš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Tomšík</w:t>
            </w:r>
            <w:proofErr w:type="spellEnd"/>
          </w:p>
        </w:tc>
        <w:tc>
          <w:tcPr>
            <w:tcW w:w="3260" w:type="dxa"/>
            <w:vAlign w:val="center"/>
          </w:tcPr>
          <w:p w14:paraId="1B540FE6" w14:textId="0D69D426" w:rsidR="00944C3D" w:rsidRPr="008D0433" w:rsidRDefault="00A73F1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02F2A1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46731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CFDA1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2CA3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079E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83B384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9B96D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99D6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59AB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8ABDD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3A2011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9102E89" w14:textId="635A6B4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CD6288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EDE303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CEB9D97" w14:textId="5217B73E" w:rsidR="00944C3D" w:rsidRDefault="00A73F1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2609A93C" w14:textId="1ED189B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BAE348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52298D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0D79216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B4ED3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7A1AEC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75FE88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FA69C7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90C3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41DC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5D536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23414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5CE70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7BB73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E6DCB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1352E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48B87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7DBE8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A6F18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B51162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75F89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67255F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FCA7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68A4F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8E1CD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F5D81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66F148F" w14:textId="679CD09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E74B2F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02F29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20850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49C748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12F12B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5EEE99A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98485F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C1470C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BC57E55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73876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C256E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31871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0F8F65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8C3A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8B7AB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92BD0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35D89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A0F6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BF183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B41BE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B8719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0C3EE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79436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BF4AD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E96A5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A275C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8E61F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F51EE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524F7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6417A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916EC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F81D9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37650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CED74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C969E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946D3B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D3503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5D6EE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17745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7BCFA6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7DFE9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40381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57DC3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4B3914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7D9CE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E51EE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D97E4C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35DFBA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2FAAD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5DC3B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CD68A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40E9B68" w14:textId="77777777" w:rsidTr="00503750">
        <w:trPr>
          <w:trHeight w:val="302"/>
        </w:trPr>
        <w:tc>
          <w:tcPr>
            <w:tcW w:w="4510" w:type="dxa"/>
          </w:tcPr>
          <w:p w14:paraId="0730FF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DB5CE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2D0F4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53B03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5EE2C6" w14:textId="77777777" w:rsidTr="00503750">
        <w:trPr>
          <w:trHeight w:val="302"/>
        </w:trPr>
        <w:tc>
          <w:tcPr>
            <w:tcW w:w="4510" w:type="dxa"/>
          </w:tcPr>
          <w:p w14:paraId="5F6CB1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7F101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3D049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898EA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CB7163" w14:textId="77777777" w:rsidTr="00503750">
        <w:trPr>
          <w:trHeight w:val="302"/>
        </w:trPr>
        <w:tc>
          <w:tcPr>
            <w:tcW w:w="4510" w:type="dxa"/>
          </w:tcPr>
          <w:p w14:paraId="6C2EC4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9263B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AC60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ADE14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705F5C" w14:textId="77777777" w:rsidTr="00503750">
        <w:trPr>
          <w:trHeight w:val="302"/>
        </w:trPr>
        <w:tc>
          <w:tcPr>
            <w:tcW w:w="4510" w:type="dxa"/>
          </w:tcPr>
          <w:p w14:paraId="0BC99C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07A94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9A9F2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BC93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E3B2BC" w14:textId="77777777" w:rsidTr="00503750">
        <w:trPr>
          <w:trHeight w:val="327"/>
        </w:trPr>
        <w:tc>
          <w:tcPr>
            <w:tcW w:w="4510" w:type="dxa"/>
          </w:tcPr>
          <w:p w14:paraId="0A0757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6B155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C2046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D4241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4CBEE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4446E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4612BE5" w14:textId="05FA7FD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EDD9C1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BA55D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57C864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537415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3D22BE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0EBF8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BAFBD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B5D28D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FA45AE8" w14:textId="77777777" w:rsidTr="00503750">
        <w:tc>
          <w:tcPr>
            <w:tcW w:w="2302" w:type="dxa"/>
            <w:vAlign w:val="center"/>
          </w:tcPr>
          <w:p w14:paraId="7FF4E5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10E6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0CB33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E9279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44790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87987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95C1C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DBFBC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C8BBDC4" w14:textId="77777777" w:rsidTr="00503750">
        <w:tc>
          <w:tcPr>
            <w:tcW w:w="15593" w:type="dxa"/>
            <w:gridSpan w:val="8"/>
            <w:vAlign w:val="center"/>
          </w:tcPr>
          <w:p w14:paraId="2F4030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86E29F3" w14:textId="77777777" w:rsidTr="00503750">
        <w:tc>
          <w:tcPr>
            <w:tcW w:w="2302" w:type="dxa"/>
            <w:vAlign w:val="center"/>
          </w:tcPr>
          <w:p w14:paraId="27FBF6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2F2E3D" w14:textId="3B4ED5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0D7C8E" w14:textId="74C663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701560" w14:textId="5578E6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0C9C9" w14:textId="691631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79E98E" w14:textId="63BCA7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1B5A5" w14:textId="44EC4D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A2323C" w14:textId="2DB0BC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786F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4C16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30395E6" w14:textId="325CAF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9A92C4" w14:textId="2F121E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FD267F" w14:textId="245535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BA9FF0" w14:textId="0E98A4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96B72C" w14:textId="48686E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DC58F" w14:textId="6395D1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0F017" w14:textId="393240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FC076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E249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41F8A8A" w14:textId="588724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129585" w14:textId="7D9844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FECA6F" w14:textId="754A29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A8EA3A" w14:textId="0DC678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2E8E1C" w14:textId="7A98E8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0E9640" w14:textId="4695A3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A6D311" w14:textId="2401FC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69A73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B48D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5B1B3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D351D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BE32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922B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A1A2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DB33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6291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A2DFF9B" w14:textId="77777777" w:rsidTr="00503750">
        <w:tc>
          <w:tcPr>
            <w:tcW w:w="2302" w:type="dxa"/>
            <w:vAlign w:val="center"/>
          </w:tcPr>
          <w:p w14:paraId="754111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37BCF1" w14:textId="500228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5863C2" w14:textId="387667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7ED22" w14:textId="6969A0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0FB28" w14:textId="5AAF06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C00425" w14:textId="33EA3F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6BFEBF" w14:textId="673C5E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8B03E" w14:textId="365803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3D9F2E" w14:textId="77777777" w:rsidTr="00503750">
        <w:tc>
          <w:tcPr>
            <w:tcW w:w="15593" w:type="dxa"/>
            <w:gridSpan w:val="8"/>
            <w:vAlign w:val="center"/>
          </w:tcPr>
          <w:p w14:paraId="61B3C9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5F105A0" w14:textId="77777777" w:rsidTr="00503750">
        <w:tc>
          <w:tcPr>
            <w:tcW w:w="2302" w:type="dxa"/>
            <w:vAlign w:val="center"/>
          </w:tcPr>
          <w:p w14:paraId="5C1081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3B506B" w14:textId="4F18E4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88B604" w14:textId="553220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BAA8B" w14:textId="1D9B2C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8A7EBA" w14:textId="063913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2C4C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6FA9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C2C44A" w14:textId="390644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D4EA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A71B4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7284E94" w14:textId="1CB640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5B56F0" w14:textId="13FD26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23007D" w14:textId="48E92B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D6AA4E" w14:textId="5D9B6A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045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8A37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7C2ED4" w14:textId="71F028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9047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5E91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61286F9" w14:textId="03D447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D0DAEA" w14:textId="2BF3AB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B48C2" w14:textId="2C004A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2F6CB" w14:textId="13F2C0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2AC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9F54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7B794B" w14:textId="6C9C97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B4852" w14:textId="77777777" w:rsidTr="00503750">
        <w:tc>
          <w:tcPr>
            <w:tcW w:w="2302" w:type="dxa"/>
            <w:vAlign w:val="center"/>
          </w:tcPr>
          <w:p w14:paraId="265C4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D17174D" w14:textId="705909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E5B359" w14:textId="305A26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E3706" w14:textId="5B0349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31A4EA" w14:textId="2AE2CE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086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8A0F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733EC0" w14:textId="01F267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F938F" w14:textId="77777777" w:rsidTr="00503750">
        <w:tc>
          <w:tcPr>
            <w:tcW w:w="15593" w:type="dxa"/>
            <w:gridSpan w:val="8"/>
            <w:vAlign w:val="center"/>
          </w:tcPr>
          <w:p w14:paraId="60523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7D1EA39" w14:textId="77777777" w:rsidTr="00503750">
        <w:tc>
          <w:tcPr>
            <w:tcW w:w="2302" w:type="dxa"/>
            <w:vAlign w:val="center"/>
          </w:tcPr>
          <w:p w14:paraId="353CC4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4627CE" w14:textId="587C38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720BFC" w14:textId="70FB64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2B005" w14:textId="532BCF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771C1" w14:textId="14A9AA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3CCF6" w14:textId="654226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5AB6A8" w14:textId="01ED81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1E3B33" w14:textId="295B96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4B96B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B1346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7AF245" w14:textId="2FEDB9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AD25ED" w14:textId="556FFF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494F2" w14:textId="733323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22C2F6" w14:textId="56A27D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E1B71" w14:textId="2B64D9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8F857F" w14:textId="2F9634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12741" w14:textId="1A0FD7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5D7A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2E269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2ED8E40" w14:textId="427DB9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7715B4" w14:textId="36EF42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86CD0" w14:textId="247AA6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C339E8" w14:textId="77D259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16B05" w14:textId="5CE792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C394D5" w14:textId="77EA0C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316614" w14:textId="0DE9F0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2417E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CCFA3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B1BA98" w14:textId="66A22B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504D6E" w14:textId="5C9D5D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B76AAC" w14:textId="4C3E10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843008" w14:textId="2B05EE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3A429" w14:textId="5FF896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2D791C" w14:textId="194080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8BF432" w14:textId="193ED2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35E5D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7B4D4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B7DB45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1BFE4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9BEB7FB" w14:textId="561F7D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A50E7F" w14:textId="7D3CA7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29F0C8" w14:textId="3A4969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70FE8" w14:textId="3549DB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A1CD0" w14:textId="7F31F3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300FC3" w14:textId="0390DE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D96828" w14:textId="51A6DB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B5EC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07C3B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0A6664" w14:textId="01B64E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06DE8D" w14:textId="41C11C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9480FF" w14:textId="116837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56BD5" w14:textId="0C2CE6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A6C93C" w14:textId="778089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82CA34" w14:textId="11D97F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940AB4" w14:textId="6F9596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1ED0E7" w14:textId="77777777" w:rsidR="00944C3D" w:rsidRDefault="00944C3D" w:rsidP="00944C3D">
      <w:pPr>
        <w:rPr>
          <w:rFonts w:ascii="Arial" w:hAnsi="Arial"/>
          <w:b/>
        </w:rPr>
      </w:pPr>
    </w:p>
    <w:p w14:paraId="1D41100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E9F2884" w14:textId="77777777" w:rsidTr="00503750">
        <w:tc>
          <w:tcPr>
            <w:tcW w:w="1944" w:type="dxa"/>
            <w:vAlign w:val="center"/>
          </w:tcPr>
          <w:p w14:paraId="640FA0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69D5E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E3268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EE73C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80F5B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02EFB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566FB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AD913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4C22A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7ECDE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510A9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B3B57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2899590" w14:textId="77777777" w:rsidTr="00503750">
        <w:tc>
          <w:tcPr>
            <w:tcW w:w="15685" w:type="dxa"/>
            <w:gridSpan w:val="12"/>
            <w:vAlign w:val="center"/>
          </w:tcPr>
          <w:p w14:paraId="6AE23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603E62" w14:textId="77777777" w:rsidTr="00503750">
        <w:tc>
          <w:tcPr>
            <w:tcW w:w="1944" w:type="dxa"/>
            <w:vAlign w:val="center"/>
          </w:tcPr>
          <w:p w14:paraId="733B79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A8429B" w14:textId="19D47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100C81" w14:textId="4E4CE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BC5C53" w14:textId="2646F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2E9D1D" w14:textId="77E8B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4E4DE1" w14:textId="57923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0EA39A" w14:textId="23DDB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A7363D" w14:textId="3B17F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D8C68E" w14:textId="2D92A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46344A" w14:textId="4D14F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50DAB8" w14:textId="4C341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E38489" w14:textId="686DB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088FD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045FB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7CBB642" w14:textId="2A1E7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D1BA8CA" w14:textId="4AD2C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272AAC" w14:textId="4DB76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9CC16F" w14:textId="133D8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B5749A" w14:textId="19F6D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46F10B" w14:textId="013C6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99F634" w14:textId="63043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87267A" w14:textId="3942A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DBCAFE" w14:textId="3945D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0766B6" w14:textId="67C83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FC384B" w14:textId="0E405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5F77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58298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E13C55E" w14:textId="5DAE7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7877FA4" w14:textId="51383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387DE8" w14:textId="605CA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432A7C" w14:textId="68907B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C1C4E4" w14:textId="2703F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AB439B" w14:textId="012D6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4D76EA" w14:textId="7CEE3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7AE2D" w14:textId="0A140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41AC8A" w14:textId="70488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5332D" w14:textId="1FA65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0927BA" w14:textId="341DE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718E0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1328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98A7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3F4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7FC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B5B2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297C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4768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2B2F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5E00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F08C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DCD4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843D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3B8C553" w14:textId="77777777" w:rsidTr="00503750">
        <w:tc>
          <w:tcPr>
            <w:tcW w:w="1944" w:type="dxa"/>
            <w:vAlign w:val="center"/>
          </w:tcPr>
          <w:p w14:paraId="78637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BC29235" w14:textId="5F121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6FAD3C" w14:textId="4B8D7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559031" w14:textId="794DB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8986E3" w14:textId="38A63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087932" w14:textId="481CC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1E5EFC" w14:textId="1455E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2ED213" w14:textId="130F2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3DE549" w14:textId="4D909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921F2D" w14:textId="0444D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C2CC47" w14:textId="3BA05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238BD8" w14:textId="5076E3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922675" w14:textId="77777777" w:rsidTr="00503750">
        <w:tc>
          <w:tcPr>
            <w:tcW w:w="15685" w:type="dxa"/>
            <w:gridSpan w:val="12"/>
            <w:vAlign w:val="center"/>
          </w:tcPr>
          <w:p w14:paraId="3276AB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78741DF" w14:textId="77777777" w:rsidTr="00503750">
        <w:tc>
          <w:tcPr>
            <w:tcW w:w="1944" w:type="dxa"/>
            <w:vAlign w:val="center"/>
          </w:tcPr>
          <w:p w14:paraId="3ADA1E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C01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608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007BD8" w14:textId="3AA1B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9BE882" w14:textId="5BF6B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33914D" w14:textId="2ECF6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5A1B27" w14:textId="7EA8E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D07B63" w14:textId="7781F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1A6519" w14:textId="2397C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A54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53D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9656A8" w14:textId="037A3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2176C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AF6F5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F42B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804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BA7AF1" w14:textId="67979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0B5108" w14:textId="1D496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3085E2" w14:textId="00412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8D111C" w14:textId="594F8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D62921" w14:textId="7E416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F4952E" w14:textId="43D52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0BD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2D5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8FF11A" w14:textId="440CF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3A3B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5D63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5BC9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2A3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AA97EB" w14:textId="2ED98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930F48" w14:textId="45B3A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BDF73A" w14:textId="58D46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C23D25" w14:textId="2A7D1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B07C73" w14:textId="4436F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A3109B" w14:textId="43AFB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C0F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2DB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632159B" w14:textId="435AB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B52D38" w14:textId="77777777" w:rsidTr="00503750">
        <w:tc>
          <w:tcPr>
            <w:tcW w:w="1944" w:type="dxa"/>
            <w:vAlign w:val="center"/>
          </w:tcPr>
          <w:p w14:paraId="015B82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AE7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D27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098340" w14:textId="2608E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FCE82B" w14:textId="272166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63A31E" w14:textId="1D166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75AC83" w14:textId="6FD819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67E5AB" w14:textId="16186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E2C748" w14:textId="13B0B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040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89A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DE198F1" w14:textId="4FCCC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B59790" w14:textId="77777777" w:rsidTr="00503750">
        <w:tc>
          <w:tcPr>
            <w:tcW w:w="15685" w:type="dxa"/>
            <w:gridSpan w:val="12"/>
            <w:vAlign w:val="center"/>
          </w:tcPr>
          <w:p w14:paraId="4B9484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D73BDF1" w14:textId="77777777" w:rsidTr="00503750">
        <w:tc>
          <w:tcPr>
            <w:tcW w:w="1944" w:type="dxa"/>
            <w:vAlign w:val="center"/>
          </w:tcPr>
          <w:p w14:paraId="208432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A98D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48B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A02489" w14:textId="0F71A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A655D8" w14:textId="772CF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37EA2D" w14:textId="0B7AE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1FAEB8" w14:textId="1CA9D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7E9D24" w14:textId="4A27E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5F2ED2" w14:textId="77EF7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93DF5E" w14:textId="41566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ECF204" w14:textId="13617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0D4743" w14:textId="2C7DB9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38036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C4A8F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37F8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EF4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CD50B0" w14:textId="2FF3A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9D3AF0" w14:textId="740FD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EB0292" w14:textId="00029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CE7EC5" w14:textId="4FA52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E21C6A" w14:textId="22F12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68E7F8" w14:textId="4153F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9810A6" w14:textId="1D4D8A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C39E5F" w14:textId="7C293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9F9C32" w14:textId="08E49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C220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8E76D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1501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D69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453F90" w14:textId="111FD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A44EAD" w14:textId="3F848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6B3B1D" w14:textId="6D27D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C7692E" w14:textId="7B642B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1AD28B" w14:textId="25B7F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0BF2C1" w14:textId="6A424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6CA696" w14:textId="1BCFC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FA57A" w14:textId="076FC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BC231E" w14:textId="4C1C3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63F3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6D1F7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1B5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08A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7F7908" w14:textId="164FA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531825" w14:textId="31F27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D2478A" w14:textId="0B8B0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0F5BF7" w14:textId="11374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47DC9B" w14:textId="037F2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E72A41" w14:textId="3BE14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4CFADF" w14:textId="28BC7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410F36" w14:textId="3E7DB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F1480E" w14:textId="07416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D6BCE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09309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7D5894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019F6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F0923FC" w14:textId="475FC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B64480" w14:textId="62795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6EC70E" w14:textId="09C7D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D734C9" w14:textId="2B23D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10CE8B" w14:textId="2034D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D0AE4C" w14:textId="669E1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BB6092" w14:textId="72341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74750B" w14:textId="354A5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BADCB8" w14:textId="2FB67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B278BF" w14:textId="420B9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CEEFE1" w14:textId="5ABD7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F366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600D4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8D47781" w14:textId="169CB7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F955D9" w14:textId="4B3BE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5F3255" w14:textId="0F5EA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1AD22D" w14:textId="12B0F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FDE662" w14:textId="3F153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7C15DD" w14:textId="191C2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5FBE71" w14:textId="70D85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19B1F7" w14:textId="03126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CD446B" w14:textId="23DBC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C6A818" w14:textId="52E4C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2B77C9" w14:textId="7DBD7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F70C3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9BC0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43C5D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522181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F0AA3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63AB4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8C5725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80271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0C5A1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AD919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9BFA3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07EAC5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FA19E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1B6A2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686AF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38000D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40C159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49D5E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66B62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6708A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8BDC51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9C3CC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78E0D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3FB974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B67654D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33E3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4721B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8A70B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C6ED5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8A606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459F9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ACC46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6C47D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F8BF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4694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6B233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0E1D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8858A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5B4571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FBE45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172A9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6D3B4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2B89C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F5313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118F6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75811E8" w14:textId="77777777" w:rsidTr="00503750">
        <w:trPr>
          <w:trHeight w:val="1073"/>
        </w:trPr>
        <w:tc>
          <w:tcPr>
            <w:tcW w:w="3614" w:type="dxa"/>
            <w:vMerge/>
          </w:tcPr>
          <w:p w14:paraId="427E3D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007C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5431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99468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D8B8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D81B0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34C7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640C3C7" w14:textId="77777777" w:rsidTr="00503750">
        <w:trPr>
          <w:trHeight w:val="283"/>
        </w:trPr>
        <w:tc>
          <w:tcPr>
            <w:tcW w:w="3614" w:type="dxa"/>
          </w:tcPr>
          <w:p w14:paraId="28B3A9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73D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9095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77C1F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DB30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E3E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F788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308E5E" w14:textId="77777777" w:rsidTr="00503750">
        <w:trPr>
          <w:trHeight w:val="283"/>
        </w:trPr>
        <w:tc>
          <w:tcPr>
            <w:tcW w:w="3614" w:type="dxa"/>
          </w:tcPr>
          <w:p w14:paraId="2DA393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6B8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C099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1DE0C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8F06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0AFE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F69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10A047C" w14:textId="77777777" w:rsidTr="00503750">
        <w:trPr>
          <w:trHeight w:val="283"/>
        </w:trPr>
        <w:tc>
          <w:tcPr>
            <w:tcW w:w="3614" w:type="dxa"/>
          </w:tcPr>
          <w:p w14:paraId="33D2B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D182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4992F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AF7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A85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AEF9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54AC8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5AD63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FD925F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AD7588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89360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8ED0F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982B1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E689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847C6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48FAF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73A49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21CE9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A2A10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A30C5B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26C92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89881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1D5FC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DF17BBC" w14:textId="011A3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24DEF2" w14:textId="31802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89C94B" w14:textId="7E8A2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C4B37" w14:textId="34C42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DE5852" w14:textId="0F210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EF0561" w14:textId="0A0EC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E0791" w14:textId="62AD3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6541C2" w14:textId="46624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1D6E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ADC7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ECD25D9" w14:textId="37868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19D2B" w14:textId="774C6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676252" w14:textId="4B4A62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33CC9D" w14:textId="68D39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D814B" w14:textId="3754A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96076A" w14:textId="73234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A76060" w14:textId="0F369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2907CF" w14:textId="1D98D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86BF4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1ACC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4135A9B" w14:textId="3B163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87A927" w14:textId="32EEF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710387" w14:textId="429B9C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A11B06" w14:textId="372EE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968BDE" w14:textId="56CBD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80C9EC" w14:textId="1798A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CF2964" w14:textId="71B85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73C62F" w14:textId="7C831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3A7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650E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FEC8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05A1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E63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749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B11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0AB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11A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7CEB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6471D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FFB4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1B0AAC5" w14:textId="79159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421C7" w14:textId="02F3E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E0C3CF" w14:textId="26459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4A0FB" w14:textId="15E48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0B3A4" w14:textId="0A945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8A187" w14:textId="3567DD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B970C5" w14:textId="404C6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27D5F0" w14:textId="1B094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4F56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14942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33C19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C7730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B945CEA" w14:textId="06BBB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D253E" w14:textId="577B4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AAA1E" w14:textId="3B0A5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6D1EA2" w14:textId="7DC6E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D0F9C" w14:textId="3932E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8C9695" w14:textId="47C2F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79B3D6" w14:textId="690B0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F4ED30" w14:textId="7EED4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AA3D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9C3C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BD2D1E9" w14:textId="15A19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BBAC7" w14:textId="76B8A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C923C2" w14:textId="01063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6D9D8B" w14:textId="45A79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41D60E" w14:textId="54D9C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BDBAF7" w14:textId="733E9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A7484" w14:textId="4D1DC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14BD2D" w14:textId="7217F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A0F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FE26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F24A93F" w14:textId="7CB26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7DB6FE" w14:textId="48001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E217B3" w14:textId="1CE22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3F762" w14:textId="0CBF1E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263DC5" w14:textId="3E42B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CA03B" w14:textId="35644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3BE667" w14:textId="64F37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02D7B6" w14:textId="41D0A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B337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DFC50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596E11A" w14:textId="3E3E5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46A5F2" w14:textId="4ED66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59065D" w14:textId="3062B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55E245" w14:textId="3C086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D64BA7" w14:textId="4C610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2136A9" w14:textId="72DAA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3AC7F1" w14:textId="02104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151429" w14:textId="4B81A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AC26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C7056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5A2F8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53F4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6E88955" w14:textId="6BDEC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E95C2B" w14:textId="5ABD9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1C9BE" w14:textId="2E42E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255BFC" w14:textId="0D137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46A3D9" w14:textId="1BB19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87262" w14:textId="29778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18D612" w14:textId="64952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D93A6B" w14:textId="5BAF3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027B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822755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CFBBC4E" w14:textId="5C53D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73DD4A" w14:textId="4B8AB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FD61BC" w14:textId="1402B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9B3AE5" w14:textId="4851E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2F359C" w14:textId="5FD7A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289A63" w14:textId="5007C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B76CFA" w14:textId="163B3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DCA8B0" w14:textId="641C0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3FED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992B2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F19F5EC" w14:textId="27073EE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1FC4E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660A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B8EE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B301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4D21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00A1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4D5A9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9865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8D51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7518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3D51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6933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E25B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E8BC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893D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01C3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B35A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B5367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3F7DF7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745409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6CB783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EFD1AA1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6D063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1374A7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7D4F0D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5CBB1F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11BCB1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B21CB60" w14:textId="77777777" w:rsidTr="00503750">
        <w:trPr>
          <w:trHeight w:val="437"/>
        </w:trPr>
        <w:tc>
          <w:tcPr>
            <w:tcW w:w="2594" w:type="dxa"/>
          </w:tcPr>
          <w:p w14:paraId="1EF345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5B327B1" w14:textId="3945E6D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506B3E6" w14:textId="41B5E4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D306F79" w14:textId="1C08F1B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631449B" w14:textId="76DE6A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F8BA9A" w14:textId="77777777" w:rsidTr="00503750">
        <w:trPr>
          <w:trHeight w:val="420"/>
        </w:trPr>
        <w:tc>
          <w:tcPr>
            <w:tcW w:w="2594" w:type="dxa"/>
          </w:tcPr>
          <w:p w14:paraId="2A83C5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C4C8A03" w14:textId="3652326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F574D10" w14:textId="010219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3342C97" w14:textId="6F04EDD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39F6529" w14:textId="396078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0EA6868" w14:textId="77777777" w:rsidTr="00503750">
        <w:trPr>
          <w:trHeight w:val="630"/>
        </w:trPr>
        <w:tc>
          <w:tcPr>
            <w:tcW w:w="2594" w:type="dxa"/>
          </w:tcPr>
          <w:p w14:paraId="751B5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35FA4DA1" w14:textId="005892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E80F7D2" w14:textId="00E75E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B0276E" w14:textId="109977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4E56F44" w14:textId="3C8007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AEF137" w14:textId="77777777" w:rsidTr="00503750">
        <w:trPr>
          <w:trHeight w:val="420"/>
        </w:trPr>
        <w:tc>
          <w:tcPr>
            <w:tcW w:w="2594" w:type="dxa"/>
          </w:tcPr>
          <w:p w14:paraId="2BB43C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3C7E9828" w14:textId="732939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FA014B7" w14:textId="2CA995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B4796AF" w14:textId="52FE2D2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46C8820" w14:textId="47C024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C0E628" w14:textId="77777777" w:rsidTr="00503750">
        <w:trPr>
          <w:trHeight w:val="437"/>
        </w:trPr>
        <w:tc>
          <w:tcPr>
            <w:tcW w:w="2594" w:type="dxa"/>
          </w:tcPr>
          <w:p w14:paraId="3C68B0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74E099B" w14:textId="4C7957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7D33A5B" w14:textId="7E216E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D726DA1" w14:textId="13C2CAF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9E498A5" w14:textId="7E8C48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8A9A526" w14:textId="77777777" w:rsidTr="00503750">
        <w:trPr>
          <w:trHeight w:val="420"/>
        </w:trPr>
        <w:tc>
          <w:tcPr>
            <w:tcW w:w="2594" w:type="dxa"/>
          </w:tcPr>
          <w:p w14:paraId="504A5BC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4FB0CE6B" w14:textId="5DD04BA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CEBBDE1" w14:textId="0C4A58E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AE046DE" w14:textId="0F77BF5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90B7C3A" w14:textId="41C9631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F3161BF" w14:textId="77777777" w:rsidR="00944C3D" w:rsidRDefault="00944C3D" w:rsidP="00944C3D">
      <w:pPr>
        <w:rPr>
          <w:rFonts w:ascii="Arial" w:hAnsi="Arial"/>
          <w:b/>
        </w:rPr>
      </w:pPr>
    </w:p>
    <w:p w14:paraId="747FA60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83C8148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6011BC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3801A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4792E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80086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7266D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0723E0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438A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C0EEA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35592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4D7A8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7B153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9C319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CC331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75D9C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D3CFB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1DDA57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57E93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98F9A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53409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84E83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A5C9F4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F4DFD5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DFBF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5755C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26DD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415FA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80025A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83FA0D4" w14:textId="77777777" w:rsidTr="00503750">
        <w:tc>
          <w:tcPr>
            <w:tcW w:w="2835" w:type="dxa"/>
            <w:vAlign w:val="center"/>
          </w:tcPr>
          <w:p w14:paraId="48B11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C786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16D7A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0019E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939B6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62C30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7210E2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C09D75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79EF1" w14:textId="2B6EAB1B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B95813" w14:textId="333FE73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74802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66562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03F028" w14:textId="221231B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2314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A284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7011C0B" w14:textId="3A90B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9DBD12" w14:textId="1244A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B2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6A9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72D56A" w14:textId="68C11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92E0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6D94E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9AC338A" w14:textId="40E49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42162A" w14:textId="06118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592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ED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08E1BE" w14:textId="245B9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0E58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4F8C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823DC56" w14:textId="3C682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C874A1" w14:textId="672F6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F3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574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D4A313" w14:textId="22696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D7FFA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6F2F6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1F82F2D" w14:textId="3E9F8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6B109" w14:textId="4187A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325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67A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CC835B" w14:textId="09B1ED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5681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47813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D834BFB" w14:textId="28F49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06B859" w14:textId="61FB3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DAF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7CB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B33000" w14:textId="58A4C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207D0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B7DA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84A3D76" w14:textId="1D2CA3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24807B" w14:textId="10FE91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61B3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2BF2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0F46EB" w14:textId="40281D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69B00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9934D7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30ED1C6" w14:textId="6EF8B239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A927E16" w14:textId="77777777" w:rsidR="00944C3D" w:rsidRDefault="00944C3D" w:rsidP="00944C3D">
      <w:pPr>
        <w:rPr>
          <w:rFonts w:ascii="Arial" w:hAnsi="Arial"/>
          <w:b/>
        </w:rPr>
      </w:pPr>
    </w:p>
    <w:p w14:paraId="50FBCDB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543B5CA" w14:textId="77777777" w:rsidTr="00503750">
        <w:tc>
          <w:tcPr>
            <w:tcW w:w="2835" w:type="dxa"/>
            <w:vAlign w:val="center"/>
          </w:tcPr>
          <w:p w14:paraId="670F90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B15B0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A104D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E7058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6F6A4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F1D61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BF09DE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1A1F2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CE6DC90" w14:textId="42789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A86FBA" w14:textId="7BDEC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D33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E52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2DFA85" w14:textId="320BE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83A9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E67B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D25CCD1" w14:textId="101B0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2F2884" w14:textId="72C90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325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791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6AFDD2" w14:textId="22950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523A5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60D1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EB4718C" w14:textId="6CA45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4F9FA" w14:textId="1E673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A6B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E8C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2E67D6" w14:textId="7D462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D39A9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94B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CDF9815" w14:textId="491402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DA3811" w14:textId="1CA3F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A5C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D90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109290" w14:textId="1F6D0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4500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EDF86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031F459" w14:textId="263FC2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77E961" w14:textId="04640F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40E9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39AE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E769D8" w14:textId="2C74B2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0FA84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DB6EC4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87A18B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D9252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16A5C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CE36C1B" w14:textId="77777777" w:rsidTr="00503750">
        <w:trPr>
          <w:trHeight w:val="699"/>
        </w:trPr>
        <w:tc>
          <w:tcPr>
            <w:tcW w:w="3502" w:type="dxa"/>
            <w:vMerge/>
          </w:tcPr>
          <w:p w14:paraId="0F1279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2D0A6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99038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889115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BB703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700C39D" w14:textId="05DB85A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35D2CB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66C3E5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D6A2A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CDBA4C4" w14:textId="07C5554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4CB29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DD4D6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19FA6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4B448C7" w14:textId="0BA0B30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58D4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EE47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27814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3FE72D0" w14:textId="77777777" w:rsidTr="00503750">
        <w:trPr>
          <w:trHeight w:val="593"/>
        </w:trPr>
        <w:tc>
          <w:tcPr>
            <w:tcW w:w="3497" w:type="dxa"/>
          </w:tcPr>
          <w:p w14:paraId="1F9761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D7C9F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0ED20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0286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875A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AB32328" w14:textId="0B8DF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588C13" w14:textId="4B181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A0F4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FD0E45" w14:textId="2BCA1DA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197789" w14:textId="0AC9A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0B9006" w14:textId="62827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A99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C031BA" w14:textId="0428D9F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408896" w14:textId="6EC7A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C49811" w14:textId="0957E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82A6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A1F9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2EEAF32" w14:textId="50A20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C3F45F" w14:textId="0B88D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F0CC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4881FD" w14:textId="44E270C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AFC3F8" w14:textId="587F8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FDBAB7" w14:textId="51F86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D4C6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D3088A" w14:textId="5DB8135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FB8315" w14:textId="34EF8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E07427" w14:textId="55176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3AEF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CFD7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47E6F14" w14:textId="67591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81FAB" w14:textId="1CF88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B3B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3B7339" w14:textId="714F4D7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C02E77" w14:textId="5483C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C3867D" w14:textId="6FF2E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F26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FA8D1D" w14:textId="24945FF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046946" w14:textId="1849B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47972B" w14:textId="0D92F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C2F0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2F34E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B18DD85" w14:textId="565EC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F72BE8" w14:textId="0C16F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B84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85383F" w14:textId="6723B6B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CBA9C4" w14:textId="10FB2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3CBF16" w14:textId="1C89FF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2D9AE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A9C2C4A" w14:textId="674DEE0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5C133D" w14:textId="2B4C9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5AC467" w14:textId="04E3B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9D6B70" w14:textId="77777777" w:rsidR="00944C3D" w:rsidRDefault="00944C3D" w:rsidP="00944C3D">
      <w:pPr>
        <w:rPr>
          <w:rFonts w:ascii="Arial" w:hAnsi="Arial"/>
          <w:b/>
        </w:rPr>
      </w:pPr>
    </w:p>
    <w:p w14:paraId="462F6C66" w14:textId="77777777" w:rsidR="00944C3D" w:rsidRDefault="00944C3D" w:rsidP="00944C3D">
      <w:pPr>
        <w:rPr>
          <w:rFonts w:ascii="Arial" w:hAnsi="Arial"/>
          <w:b/>
        </w:rPr>
      </w:pPr>
    </w:p>
    <w:p w14:paraId="245E4E30" w14:textId="77777777" w:rsidR="00944C3D" w:rsidRDefault="00944C3D" w:rsidP="00944C3D">
      <w:pPr>
        <w:rPr>
          <w:rFonts w:ascii="Arial" w:hAnsi="Arial"/>
          <w:b/>
        </w:rPr>
      </w:pPr>
    </w:p>
    <w:p w14:paraId="50EA45B4" w14:textId="77777777" w:rsidR="00944C3D" w:rsidRDefault="00944C3D" w:rsidP="00944C3D">
      <w:pPr>
        <w:rPr>
          <w:rFonts w:ascii="Arial" w:hAnsi="Arial"/>
          <w:b/>
        </w:rPr>
      </w:pPr>
    </w:p>
    <w:p w14:paraId="4680E20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1634"/>
        <w:gridCol w:w="1205"/>
        <w:gridCol w:w="1181"/>
        <w:gridCol w:w="1196"/>
        <w:gridCol w:w="1575"/>
      </w:tblGrid>
      <w:tr w:rsidR="00944C3D" w:rsidRPr="00050529" w14:paraId="65FF8A18" w14:textId="77777777" w:rsidTr="00503750">
        <w:tc>
          <w:tcPr>
            <w:tcW w:w="2622" w:type="dxa"/>
            <w:vAlign w:val="center"/>
          </w:tcPr>
          <w:p w14:paraId="596D20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A924F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9FBB2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809F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1CEFF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D267D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8AD64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EEF77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3BFF3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C8875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761B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793284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FD85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DEBD8E2" w14:textId="07E81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EC2A65" w14:textId="4BD88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234BCB" w14:textId="1D868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1F8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D2444E" w14:textId="5A1B2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2FFCAB" w14:textId="77777777" w:rsidTr="00503750">
        <w:tc>
          <w:tcPr>
            <w:tcW w:w="2622" w:type="dxa"/>
            <w:vAlign w:val="center"/>
          </w:tcPr>
          <w:p w14:paraId="737DB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999CF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CAC1F58" w14:textId="5A6FC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3B648F" w14:textId="71F55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8DA9E0" w14:textId="4625E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BAC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73C3EB" w14:textId="5C3A5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FFA9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FCED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642A96D" w14:textId="62479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6A7C28" w14:textId="211FA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A0843" w14:textId="58306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8BC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F42018" w14:textId="64C89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DEA7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5BCF3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CC35524" w14:textId="6585C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A61B02" w14:textId="7A2C8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67047B" w14:textId="13A31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239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E2B8F7" w14:textId="483B7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8D688" w14:textId="77777777" w:rsidTr="00503750">
        <w:tc>
          <w:tcPr>
            <w:tcW w:w="2622" w:type="dxa"/>
            <w:vAlign w:val="center"/>
          </w:tcPr>
          <w:p w14:paraId="25D78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90FCAA0" w14:textId="67F852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15057.00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DD3224" w14:textId="265AA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2127.00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D97D00" w14:textId="018F9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853.00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9D2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094716" w14:textId="0893F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16330.00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F91D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4AFA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A76B57D" w14:textId="28542E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1D6098" w14:textId="0D488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0F5513" w14:textId="14A4F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3F9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0526D6" w14:textId="0F84D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400CA" w14:textId="77777777" w:rsidTr="00503750">
        <w:tc>
          <w:tcPr>
            <w:tcW w:w="2622" w:type="dxa"/>
            <w:vAlign w:val="center"/>
          </w:tcPr>
          <w:p w14:paraId="357BD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C3409CF" w14:textId="4054A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69380C" w14:textId="4139BD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97E2ED" w14:textId="49686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E96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C539B8" w14:textId="5C56D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029C4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4DF210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1686A9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3213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615A453" w14:textId="2CB7F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4DBFDF" w14:textId="7B776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C69EEF" w14:textId="12A8B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CC1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A51020" w14:textId="17B11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ED6B1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CE5A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078A829" w14:textId="21E719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D81185" w14:textId="27B8B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251958" w14:textId="71259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4A3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8F1A37" w14:textId="194BB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B93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3283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5FE4C97" w14:textId="51BC4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CD01DD" w14:textId="130572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CD604B" w14:textId="5512D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F3C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C0A4B5" w14:textId="1010A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AABCB9" w14:textId="77777777" w:rsidTr="00503750">
        <w:tc>
          <w:tcPr>
            <w:tcW w:w="2622" w:type="dxa"/>
            <w:vAlign w:val="center"/>
          </w:tcPr>
          <w:p w14:paraId="62D9C7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7C90878" w14:textId="79FFB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56CFCA" w14:textId="0C9BF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6E5D4F" w14:textId="2F2F7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FE93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636872" w14:textId="713D9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69420" w14:textId="77777777" w:rsidTr="00503750">
        <w:tc>
          <w:tcPr>
            <w:tcW w:w="2622" w:type="dxa"/>
            <w:vAlign w:val="center"/>
          </w:tcPr>
          <w:p w14:paraId="3916E0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DBC9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8037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EC7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526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138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A704C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1D63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98395FD" w14:textId="410648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15057.00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1DF2D5" w14:textId="345FB90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2127.00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F9D31C" w14:textId="3FF7A6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853.00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4AB3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C95935" w14:textId="4F23A2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16330.00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1377D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DC0AA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AF640E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C911E6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64833C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338EB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24332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BCA84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6C4EF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9B7DB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E4684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1DF3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B0808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96BA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560F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A8FE6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AEEE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86C4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F217C6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FD05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112D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A0795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A878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D2F1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F8364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2A58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22F3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7D526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AD09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A400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4B429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9260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62DB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E8EC1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72A2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92C3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865E7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A0AC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D246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DE0AE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EDF3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0F12A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74B0A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A21D6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7B35A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AD929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4F15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90B8A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562E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2288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FCB5A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11D6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51FF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4B92D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D67C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4F22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8EA47E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066B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80C0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75326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7B94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5287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234D2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1DF1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FE8D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A7470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7C3793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0E7A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7928E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A2263E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A73C66C" w14:textId="77777777" w:rsidTr="00503750">
        <w:tc>
          <w:tcPr>
            <w:tcW w:w="2835" w:type="dxa"/>
            <w:vAlign w:val="center"/>
          </w:tcPr>
          <w:p w14:paraId="645F9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1C619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7CC8E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D849A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3326D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0A2A3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E522737" w14:textId="77777777" w:rsidTr="00503750">
        <w:tc>
          <w:tcPr>
            <w:tcW w:w="2835" w:type="dxa"/>
            <w:vAlign w:val="center"/>
          </w:tcPr>
          <w:p w14:paraId="168FDE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865EF59" w14:textId="10AC5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9BF71B" w14:textId="27A48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63B57B" w14:textId="7FF95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35E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F93AD0" w14:textId="35666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927FC2" w14:textId="77777777" w:rsidTr="00503750">
        <w:tc>
          <w:tcPr>
            <w:tcW w:w="2835" w:type="dxa"/>
            <w:vAlign w:val="center"/>
          </w:tcPr>
          <w:p w14:paraId="00B72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C723EAE" w14:textId="1E21C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DB4366" w14:textId="16A20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56926" w14:textId="12A56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8FA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B0E01D" w14:textId="30873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ADF93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D3BEE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F40906B" w14:textId="4D70D45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F13D20" w14:textId="5540C0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C2CFD1" w14:textId="657E00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AB3A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F557" w14:textId="2BF90F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ACC10A0" w14:textId="77777777" w:rsidTr="00503750">
        <w:tc>
          <w:tcPr>
            <w:tcW w:w="2835" w:type="dxa"/>
            <w:vAlign w:val="center"/>
          </w:tcPr>
          <w:p w14:paraId="5D1FE3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B67317D" w14:textId="74F59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E264A6" w14:textId="39524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3BFEC8" w14:textId="79EDF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AA2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A52D6B" w14:textId="36CFA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66282" w14:textId="77777777" w:rsidTr="00503750">
        <w:tc>
          <w:tcPr>
            <w:tcW w:w="2835" w:type="dxa"/>
            <w:vAlign w:val="center"/>
          </w:tcPr>
          <w:p w14:paraId="61A6B1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2E6F5A4" w14:textId="3E740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6A7191" w14:textId="6BEFA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938B1C" w14:textId="6CD66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C9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3B2FD3" w14:textId="1E68E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2703C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31DD9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B21D69D" w14:textId="473C3B8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330625" w14:textId="1E364AA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FB3B9" w14:textId="4BCDE89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1EA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C730F" w14:textId="2588C3A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E6E6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BC9CB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7875927" w14:textId="2C5AA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73ED3B" w14:textId="3C22A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0D5E4" w14:textId="678A9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FA3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0528E3" w14:textId="7ECA4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DE020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301225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4F972EAC" w14:textId="77777777" w:rsidTr="00503750">
        <w:tc>
          <w:tcPr>
            <w:tcW w:w="2552" w:type="dxa"/>
            <w:vAlign w:val="center"/>
          </w:tcPr>
          <w:p w14:paraId="5D8E01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BCCF2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070AE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DD03F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290F6B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C46F4AD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5E64C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1F0F10E6" w14:textId="74D750D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65.00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00801A0" w14:textId="458927F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E332832" w14:textId="3E4C619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B99F489" w14:textId="6FCF688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65.00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0BB193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69256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9F6A511" w14:textId="6E1D3FA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62769D2" w14:textId="38BDE82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11385AB" w14:textId="46B79B3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4FBA592" w14:textId="1D2AC7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CA81E9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8AA0D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DAD2D3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ECA2E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D6318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AD3D76E" w14:textId="77777777" w:rsidTr="00503750">
        <w:tc>
          <w:tcPr>
            <w:tcW w:w="4395" w:type="dxa"/>
            <w:vMerge/>
          </w:tcPr>
          <w:p w14:paraId="77ABAC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0170C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F37CD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C97F49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BFC8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15499A2" w14:textId="5A545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  <w:lang w:eastAsia="sk-SK"/>
              </w:rPr>
              <w:t>132.80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96932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9C3FA4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C8F32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C8A8273" w14:textId="6AADF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BB6FF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C6224E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E6546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E50FB52" w14:textId="1EF613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132.80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C660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2F9BB37" w14:textId="77777777" w:rsidTr="00503750">
        <w:tc>
          <w:tcPr>
            <w:tcW w:w="4395" w:type="dxa"/>
            <w:vAlign w:val="center"/>
          </w:tcPr>
          <w:p w14:paraId="4C2DB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1F6053F" w14:textId="2DCA7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33F98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C3B0AF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19005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D3A39C5" w14:textId="1F8CB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C7274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A0ED1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01F76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21F3E9E" w14:textId="6449CE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B220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7A3390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FB3F0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513EAB7" w14:textId="4C988226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6600.00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203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D0CB8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41C635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EADAA5C" w14:textId="77777777" w:rsidTr="00503750">
        <w:tc>
          <w:tcPr>
            <w:tcW w:w="4395" w:type="dxa"/>
            <w:vAlign w:val="center"/>
          </w:tcPr>
          <w:p w14:paraId="001BD9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7617B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1CD5E7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48AF48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76D6E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C457355" w14:textId="2E1EAD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6659AB" w14:textId="7752BB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171BB7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1D2A4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8F3E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FAE6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9EB0D3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33206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1399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2AC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457386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966DFE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AA79FF7" w14:textId="434F164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B0AFDC" w14:textId="4DEB1C1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328DC5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11BAB1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D7EC1B5" w14:textId="05BBC0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DA1373" w14:textId="07636A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9922C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D9440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14934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0318872" w14:textId="77777777" w:rsidTr="00503750">
        <w:tc>
          <w:tcPr>
            <w:tcW w:w="1843" w:type="dxa"/>
            <w:vAlign w:val="center"/>
          </w:tcPr>
          <w:p w14:paraId="0C6385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10B36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63A91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FDD86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07E10E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F5C3CE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09A07F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2F6CBB4" w14:textId="77777777" w:rsidTr="00503750">
        <w:tc>
          <w:tcPr>
            <w:tcW w:w="1843" w:type="dxa"/>
            <w:vAlign w:val="center"/>
          </w:tcPr>
          <w:p w14:paraId="474C49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4B9A1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7301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0CA3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EC1A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CC8F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56B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6C5B2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0F1A5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174D1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8B4B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DE43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CDED8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2623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1DE8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7C7884" w14:textId="77777777" w:rsidTr="00503750">
        <w:tc>
          <w:tcPr>
            <w:tcW w:w="1843" w:type="dxa"/>
            <w:vAlign w:val="center"/>
          </w:tcPr>
          <w:p w14:paraId="23F292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BE871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7AD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8537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AA13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197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D871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87C8A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8282D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86687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6DF6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8A93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4231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81AD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E183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9B5EC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12A2E3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A3D16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A1B6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E542D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4344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A3B9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0B53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8EE62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216B4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B09761A" w14:textId="77777777" w:rsidTr="00503750">
        <w:trPr>
          <w:trHeight w:val="664"/>
        </w:trPr>
        <w:tc>
          <w:tcPr>
            <w:tcW w:w="3372" w:type="dxa"/>
          </w:tcPr>
          <w:p w14:paraId="191D19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C7657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31155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C62CA1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50487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9C2D158" w14:textId="01951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E5EA85" w14:textId="616E5F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F9E3B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EF5254" w14:textId="05927D3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366478" w14:textId="3A840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B8FE1F" w14:textId="7DDBD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0A2EB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A2F339" w14:textId="55B495E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B59ADA6" w14:textId="04F16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6767EA" w14:textId="7A6E2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FA6D1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DAFBB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9A63E55" w14:textId="31923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B1E712" w14:textId="7EC2D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648A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A38C7A1" w14:textId="00914ED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F4F3A02" w14:textId="54087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716CB8" w14:textId="34770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EC8D7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31EC77E" w14:textId="6E8FBDB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D81573" w14:textId="5192D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BBAD1A" w14:textId="414FD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FD0CD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3E172E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EE657BF" w14:textId="77777777" w:rsidTr="00503750">
        <w:tc>
          <w:tcPr>
            <w:tcW w:w="2835" w:type="dxa"/>
            <w:vAlign w:val="center"/>
          </w:tcPr>
          <w:p w14:paraId="3B031F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1E8DC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D52EA0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0EA21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10604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B20C196" w14:textId="77777777" w:rsidTr="00503750">
        <w:tc>
          <w:tcPr>
            <w:tcW w:w="2835" w:type="dxa"/>
          </w:tcPr>
          <w:p w14:paraId="05C100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8352924" w14:textId="3700B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783980" w14:textId="671C7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429ACC" w14:textId="22CAC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395FE6" w14:textId="57F15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530FBF" w14:textId="77777777" w:rsidTr="00503750">
        <w:tc>
          <w:tcPr>
            <w:tcW w:w="2835" w:type="dxa"/>
          </w:tcPr>
          <w:p w14:paraId="72AF78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0BB0E9E" w14:textId="02E68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2CA6D4" w14:textId="514EF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08EE47" w14:textId="2A793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A9FCC7" w14:textId="6AA98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889050" w14:textId="77777777" w:rsidTr="00503750">
        <w:tc>
          <w:tcPr>
            <w:tcW w:w="2835" w:type="dxa"/>
          </w:tcPr>
          <w:p w14:paraId="298FE7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0B9C681" w14:textId="135D0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0106F9" w14:textId="7AD88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755C91" w14:textId="5D6E8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6D05E8" w14:textId="6F54C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858667" w14:textId="77777777" w:rsidTr="00503750">
        <w:tc>
          <w:tcPr>
            <w:tcW w:w="2835" w:type="dxa"/>
            <w:vAlign w:val="center"/>
          </w:tcPr>
          <w:p w14:paraId="441530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BFDAC84" w14:textId="24BC3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D03CD0" w14:textId="4BDAD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B9D0F4" w14:textId="739A4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91EEDE" w14:textId="13EAA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3ADB4A" w14:textId="77777777" w:rsidTr="00503750">
        <w:tc>
          <w:tcPr>
            <w:tcW w:w="2835" w:type="dxa"/>
            <w:vAlign w:val="center"/>
          </w:tcPr>
          <w:p w14:paraId="4581E9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3E3A893" w14:textId="796D1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C6E3EB" w14:textId="46CF1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22AA61" w14:textId="5308C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EF1665" w14:textId="4A91D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FEFF31" w14:textId="77777777" w:rsidTr="00503750">
        <w:tc>
          <w:tcPr>
            <w:tcW w:w="2835" w:type="dxa"/>
          </w:tcPr>
          <w:p w14:paraId="17FB5B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0DF2D40" w14:textId="5BCE3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D7BBB4" w14:textId="5039F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48BEDB" w14:textId="0313A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CEC8EC" w14:textId="099B4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F20EC9" w14:textId="77777777" w:rsidTr="00503750">
        <w:tc>
          <w:tcPr>
            <w:tcW w:w="2835" w:type="dxa"/>
          </w:tcPr>
          <w:p w14:paraId="0C90E5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DC12C27" w14:textId="7E00A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C7A709" w14:textId="6B8F2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60006E" w14:textId="0C853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FD2E9D" w14:textId="778E6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AC3397" w14:textId="77777777" w:rsidTr="00503750">
        <w:tc>
          <w:tcPr>
            <w:tcW w:w="2835" w:type="dxa"/>
          </w:tcPr>
          <w:p w14:paraId="692DEF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237368F" w14:textId="68789D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34D814" w14:textId="27FDC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523FB8" w14:textId="657DF7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63687B" w14:textId="7A64F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43F9E8" w14:textId="77777777" w:rsidR="00944C3D" w:rsidRDefault="00944C3D" w:rsidP="00944C3D">
      <w:pPr>
        <w:rPr>
          <w:rFonts w:ascii="Arial" w:hAnsi="Arial"/>
          <w:b/>
        </w:rPr>
      </w:pPr>
    </w:p>
    <w:p w14:paraId="1AD6E8C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8ABFF0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1AD47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F89BE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270D0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D0110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CE3C29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538532B" w14:textId="77777777" w:rsidTr="00503750">
        <w:trPr>
          <w:trHeight w:val="443"/>
        </w:trPr>
        <w:tc>
          <w:tcPr>
            <w:tcW w:w="2560" w:type="dxa"/>
          </w:tcPr>
          <w:p w14:paraId="4962AA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92FC725" w14:textId="047E2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F7C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151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563B94" w14:textId="2B6EE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EA441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CDB472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345754A" w14:textId="771AD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B17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4D79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D23F7E7" w14:textId="21AD3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884A4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14210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E772DF0" w14:textId="02497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2A2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562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4D9636" w14:textId="4BBAA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4C8E0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96ED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51B46F8" w14:textId="67FC0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7E6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0E1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2E96ECC" w14:textId="1BD0D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F0ACFC" w14:textId="77777777" w:rsidR="00944C3D" w:rsidRDefault="00944C3D" w:rsidP="00944C3D">
      <w:pPr>
        <w:rPr>
          <w:rFonts w:ascii="Arial" w:hAnsi="Arial"/>
          <w:b/>
        </w:rPr>
      </w:pPr>
    </w:p>
    <w:p w14:paraId="1328F340" w14:textId="77777777" w:rsidR="00944C3D" w:rsidRDefault="00944C3D" w:rsidP="00944C3D">
      <w:pPr>
        <w:rPr>
          <w:rFonts w:ascii="Arial" w:hAnsi="Arial"/>
          <w:b/>
        </w:rPr>
      </w:pPr>
    </w:p>
    <w:p w14:paraId="2508ACD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8DB3775" w14:textId="77777777" w:rsidR="00944C3D" w:rsidRDefault="00944C3D" w:rsidP="00944C3D">
      <w:pPr>
        <w:rPr>
          <w:rFonts w:ascii="Arial" w:hAnsi="Arial"/>
          <w:b/>
        </w:rPr>
      </w:pPr>
    </w:p>
    <w:p w14:paraId="6CEB6BE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BED212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E9671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C8F0D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70F95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6D0DDB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31CB3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F1843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EE08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F4E49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5D5DC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87D62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D4819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BA378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AF2D7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14588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38176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AF1332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24505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7F2BA2B" w14:textId="77777777" w:rsidTr="00503750">
        <w:trPr>
          <w:trHeight w:val="677"/>
        </w:trPr>
        <w:tc>
          <w:tcPr>
            <w:tcW w:w="3358" w:type="dxa"/>
          </w:tcPr>
          <w:p w14:paraId="4CFEB1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1F8AA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BB273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DC79F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DCBE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0745FBB" w14:textId="7268D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893C56" w14:textId="74204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BDBB4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3F16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A4C2173" w14:textId="57CF7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AC080C" w14:textId="64863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B2BB2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0C77E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049BBF9" w14:textId="4845E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BCDE8E" w14:textId="0443A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624E6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C363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4C52C0E" w14:textId="71956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37FFEF" w14:textId="4BA64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6066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670322" w14:textId="6EA7126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6F02C42" w14:textId="3101A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DEB207" w14:textId="0271B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86493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537BA58" w14:textId="2D13D18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F48F99" w14:textId="2B489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359AF3" w14:textId="19DB6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B3ED9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AEAA8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69ABBE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FD19D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7A316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41303B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92818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2431F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9F935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8833E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E095F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E2B87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CE580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7112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CC95D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A9DFBD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9D2C4D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5D72BD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13CD75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AB919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A202A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F08D7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44ED5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1E43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1FD56C1" w14:textId="16F6A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F5F856" w14:textId="676A2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3E9B9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852AE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6FC3FCF" w14:textId="22DC7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28B89A" w14:textId="3DCFF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13C1C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3E42A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33F5C40" w14:textId="74BF7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C2BE86" w14:textId="66720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DF0E9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2FE5B8A" w14:textId="49E7056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0ABDC9" w14:textId="4C766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1F9D36" w14:textId="1BAA2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4634F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1406964" w14:textId="2A106B3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F17D854" w14:textId="4F238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D2CE6E" w14:textId="68EEB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6B495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0E9655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F65F3A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4E2D4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CFAC2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B127D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FD404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40A7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C621520" w14:textId="37E17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D11AC8" w14:textId="7EA9D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DC169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F9895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B9AEDB6" w14:textId="6167B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9E3ECE" w14:textId="3AE40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9F686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5B69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9F33047" w14:textId="73D82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8FE05F" w14:textId="6FBC6A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85A98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975846C" w14:textId="70F725E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65FBE0" w14:textId="7CB16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7C95A5" w14:textId="59363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FE0C8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7C601B9" w14:textId="1014E49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23D1A4F" w14:textId="3C855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27052A" w14:textId="65C0A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327F2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14540F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BD64E0E" w14:textId="77777777" w:rsidTr="00503750">
        <w:tc>
          <w:tcPr>
            <w:tcW w:w="3686" w:type="dxa"/>
            <w:vAlign w:val="center"/>
          </w:tcPr>
          <w:p w14:paraId="18DAA5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6FA51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C2468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CA9ED5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77D3C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7514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8DA2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F686F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037F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74790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827C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72423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A484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7A1D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DDA0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71FAE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6212D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C798F0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5B362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D8DE5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E9637A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3D69A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ADEEF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5970B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7EC9A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E14F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5ACADDE" w14:textId="66CAF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96F696" w14:textId="75A58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EBA70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90A30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6F2B66D" w14:textId="7BBB3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4D420B" w14:textId="4F9B0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CBCC5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9732A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2355FB6" w14:textId="08A76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A58AD4" w14:textId="6551B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4595F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E6A2F72" w14:textId="64875C5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AAF118" w14:textId="3E51F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F006E7" w14:textId="052CA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D6971D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9965071" w14:textId="53759B0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98A556" w14:textId="34635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0BCD7B" w14:textId="5A556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700C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9E4EF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448607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67DC33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7A90C3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B47A4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A9B55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B63E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777D10A" w14:textId="54FF1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82BD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32E7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FE32EAF" w14:textId="023FC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90996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9E4E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F321D08" w14:textId="38047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05BA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5A6B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5E3677B" w14:textId="2E7F0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D09F7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C7A1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393A93E" w14:textId="4EFED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27FE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82804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18115A4" w14:textId="0EA4A2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510C7A" w14:textId="77777777" w:rsidR="00944C3D" w:rsidRDefault="00944C3D" w:rsidP="00944C3D">
      <w:pPr>
        <w:rPr>
          <w:sz w:val="22"/>
          <w:szCs w:val="22"/>
        </w:rPr>
      </w:pPr>
    </w:p>
    <w:p w14:paraId="65588580" w14:textId="77777777" w:rsidR="00944C3D" w:rsidRDefault="00944C3D" w:rsidP="00944C3D">
      <w:pPr>
        <w:rPr>
          <w:sz w:val="22"/>
          <w:szCs w:val="22"/>
        </w:rPr>
      </w:pPr>
    </w:p>
    <w:p w14:paraId="10066FE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1FF695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E796E46" w14:textId="1194DFB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3883F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F279C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3739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A1603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A132B5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BF5AC6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AE38D4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6B007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A14385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C739E6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A9176F1" w14:textId="5F0CC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8CCFFF" w14:textId="4AD15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A8215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C1244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098F7F5" w14:textId="7D3B8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76D2EC6" w14:textId="35FEA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C497B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7131F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3A8244D" w14:textId="4E6F3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854C14" w14:textId="23E6E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E9BA5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8FD06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DF7A65E" w14:textId="76834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B66913" w14:textId="235FE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83FA0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19F98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2A611EB" w14:textId="4ECF7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0A12E8" w14:textId="1A758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58251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1C2E78" w14:textId="1F544B2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B2F8D74" w14:textId="0D046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528F81" w14:textId="0B7FD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9D1A5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C93223E" w14:textId="63AD20E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3958447" w14:textId="12B71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A009D3D" w14:textId="388DF6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07FB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40C3A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2C2761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29F32E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07112E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CEEDD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0312D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397F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DCA7F84" w14:textId="6FD62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8AB43B" w14:textId="1DE81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9E30B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BE858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D144EB4" w14:textId="075E5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1C02A4" w14:textId="32A83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16DB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BF758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F0BC954" w14:textId="50532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3771D6" w14:textId="6E68BB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82F96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FB6F7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7EFE4FF" w14:textId="65AFF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30F063" w14:textId="51EA9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24F05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A7C75A" w14:textId="2E783E9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B97B217" w14:textId="2B8C4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9819DD" w14:textId="07FA7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98D8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2587F6" w14:textId="708A9BA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DDA4FB" w14:textId="60A88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0F2F5D" w14:textId="52FF7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32532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2A83F8F" w14:textId="7543D44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B9B150F" w14:textId="083A4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83BE8F" w14:textId="2B0C9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3F12" w:rsidRPr="00AC7B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AE06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458A9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AE31F24" w14:textId="633735F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62EA9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1D225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3BBAC0A" w14:textId="581D34A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1C3D1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405BE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0115401" w14:textId="73796C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3D063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8A28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4CCF4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CB82891" w14:textId="77777777" w:rsidR="00944C3D" w:rsidRPr="003607F0" w:rsidRDefault="00944C3D" w:rsidP="00944C3D"/>
    <w:p w14:paraId="5FF8F36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1798" w14:textId="77777777" w:rsidR="00A2795E" w:rsidRDefault="00A2795E">
      <w:r>
        <w:separator/>
      </w:r>
    </w:p>
  </w:endnote>
  <w:endnote w:type="continuationSeparator" w:id="0">
    <w:p w14:paraId="2E0D21C7" w14:textId="77777777" w:rsidR="00A2795E" w:rsidRDefault="00A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026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7F1AB5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79E7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57692B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883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6364DDE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55FF5" w14:textId="77777777" w:rsidR="00A2795E" w:rsidRDefault="00A2795E">
      <w:r>
        <w:separator/>
      </w:r>
    </w:p>
  </w:footnote>
  <w:footnote w:type="continuationSeparator" w:id="0">
    <w:p w14:paraId="341DF2EE" w14:textId="77777777" w:rsidR="00A2795E" w:rsidRDefault="00A27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686188">
    <w:abstractNumId w:val="13"/>
  </w:num>
  <w:num w:numId="2" w16cid:durableId="2040277292">
    <w:abstractNumId w:val="17"/>
  </w:num>
  <w:num w:numId="3" w16cid:durableId="1850674838">
    <w:abstractNumId w:val="8"/>
  </w:num>
  <w:num w:numId="4" w16cid:durableId="367343593">
    <w:abstractNumId w:val="7"/>
  </w:num>
  <w:num w:numId="5" w16cid:durableId="19677365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129651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1177308">
    <w:abstractNumId w:val="20"/>
  </w:num>
  <w:num w:numId="8" w16cid:durableId="262807896">
    <w:abstractNumId w:val="10"/>
  </w:num>
  <w:num w:numId="9" w16cid:durableId="1614896772">
    <w:abstractNumId w:val="0"/>
  </w:num>
  <w:num w:numId="10" w16cid:durableId="503010759">
    <w:abstractNumId w:val="19"/>
  </w:num>
  <w:num w:numId="11" w16cid:durableId="838696757">
    <w:abstractNumId w:val="6"/>
  </w:num>
  <w:num w:numId="12" w16cid:durableId="1580096726">
    <w:abstractNumId w:val="9"/>
  </w:num>
  <w:num w:numId="13" w16cid:durableId="2146003746">
    <w:abstractNumId w:val="12"/>
  </w:num>
  <w:num w:numId="14" w16cid:durableId="962030463">
    <w:abstractNumId w:val="15"/>
  </w:num>
  <w:num w:numId="15" w16cid:durableId="1857111432">
    <w:abstractNumId w:val="14"/>
  </w:num>
  <w:num w:numId="16" w16cid:durableId="2025671806">
    <w:abstractNumId w:val="2"/>
  </w:num>
  <w:num w:numId="17" w16cid:durableId="1267075971">
    <w:abstractNumId w:val="4"/>
  </w:num>
  <w:num w:numId="18" w16cid:durableId="434060655">
    <w:abstractNumId w:val="11"/>
  </w:num>
  <w:num w:numId="19" w16cid:durableId="1891841022">
    <w:abstractNumId w:val="5"/>
  </w:num>
  <w:num w:numId="20" w16cid:durableId="155070951">
    <w:abstractNumId w:val="18"/>
  </w:num>
  <w:num w:numId="21" w16cid:durableId="134420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53"/>
    <w:docVar w:name="arg2" w:val="Driver=asa17;DBF=D:\anasoft\data\tebys.db;DBN=tebys;ENG=SQL17;commlinks=TCPIP{ip=192.168.1.241};uid=hromnikova;con=finus(12.0);pwd=488300282956Vaveto1"/>
    <w:docVar w:name="arg3" w:val="3081992"/>
    <w:docVar w:name="arg4" w:val="C:\Users\HROMNI~1.TEB\AppData\Local\Temp\101140.doc"/>
    <w:docVar w:name="arg5" w:val="1"/>
  </w:docVars>
  <w:rsids>
    <w:rsidRoot w:val="00A73F1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2795E"/>
    <w:rsid w:val="00A4559A"/>
    <w:rsid w:val="00A45CBB"/>
    <w:rsid w:val="00A548D2"/>
    <w:rsid w:val="00A61D74"/>
    <w:rsid w:val="00A62A99"/>
    <w:rsid w:val="00A65012"/>
    <w:rsid w:val="00A67AA4"/>
    <w:rsid w:val="00A73F12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4107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DBD17"/>
  <w15:docId w15:val="{9E0106FD-0516-4E80-9321-BAE0A539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2026-03-30T07:56:00Z</dcterms:created>
  <dcterms:modified xsi:type="dcterms:W3CDTF">2026-03-30T07:57:00Z</dcterms:modified>
</cp:coreProperties>
</file>