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E1E4F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C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04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58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3E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5E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BF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28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D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CB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B7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F6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BE3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61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B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A3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5E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BB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8A1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0D4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45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32D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4D902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D9C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14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FEA4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667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4E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39A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40A8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07F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A1A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A2C5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D8F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CF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8FF7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52D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C6C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DB2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447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8EDA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AC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5B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C71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B7E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036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F12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BE7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4997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EA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C02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AFC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F6B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7350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E10E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04D1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4CE91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4DB5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AD5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934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4884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1CC1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2DF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5C53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AF3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1FB2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833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F75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2D4E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730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3E1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DCC9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8D9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619E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AAE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E24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B993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61CD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52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7CA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044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754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8093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D27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36C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6EAB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B74E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44E91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02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A66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283D8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B217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C19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3EF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54CB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7D0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667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2A7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A87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38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ED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300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61B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075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982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D23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DA5D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42E4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4C8D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A4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3AA3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9DF0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DF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5EB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0A51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D3D6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1A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97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C9B6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D0D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942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BC9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3AA6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2B4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38E4F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F5F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3A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53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8BE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2E5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66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71E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AA1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25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35A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138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86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81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C3B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95E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E44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11B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4D5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C61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25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E8F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E1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61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62B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8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18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3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08E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55C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A43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FD5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7A4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8F1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80C37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D6C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455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5F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1A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9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14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0B6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6C5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B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02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1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9A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02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01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6B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C5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670F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5317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9E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ED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FC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AD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E9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1E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717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F06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EC5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C89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9CE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3C8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345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F76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168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582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D8E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BEE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683D7F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12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74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31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05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D64E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78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11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7B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F89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EC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4C9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FE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21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A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2A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4C8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4A53AC0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8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21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B8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FA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F63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88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80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F6F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01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A6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5A4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24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B0C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83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4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111A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28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9F3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06B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BA6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CC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97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CC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1A0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56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C8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F6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9B7AF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9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CD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0D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6F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C86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03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D14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3C4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E0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DA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14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AC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CB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79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FB5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5D36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8C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16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75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D4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D3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EB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1A8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A2E4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77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A10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95D668" w14:textId="586FBC87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F35D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0C05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E7CA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1DA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5CD8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FF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DFF2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1D39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B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56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76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29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0C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CA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6390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BAD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B7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A0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91F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6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B4A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470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9247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D99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6EA98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10CE0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710CE0C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B4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3D7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A17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D4C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DA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C0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6B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CE9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1B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4E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A7D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A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71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EAA8C0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DA20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294F2F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8D1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75DA3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4D75DA32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E0B8A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2E0B8A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1FC8A03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11FC8A03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784BAE" w14:textId="0E967858" w:rsidR="000B647F" w:rsidRDefault="000B647F" w:rsidP="00944C3D">
                                  <w:fldSimple w:instr=" MERGEFIELD  aDMOD  \* MERGEFORMAT ">
                                    <w:r w:rsidR="00103221" w:rsidRPr="0010322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6A784BAE" w14:textId="0E967858" w:rsidR="000B647F" w:rsidRDefault="000B647F" w:rsidP="00944C3D">
                            <w:fldSimple w:instr=" MERGEFIELD  aDMOD  \* MERGEFORMAT ">
                              <w:r w:rsidR="00103221" w:rsidRPr="0010322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BEEC05" w14:textId="2BBE513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03221" w:rsidRPr="00112B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0BEEC05" w14:textId="2BBE513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03221" w:rsidRPr="00112B9A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F621FA" w14:textId="1B8A69EB" w:rsidR="000B647F" w:rsidRDefault="000B647F" w:rsidP="00944C3D">
                                  <w:fldSimple w:instr=" MERGEFIELD  aDRDO  \* MERGEFORMAT ">
                                    <w:r w:rsidR="00103221" w:rsidRPr="0010322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EF621FA" w14:textId="1B8A69EB" w:rsidR="000B647F" w:rsidRDefault="000B647F" w:rsidP="00944C3D">
                            <w:fldSimple w:instr=" MERGEFIELD  aDRDO  \* MERGEFORMAT ">
                              <w:r w:rsidR="00103221" w:rsidRPr="00103221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C82226" w14:textId="530D514F" w:rsidR="000B647F" w:rsidRDefault="000B647F" w:rsidP="00944C3D">
                                  <w:fldSimple w:instr=" MERGEFIELD  aDMDO  \* MERGEFORMAT ">
                                    <w:r w:rsidR="00103221" w:rsidRPr="0010322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25C82226" w14:textId="530D514F" w:rsidR="000B647F" w:rsidRDefault="000B647F" w:rsidP="00944C3D">
                            <w:fldSimple w:instr=" MERGEFIELD  aDMDO  \* MERGEFORMAT ">
                              <w:r w:rsidR="00103221" w:rsidRPr="0010322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E6055B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0C4788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C50145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A845F53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A845F53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710B92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08710B92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023DB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1023DB9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549F6D" w14:textId="237A2AA7" w:rsidR="000B647F" w:rsidRDefault="000B647F" w:rsidP="00944C3D">
                                  <w:fldSimple w:instr=" MERGEFIELD  aDRDOo  \* MERGEFORMAT ">
                                    <w:r w:rsidR="00103221" w:rsidRPr="0010322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54549F6D" w14:textId="237A2AA7" w:rsidR="000B647F" w:rsidRDefault="000B647F" w:rsidP="00944C3D">
                            <w:fldSimple w:instr=" MERGEFIELD  aDRDOo  \* MERGEFORMAT ">
                              <w:r w:rsidR="00103221" w:rsidRPr="0010322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8DF877" w14:textId="1C97037F" w:rsidR="000B647F" w:rsidRDefault="000B647F" w:rsidP="00944C3D">
                                  <w:fldSimple w:instr=" MERGEFIELD  aDMDO  \* MERGEFORMAT ">
                                    <w:r w:rsidR="00103221" w:rsidRPr="0010322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1B8DF877" w14:textId="1C97037F" w:rsidR="000B647F" w:rsidRDefault="000B647F" w:rsidP="00944C3D">
                            <w:fldSimple w:instr=" MERGEFIELD  aDMDO  \* MERGEFORMAT ">
                              <w:r w:rsidR="00103221" w:rsidRPr="0010322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9A4A70" w14:textId="1F4D576F" w:rsidR="000B647F" w:rsidRDefault="000B647F" w:rsidP="00944C3D">
                                  <w:fldSimple w:instr=" MERGEFIELD  aDRODo  \* MERGEFORMAT ">
                                    <w:r w:rsidR="00103221" w:rsidRPr="0010322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89A4A70" w14:textId="1F4D576F" w:rsidR="000B647F" w:rsidRDefault="000B647F" w:rsidP="00944C3D">
                            <w:fldSimple w:instr=" MERGEFIELD  aDRODo  \* MERGEFORMAT ">
                              <w:r w:rsidR="00103221" w:rsidRPr="00103221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8AB229" w14:textId="1A1BF5A7" w:rsidR="000B647F" w:rsidRDefault="000B647F" w:rsidP="00944C3D">
                                  <w:fldSimple w:instr=" MERGEFIELD  aDMOD  \* MERGEFORMAT ">
                                    <w:r w:rsidR="00103221" w:rsidRPr="0010322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18AB229" w14:textId="1A1BF5A7" w:rsidR="000B647F" w:rsidRDefault="000B647F" w:rsidP="00944C3D">
                            <w:fldSimple w:instr=" MERGEFIELD  aDMOD  \* MERGEFORMAT ">
                              <w:r w:rsidR="00103221" w:rsidRPr="0010322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28B31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7F6AFAE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C51D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8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6951DC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D4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D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49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8B7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4D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6B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94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CBF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84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F4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7C0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FB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DD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761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A3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24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42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A4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AB6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F7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AB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B2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BB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87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7CE55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FDB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A3A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C33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1D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BB2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0D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DA6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F9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BB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B02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FB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CD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7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85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7D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7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F4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D5F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3C74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FC8E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B19E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DF13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C72B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9FA9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EAB4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E7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11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660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B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690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99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C29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C5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35F31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79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5A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F1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EAE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DA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D41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37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CD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F9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16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9C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F6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E2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7F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1E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7D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A7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950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40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61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21F2D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C8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C8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2F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38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C68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F1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96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37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E909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49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D9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FE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C4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47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F6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9C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2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7E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FF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01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82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BF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EF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20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B4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A8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25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D4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49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D9C9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3F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0B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DF2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9A4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95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52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81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043C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E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9F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AA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86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49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0A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B1F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5FC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5B0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0F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13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AF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B9E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FCC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9F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6A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DBB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70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E453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0933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194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7765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7C3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821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BA7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A7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C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EE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A0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E7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57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03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535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742B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22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F50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D54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97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E7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A61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5E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8D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6A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67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49B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CA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FA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CA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4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9D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9A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47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3F0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BEE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FB6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FCF4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3BBB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8A3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7E0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6D6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3A1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AC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680AD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B22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9D1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412F6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B412F6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540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BE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C7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6D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6D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F1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72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98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7C7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998879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8998879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D7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B8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62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88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80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AD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2B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CAF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5A2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23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ED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14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18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41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6F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6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76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B6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CDB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32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C7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4D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4E25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5AF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9E26A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0B5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23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D106C1" w14:textId="451AE3B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03221" w:rsidRPr="00112B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36120073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D106C1" w14:textId="451AE3B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03221" w:rsidRPr="00112B9A">
                              <w:rPr>
                                <w:rFonts w:ascii="Arial" w:hAnsi="Arial" w:cs="Arial"/>
                                <w:noProof/>
                              </w:rPr>
                              <w:t>36120073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92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F0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2F0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4C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B8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B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6A3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2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89E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5909A6" w14:textId="6A4CBB1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03221" w:rsidRPr="00112B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2021497412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55909A6" w14:textId="6A4CBB1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03221" w:rsidRPr="00112B9A">
                              <w:rPr>
                                <w:rFonts w:ascii="Arial" w:hAnsi="Arial" w:cs="Arial"/>
                                <w:noProof/>
                              </w:rPr>
                              <w:t>2021497412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14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4F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93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5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9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A6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59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4B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3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F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095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08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D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86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189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55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04B8C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20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C118D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8666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380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B9E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D0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C2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19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24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B7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A56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13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BB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F1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4DD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93F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6D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2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BD1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76A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DA41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F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4A4CAD" w14:textId="22D41CE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03221" w:rsidRPr="00112B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Východná 2426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04A4CAD" w14:textId="22D41CE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03221" w:rsidRPr="00112B9A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Východná 2426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22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BFB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DF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42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F36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85E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D9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13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E5B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43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8C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A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9CF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CD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D7E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4D8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41B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07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5A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20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1A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A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85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B8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0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68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81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EF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18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39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1C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6EED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7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7B68D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613E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AA98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826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15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4D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A1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C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FE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D7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24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190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B5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60B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02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8C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9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65F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44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44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12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7B4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D6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44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B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3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B97335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566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ABA749" w14:textId="480B43F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03221" w:rsidRPr="00112B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Východná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3FABA749" w14:textId="480B43F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03221" w:rsidRPr="00112B9A">
                              <w:rPr>
                                <w:rFonts w:ascii="Arial" w:hAnsi="Arial" w:cs="Arial"/>
                                <w:noProof/>
                              </w:rPr>
                              <w:t>Východná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92A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D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D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14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A5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75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04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E7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73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4A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3D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87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66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51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7D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204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A9C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A99DA5" w14:textId="0380369F" w:rsidR="000B647F" w:rsidRDefault="000B647F" w:rsidP="00944C3D">
                                  <w:fldSimple w:instr=" MERGEFIELD  aSUB_ULICA_CISLO  \* MERGEFORMAT ">
                                    <w:r w:rsidR="00103221" w:rsidRPr="0010322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2426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BA99DA5" w14:textId="0380369F" w:rsidR="000B647F" w:rsidRDefault="000B647F" w:rsidP="00944C3D">
                            <w:fldSimple w:instr=" MERGEFIELD  aSUB_ULICA_CISLO  \* MERGEFORMAT ">
                              <w:r w:rsidR="00103221" w:rsidRPr="00103221">
                                <w:rPr>
                                  <w:rFonts w:ascii="Arial" w:hAnsi="Arial" w:cs="Arial"/>
                                  <w:noProof/>
                                </w:rPr>
                                <w:t>2426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5FE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CC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47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4DB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06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0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A6ED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926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8691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D69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480D1F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D03798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50A3F7" w14:textId="13F798E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03221" w:rsidRPr="00112B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5150A3F7" w14:textId="13F798E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03221" w:rsidRPr="00112B9A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2E084C" w14:textId="07381E6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103221" w:rsidRPr="00112B9A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5F2E084C" w14:textId="07381E6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103221" w:rsidRPr="00112B9A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958E0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AED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D4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F2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ADD5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E4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181FA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7616E0" w14:textId="26345CF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E7616E0" w14:textId="26345CF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1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0C73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B099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0B56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053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B9D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03E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7228D1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2E941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75ACE6" w14:textId="41DE30B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275ACE6" w14:textId="41DE30B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987B0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F98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0B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0D3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0F4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B8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24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C5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6C938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646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5C86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69A23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1260112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B520DD8" w14:textId="04009C6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1B520DD8" w14:textId="04009C6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A7F2D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F71A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1BBF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E3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07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AB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22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9C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AD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27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4E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BD0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0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AA1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96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E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2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C8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E0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B19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D9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0D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BF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2B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F2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B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58A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94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EB2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F415C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63A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32EDC9D" w14:textId="784742E6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103221">
              <w:rPr>
                <w:rFonts w:ascii="Arial" w:hAnsi="Arial"/>
                <w:lang w:eastAsia="sk-SK"/>
              </w:rPr>
              <w:t>30.3.2026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D223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A946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FFF5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ACC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2CD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C709B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9743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1CB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BA9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21F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2587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DC538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8F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231B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CD9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420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B7F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AAA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71D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A422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82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3FDB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6EB0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DD50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6B4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81D6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51177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A122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FA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E4D5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C65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A5D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B1A2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BA1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15E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D46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4C8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5154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CEDD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02D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F65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A25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6EBB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B19F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65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AC57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D1536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DE75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40C3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882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40F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EE00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E9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EBD82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59A56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06D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9C6DF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84B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8B5F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E54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2E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C272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3E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91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9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27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ECB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969D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250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FD3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0B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B0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58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3BC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CF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FB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42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9BC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F5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AD4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57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DA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0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4F1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D5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1C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AA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9E3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562A1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57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5F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6BD612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5A44D8FA" w14:textId="77777777" w:rsidR="00944C3D" w:rsidRDefault="00944C3D" w:rsidP="00944C3D">
      <w:pPr>
        <w:rPr>
          <w:rFonts w:ascii="Arial" w:hAnsi="Arial"/>
        </w:rPr>
      </w:pPr>
    </w:p>
    <w:p w14:paraId="1E44D77F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520BF376" w14:textId="14C7E0B4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F87C4EB" w14:textId="53040885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069A370D" w14:textId="5CC7B9D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53EB2B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15B94F0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7DBCD5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16D8F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32089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12364A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7476813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660F1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018AB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D8736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F3ADA4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970737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7A0AC9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AD712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A72F3B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A595B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3105C5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56855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CBD3E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6C8E481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96FC90F" w14:textId="75308F8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0811B4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400D3B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EC76B5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36E1AEF" w14:textId="62FEC02D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20C285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774E34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9C285AF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5A3F17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16D7A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200638E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8E09E0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68F5D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64F534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DF486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1C27A6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7C1A54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92669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19F27B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FA401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1CDFB2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4CD322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5AE04D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04B56E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079E9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004A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E1057C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3B0F6B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6F63F7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FEEC3A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65D3BEE5" w14:textId="621F56B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074F350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B12AB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C0E05D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16C0B81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90224C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24A1374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ED91A37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9CF77F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CEF1752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73AED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5ABF5AC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7A0A6C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91397A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B5E90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75E458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434CF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A31916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FADA8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4223C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08645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E706DAE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5AA52A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D655F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50290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A2C7AB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76D65E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EBF098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879B3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2FDDF1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08A24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E9A583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23630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3E53E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CAC98E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4723E9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DD8FA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80C2F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67F284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73962C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0F8EE8C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884B92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16C053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B5BCDB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BEEE08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56299F1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C9510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CC3790E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737712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54FCFB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836F9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401A51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5F7B508" w14:textId="77777777" w:rsidTr="00503750">
        <w:trPr>
          <w:trHeight w:val="302"/>
        </w:trPr>
        <w:tc>
          <w:tcPr>
            <w:tcW w:w="4510" w:type="dxa"/>
          </w:tcPr>
          <w:p w14:paraId="0207EB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F199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3AA8B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0A99C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6B8F9B" w14:textId="77777777" w:rsidTr="00503750">
        <w:trPr>
          <w:trHeight w:val="302"/>
        </w:trPr>
        <w:tc>
          <w:tcPr>
            <w:tcW w:w="4510" w:type="dxa"/>
          </w:tcPr>
          <w:p w14:paraId="0AE8AC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B364E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D71BF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C194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96A1BCF" w14:textId="77777777" w:rsidTr="00503750">
        <w:trPr>
          <w:trHeight w:val="302"/>
        </w:trPr>
        <w:tc>
          <w:tcPr>
            <w:tcW w:w="4510" w:type="dxa"/>
          </w:tcPr>
          <w:p w14:paraId="5970E64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B3E27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A74A1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76C86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22A006E" w14:textId="77777777" w:rsidTr="00503750">
        <w:trPr>
          <w:trHeight w:val="302"/>
        </w:trPr>
        <w:tc>
          <w:tcPr>
            <w:tcW w:w="4510" w:type="dxa"/>
          </w:tcPr>
          <w:p w14:paraId="06B99F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A1A8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5D544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1B119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583420" w14:textId="77777777" w:rsidTr="00503750">
        <w:trPr>
          <w:trHeight w:val="327"/>
        </w:trPr>
        <w:tc>
          <w:tcPr>
            <w:tcW w:w="4510" w:type="dxa"/>
          </w:tcPr>
          <w:p w14:paraId="005F69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76DC8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9B11E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AED15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6D465B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D4F499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15C70877" w14:textId="674D7DB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F9C7235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FD61ED6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469F1C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7F6E1B4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E18D8B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A3EDC9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A16D37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3E7A116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F61C6F3" w14:textId="77777777" w:rsidTr="00503750">
        <w:tc>
          <w:tcPr>
            <w:tcW w:w="2302" w:type="dxa"/>
            <w:vAlign w:val="center"/>
          </w:tcPr>
          <w:p w14:paraId="081B95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5348E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C53F5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BEF7C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D8DFD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B352C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31EFEC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5C526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AC7A624" w14:textId="77777777" w:rsidTr="00503750">
        <w:tc>
          <w:tcPr>
            <w:tcW w:w="15593" w:type="dxa"/>
            <w:gridSpan w:val="8"/>
            <w:vAlign w:val="center"/>
          </w:tcPr>
          <w:p w14:paraId="451A3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F317C83" w14:textId="77777777" w:rsidTr="00503750">
        <w:tc>
          <w:tcPr>
            <w:tcW w:w="2302" w:type="dxa"/>
            <w:vAlign w:val="center"/>
          </w:tcPr>
          <w:p w14:paraId="783D67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AB2639" w14:textId="71D5CA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E637A4" w14:textId="192A80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F16DBC" w14:textId="5A430D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0BB95C" w14:textId="6C86C1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D2E632" w14:textId="7D74E2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D5FC09" w14:textId="57BABF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32A004" w14:textId="447F85C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FCB9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8829D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5D6D300" w14:textId="546921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69766C" w14:textId="753EA1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0FBC2" w14:textId="1EEF63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F6F1F5" w14:textId="40DE3D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AD0B7C" w14:textId="204832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E8FD4" w14:textId="7CA7BC2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00948E" w14:textId="5ED753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FFB9A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841A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95F8B2E" w14:textId="5C06AF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6B4112" w14:textId="0BBD5DA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C35D1" w14:textId="42E773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996A83" w14:textId="2EF7DC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9830C1" w14:textId="4300EE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33E0C" w14:textId="2DCB84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C01559" w14:textId="3FA405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B84C9F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81BF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B9362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04051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8E9D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46D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92A85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3ED0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C494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3F3F50D" w14:textId="77777777" w:rsidTr="00503750">
        <w:tc>
          <w:tcPr>
            <w:tcW w:w="2302" w:type="dxa"/>
            <w:vAlign w:val="center"/>
          </w:tcPr>
          <w:p w14:paraId="70448D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101BEFB" w14:textId="48CB82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08693F" w14:textId="1DB014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BA42FE" w14:textId="7C7EC0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A8F172" w14:textId="2A0074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43A731" w14:textId="2FF95D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71B12E" w14:textId="429358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A71C43" w14:textId="6CD99C9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277A93" w14:textId="77777777" w:rsidTr="00503750">
        <w:tc>
          <w:tcPr>
            <w:tcW w:w="15593" w:type="dxa"/>
            <w:gridSpan w:val="8"/>
            <w:vAlign w:val="center"/>
          </w:tcPr>
          <w:p w14:paraId="710CF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8FB1CF1" w14:textId="77777777" w:rsidTr="00503750">
        <w:tc>
          <w:tcPr>
            <w:tcW w:w="2302" w:type="dxa"/>
            <w:vAlign w:val="center"/>
          </w:tcPr>
          <w:p w14:paraId="1A9613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A6A5A8D" w14:textId="22428A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20855A" w14:textId="59FFC3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A89507" w14:textId="11B697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A0464" w14:textId="75645F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711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EA527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DD6867" w14:textId="3141F7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A81ED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4924E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DC3A96" w14:textId="7DECA1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AC04B49" w14:textId="227C42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14EB3C" w14:textId="3649973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915415" w14:textId="1E4F45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38A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E458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32C478" w14:textId="1878DC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233DE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B4D4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93914B5" w14:textId="68F849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DC0685" w14:textId="58E96A7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F300F2" w14:textId="1E43347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781BA9" w14:textId="7A2154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C9CA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66D1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A7EDE4E" w14:textId="597141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57F9EC" w14:textId="77777777" w:rsidTr="00503750">
        <w:tc>
          <w:tcPr>
            <w:tcW w:w="2302" w:type="dxa"/>
            <w:vAlign w:val="center"/>
          </w:tcPr>
          <w:p w14:paraId="030A08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2EF4B33" w14:textId="52CB93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124A997" w14:textId="642260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8AC9F8" w14:textId="04B563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2E6D7" w14:textId="234371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0EA5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E9CF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4C19402" w14:textId="531D91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9A9161" w14:textId="77777777" w:rsidTr="00503750">
        <w:tc>
          <w:tcPr>
            <w:tcW w:w="15593" w:type="dxa"/>
            <w:gridSpan w:val="8"/>
            <w:vAlign w:val="center"/>
          </w:tcPr>
          <w:p w14:paraId="571BD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131714" w14:textId="77777777" w:rsidTr="00503750">
        <w:tc>
          <w:tcPr>
            <w:tcW w:w="2302" w:type="dxa"/>
            <w:vAlign w:val="center"/>
          </w:tcPr>
          <w:p w14:paraId="01C831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82E069C" w14:textId="6FE166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C07D45" w14:textId="52D12E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928E85" w14:textId="08A4585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723E9D" w14:textId="1D84BE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D8CCA7" w14:textId="6AE4F45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2FDE4F" w14:textId="68B27C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706D05" w14:textId="1F9D17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C822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B6958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36D2305" w14:textId="46FB6F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E52E44" w14:textId="40B691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2CAA10" w14:textId="0E9C6A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850CF8" w14:textId="723D60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4F41F6" w14:textId="0F1F32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2593A" w14:textId="50A51AD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5DE42" w14:textId="7D865B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5892C9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0CA463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F4BEC3" w14:textId="1E1E65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4738AD" w14:textId="05B085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561134" w14:textId="42A0D2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DEAEE3" w14:textId="7BACA7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820BE" w14:textId="60F30A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3CF08B" w14:textId="257B41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4BDF8" w14:textId="7BC2D9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399A3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5503EB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736BB0" w14:textId="55F1CD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0F6FD80" w14:textId="0502D0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680B0A" w14:textId="632C3B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7C5C12" w14:textId="084AFA7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E4E56C" w14:textId="3C49C6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4233A1" w14:textId="6CF151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387B2" w14:textId="34184C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9B039F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77DD44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F5E483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BE6F2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5F04A8C" w14:textId="43B024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E68A0BE" w14:textId="2742DF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EB8898" w14:textId="217DB7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E3F486" w14:textId="0369FE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28B990" w14:textId="519974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3669C" w14:textId="68C810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644956" w14:textId="5F3896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754FA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05A6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6D8DB66" w14:textId="19F8294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659EA3" w14:textId="208DE8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83B11A" w14:textId="5991F6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2DFCC7" w14:textId="4622F2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4718F6" w14:textId="0967FC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9577D3" w14:textId="3F4599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22A735" w14:textId="6B5330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D7DAABB" w14:textId="77777777" w:rsidR="00944C3D" w:rsidRDefault="00944C3D" w:rsidP="00944C3D">
      <w:pPr>
        <w:rPr>
          <w:rFonts w:ascii="Arial" w:hAnsi="Arial"/>
          <w:b/>
        </w:rPr>
      </w:pPr>
    </w:p>
    <w:p w14:paraId="590BCBCE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00845B6" w14:textId="77777777" w:rsidTr="00503750">
        <w:tc>
          <w:tcPr>
            <w:tcW w:w="1944" w:type="dxa"/>
            <w:vAlign w:val="center"/>
          </w:tcPr>
          <w:p w14:paraId="349692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F6DCC0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237D6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322015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A9ABF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DBDE2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9CF6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18B522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780B27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EEFE9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34E836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B7845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AF60B5A" w14:textId="77777777" w:rsidTr="00503750">
        <w:tc>
          <w:tcPr>
            <w:tcW w:w="15685" w:type="dxa"/>
            <w:gridSpan w:val="12"/>
            <w:vAlign w:val="center"/>
          </w:tcPr>
          <w:p w14:paraId="38673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F4C61F7" w14:textId="77777777" w:rsidTr="00503750">
        <w:tc>
          <w:tcPr>
            <w:tcW w:w="1944" w:type="dxa"/>
            <w:vAlign w:val="center"/>
          </w:tcPr>
          <w:p w14:paraId="7C1E78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813DD45" w14:textId="62EAD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D1C80CC" w14:textId="087C33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85FF0D" w14:textId="2DF20B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969A1F" w14:textId="22A52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A36F9A" w14:textId="5B7F6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FD46B4" w14:textId="5B9201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8E467A" w14:textId="177B66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327D0D" w14:textId="14CEA3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F4478B" w14:textId="4F2D9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698806" w14:textId="0023C0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4941091" w14:textId="74AF6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91DFE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105732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C26DC3B" w14:textId="115528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9DBAB48" w14:textId="43B14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B46E010" w14:textId="3C2B9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90ED034" w14:textId="245A39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56479C" w14:textId="29ECC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1061B04" w14:textId="4B3F9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473F4D" w14:textId="6F8A3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540E18" w14:textId="2E39B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DAD6D22" w14:textId="758C0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140ADF4" w14:textId="7DBC71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5E3E89" w14:textId="4762C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18A85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2A470A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270F7A0" w14:textId="08934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2D85CC3" w14:textId="3583F1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6B820F" w14:textId="7B8C9E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4691C12" w14:textId="1A03B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668EDF" w14:textId="6A71B5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83C60F" w14:textId="64637B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5202C2" w14:textId="55FEA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408B6B" w14:textId="261F4C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E315186" w14:textId="47A585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51170B9" w14:textId="2983D4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1E4A64" w14:textId="45A6CB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C5FF2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EFF96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E409E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01551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EA73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96EE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E1C9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96107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7A5C7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487C2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5D13B3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7C97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7C68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DFCB795" w14:textId="77777777" w:rsidTr="00503750">
        <w:tc>
          <w:tcPr>
            <w:tcW w:w="1944" w:type="dxa"/>
            <w:vAlign w:val="center"/>
          </w:tcPr>
          <w:p w14:paraId="2C7997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FB46DD2" w14:textId="3E4C1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7E5F6F7" w14:textId="6C2C5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C404E3A" w14:textId="6AFE06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05E182" w14:textId="73308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EA91B49" w14:textId="3FF070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8877F2" w14:textId="58DF72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6E29C5" w14:textId="0A6C73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4566DF" w14:textId="1FC8B1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88600A" w14:textId="3081E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D9302D" w14:textId="4D42D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91A38AA" w14:textId="53538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134B74" w14:textId="77777777" w:rsidTr="00503750">
        <w:tc>
          <w:tcPr>
            <w:tcW w:w="15685" w:type="dxa"/>
            <w:gridSpan w:val="12"/>
            <w:vAlign w:val="center"/>
          </w:tcPr>
          <w:p w14:paraId="631BC9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21F45D" w14:textId="77777777" w:rsidTr="00503750">
        <w:tc>
          <w:tcPr>
            <w:tcW w:w="1944" w:type="dxa"/>
            <w:vAlign w:val="center"/>
          </w:tcPr>
          <w:p w14:paraId="4B4287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2604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32026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3684D2E" w14:textId="11778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3658EB7" w14:textId="07348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20D461" w14:textId="059A2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552C" w14:textId="2AC69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503AD8" w14:textId="55818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EE63B5" w14:textId="2B9466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73FE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F870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40D9BE2" w14:textId="4A9A1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8B8D58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76A83D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F445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BF8F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B92CD0" w14:textId="2D3F59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2F8F737" w14:textId="2E2F0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30AFAE" w14:textId="0248DF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D0709D" w14:textId="460CDC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97D360A" w14:textId="4E077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38EF2FA" w14:textId="13BAB3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0C3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58F5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26CCCC" w14:textId="19D166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205DF0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BBA3D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12DB7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8DC49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0DA3A8" w14:textId="59FCE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4C163B" w14:textId="58AC9B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FDCA1A" w14:textId="4DFA16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3EF3CD" w14:textId="70907D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1BEDB2" w14:textId="42D95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07A80A3" w14:textId="038B9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A59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ACA9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9B11931" w14:textId="23933B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D6949" w14:textId="77777777" w:rsidTr="00503750">
        <w:tc>
          <w:tcPr>
            <w:tcW w:w="1944" w:type="dxa"/>
            <w:vAlign w:val="center"/>
          </w:tcPr>
          <w:p w14:paraId="46C0CB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D39BB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E30B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46043C" w14:textId="68834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01D62F0" w14:textId="3E163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6975AB" w14:textId="1BDCA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2D3EAD9" w14:textId="4CE89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6E57CD7" w14:textId="31F3B9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CF34787" w14:textId="4139DA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C0BF6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0E0A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C695CC" w14:textId="6B8C05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47BAB7" w14:textId="77777777" w:rsidTr="00503750">
        <w:tc>
          <w:tcPr>
            <w:tcW w:w="15685" w:type="dxa"/>
            <w:gridSpan w:val="12"/>
            <w:vAlign w:val="center"/>
          </w:tcPr>
          <w:p w14:paraId="206CD5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93E6383" w14:textId="77777777" w:rsidTr="00503750">
        <w:tc>
          <w:tcPr>
            <w:tcW w:w="1944" w:type="dxa"/>
            <w:vAlign w:val="center"/>
          </w:tcPr>
          <w:p w14:paraId="7CD2B3D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49B2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4F7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B7D253" w14:textId="6DB9B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0C9CD6" w14:textId="67231F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E979AF" w14:textId="06257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EE1467" w14:textId="75C17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91877C" w14:textId="075BC3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07989C" w14:textId="6A7C27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765630" w14:textId="5F264A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6D54E26" w14:textId="6A22E5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23D210" w14:textId="48EC6E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3317B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97C7F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277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C04B3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6E7F1D" w14:textId="43335A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0F785F" w14:textId="6DAC19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89794D" w14:textId="077CE3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1FF5FEF" w14:textId="3BC832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1008F3" w14:textId="745BD0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3423CE" w14:textId="14825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A4E51EF" w14:textId="68A93D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9A9E4DC" w14:textId="0F9F8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BDBE1E" w14:textId="0B1DF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FEC3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5FE18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FFCA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EB8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B068F21" w14:textId="7A1AA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AD9A7D" w14:textId="5AB99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00C7B69" w14:textId="592BF4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E7485B" w14:textId="4E0B1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8CFA365" w14:textId="48FAF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BC5FD0" w14:textId="0D543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B48DCB" w14:textId="57C6D9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B09FC7" w14:textId="53D72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4EE78DF" w14:textId="0C198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23A8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135AE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36EB1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A115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6BFC952" w14:textId="569A8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9B16A4" w14:textId="31D941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6C09933" w14:textId="099B34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C20AAD" w14:textId="7EC6BB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205DD2" w14:textId="614749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BC2C5E" w14:textId="5D5561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FEB4EA" w14:textId="6A6D4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6F59A2" w14:textId="2EC0CF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1CE99E2" w14:textId="51C32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0621FE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40BB6B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DF9F99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352F2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02B21D3" w14:textId="7EE8D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1BDA0E0" w14:textId="20867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2D189B8" w14:textId="3555A0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9D113D" w14:textId="3EF03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AB303F" w14:textId="4A995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966A79E" w14:textId="36FFD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2394439" w14:textId="69E7F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FB00CB" w14:textId="22365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D5A4D87" w14:textId="45CAE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C5D2675" w14:textId="7BEE4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993E5B" w14:textId="0BFDA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51EB21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9E993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C35705" w14:textId="27557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EE20F4" w14:textId="47FA6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72E4B7" w14:textId="0C129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BD2389" w14:textId="36E4E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091D8D" w14:textId="7A51B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3BFA1CF" w14:textId="39D859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9AF5824" w14:textId="0016F3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D54408" w14:textId="4F611B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E9FB06A" w14:textId="45ED15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3F8D41" w14:textId="0A3C97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41AB9AE" w14:textId="3FDCA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B61D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8AB0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D97693B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21D9BA4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4ACAC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6F6F74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367348D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8CCDA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25F42C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323041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957BF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4660D0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905B50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F71D1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C905B2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50BA09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6AFE50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395642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FDAE41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B12DC4B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441295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D99D33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414867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11AFE7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5BCBD941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2DB82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A3447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2A26A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793AA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365A6C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460AEF4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C8AFF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57FC82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24CCE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328981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75FC0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7EC0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B63296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24484F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32BF89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904E1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B4D4C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6F7E29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55FA5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7EE8C11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58F57DB6" w14:textId="77777777" w:rsidTr="00503750">
        <w:trPr>
          <w:trHeight w:val="1073"/>
        </w:trPr>
        <w:tc>
          <w:tcPr>
            <w:tcW w:w="3614" w:type="dxa"/>
            <w:vMerge/>
          </w:tcPr>
          <w:p w14:paraId="59AEE5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259444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40D68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51720C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F62B5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28D2ED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EE457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CD0DFA7" w14:textId="77777777" w:rsidTr="00503750">
        <w:trPr>
          <w:trHeight w:val="283"/>
        </w:trPr>
        <w:tc>
          <w:tcPr>
            <w:tcW w:w="3614" w:type="dxa"/>
          </w:tcPr>
          <w:p w14:paraId="5CE482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55E7C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DDE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257D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9554B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848A0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53F69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E91F332" w14:textId="77777777" w:rsidTr="00503750">
        <w:trPr>
          <w:trHeight w:val="283"/>
        </w:trPr>
        <w:tc>
          <w:tcPr>
            <w:tcW w:w="3614" w:type="dxa"/>
          </w:tcPr>
          <w:p w14:paraId="3420E8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D969A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5B059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9781C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FDA83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CF3F4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F04B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EEB7F7C" w14:textId="77777777" w:rsidTr="00503750">
        <w:trPr>
          <w:trHeight w:val="283"/>
        </w:trPr>
        <w:tc>
          <w:tcPr>
            <w:tcW w:w="3614" w:type="dxa"/>
          </w:tcPr>
          <w:p w14:paraId="502B96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32F6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D08BC7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3327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0817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7450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4F8D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B8695B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52A1C8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2A1A293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B95C7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C1747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4150F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7095C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D31D6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3C04E8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34873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D932B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01FB8B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C33519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8AAD1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739D21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7CF16D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EAC9E16" w14:textId="43000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97341" w14:textId="6C84C9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076678" w14:textId="6E389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F2EBF9" w14:textId="658CFB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39C41" w14:textId="360AA2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9E398F" w14:textId="1D00C8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31BE3" w14:textId="0356AE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9218D62" w14:textId="62A35D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8F87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3DFF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58717BF" w14:textId="4989C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A6CA30" w14:textId="44660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75813" w14:textId="41D10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EA9311" w14:textId="6BBD2A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8B591" w14:textId="07D3B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FA2C9B" w14:textId="783D0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E013D" w14:textId="206BC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D24D36" w14:textId="4ADA6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42B7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190E3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E875D4B" w14:textId="4F39C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12CDCE" w14:textId="37FF5A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6E28B8" w14:textId="4E4D37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D0AF9" w14:textId="1CCC2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3AD8CF" w14:textId="6C76F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9C5BB0" w14:textId="1570A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762449" w14:textId="3679B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C5AEAF2" w14:textId="358DF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72E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0336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FDA7F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C5482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0C2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55C3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43075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0CD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B703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220A0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3BDA87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BBC35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E41E262" w14:textId="2F629A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69427" w14:textId="6BC48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BE921C" w14:textId="60E8C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F7EBE7" w14:textId="46F472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21CB71" w14:textId="3A38B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695AE" w14:textId="44325E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28EFB3" w14:textId="08C470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80AEC5" w14:textId="7D44A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71B3C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DF3A79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210993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009FA2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9CDD054" w14:textId="225FB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BE0886" w14:textId="676197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59C6A2" w14:textId="0EA4A8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261968" w14:textId="0EFB7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A97BA1" w14:textId="1C754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8A8F5" w14:textId="482FF6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66DD5" w14:textId="120E41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60725F" w14:textId="46961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20984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1D323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C05F91B" w14:textId="1A1CAA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327A91" w14:textId="740F64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4ECE2" w14:textId="511C3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507CA2" w14:textId="22FE4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CA2739" w14:textId="3B1CAE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4F7D69" w14:textId="57F9D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8B1ED4" w14:textId="5755EE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2A8441" w14:textId="4D57D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2ACC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7E3C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BEB6A41" w14:textId="27E2E5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58278A" w14:textId="41A7E2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F1B092" w14:textId="21BCF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0FD044" w14:textId="787FA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B5AB07" w14:textId="288085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6EFBCB" w14:textId="3DBF7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BE62D3" w14:textId="25083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BE22ED0" w14:textId="7DCC9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238B7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F6727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49274B6" w14:textId="2E490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941B0B" w14:textId="4E2B70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DE664A" w14:textId="067767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6F0F0" w14:textId="6199DA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55E8AD" w14:textId="372B3D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CC053F" w14:textId="48D3E6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17E8" w14:textId="24381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28BE6D7" w14:textId="3E492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59DFC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AAB1BE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08313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EBC3D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2C4FF6D" w14:textId="647BE9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7C268" w14:textId="05140C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39C008" w14:textId="035B8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8F235" w14:textId="4DC389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C0CC65" w14:textId="1A8A67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E2351" w14:textId="584CF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4DD875" w14:textId="00677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75C7EA" w14:textId="76FCFC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37D05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F8E32D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D422D71" w14:textId="782D12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D603C4" w14:textId="7F86D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5B6D7D" w14:textId="668B8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8434D7" w14:textId="034CD0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C138A" w14:textId="3628B7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B683A7" w14:textId="6E600D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E57483" w14:textId="36FBF7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BB38D12" w14:textId="4747CB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23F990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DE871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FF09C2C" w14:textId="030FAED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5CA42D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1777E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2B057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7DC3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C20F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E5B8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F5F1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44CB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52A2D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3D1A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1DFED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C5E02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345F6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3BDCB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8F0F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4342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5130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C407FA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A72DA1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32556C8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A7F19D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6F3396B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790FF9A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74E8F7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287ECF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3E6525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55F1C3D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E25618B" w14:textId="77777777" w:rsidTr="00503750">
        <w:trPr>
          <w:trHeight w:val="437"/>
        </w:trPr>
        <w:tc>
          <w:tcPr>
            <w:tcW w:w="2594" w:type="dxa"/>
          </w:tcPr>
          <w:p w14:paraId="2BEE92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7A7E5B73" w14:textId="1C8176E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C875219" w14:textId="30D39C5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E6564B8" w14:textId="56E2BEA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22D5C64E" w14:textId="5439CB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996016" w14:textId="77777777" w:rsidTr="00503750">
        <w:trPr>
          <w:trHeight w:val="420"/>
        </w:trPr>
        <w:tc>
          <w:tcPr>
            <w:tcW w:w="2594" w:type="dxa"/>
          </w:tcPr>
          <w:p w14:paraId="7B1C0F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7E7B3639" w14:textId="014AACC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7DC1F51" w14:textId="24903F2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2AA54F2" w14:textId="125538B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B899EAE" w14:textId="1DE742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9224F64" w14:textId="77777777" w:rsidTr="00503750">
        <w:trPr>
          <w:trHeight w:val="630"/>
        </w:trPr>
        <w:tc>
          <w:tcPr>
            <w:tcW w:w="2594" w:type="dxa"/>
          </w:tcPr>
          <w:p w14:paraId="0C0814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2D16540F" w14:textId="407EDF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CA38623" w14:textId="11BD15F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85DB984" w14:textId="72F5246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EA2DDC2" w14:textId="26081F8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32C85CF" w14:textId="77777777" w:rsidTr="00503750">
        <w:trPr>
          <w:trHeight w:val="420"/>
        </w:trPr>
        <w:tc>
          <w:tcPr>
            <w:tcW w:w="2594" w:type="dxa"/>
          </w:tcPr>
          <w:p w14:paraId="444C89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4737084B" w14:textId="5ECCB48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545FEA3" w14:textId="2D262E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9468172" w14:textId="5ECDC9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0E097CD" w14:textId="6C3A9DF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D7984BF" w14:textId="77777777" w:rsidTr="00503750">
        <w:trPr>
          <w:trHeight w:val="437"/>
        </w:trPr>
        <w:tc>
          <w:tcPr>
            <w:tcW w:w="2594" w:type="dxa"/>
          </w:tcPr>
          <w:p w14:paraId="0E165D9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0B1172C1" w14:textId="40A7EE7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76C041F" w14:textId="4CB03A9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5E6E0F8" w14:textId="415F5D7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5515D6A" w14:textId="2763CCF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3A05CB3" w14:textId="77777777" w:rsidTr="00503750">
        <w:trPr>
          <w:trHeight w:val="420"/>
        </w:trPr>
        <w:tc>
          <w:tcPr>
            <w:tcW w:w="2594" w:type="dxa"/>
          </w:tcPr>
          <w:p w14:paraId="19E67A0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39E4A5A1" w14:textId="4191EDA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3B2DCB8" w14:textId="7609ACA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FCA4068" w14:textId="64D246A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D15AD26" w14:textId="3F8BA61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1A112D53" w14:textId="77777777" w:rsidR="00944C3D" w:rsidRDefault="00944C3D" w:rsidP="00944C3D">
      <w:pPr>
        <w:rPr>
          <w:rFonts w:ascii="Arial" w:hAnsi="Arial"/>
          <w:b/>
        </w:rPr>
      </w:pPr>
    </w:p>
    <w:p w14:paraId="20048B04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4CBB21A0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6955E55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F4BAF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59099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7645BF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3029C01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1BB7647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205C6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72AA56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BD322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DE1FD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F25B169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2FB559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B276B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126408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2B1EE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591A9E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0413DF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96515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0602B8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316590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A6ED58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155ED413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71FAAA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87E1D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92B5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1EC46C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063F2D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0359CA4" w14:textId="77777777" w:rsidTr="00503750">
        <w:tc>
          <w:tcPr>
            <w:tcW w:w="2835" w:type="dxa"/>
            <w:vAlign w:val="center"/>
          </w:tcPr>
          <w:p w14:paraId="65691F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0CF84CB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2CA48D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FE4CD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7A502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6C278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1DD367C0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53C732AB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1BEFA3F6" w14:textId="2390F59F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71E60A" w14:textId="030DC0B4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92E705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B59F68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3B12488" w14:textId="2A2C9206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D2BAAD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23FE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79318A95" w14:textId="57FBC8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9E7222" w14:textId="419ED8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8D73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A2EC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5EB1AB" w14:textId="61247B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9B6204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15032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0CA48BF5" w14:textId="4CC869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9ED27" w14:textId="3ADAE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2BB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C4BF2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8933D17" w14:textId="741572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340BE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B0BF1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44D9720" w14:textId="233276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AB61AB" w14:textId="63911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CEB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21144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73F2BE" w14:textId="260C33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EB8AA8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9BAB0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A0E64DD" w14:textId="28465D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405F62" w14:textId="455CC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97F8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E143F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9E43C56" w14:textId="5FAB3A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591684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E3319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9695F11" w14:textId="040CA3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70E545" w14:textId="2346C1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185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BEC6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D13E8B" w14:textId="1A8D2E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AA027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C18C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33381E9" w14:textId="5037328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0BC0A7" w14:textId="2E788E5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EAAD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1EF5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C69760" w14:textId="730DE3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92C3DE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14ECD9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1732B097" w14:textId="3DA357F2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EAD5F4F" w14:textId="77777777" w:rsidR="00944C3D" w:rsidRDefault="00944C3D" w:rsidP="00944C3D">
      <w:pPr>
        <w:rPr>
          <w:rFonts w:ascii="Arial" w:hAnsi="Arial"/>
          <w:b/>
        </w:rPr>
      </w:pPr>
    </w:p>
    <w:p w14:paraId="2C2E13FF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D26ED4E" w14:textId="77777777" w:rsidTr="00503750">
        <w:tc>
          <w:tcPr>
            <w:tcW w:w="2835" w:type="dxa"/>
            <w:vAlign w:val="center"/>
          </w:tcPr>
          <w:p w14:paraId="7EC1DD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6E51C2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519627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0886BA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339DDC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A0E99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1E1594D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96A8C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7A46DD2" w14:textId="699133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15CD02" w14:textId="07187D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6696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AE3E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A9A9BC" w14:textId="707858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6B00A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D2BCE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4911061" w14:textId="6309F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2E1B07" w14:textId="70086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CFA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71A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1C749E8" w14:textId="0E3618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8823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504E9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287BD483" w14:textId="0EC21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947E3B" w14:textId="5726F4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BB72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2C3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86A581" w14:textId="069D68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127EA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5CA87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55B6D784" w14:textId="2F351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76C4A8" w14:textId="0591B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635B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C71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F9B68DA" w14:textId="1DBF8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A0819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8910E6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FE2616D" w14:textId="614F7C8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C094E6" w14:textId="4B71AA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1D109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129D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36712D" w14:textId="0C0B0F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398918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F14357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7745FDE1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55525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E81DE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A6BEB3A" w14:textId="77777777" w:rsidTr="00503750">
        <w:trPr>
          <w:trHeight w:val="699"/>
        </w:trPr>
        <w:tc>
          <w:tcPr>
            <w:tcW w:w="3502" w:type="dxa"/>
            <w:vMerge/>
          </w:tcPr>
          <w:p w14:paraId="5329A0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F01B0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ECA85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5EDDED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92BD5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1B703FB" w14:textId="547575E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5205F1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D546B6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189A5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088D0B16" w14:textId="671AD4BC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5EF030A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C6B9B65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A82C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70BD104F" w14:textId="19BE4E79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027A8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7352B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CE4990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283CA30D" w14:textId="77777777" w:rsidTr="00503750">
        <w:trPr>
          <w:trHeight w:val="593"/>
        </w:trPr>
        <w:tc>
          <w:tcPr>
            <w:tcW w:w="3497" w:type="dxa"/>
          </w:tcPr>
          <w:p w14:paraId="3DE8CF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76F8E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DB1C7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60CB9E5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47E6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65C6F6D" w14:textId="5985A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2B5793" w14:textId="6B10D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AED86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860D80" w14:textId="6726912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7C0D38B" w14:textId="23B2AD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807900" w14:textId="59FA9C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0F5C7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0B1CF3A" w14:textId="6CE1B95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67A0B0" w14:textId="2E6357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8C57C2" w14:textId="1A35A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B227C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5ACA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306FF03" w14:textId="7D87B7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71F433" w14:textId="23FC1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2C2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AC3882" w14:textId="12CFC23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700B6CF" w14:textId="69757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171E609" w14:textId="20AB96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E052F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E299F4B" w14:textId="72BCB31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D0CE8C" w14:textId="58E4B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90A395" w14:textId="382793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5CB39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DC6E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0093A5D6" w14:textId="4782B2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4DC3C8" w14:textId="0B382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BA0F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6313E1" w14:textId="3A58D08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FFE7F06" w14:textId="68ACC7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15BCC51" w14:textId="5D2F2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19BF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1F827ED" w14:textId="0664F2F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20A543" w14:textId="61FF1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70BFF9" w14:textId="1294E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3F5D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649D4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397AAC44" w14:textId="197B33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2F8592" w14:textId="61F5A7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7231E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9B6E6E" w14:textId="3DD1640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E861AE" w14:textId="74169F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0F82363" w14:textId="457B8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5A75A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9F159D1" w14:textId="0F3A20E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0F5F45" w14:textId="66F969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C6CAAE" w14:textId="441201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5FD4F1" w14:textId="77777777" w:rsidR="00944C3D" w:rsidRDefault="00944C3D" w:rsidP="00944C3D">
      <w:pPr>
        <w:rPr>
          <w:rFonts w:ascii="Arial" w:hAnsi="Arial"/>
          <w:b/>
        </w:rPr>
      </w:pPr>
    </w:p>
    <w:p w14:paraId="7C78FC83" w14:textId="77777777" w:rsidR="00944C3D" w:rsidRDefault="00944C3D" w:rsidP="00944C3D">
      <w:pPr>
        <w:rPr>
          <w:rFonts w:ascii="Arial" w:hAnsi="Arial"/>
          <w:b/>
        </w:rPr>
      </w:pPr>
    </w:p>
    <w:p w14:paraId="487C1B0F" w14:textId="77777777" w:rsidR="00944C3D" w:rsidRDefault="00944C3D" w:rsidP="00944C3D">
      <w:pPr>
        <w:rPr>
          <w:rFonts w:ascii="Arial" w:hAnsi="Arial"/>
          <w:b/>
        </w:rPr>
      </w:pPr>
    </w:p>
    <w:p w14:paraId="5C26F6D3" w14:textId="77777777" w:rsidR="00944C3D" w:rsidRDefault="00944C3D" w:rsidP="00944C3D">
      <w:pPr>
        <w:rPr>
          <w:rFonts w:ascii="Arial" w:hAnsi="Arial"/>
          <w:b/>
        </w:rPr>
      </w:pPr>
    </w:p>
    <w:p w14:paraId="5DD7D77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628"/>
        <w:gridCol w:w="1215"/>
        <w:gridCol w:w="1197"/>
        <w:gridCol w:w="1193"/>
        <w:gridCol w:w="1570"/>
      </w:tblGrid>
      <w:tr w:rsidR="00944C3D" w:rsidRPr="00050529" w14:paraId="204423C1" w14:textId="77777777" w:rsidTr="00503750">
        <w:tc>
          <w:tcPr>
            <w:tcW w:w="2622" w:type="dxa"/>
            <w:vAlign w:val="center"/>
          </w:tcPr>
          <w:p w14:paraId="3C71CF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753C5C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27B0EE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9C20D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348A55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39F786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67EDBF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26E97C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65685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7F347D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11C5B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3C1CD63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B18BB2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ED1C200" w14:textId="40D8E3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0C8896" w14:textId="5F3F9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BE0D5CF" w14:textId="491951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772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42CF70" w14:textId="0357A9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A0A83" w14:textId="77777777" w:rsidTr="00503750">
        <w:tc>
          <w:tcPr>
            <w:tcW w:w="2622" w:type="dxa"/>
            <w:vAlign w:val="center"/>
          </w:tcPr>
          <w:p w14:paraId="39524C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54F97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982B10F" w14:textId="652DC0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5CF853C" w14:textId="07BBD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372125" w14:textId="5DFA5D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FF5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43F6ECA" w14:textId="5BB75B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AFA18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C1EF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0D1C2544" w14:textId="44F340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CE6C2F" w14:textId="6F8AC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190FAF" w14:textId="6C48D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7B60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2F03C0" w14:textId="7F2ED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90AB7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7D4D4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AF72927" w14:textId="211A7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F2BB92" w14:textId="13E8A9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12BA5C" w14:textId="050A49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8452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4BEB59" w14:textId="1CE430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AD802" w14:textId="77777777" w:rsidTr="00503750">
        <w:tc>
          <w:tcPr>
            <w:tcW w:w="2622" w:type="dxa"/>
            <w:vAlign w:val="center"/>
          </w:tcPr>
          <w:p w14:paraId="550FEBD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ED7AD09" w14:textId="2287C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52369.00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3161DDF" w14:textId="1524BC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23006.00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84A131" w14:textId="73180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4506.00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28C2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CB9834" w14:textId="76AB36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70869.00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2BF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5DAB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F92DB95" w14:textId="781C3B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FEE67B" w14:textId="5EEB22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DCC032" w14:textId="7EDA67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C60A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9CA6AC" w14:textId="06DCC8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A2DDF8" w14:textId="77777777" w:rsidTr="00503750">
        <w:tc>
          <w:tcPr>
            <w:tcW w:w="2622" w:type="dxa"/>
            <w:vAlign w:val="center"/>
          </w:tcPr>
          <w:p w14:paraId="4B74A8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56314F0" w14:textId="707CAE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272D4D" w14:textId="59982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01D550" w14:textId="0E8CF1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613E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B89E6F" w14:textId="6213B0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9FF7F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92A3E2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9C758B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F8EB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35EBC52" w14:textId="48D880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6B8B21" w14:textId="0DD93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C535D8" w14:textId="6C943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AF9C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0230017" w14:textId="2E648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06A9A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FA2F6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9CD5DDF" w14:textId="49B197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6971A70" w14:textId="352E8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DE2024" w14:textId="255B1C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83DC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6B572ED" w14:textId="6F2E94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BB290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CA7C8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BB49C7C" w14:textId="1F4C8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E4115E" w14:textId="2AC38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7B3890" w14:textId="529748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35B8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E33028" w14:textId="3C207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8A146B" w14:textId="77777777" w:rsidTr="00503750">
        <w:tc>
          <w:tcPr>
            <w:tcW w:w="2622" w:type="dxa"/>
            <w:vAlign w:val="center"/>
          </w:tcPr>
          <w:p w14:paraId="2822AC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55369C2A" w14:textId="5D5F9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11E8B3" w14:textId="2377F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18F504" w14:textId="391CFD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7C7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B6388F6" w14:textId="6B2DDF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94D2D3" w14:textId="77777777" w:rsidTr="00503750">
        <w:tc>
          <w:tcPr>
            <w:tcW w:w="2622" w:type="dxa"/>
            <w:vAlign w:val="center"/>
          </w:tcPr>
          <w:p w14:paraId="603E18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9409E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F0322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64CF6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11A62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880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3D7769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68D9D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87B0518" w14:textId="183930B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52369.00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27F55B1" w14:textId="700ED3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23006.00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A073752" w14:textId="145AB8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4506.00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1E244B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0721689" w14:textId="6B7660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70869.00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BEE44A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CC3F1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3828AFC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4C9D245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387959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7D9978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1ACA2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58CAF80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F7010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03BE84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02B148F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EF56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CD5D7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D20A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4800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33D46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D7DE9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F81C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D6A2E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493E5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7D5F0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EB3D8E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579AC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E5222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95B08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4A2E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D961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217ED8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BE6E32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D46E3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2957C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93B5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A5DC9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D0D2D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3CDA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A18E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EEB26D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108E8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9ADBA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2EA49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D2779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BC1A36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44666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651612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442F2B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49211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C0C52A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0FCADD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52DA6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B1A0A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36C645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6CC9D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91E8C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099CE7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6DA2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F883C5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087F73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03555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4F9138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26E35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334F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EE72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9BCCD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913BA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86CA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002E8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0A9FF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ACAA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F1C1F42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4E82F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46940A1" w14:textId="77777777" w:rsidTr="00503750">
        <w:tc>
          <w:tcPr>
            <w:tcW w:w="2835" w:type="dxa"/>
            <w:vAlign w:val="center"/>
          </w:tcPr>
          <w:p w14:paraId="0A75D2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52B79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FE84F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E50C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AFC6F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615567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4BAAB2DE" w14:textId="77777777" w:rsidTr="00503750">
        <w:tc>
          <w:tcPr>
            <w:tcW w:w="2835" w:type="dxa"/>
            <w:vAlign w:val="center"/>
          </w:tcPr>
          <w:p w14:paraId="74E12E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DCCCE1A" w14:textId="349EF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0BA9AA" w14:textId="1FE68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78C018" w14:textId="5FBE5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6E0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8ECF11" w14:textId="2F4063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D27DD" w14:textId="77777777" w:rsidTr="00503750">
        <w:tc>
          <w:tcPr>
            <w:tcW w:w="2835" w:type="dxa"/>
            <w:vAlign w:val="center"/>
          </w:tcPr>
          <w:p w14:paraId="6E9CCA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011D198" w14:textId="09531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26B25" w14:textId="3D858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F52362" w14:textId="1C13BA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5B68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C8BB7B" w14:textId="1A02FD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1EC86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337F1C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2E709FF0" w14:textId="7E39244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B486D7" w14:textId="27D96B5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A5B8F9" w14:textId="3F035FA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B6249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3A7741F" w14:textId="61F089A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1C1FB4E" w14:textId="77777777" w:rsidTr="00503750">
        <w:tc>
          <w:tcPr>
            <w:tcW w:w="2835" w:type="dxa"/>
            <w:vAlign w:val="center"/>
          </w:tcPr>
          <w:p w14:paraId="09FB6D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DAFABCA" w14:textId="3645D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5E09D9" w14:textId="6F3287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AC9CC7" w14:textId="61702C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075B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3CFCFB" w14:textId="3D558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7AB3F8" w14:textId="77777777" w:rsidTr="00503750">
        <w:tc>
          <w:tcPr>
            <w:tcW w:w="2835" w:type="dxa"/>
            <w:vAlign w:val="center"/>
          </w:tcPr>
          <w:p w14:paraId="19D2BC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489BFD9" w14:textId="15D579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91B5D4" w14:textId="3A12D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F98997" w14:textId="3912E2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203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EFEE3ED" w14:textId="4D61BE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C87F0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055705C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684ED6B" w14:textId="4A086A2B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950B12" w14:textId="61EFA93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D68C47" w14:textId="74D2883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D058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DA8FB9" w14:textId="7A086C6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FF619E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9BD183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5655C693" w14:textId="210E04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AFC6C7" w14:textId="3FE8E4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697DCE" w14:textId="1662D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F0C4C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EF50E5" w14:textId="10D29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50D11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F7393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3AA24B3F" w14:textId="77777777" w:rsidTr="00503750">
        <w:tc>
          <w:tcPr>
            <w:tcW w:w="2552" w:type="dxa"/>
            <w:vAlign w:val="center"/>
          </w:tcPr>
          <w:p w14:paraId="1FF4AE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08E6E5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1CFC7D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1D5688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1BD0F7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96708F9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7F2D79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0E8B52F5" w14:textId="2D0145D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1FA2E30" w14:textId="295DC1D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45CAAF38" w14:textId="28585F9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BB0D1A3" w14:textId="1485C8D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DCE4CD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20CFF9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594EABC" w14:textId="750FC0F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CFE0B49" w14:textId="1A1E7AA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903B2F4" w14:textId="495AE55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7DF526C2" w14:textId="1E3FB50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5425DEB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E19EB3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AE2A076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3619E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22FA64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27593B0" w14:textId="77777777" w:rsidTr="00503750">
        <w:tc>
          <w:tcPr>
            <w:tcW w:w="4395" w:type="dxa"/>
            <w:vMerge/>
          </w:tcPr>
          <w:p w14:paraId="6332C7F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E2DA3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7E620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B308C5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3AFAE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5C00C8E" w14:textId="05436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  <w:lang w:eastAsia="sk-SK"/>
              </w:rPr>
              <w:t>2579.12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3AE925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BCCB88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84A7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C221316" w14:textId="4589D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  <w:lang w:eastAsia="sk-SK"/>
              </w:rPr>
              <w:t>-2623.59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42E80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47EEF21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7D0C8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FB41034" w14:textId="16120AE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-44.47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DE69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85CB70A" w14:textId="77777777" w:rsidTr="00503750">
        <w:tc>
          <w:tcPr>
            <w:tcW w:w="4395" w:type="dxa"/>
            <w:vAlign w:val="center"/>
          </w:tcPr>
          <w:p w14:paraId="44A8CD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AD54CCA" w14:textId="111FA0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EF8F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7D9408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7E6A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26B82519" w14:textId="13B1B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73F06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F589EAB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48C867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5E0F0387" w14:textId="4F7996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0747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EA5D4B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5CBBAA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3C43DF3" w14:textId="7703DC70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42169.00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A8941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ADE0CF4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13A3C7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24EEE8A" w14:textId="77777777" w:rsidTr="00503750">
        <w:tc>
          <w:tcPr>
            <w:tcW w:w="4395" w:type="dxa"/>
            <w:vAlign w:val="center"/>
          </w:tcPr>
          <w:p w14:paraId="0D24ACC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306292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E64F67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5E2CF922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59222BC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0EF55C44" w14:textId="6BBCF9D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E14550" w14:textId="1C6D3D4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479625D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E5E7CE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9EB2E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E75B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2C8A720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FBF3D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6AF44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CD998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765EE70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6C053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4B547178" w14:textId="29A27788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91F4B8" w14:textId="09BCAF4B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3B60814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C79365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5126DCB5" w14:textId="60CD054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EDE6A4" w14:textId="2436C8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60D3B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A5DA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FBB8E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31CAA65" w14:textId="77777777" w:rsidTr="00503750">
        <w:tc>
          <w:tcPr>
            <w:tcW w:w="1843" w:type="dxa"/>
            <w:vAlign w:val="center"/>
          </w:tcPr>
          <w:p w14:paraId="496335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E00DD7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23CAF7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D2439A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1C58CB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32B37A5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A68D76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5417B4B3" w14:textId="77777777" w:rsidTr="00503750">
        <w:tc>
          <w:tcPr>
            <w:tcW w:w="1843" w:type="dxa"/>
            <w:vAlign w:val="center"/>
          </w:tcPr>
          <w:p w14:paraId="4DC190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5D5285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D79FE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C2C27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05DE8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D3703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8504D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B6F336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C7C15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F607D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3C167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B9FD8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3FC3A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0421D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369585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A92CDC5" w14:textId="77777777" w:rsidTr="00503750">
        <w:tc>
          <w:tcPr>
            <w:tcW w:w="1843" w:type="dxa"/>
            <w:vAlign w:val="center"/>
          </w:tcPr>
          <w:p w14:paraId="24141E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32D99F0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B662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FBFFF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97A9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564B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35F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68EC1A3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ECE17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692AFC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6F4B4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CA89E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BC89F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A924CF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99F7D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7B22E38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DA73B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39D64F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37D7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14BE1A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71C38A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0B643F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5A711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9A3D52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35764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33095553" w14:textId="77777777" w:rsidTr="00503750">
        <w:trPr>
          <w:trHeight w:val="664"/>
        </w:trPr>
        <w:tc>
          <w:tcPr>
            <w:tcW w:w="3372" w:type="dxa"/>
          </w:tcPr>
          <w:p w14:paraId="2707BA0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6E7904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3B147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D99A22D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1B30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62A79FD" w14:textId="6237B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96ADE2" w14:textId="3AB3EA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72698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9EF618D" w14:textId="4A5E24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F7E49D2" w14:textId="56EEC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E2D0D6" w14:textId="631430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397D6B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24713F9" w14:textId="43316B9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D5E635" w14:textId="71A2E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ED8CA5" w14:textId="14C8C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D8E060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B8D45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5BB4102" w14:textId="0BDE2A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B9AF7D" w14:textId="5C9374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74735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C894C07" w14:textId="765723A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A365F18" w14:textId="5E0FC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2EAD82F" w14:textId="51076F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D1DB11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C78C804" w14:textId="75D3F1B3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09DEFE8" w14:textId="440A2F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0988CD" w14:textId="53570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BCDF6A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77CA94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9CA5F0B" w14:textId="77777777" w:rsidTr="00503750">
        <w:tc>
          <w:tcPr>
            <w:tcW w:w="2835" w:type="dxa"/>
            <w:vAlign w:val="center"/>
          </w:tcPr>
          <w:p w14:paraId="4476FA9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379092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560751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107879A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78DFB9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FB7A61B" w14:textId="77777777" w:rsidTr="00503750">
        <w:tc>
          <w:tcPr>
            <w:tcW w:w="2835" w:type="dxa"/>
          </w:tcPr>
          <w:p w14:paraId="23ACFB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E3EA9D4" w14:textId="6D21A1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060F66" w14:textId="77ECE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896650" w14:textId="0B38A1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26F5FC" w14:textId="4C02C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3A3FD3" w14:textId="77777777" w:rsidTr="00503750">
        <w:tc>
          <w:tcPr>
            <w:tcW w:w="2835" w:type="dxa"/>
          </w:tcPr>
          <w:p w14:paraId="136C20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6209A58" w14:textId="04536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BCDF06C" w14:textId="4DA72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68D1987" w14:textId="11D5C5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193606" w14:textId="03A4E3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D8C87E" w14:textId="77777777" w:rsidTr="00503750">
        <w:tc>
          <w:tcPr>
            <w:tcW w:w="2835" w:type="dxa"/>
          </w:tcPr>
          <w:p w14:paraId="0DAF4B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8F45DDD" w14:textId="54293C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C1B7FB" w14:textId="744A7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FBC0A13" w14:textId="0D545F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DB5856" w14:textId="38A0BD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052F4C" w14:textId="77777777" w:rsidTr="00503750">
        <w:tc>
          <w:tcPr>
            <w:tcW w:w="2835" w:type="dxa"/>
            <w:vAlign w:val="center"/>
          </w:tcPr>
          <w:p w14:paraId="7F9036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A935D0B" w14:textId="62830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655186" w14:textId="5169F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F57C69" w14:textId="147673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B2B636" w14:textId="052D1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4A4777" w14:textId="77777777" w:rsidTr="00503750">
        <w:tc>
          <w:tcPr>
            <w:tcW w:w="2835" w:type="dxa"/>
            <w:vAlign w:val="center"/>
          </w:tcPr>
          <w:p w14:paraId="4BF476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C67DC57" w14:textId="54E495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7CF6EF" w14:textId="4B6B2F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19F615" w14:textId="118EA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025381" w14:textId="0CAF2B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61DD43" w14:textId="77777777" w:rsidTr="00503750">
        <w:tc>
          <w:tcPr>
            <w:tcW w:w="2835" w:type="dxa"/>
          </w:tcPr>
          <w:p w14:paraId="27A484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D8123F9" w14:textId="5C09C7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4E0198" w14:textId="7E35A2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9FDAB1" w14:textId="2D471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C95942A" w14:textId="4E84E5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F58349" w14:textId="77777777" w:rsidTr="00503750">
        <w:tc>
          <w:tcPr>
            <w:tcW w:w="2835" w:type="dxa"/>
          </w:tcPr>
          <w:p w14:paraId="42720A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BFDABC8" w14:textId="6AFD4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B3D10D" w14:textId="291A2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67BECF" w14:textId="561B99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50FD1EE" w14:textId="67C0D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4ECDD6" w14:textId="77777777" w:rsidTr="00503750">
        <w:tc>
          <w:tcPr>
            <w:tcW w:w="2835" w:type="dxa"/>
          </w:tcPr>
          <w:p w14:paraId="07BA499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0A6A118" w14:textId="3B036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37ECAC4" w14:textId="62786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35B220" w14:textId="3E50F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0FF1ED6" w14:textId="5AD68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3B5944" w14:textId="77777777" w:rsidR="00944C3D" w:rsidRDefault="00944C3D" w:rsidP="00944C3D">
      <w:pPr>
        <w:rPr>
          <w:rFonts w:ascii="Arial" w:hAnsi="Arial"/>
          <w:b/>
        </w:rPr>
      </w:pPr>
    </w:p>
    <w:p w14:paraId="77DC6D5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95EF7D9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5E5B115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66B64C0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A9016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4B6DB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761D33F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1175A76" w14:textId="77777777" w:rsidTr="00503750">
        <w:trPr>
          <w:trHeight w:val="443"/>
        </w:trPr>
        <w:tc>
          <w:tcPr>
            <w:tcW w:w="2560" w:type="dxa"/>
          </w:tcPr>
          <w:p w14:paraId="2B57225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48CE1E27" w14:textId="1BA83B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667AC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24773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A260EED" w14:textId="0DFC76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4061D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7F63BD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C62217D" w14:textId="6BAD0B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BAB7A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817C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E85AE15" w14:textId="6C764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BB5F59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31B600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C3EB532" w14:textId="662E8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BA0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7A38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850683A" w14:textId="48AEA2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F634D9E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245B0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16A1348A" w14:textId="08D53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694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D6B5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AF90C8C" w14:textId="491531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A5A2DB" w14:textId="77777777" w:rsidR="00944C3D" w:rsidRDefault="00944C3D" w:rsidP="00944C3D">
      <w:pPr>
        <w:rPr>
          <w:rFonts w:ascii="Arial" w:hAnsi="Arial"/>
          <w:b/>
        </w:rPr>
      </w:pPr>
    </w:p>
    <w:p w14:paraId="20657A29" w14:textId="77777777" w:rsidR="00944C3D" w:rsidRDefault="00944C3D" w:rsidP="00944C3D">
      <w:pPr>
        <w:rPr>
          <w:rFonts w:ascii="Arial" w:hAnsi="Arial"/>
          <w:b/>
        </w:rPr>
      </w:pPr>
    </w:p>
    <w:p w14:paraId="700C3F1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0DE8C5D" w14:textId="77777777" w:rsidR="00944C3D" w:rsidRDefault="00944C3D" w:rsidP="00944C3D">
      <w:pPr>
        <w:rPr>
          <w:rFonts w:ascii="Arial" w:hAnsi="Arial"/>
          <w:b/>
        </w:rPr>
      </w:pPr>
    </w:p>
    <w:p w14:paraId="14BB884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6AE2FD9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7966EF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CFE92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4D41A85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134279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128A0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A4B2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5D81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22F351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DF1C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2581C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9371BB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7FD6918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1485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65735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BB8C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B5BA3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9B6FEB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880E40A" w14:textId="77777777" w:rsidTr="00503750">
        <w:trPr>
          <w:trHeight w:val="677"/>
        </w:trPr>
        <w:tc>
          <w:tcPr>
            <w:tcW w:w="3358" w:type="dxa"/>
          </w:tcPr>
          <w:p w14:paraId="7C57A29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905D73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001E61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F11E85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B91E2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FC7F566" w14:textId="6EB00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51E1B80" w14:textId="4D3865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D1605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0B78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C2AC06F" w14:textId="6B85BB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256646" w14:textId="1FA777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AF38A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36922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354B444" w14:textId="38838D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3947091" w14:textId="7B240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376E2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D1E22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80D71CB" w14:textId="5FAAC6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6D33224" w14:textId="4A01C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A2676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8A07FE" w14:textId="3E82817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6160BC" w14:textId="0AF184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0C8CE63" w14:textId="0C389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7BC5C48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B64F605" w14:textId="6DE43B4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B3ECD83" w14:textId="0CBB32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5ED274" w14:textId="64E102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2D17D3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CF7DDC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0EFB8F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C0328B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503E4BD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0906909F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0798AB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705EA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CA96DBB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BE6DE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2E315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7EC65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AE352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DDD57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D8ADFB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3B5B54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CF8C61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ED4B4C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0A22473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1280E4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8B7DD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0AFFA4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AC1B1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1220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326B53D2" w14:textId="42F1B3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7B77B4" w14:textId="437EE6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765D56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5E9928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34C16D65" w14:textId="117150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8E7DA0" w14:textId="5B4D5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80F4B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BE7699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7CB5672" w14:textId="255D1F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C0260F" w14:textId="0BFA7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9CE90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A385C68" w14:textId="0B0375A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F3DD27A" w14:textId="404B4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1C08437" w14:textId="522D8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0617E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BA584F8" w14:textId="00C71CBB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EAF17D" w14:textId="63386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B3F289E" w14:textId="698B69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D0D9D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441881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3F76E137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10E87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56CC13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83E77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93733A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EAAC3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80A0C9D" w14:textId="1A729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92A7AC" w14:textId="02586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1D59D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5C529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7DD4298" w14:textId="45C7E3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508C26" w14:textId="416177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8E838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80D0E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7EEA28B" w14:textId="23034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8DE8483" w14:textId="71A05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6E6105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557FE0C" w14:textId="0FC3A89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B9FACF" w14:textId="24D9B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D7B922" w14:textId="28C84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FE8429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30D9BEC" w14:textId="770D7E7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C2356B2" w14:textId="77C93F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C1B9B8" w14:textId="05627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20FB3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51B95C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A0A457B" w14:textId="77777777" w:rsidTr="00503750">
        <w:tc>
          <w:tcPr>
            <w:tcW w:w="3686" w:type="dxa"/>
            <w:vAlign w:val="center"/>
          </w:tcPr>
          <w:p w14:paraId="2940AC2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118403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A632E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86DBC3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7184E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A776F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2EF7B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27DD65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4D997B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9E21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6E38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DC291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95A20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774A94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18EC30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477D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5218A3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2C0033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0A2323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96CDCA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712CD0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05A55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490DC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62A2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16886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74F48B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7A5C53C" w14:textId="61D3B5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8C7B72" w14:textId="39F412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390C4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1FF9E2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6631575" w14:textId="7BD84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23B264D" w14:textId="1FE149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BBC2A1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198AB0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8E614F7" w14:textId="126D9A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BF375F" w14:textId="4C657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36F4EF2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CA710B0" w14:textId="5E2242E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0381E75" w14:textId="0F1BF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F54545" w14:textId="36BABB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FFD74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0345C73" w14:textId="521DB85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3CB8D02" w14:textId="4885B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2ED486A" w14:textId="7D9BA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F3D2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DF92C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0EB610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F7B0A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76B2827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4F03DA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25D3B16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E3DD7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5714793" w14:textId="7C2A0B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48BA6C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549EF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06D1A02" w14:textId="749F0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3F05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C8AEBC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883FAF3" w14:textId="7835D4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72ABF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EB0EC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345CC15C" w14:textId="3F9F0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0F6E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3B9F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3951E01C" w14:textId="1F3E79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AE755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FFFD2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769F272A" w14:textId="436C94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9D8407C" w14:textId="77777777" w:rsidR="00944C3D" w:rsidRDefault="00944C3D" w:rsidP="00944C3D">
      <w:pPr>
        <w:rPr>
          <w:sz w:val="22"/>
          <w:szCs w:val="22"/>
        </w:rPr>
      </w:pPr>
    </w:p>
    <w:p w14:paraId="482E792A" w14:textId="77777777" w:rsidR="00944C3D" w:rsidRDefault="00944C3D" w:rsidP="00944C3D">
      <w:pPr>
        <w:rPr>
          <w:sz w:val="22"/>
          <w:szCs w:val="22"/>
        </w:rPr>
      </w:pPr>
    </w:p>
    <w:p w14:paraId="39EB08D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8BFE081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4145CA6" w14:textId="0BC5BA4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C33377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E32D3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2D4B5DA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55412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D8CC2AD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4B1AC2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F25D0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18C2358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886B9C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4C1554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696A6EB6" w14:textId="7B5262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261F2C" w14:textId="58E91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A665A5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3918B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1AC9A53" w14:textId="668597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5A9491B" w14:textId="7DA5C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A2C3C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3A3902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4DEAB0C" w14:textId="121006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54B4A4" w14:textId="73A093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0A454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03D9F1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70CB0C9" w14:textId="3726D6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CE6E5CA" w14:textId="18478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EBE85C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210BF4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37863A97" w14:textId="2983B9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82971C" w14:textId="3BD36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1021B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DED6E" w14:textId="5EACBE6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ECA9742" w14:textId="2F25DC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D19BA62" w14:textId="43D72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63DE7F7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8EB04EE" w14:textId="3CED7C6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B292448" w14:textId="779677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461C7E2" w14:textId="5398B3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FF8D7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7AE07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784BEA2C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D01C95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894CF9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FED93C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EC0189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639DD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6FABCEC5" w14:textId="0A2A7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285135" w14:textId="22444E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7F3F1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A7D78B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A8C95CA" w14:textId="2E267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E5B3EA5" w14:textId="43D98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DA718F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A45E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1DDD5054" w14:textId="60AE3A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5F6B60" w14:textId="6D1E8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7096F8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E74B1F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DDB1C9A" w14:textId="49448A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E526AD" w14:textId="628040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058490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00835C2" w14:textId="4448CCC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603114B" w14:textId="6F64C5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EBB3E77" w14:textId="2C2E3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398FB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F562CF" w14:textId="5E7A0E7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1DC88ED" w14:textId="098936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7DB946" w14:textId="22F2FA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0C6490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94B3ECB" w14:textId="2676AFE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B4A706" w14:textId="436822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B784A46" w14:textId="431DF4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103221" w:rsidRPr="00112B9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EB82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0031F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989766B" w14:textId="585C3CA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990CEB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575F9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19FB9354" w14:textId="658F7A7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34FC5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482F4A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A4AE501" w14:textId="4C599F4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64016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BB76F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CF631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418DA72" w14:textId="77777777" w:rsidR="00944C3D" w:rsidRPr="003607F0" w:rsidRDefault="00944C3D" w:rsidP="00944C3D"/>
    <w:p w14:paraId="58811BA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A9A6BF" w14:textId="77777777" w:rsidR="00D70937" w:rsidRDefault="00D70937">
      <w:r>
        <w:separator/>
      </w:r>
    </w:p>
  </w:endnote>
  <w:endnote w:type="continuationSeparator" w:id="0">
    <w:p w14:paraId="35C23F9B" w14:textId="77777777" w:rsidR="00D70937" w:rsidRDefault="00D70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51F68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66C9695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968E2AB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7CCAF6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6BB0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3A0F9B2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72BF41" w14:textId="77777777" w:rsidR="00D70937" w:rsidRDefault="00D70937">
      <w:r>
        <w:separator/>
      </w:r>
    </w:p>
  </w:footnote>
  <w:footnote w:type="continuationSeparator" w:id="0">
    <w:p w14:paraId="0F56ABA3" w14:textId="77777777" w:rsidR="00D70937" w:rsidRDefault="00D70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9035771">
    <w:abstractNumId w:val="13"/>
  </w:num>
  <w:num w:numId="2" w16cid:durableId="24908697">
    <w:abstractNumId w:val="17"/>
  </w:num>
  <w:num w:numId="3" w16cid:durableId="962806586">
    <w:abstractNumId w:val="8"/>
  </w:num>
  <w:num w:numId="4" w16cid:durableId="355810189">
    <w:abstractNumId w:val="7"/>
  </w:num>
  <w:num w:numId="5" w16cid:durableId="203241071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87022200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44367149">
    <w:abstractNumId w:val="20"/>
  </w:num>
  <w:num w:numId="8" w16cid:durableId="746801667">
    <w:abstractNumId w:val="10"/>
  </w:num>
  <w:num w:numId="9" w16cid:durableId="517701418">
    <w:abstractNumId w:val="0"/>
  </w:num>
  <w:num w:numId="10" w16cid:durableId="594480622">
    <w:abstractNumId w:val="19"/>
  </w:num>
  <w:num w:numId="11" w16cid:durableId="583536325">
    <w:abstractNumId w:val="6"/>
  </w:num>
  <w:num w:numId="12" w16cid:durableId="2051613927">
    <w:abstractNumId w:val="9"/>
  </w:num>
  <w:num w:numId="13" w16cid:durableId="1016881344">
    <w:abstractNumId w:val="12"/>
  </w:num>
  <w:num w:numId="14" w16cid:durableId="757405430">
    <w:abstractNumId w:val="15"/>
  </w:num>
  <w:num w:numId="15" w16cid:durableId="1370909277">
    <w:abstractNumId w:val="14"/>
  </w:num>
  <w:num w:numId="16" w16cid:durableId="986855871">
    <w:abstractNumId w:val="2"/>
  </w:num>
  <w:num w:numId="17" w16cid:durableId="651911102">
    <w:abstractNumId w:val="4"/>
  </w:num>
  <w:num w:numId="18" w16cid:durableId="427626640">
    <w:abstractNumId w:val="11"/>
  </w:num>
  <w:num w:numId="19" w16cid:durableId="1638995048">
    <w:abstractNumId w:val="5"/>
  </w:num>
  <w:num w:numId="20" w16cid:durableId="1918127097">
    <w:abstractNumId w:val="18"/>
  </w:num>
  <w:num w:numId="21" w16cid:durableId="3223953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0800"/>
    <w:docVar w:name="arg2" w:val="Driver=asa17;DBF=D:\anasoft\data\tebys.db;DBN=tebys;ENG=SQL17;commlinks=TCPIP{ip=192.168.1.241};uid=kostelna;con=finus(12.0);pwd=Marec2023"/>
    <w:docVar w:name="arg3" w:val="1838580"/>
    <w:docVar w:name="arg4" w:val="C:\Users\kostelna\AppData\Local\Temp\1145750.doc"/>
    <w:docVar w:name="arg5" w:val="1"/>
  </w:docVars>
  <w:rsids>
    <w:rsidRoot w:val="0010322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3221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4255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70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2A5CDC1"/>
  <w15:docId w15:val="{0AA93705-DB75-4117-995A-08FDA21A8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5332</Words>
  <Characters>30398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2026-03-30T07:59:00Z</dcterms:created>
  <dcterms:modified xsi:type="dcterms:W3CDTF">2026-03-30T07:59:00Z</dcterms:modified>
</cp:coreProperties>
</file>