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E1E4F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C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4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8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E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E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F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2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D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B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7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6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E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1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B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3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E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B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A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5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2D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4D902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9C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147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EA4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667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4ED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39A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0A8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07F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A1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2C5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D8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CF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FF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52D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C6C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DB2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47D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EDA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A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5B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C71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B7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368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F12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BE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99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EA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02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AF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6B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35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10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4D1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4CE91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DB5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AD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93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884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CC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DF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C5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AF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FB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83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F7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D4E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730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E1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CC9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8D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19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AA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E2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993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1C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52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7C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445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754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093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D2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36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EAB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74E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4E9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02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A66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283D8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21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C19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3EF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4C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7D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66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2A7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A8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38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ED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30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1B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075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98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23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A5D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2E4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C8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A4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AA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DF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DF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5E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A51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3D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A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97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9B6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D0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94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BC9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A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2B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38E4F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5F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AF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3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B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E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66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1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A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5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5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38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6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81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3B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5E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4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1B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D5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6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5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8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1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61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2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87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8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3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8E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55C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43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D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A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F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80C37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6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5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F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A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9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4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B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C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B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2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1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A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2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1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B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5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0F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5317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E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D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C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D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9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E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1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06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C5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89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CE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3C8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345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F7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168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82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8E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BEE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83D7F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2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4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1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0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D64E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8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1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B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F8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C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C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E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1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A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A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C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53AC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8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1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8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F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6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8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0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6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1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6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A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4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0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3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4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111A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8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F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6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A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C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7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C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A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6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C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6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B7A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8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D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D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F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8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3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1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C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0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A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4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C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B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9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B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5D36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C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6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5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D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3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B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A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2E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77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10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5D668" w14:textId="586FBC8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35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C0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7CA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DA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CD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FF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FF2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D3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B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6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6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9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C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A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6390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A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B7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0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1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6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4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70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24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99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EA98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0CE0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10CE0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4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D7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17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4C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A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0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B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E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B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E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7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A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1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EAA8C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DA20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294F2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D1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75DA3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D75DA3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0B8A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2E0B8A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C8A0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1FC8A0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784BAE" w14:textId="0E967858" w:rsidR="000B647F" w:rsidRDefault="000B647F" w:rsidP="00944C3D">
                                  <w:fldSimple w:instr=" MERGEFIELD  aDMOD  \* MERGEFORMAT ">
                                    <w:r w:rsidR="00103221" w:rsidRPr="0010322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A784BAE" w14:textId="0E967858" w:rsidR="000B647F" w:rsidRDefault="000B647F" w:rsidP="00944C3D">
                            <w:fldSimple w:instr=" MERGEFIELD  aDMOD  \* MERGEFORMAT ">
                              <w:r w:rsidR="00103221" w:rsidRPr="0010322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EEC05" w14:textId="2BBE513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03221" w:rsidRPr="00112B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0BEEC05" w14:textId="2BBE513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03221" w:rsidRPr="00112B9A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621FA" w14:textId="1B8A69EB" w:rsidR="000B647F" w:rsidRDefault="000B647F" w:rsidP="00944C3D">
                                  <w:fldSimple w:instr=" MERGEFIELD  aDRDO  \* MERGEFORMAT ">
                                    <w:r w:rsidR="00103221" w:rsidRPr="0010322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EF621FA" w14:textId="1B8A69EB" w:rsidR="000B647F" w:rsidRDefault="000B647F" w:rsidP="00944C3D">
                            <w:fldSimple w:instr=" MERGEFIELD  aDRDO  \* MERGEFORMAT ">
                              <w:r w:rsidR="00103221" w:rsidRPr="00103221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C82226" w14:textId="530D514F" w:rsidR="000B647F" w:rsidRDefault="000B647F" w:rsidP="00944C3D">
                                  <w:fldSimple w:instr=" MERGEFIELD  aDMDO  \* MERGEFORMAT ">
                                    <w:r w:rsidR="00103221" w:rsidRPr="0010322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5C82226" w14:textId="530D514F" w:rsidR="000B647F" w:rsidRDefault="000B647F" w:rsidP="00944C3D">
                            <w:fldSimple w:instr=" MERGEFIELD  aDMDO  \* MERGEFORMAT ">
                              <w:r w:rsidR="00103221" w:rsidRPr="0010322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6055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0C4788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C50145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845F5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A845F5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10B9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8710B9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23DB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1023DB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49F6D" w14:textId="237A2AA7" w:rsidR="000B647F" w:rsidRDefault="000B647F" w:rsidP="00944C3D">
                                  <w:fldSimple w:instr=" MERGEFIELD  aDRDOo  \* MERGEFORMAT ">
                                    <w:r w:rsidR="00103221" w:rsidRPr="0010322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4549F6D" w14:textId="237A2AA7" w:rsidR="000B647F" w:rsidRDefault="000B647F" w:rsidP="00944C3D">
                            <w:fldSimple w:instr=" MERGEFIELD  aDRDOo  \* MERGEFORMAT ">
                              <w:r w:rsidR="00103221" w:rsidRPr="0010322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DF877" w14:textId="1C97037F" w:rsidR="000B647F" w:rsidRDefault="000B647F" w:rsidP="00944C3D">
                                  <w:fldSimple w:instr=" MERGEFIELD  aDMDO  \* MERGEFORMAT ">
                                    <w:r w:rsidR="00103221" w:rsidRPr="0010322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B8DF877" w14:textId="1C97037F" w:rsidR="000B647F" w:rsidRDefault="000B647F" w:rsidP="00944C3D">
                            <w:fldSimple w:instr=" MERGEFIELD  aDMDO  \* MERGEFORMAT ">
                              <w:r w:rsidR="00103221" w:rsidRPr="0010322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A4A70" w14:textId="1F4D576F" w:rsidR="000B647F" w:rsidRDefault="000B647F" w:rsidP="00944C3D">
                                  <w:fldSimple w:instr=" MERGEFIELD  aDRODo  \* MERGEFORMAT ">
                                    <w:r w:rsidR="00103221" w:rsidRPr="0010322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89A4A70" w14:textId="1F4D576F" w:rsidR="000B647F" w:rsidRDefault="000B647F" w:rsidP="00944C3D">
                            <w:fldSimple w:instr=" MERGEFIELD  aDRODo  \* MERGEFORMAT ">
                              <w:r w:rsidR="00103221" w:rsidRPr="0010322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AB229" w14:textId="1A1BF5A7" w:rsidR="000B647F" w:rsidRDefault="000B647F" w:rsidP="00944C3D">
                                  <w:fldSimple w:instr=" MERGEFIELD  aDMOD  \* MERGEFORMAT ">
                                    <w:r w:rsidR="00103221" w:rsidRPr="0010322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18AB229" w14:textId="1A1BF5A7" w:rsidR="000B647F" w:rsidRDefault="000B647F" w:rsidP="00944C3D">
                            <w:fldSimple w:instr=" MERGEFIELD  aDMOD  \* MERGEFORMAT ">
                              <w:r w:rsidR="00103221" w:rsidRPr="0010322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28B31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F6AFAE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C51D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8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51D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4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D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9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B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D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B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4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B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4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4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C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B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D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6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3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4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2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4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B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7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AB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2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B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7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7CE5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D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3A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33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D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B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0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A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9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B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0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B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D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7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5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D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7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4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5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C7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C8E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19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F1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72B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FA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AB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7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1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6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B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9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9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2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5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35F3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9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A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1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A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A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4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7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CD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F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6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C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6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2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F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E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D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A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5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0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1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F2D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8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8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F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8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6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1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6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7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E909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4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9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E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4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7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6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C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2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E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F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1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2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F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F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0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4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8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5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4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9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9C9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F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0B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F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A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5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2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1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043C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E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F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A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6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9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A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1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5F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B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F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3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F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FC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F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A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B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0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53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93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94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76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C3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21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A7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7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C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E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0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7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57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3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3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742B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2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5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5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7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E7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6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E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D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A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6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9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A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A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A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4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D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A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7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F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EE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B6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CF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BB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A3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E0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D6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A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AC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680A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2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D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412F6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B412F6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4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E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7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D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D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F1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2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8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C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9887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899887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7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B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62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8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80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D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B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A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A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3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D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4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8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1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6F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6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6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6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D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2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7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D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4E25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AF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E26A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0B5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3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D106C1" w14:textId="451AE3B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03221" w:rsidRPr="00112B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36120073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D106C1" w14:textId="451AE3B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03221" w:rsidRPr="00112B9A">
                              <w:rPr>
                                <w:rFonts w:ascii="Arial" w:hAnsi="Arial" w:cs="Arial"/>
                                <w:noProof/>
                              </w:rPr>
                              <w:t>36120073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2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0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F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C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B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B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A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2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9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5909A6" w14:textId="6A4CBB1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03221" w:rsidRPr="00112B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2021497412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55909A6" w14:textId="6A4CBB1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03221" w:rsidRPr="00112B9A">
                              <w:rPr>
                                <w:rFonts w:ascii="Arial" w:hAnsi="Arial" w:cs="Arial"/>
                                <w:noProof/>
                              </w:rPr>
                              <w:t>2021497412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4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F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3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5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9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6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9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B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3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F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9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8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D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6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8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5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4B8C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0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C118D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666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8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B9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D0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2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9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4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7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5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3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B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1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D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3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D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2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BD1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6A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A41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F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A4CAD" w14:textId="22D41C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03221" w:rsidRPr="00112B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Východná 2426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04A4CAD" w14:textId="22D41C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03221" w:rsidRPr="00112B9A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Východná 2426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2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F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F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2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3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5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9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5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3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C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A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C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D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7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D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1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7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A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0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A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A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5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8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0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8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1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F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1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9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C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6EED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7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68D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613E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AA98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2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5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D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1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C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E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7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4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9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5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0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2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C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9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5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4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4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2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B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D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4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B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3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97335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66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ABA749" w14:textId="480B43F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03221" w:rsidRPr="00112B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Východná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FABA749" w14:textId="480B43F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03221" w:rsidRPr="00112B9A">
                              <w:rPr>
                                <w:rFonts w:ascii="Arial" w:hAnsi="Arial" w:cs="Arial"/>
                                <w:noProof/>
                              </w:rPr>
                              <w:t>Východná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92A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D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D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4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5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5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4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7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3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4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D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8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6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1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D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0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C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99DA5" w14:textId="0380369F" w:rsidR="000B647F" w:rsidRDefault="000B647F" w:rsidP="00944C3D">
                                  <w:fldSimple w:instr=" MERGEFIELD  aSUB_ULICA_CISLO  \* MERGEFORMAT ">
                                    <w:r w:rsidR="00103221" w:rsidRPr="0010322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2426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BA99DA5" w14:textId="0380369F" w:rsidR="000B647F" w:rsidRDefault="000B647F" w:rsidP="00944C3D">
                            <w:fldSimple w:instr=" MERGEFIELD  aSUB_ULICA_CISLO  \* MERGEFORMAT ">
                              <w:r w:rsidR="00103221" w:rsidRPr="00103221">
                                <w:rPr>
                                  <w:rFonts w:ascii="Arial" w:hAnsi="Arial" w:cs="Arial"/>
                                  <w:noProof/>
                                </w:rPr>
                                <w:t>2426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F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C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7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D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6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0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A6ED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26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691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69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80D1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D0379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0A3F7" w14:textId="13F798E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03221" w:rsidRPr="00112B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150A3F7" w14:textId="13F798E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03221" w:rsidRPr="00112B9A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E084C" w14:textId="07381E6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03221" w:rsidRPr="00112B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F2E084C" w14:textId="07381E6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03221" w:rsidRPr="00112B9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58E0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AED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4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2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ADD5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4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181F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616E0" w14:textId="26345CF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E7616E0" w14:textId="26345CF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1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C7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09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B5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53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9D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3E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228D1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2E941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5ACE6" w14:textId="41DE30B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275ACE6" w14:textId="41DE30B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87B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9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B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D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F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B8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4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C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6C93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4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5C86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9A23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26011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20DD8" w14:textId="04009C6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B520DD8" w14:textId="04009C6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7F2D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F71A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BBF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3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7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B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2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C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D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7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E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D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0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A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6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E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2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8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0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1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9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D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F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2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F2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B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8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4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B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415C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63A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2EDC9D" w14:textId="784742E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03221">
              <w:rPr>
                <w:rFonts w:ascii="Arial" w:hAnsi="Arial"/>
                <w:lang w:eastAsia="sk-SK"/>
              </w:rPr>
              <w:t>30.3.2026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D22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A94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FFF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C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C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C709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43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CB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A9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1F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58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C53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F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231B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D9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20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7F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AA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1D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422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2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3FDB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EB0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D5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B4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1D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17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122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A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E4D5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C65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5D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1A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A1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E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D46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C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5154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ED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2D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65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25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EB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19F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6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AC57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153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E7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0C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82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0F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E00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9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BD82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A5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6D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6D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4B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B5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E54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E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C272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E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1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9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7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CB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969D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250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D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B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0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8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B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F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B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2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B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5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D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5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A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0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F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5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C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A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E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62A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7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F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6BD612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A44D8FA" w14:textId="77777777" w:rsidR="00944C3D" w:rsidRDefault="00944C3D" w:rsidP="00944C3D">
      <w:pPr>
        <w:rPr>
          <w:rFonts w:ascii="Arial" w:hAnsi="Arial"/>
        </w:rPr>
      </w:pPr>
    </w:p>
    <w:p w14:paraId="1E44D77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20BF376" w14:textId="14C7E0B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F87C4EB" w14:textId="5304088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69A370D" w14:textId="5CC7B9D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53EB2B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15B94F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7DBCD5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16D8F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32089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2364A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747681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660F1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018AB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D8736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F3ADA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97073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A0AC9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AD712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A72F3B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A595B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105C5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56855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CBD3E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C8E481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96FC90F" w14:textId="75308F8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0811B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00D3B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EC76B5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6E1AEF" w14:textId="62FEC02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20C285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774E34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9C285AF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A3F17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16D7A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200638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8E09E0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68F5D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4F534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DF486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C27A6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C1A54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19266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19F27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FA401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CDFB2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CD322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AE04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04B56E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079E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004AA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E1057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B0F6B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F63F7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EEC3A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5D3BEE5" w14:textId="621F56B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74F350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B12AB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C0E05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16C0B8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90224C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24A1374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ED91A3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9CF77F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CEF1752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73AED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5ABF5A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7A0A6C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91397A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B5E90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5E458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434CF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31916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FADA8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4223C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08645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706DA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AA52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D655F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50290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2C7AB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6D65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EBF09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879B3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FDDF1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08A24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E9A583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23630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3E53E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CAC98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4723E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DD8FA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80C2F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67F28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73962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F8EE8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884B9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6C053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B5BCD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BEEE08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6299F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C9510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CC3790E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673771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4FCFB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836F9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01A51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5F7B508" w14:textId="77777777" w:rsidTr="00503750">
        <w:trPr>
          <w:trHeight w:val="302"/>
        </w:trPr>
        <w:tc>
          <w:tcPr>
            <w:tcW w:w="4510" w:type="dxa"/>
          </w:tcPr>
          <w:p w14:paraId="0207EB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F199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3AA8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0A99C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6B8F9B" w14:textId="77777777" w:rsidTr="00503750">
        <w:trPr>
          <w:trHeight w:val="302"/>
        </w:trPr>
        <w:tc>
          <w:tcPr>
            <w:tcW w:w="4510" w:type="dxa"/>
          </w:tcPr>
          <w:p w14:paraId="0AE8AC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B364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71BF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C19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6A1BCF" w14:textId="77777777" w:rsidTr="00503750">
        <w:trPr>
          <w:trHeight w:val="302"/>
        </w:trPr>
        <w:tc>
          <w:tcPr>
            <w:tcW w:w="4510" w:type="dxa"/>
          </w:tcPr>
          <w:p w14:paraId="5970E6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B3E27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A74A1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76C86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2A006E" w14:textId="77777777" w:rsidTr="00503750">
        <w:trPr>
          <w:trHeight w:val="302"/>
        </w:trPr>
        <w:tc>
          <w:tcPr>
            <w:tcW w:w="4510" w:type="dxa"/>
          </w:tcPr>
          <w:p w14:paraId="06B99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A1A8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5D544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1B119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583420" w14:textId="77777777" w:rsidTr="00503750">
        <w:trPr>
          <w:trHeight w:val="327"/>
        </w:trPr>
        <w:tc>
          <w:tcPr>
            <w:tcW w:w="4510" w:type="dxa"/>
          </w:tcPr>
          <w:p w14:paraId="005F69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76DC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9B11E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AED15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D465B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4F499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5C70877" w14:textId="674D7DB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F9C723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D61ED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469F1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F6E1B4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E18D8B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A3EDC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A16D3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3E7A11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F61C6F3" w14:textId="77777777" w:rsidTr="00503750">
        <w:tc>
          <w:tcPr>
            <w:tcW w:w="2302" w:type="dxa"/>
            <w:vAlign w:val="center"/>
          </w:tcPr>
          <w:p w14:paraId="081B95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5348E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C53F5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BEF7C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D8DFD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B352C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1EFEC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C5261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AC7A624" w14:textId="77777777" w:rsidTr="00503750">
        <w:tc>
          <w:tcPr>
            <w:tcW w:w="15593" w:type="dxa"/>
            <w:gridSpan w:val="8"/>
            <w:vAlign w:val="center"/>
          </w:tcPr>
          <w:p w14:paraId="451A3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F317C83" w14:textId="77777777" w:rsidTr="00503750">
        <w:tc>
          <w:tcPr>
            <w:tcW w:w="2302" w:type="dxa"/>
            <w:vAlign w:val="center"/>
          </w:tcPr>
          <w:p w14:paraId="783D67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AB2639" w14:textId="71D5CA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E637A4" w14:textId="192A80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16DBC" w14:textId="5A430D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BB95C" w14:textId="6C86C1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2E632" w14:textId="7D74E2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5FC09" w14:textId="57BABF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2A004" w14:textId="447F85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FCB9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8829D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5D6D300" w14:textId="546921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69766C" w14:textId="753EA1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0FBC2" w14:textId="1EEF63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6F1F5" w14:textId="40DE3D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D0B7C" w14:textId="204832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E8FD4" w14:textId="7CA7BC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00948E" w14:textId="5ED753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FB9A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41A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95F8B2E" w14:textId="5C06AF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6B4112" w14:textId="0BBD5D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C35D1" w14:textId="42E773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996A83" w14:textId="2EF7DC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830C1" w14:textId="4300EE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933E0C" w14:textId="2DCB84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01559" w14:textId="3FA405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84C9F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81BF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B9362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04051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8E9D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46D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2A85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3ED0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C494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3F3F50D" w14:textId="77777777" w:rsidTr="00503750">
        <w:tc>
          <w:tcPr>
            <w:tcW w:w="2302" w:type="dxa"/>
            <w:vAlign w:val="center"/>
          </w:tcPr>
          <w:p w14:paraId="70448D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101BEFB" w14:textId="48CB82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08693F" w14:textId="1DB014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BA42FE" w14:textId="7C7EC0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A8F172" w14:textId="2A0074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43A731" w14:textId="2FF95D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71B12E" w14:textId="429358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71C43" w14:textId="6CD99C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77A93" w14:textId="77777777" w:rsidTr="00503750">
        <w:tc>
          <w:tcPr>
            <w:tcW w:w="15593" w:type="dxa"/>
            <w:gridSpan w:val="8"/>
            <w:vAlign w:val="center"/>
          </w:tcPr>
          <w:p w14:paraId="710CF5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8FB1CF1" w14:textId="77777777" w:rsidTr="00503750">
        <w:tc>
          <w:tcPr>
            <w:tcW w:w="2302" w:type="dxa"/>
            <w:vAlign w:val="center"/>
          </w:tcPr>
          <w:p w14:paraId="1A9613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A6A5A8D" w14:textId="22428A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20855A" w14:textId="59FFC3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A89507" w14:textId="11B697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A0464" w14:textId="75645F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711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A527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DD6867" w14:textId="3141F7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A81ED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4924E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DC3A96" w14:textId="7DECA1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C04B49" w14:textId="227C42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14EB3C" w14:textId="364997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15415" w14:textId="1E4F45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38A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E458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32C478" w14:textId="1878DC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233DE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B4D4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93914B5" w14:textId="68F849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DC0685" w14:textId="58E96A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F300F2" w14:textId="1E4334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781BA9" w14:textId="7A2154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C9CA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66D1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7EDE4E" w14:textId="597141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57F9EC" w14:textId="77777777" w:rsidTr="00503750">
        <w:tc>
          <w:tcPr>
            <w:tcW w:w="2302" w:type="dxa"/>
            <w:vAlign w:val="center"/>
          </w:tcPr>
          <w:p w14:paraId="030A08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2EF4B33" w14:textId="52CB93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24A997" w14:textId="642260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8AC9F8" w14:textId="04B563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2E6D7" w14:textId="234371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EA5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E9CF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C19402" w14:textId="531D91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A9161" w14:textId="77777777" w:rsidTr="00503750">
        <w:tc>
          <w:tcPr>
            <w:tcW w:w="15593" w:type="dxa"/>
            <w:gridSpan w:val="8"/>
            <w:vAlign w:val="center"/>
          </w:tcPr>
          <w:p w14:paraId="571BD3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131714" w14:textId="77777777" w:rsidTr="00503750">
        <w:tc>
          <w:tcPr>
            <w:tcW w:w="2302" w:type="dxa"/>
            <w:vAlign w:val="center"/>
          </w:tcPr>
          <w:p w14:paraId="01C831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2E069C" w14:textId="6FE166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C07D45" w14:textId="52D12E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928E85" w14:textId="08A458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723E9D" w14:textId="1D84BE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8CCA7" w14:textId="6AE4F4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FDE4F" w14:textId="68B27C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706D05" w14:textId="1F9D17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C822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B695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36D2305" w14:textId="46FB6F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E52E44" w14:textId="40B691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CAA10" w14:textId="0E9C6A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850CF8" w14:textId="723D60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4F41F6" w14:textId="0F1F32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2593A" w14:textId="50A51A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5DE42" w14:textId="7D865B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892C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0CA46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AF4BEC3" w14:textId="1E1E65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4738AD" w14:textId="05B085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61134" w14:textId="42A0D2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EAEE3" w14:textId="7BACA7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E820BE" w14:textId="60F30A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3CF08B" w14:textId="257B41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4BDF8" w14:textId="7BC2D9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99A3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503EB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736BB0" w14:textId="55F1CD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F6FD80" w14:textId="0502D0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680B0A" w14:textId="632C3B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C5C12" w14:textId="084AFA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E4E56C" w14:textId="3C49C6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233A1" w14:textId="6CF151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C387B2" w14:textId="34184C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9B039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7DD44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5E483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BE6F2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F04A8C" w14:textId="43B024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68A0BE" w14:textId="2742DF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EB8898" w14:textId="217DB7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3F486" w14:textId="0369FE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8B990" w14:textId="519974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3669C" w14:textId="68C810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644956" w14:textId="5F3896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54FA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05A6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D8DB66" w14:textId="19F829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659EA3" w14:textId="208DE8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83B11A" w14:textId="5991F6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2DFCC7" w14:textId="4622F2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718F6" w14:textId="0967FC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9577D3" w14:textId="3F4599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2A735" w14:textId="6B5330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7DAABB" w14:textId="77777777" w:rsidR="00944C3D" w:rsidRDefault="00944C3D" w:rsidP="00944C3D">
      <w:pPr>
        <w:rPr>
          <w:rFonts w:ascii="Arial" w:hAnsi="Arial"/>
          <w:b/>
        </w:rPr>
      </w:pPr>
    </w:p>
    <w:p w14:paraId="590BCBC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00845B6" w14:textId="77777777" w:rsidTr="00503750">
        <w:tc>
          <w:tcPr>
            <w:tcW w:w="1944" w:type="dxa"/>
            <w:vAlign w:val="center"/>
          </w:tcPr>
          <w:p w14:paraId="349692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F6DCC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237D6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32201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A9ABF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DBDE2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9CF6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8B522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80B27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EEFE9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4E836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B7845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AF60B5A" w14:textId="77777777" w:rsidTr="00503750">
        <w:tc>
          <w:tcPr>
            <w:tcW w:w="15685" w:type="dxa"/>
            <w:gridSpan w:val="12"/>
            <w:vAlign w:val="center"/>
          </w:tcPr>
          <w:p w14:paraId="386738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F4C61F7" w14:textId="77777777" w:rsidTr="00503750">
        <w:tc>
          <w:tcPr>
            <w:tcW w:w="1944" w:type="dxa"/>
            <w:vAlign w:val="center"/>
          </w:tcPr>
          <w:p w14:paraId="7C1E7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813DD45" w14:textId="62EAD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1C80CC" w14:textId="087C3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85FF0D" w14:textId="2DF20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969A1F" w14:textId="22A52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A36F9A" w14:textId="5B7F6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FD46B4" w14:textId="5B920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8E467A" w14:textId="177B6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327D0D" w14:textId="14CEA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F4478B" w14:textId="4F2D9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698806" w14:textId="0023C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941091" w14:textId="74AF6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1DFE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05732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C26DC3B" w14:textId="11552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DBAB48" w14:textId="43B14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46E010" w14:textId="3C2B9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0ED034" w14:textId="245A3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56479C" w14:textId="29ECC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061B04" w14:textId="4B3F9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473F4D" w14:textId="6F8A3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540E18" w14:textId="2E39B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AD6D22" w14:textId="758C0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40ADF4" w14:textId="7DBC7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5E3E89" w14:textId="4762C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18A85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A470A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270F7A0" w14:textId="08934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D85CC3" w14:textId="3583F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6B820F" w14:textId="7B8C9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691C12" w14:textId="1A03B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668EDF" w14:textId="6A71B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83C60F" w14:textId="64637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5202C2" w14:textId="55FEA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408B6B" w14:textId="261F4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315186" w14:textId="47A58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1170B9" w14:textId="2983D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1E4A64" w14:textId="45A6CB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7C5FF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FF96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E409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155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EA7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96EE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E1C9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9610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A5C7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87C2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D13B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C97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C68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FCB795" w14:textId="77777777" w:rsidTr="00503750">
        <w:tc>
          <w:tcPr>
            <w:tcW w:w="1944" w:type="dxa"/>
            <w:vAlign w:val="center"/>
          </w:tcPr>
          <w:p w14:paraId="2C7997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B46DD2" w14:textId="3E4C1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E5F6F7" w14:textId="6C2C5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404E3A" w14:textId="6AFE0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05E182" w14:textId="73308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A91B49" w14:textId="3FF07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8877F2" w14:textId="58DF7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6E29C5" w14:textId="0A6C7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4566DF" w14:textId="1FC8B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88600A" w14:textId="3081E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D9302D" w14:textId="4D42D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1A38AA" w14:textId="53538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134B74" w14:textId="77777777" w:rsidTr="00503750">
        <w:tc>
          <w:tcPr>
            <w:tcW w:w="15685" w:type="dxa"/>
            <w:gridSpan w:val="12"/>
            <w:vAlign w:val="center"/>
          </w:tcPr>
          <w:p w14:paraId="631BC9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921F45D" w14:textId="77777777" w:rsidTr="00503750">
        <w:tc>
          <w:tcPr>
            <w:tcW w:w="1944" w:type="dxa"/>
            <w:vAlign w:val="center"/>
          </w:tcPr>
          <w:p w14:paraId="4B4287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604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202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684D2E" w14:textId="11778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658EB7" w14:textId="07348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20D461" w14:textId="059A2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552C" w14:textId="2AC69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503AD8" w14:textId="55818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EE63B5" w14:textId="2B946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73F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F87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40D9BE2" w14:textId="4A9A1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8B8D5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6A83D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F445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F8F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B92CD0" w14:textId="2D3F5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F8F737" w14:textId="2E2F0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30AFAE" w14:textId="0248D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D0709D" w14:textId="460CD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7D360A" w14:textId="4E077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8EF2FA" w14:textId="13BAB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0C3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8F5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26CCCC" w14:textId="19D16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205DF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BBA3D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2DB7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DC4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0DA3A8" w14:textId="59FCE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4C163B" w14:textId="58AC9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FDCA1A" w14:textId="4DFA1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3EF3CD" w14:textId="70907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1BEDB2" w14:textId="42D95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7A80A3" w14:textId="038B9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A59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CA9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B11931" w14:textId="23933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D6949" w14:textId="77777777" w:rsidTr="00503750">
        <w:tc>
          <w:tcPr>
            <w:tcW w:w="1944" w:type="dxa"/>
            <w:vAlign w:val="center"/>
          </w:tcPr>
          <w:p w14:paraId="46C0C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39B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E30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46043C" w14:textId="68834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1D62F0" w14:textId="3E163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6975AB" w14:textId="1BDCA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D3EAD9" w14:textId="4CE89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E57CD7" w14:textId="31F3B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F34787" w14:textId="4139D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0BF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0E0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C695CC" w14:textId="6B8C0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47BAB7" w14:textId="77777777" w:rsidTr="00503750">
        <w:tc>
          <w:tcPr>
            <w:tcW w:w="15685" w:type="dxa"/>
            <w:gridSpan w:val="12"/>
            <w:vAlign w:val="center"/>
          </w:tcPr>
          <w:p w14:paraId="206CD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93E6383" w14:textId="77777777" w:rsidTr="00503750">
        <w:tc>
          <w:tcPr>
            <w:tcW w:w="1944" w:type="dxa"/>
            <w:vAlign w:val="center"/>
          </w:tcPr>
          <w:p w14:paraId="7CD2B3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49B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4F7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B7D253" w14:textId="6DB9B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0C9CD6" w14:textId="67231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E979AF" w14:textId="06257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EE1467" w14:textId="75C17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91877C" w14:textId="075BC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07989C" w14:textId="6A7C2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765630" w14:textId="5F264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D54E26" w14:textId="6A22E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23D210" w14:textId="48EC6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33317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97C7F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277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04B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6E7F1D" w14:textId="43335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F785F" w14:textId="6DAC1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89794D" w14:textId="077CE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FF5FEF" w14:textId="3BC83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1008F3" w14:textId="745BD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3423CE" w14:textId="14825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4E51EF" w14:textId="68A93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A9E4DC" w14:textId="0F9F8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BDBE1E" w14:textId="0B1DF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FEC3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5FE18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FFCA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EB8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068F21" w14:textId="7A1AA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AD9A7D" w14:textId="5AB99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0C7B69" w14:textId="592BF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E7485B" w14:textId="4E0B1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CFA365" w14:textId="48FAF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BC5FD0" w14:textId="0D543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B48DCB" w14:textId="57C6D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B09FC7" w14:textId="53D72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EE78DF" w14:textId="0C198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23A8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35AE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36EB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A11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6BFC952" w14:textId="569A8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9B16A4" w14:textId="31D94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C09933" w14:textId="099B3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C20AAD" w14:textId="7EC6B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205DD2" w14:textId="61474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BC2C5E" w14:textId="5D556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FEB4EA" w14:textId="6A6D4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6F59A2" w14:textId="2EC0C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CE99E2" w14:textId="51C32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0621F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0BB6B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F9F99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352F2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02B21D3" w14:textId="7EE8D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BDA0E0" w14:textId="20867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D189B8" w14:textId="3555A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9D113D" w14:textId="3EF03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AB303F" w14:textId="4A995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66A79E" w14:textId="36FFD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394439" w14:textId="69E7F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FB00CB" w14:textId="22365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5A4D87" w14:textId="45CAE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5D2675" w14:textId="7BEE4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993E5B" w14:textId="0BFDA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51EB2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9E993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C35705" w14:textId="27557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EE20F4" w14:textId="47FA6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72E4B7" w14:textId="0C129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BD2389" w14:textId="36E4E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091D8D" w14:textId="7A51B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BFA1CF" w14:textId="39D85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AF5824" w14:textId="0016F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D54408" w14:textId="4F611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9FB06A" w14:textId="45ED1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3F8D41" w14:textId="0A3C9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1AB9AE" w14:textId="3FDCA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B61D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8AB03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97693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1D9BA4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4ACAC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6F6F74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367348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8CCDA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5F42C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32304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957BF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660D0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05B50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F71D1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C905B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50BA09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AFE50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395642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FDAE4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12DC4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441295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D99D3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414867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11AFE7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BCBD941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2DB82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A3447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2A26A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93AA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65A6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60AEF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C8AFF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57FC8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4CCE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32898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75FC0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7EC0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B6329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24484F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2BF89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904E1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B4D4C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F7E29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5FA50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EE8C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8F57DB6" w14:textId="77777777" w:rsidTr="00503750">
        <w:trPr>
          <w:trHeight w:val="1073"/>
        </w:trPr>
        <w:tc>
          <w:tcPr>
            <w:tcW w:w="3614" w:type="dxa"/>
            <w:vMerge/>
          </w:tcPr>
          <w:p w14:paraId="59AEE5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5944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40D6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1720C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F62B5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8D2ED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EE457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CD0DFA7" w14:textId="77777777" w:rsidTr="00503750">
        <w:trPr>
          <w:trHeight w:val="283"/>
        </w:trPr>
        <w:tc>
          <w:tcPr>
            <w:tcW w:w="3614" w:type="dxa"/>
          </w:tcPr>
          <w:p w14:paraId="5CE48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5E7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DDE8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257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554B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48A0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53F69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91F332" w14:textId="77777777" w:rsidTr="00503750">
        <w:trPr>
          <w:trHeight w:val="283"/>
        </w:trPr>
        <w:tc>
          <w:tcPr>
            <w:tcW w:w="3614" w:type="dxa"/>
          </w:tcPr>
          <w:p w14:paraId="3420E8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969A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B059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9781C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DA83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F3F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F04B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EEB7F7C" w14:textId="77777777" w:rsidTr="00503750">
        <w:trPr>
          <w:trHeight w:val="283"/>
        </w:trPr>
        <w:tc>
          <w:tcPr>
            <w:tcW w:w="3614" w:type="dxa"/>
          </w:tcPr>
          <w:p w14:paraId="502B96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2F6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08BC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327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0817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7450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4F8D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8695B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52A1C8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A1A293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B95C7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C1747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4150F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7095C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D31D6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C04E8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34873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D932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1FB8B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C33519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8AAD1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739D2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CF16D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EAC9E16" w14:textId="43000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97341" w14:textId="6C84C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076678" w14:textId="6E389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F2EBF9" w14:textId="658CF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39C41" w14:textId="360AA2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E398F" w14:textId="1D00C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31BE3" w14:textId="0356A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218D62" w14:textId="62A35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8F8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3DFF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58717BF" w14:textId="4989C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6CA30" w14:textId="44660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75813" w14:textId="41D10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EA9311" w14:textId="6BBD2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8B591" w14:textId="07D3B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A2C9B" w14:textId="783D0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E013D" w14:textId="206BC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D24D36" w14:textId="4ADA6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42B7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90E3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E875D4B" w14:textId="4F39C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12CDCE" w14:textId="37FF5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6E28B8" w14:textId="4E4D3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D0AF9" w14:textId="1CCC2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AD8CF" w14:textId="6C76F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C5BB0" w14:textId="1570A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62449" w14:textId="3679B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5AEAF2" w14:textId="358DF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A72E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336C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FDA7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548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0C2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55C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307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0CD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B70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220A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3BDA87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BBC35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41E262" w14:textId="2F629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69427" w14:textId="6BC48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BE921C" w14:textId="60E8C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F7EBE7" w14:textId="46F47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21CB71" w14:textId="3A38B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695AE" w14:textId="44325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8EFB3" w14:textId="08C47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80AEC5" w14:textId="7D44A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1B3C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DF3A7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21099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09FA2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9CDD054" w14:textId="225FB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E0886" w14:textId="67619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59C6A2" w14:textId="0EA4A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261968" w14:textId="0EFB7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97BA1" w14:textId="1C754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F8A8F5" w14:textId="482FF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66DD5" w14:textId="120E4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60725F" w14:textId="46961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2098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D323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C05F91B" w14:textId="1A1CA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27A91" w14:textId="740F6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4ECE2" w14:textId="511C3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07CA2" w14:textId="22FE4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CA2739" w14:textId="3B1CA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4F7D69" w14:textId="57F9D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8B1ED4" w14:textId="5755E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2A8441" w14:textId="4D57D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ACC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7E3C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BEB6A41" w14:textId="27E2E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8278A" w14:textId="41A7E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F1B092" w14:textId="21BCF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FD044" w14:textId="787FA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B5AB07" w14:textId="28808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EFBCB" w14:textId="3DBF7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BE62D3" w14:textId="25083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E22ED0" w14:textId="7DCC9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238B7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F6727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49274B6" w14:textId="2E490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41B0B" w14:textId="4E2B7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DE664A" w14:textId="06776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6F0F0" w14:textId="6199D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55E8AD" w14:textId="372B3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CC053F" w14:textId="48D3E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17E8" w14:textId="24381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8BE6D7" w14:textId="3E492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59DFC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AAB1B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08313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EBC3D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2C4FF6D" w14:textId="647BE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7C268" w14:textId="05140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9C008" w14:textId="035B8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88F235" w14:textId="4DC38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C0CC65" w14:textId="1A8A6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E2351" w14:textId="584CF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4DD875" w14:textId="00677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75C7EA" w14:textId="76FCF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37D05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F8E32D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D422D71" w14:textId="782D1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603C4" w14:textId="7F86D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5B6D7D" w14:textId="668B8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8434D7" w14:textId="034CD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EC138A" w14:textId="3628B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683A7" w14:textId="6E600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57483" w14:textId="36FBF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B38D12" w14:textId="4747C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3F990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DE871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FF09C2C" w14:textId="030FAED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CA42D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777E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2B05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7DC3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C20F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E5B8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F5F1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44CB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52A2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3D1A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1DFE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C5E0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345F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3BDC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8F0F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4342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5130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C407F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A72DA1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32556C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A7F19D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6F3396B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90FF9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74E8F7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87ECF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3E652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5F1C3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E25618B" w14:textId="77777777" w:rsidTr="00503750">
        <w:trPr>
          <w:trHeight w:val="437"/>
        </w:trPr>
        <w:tc>
          <w:tcPr>
            <w:tcW w:w="2594" w:type="dxa"/>
          </w:tcPr>
          <w:p w14:paraId="2BEE92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A7E5B73" w14:textId="1C8176E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C875219" w14:textId="30D39C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E6564B8" w14:textId="56E2BE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2D5C64E" w14:textId="5439CB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996016" w14:textId="77777777" w:rsidTr="00503750">
        <w:trPr>
          <w:trHeight w:val="420"/>
        </w:trPr>
        <w:tc>
          <w:tcPr>
            <w:tcW w:w="2594" w:type="dxa"/>
          </w:tcPr>
          <w:p w14:paraId="7B1C0F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7E7B3639" w14:textId="014AACC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7DC1F51" w14:textId="24903F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2AA54F2" w14:textId="125538B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B899EAE" w14:textId="1DE7420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224F64" w14:textId="77777777" w:rsidTr="00503750">
        <w:trPr>
          <w:trHeight w:val="630"/>
        </w:trPr>
        <w:tc>
          <w:tcPr>
            <w:tcW w:w="2594" w:type="dxa"/>
          </w:tcPr>
          <w:p w14:paraId="0C0814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D16540F" w14:textId="407EDF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CA38623" w14:textId="11BD15F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85DB984" w14:textId="72F524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EA2DDC2" w14:textId="26081F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32C85CF" w14:textId="77777777" w:rsidTr="00503750">
        <w:trPr>
          <w:trHeight w:val="420"/>
        </w:trPr>
        <w:tc>
          <w:tcPr>
            <w:tcW w:w="2594" w:type="dxa"/>
          </w:tcPr>
          <w:p w14:paraId="444C89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737084B" w14:textId="5ECCB4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545FEA3" w14:textId="2D262E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9468172" w14:textId="5ECDC97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0E097CD" w14:textId="6C3A9D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D7984BF" w14:textId="77777777" w:rsidTr="00503750">
        <w:trPr>
          <w:trHeight w:val="437"/>
        </w:trPr>
        <w:tc>
          <w:tcPr>
            <w:tcW w:w="2594" w:type="dxa"/>
          </w:tcPr>
          <w:p w14:paraId="0E165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B1172C1" w14:textId="40A7EE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76C041F" w14:textId="4CB03A9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5E6E0F8" w14:textId="415F5D7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5515D6A" w14:textId="2763CC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A05CB3" w14:textId="77777777" w:rsidTr="00503750">
        <w:trPr>
          <w:trHeight w:val="420"/>
        </w:trPr>
        <w:tc>
          <w:tcPr>
            <w:tcW w:w="2594" w:type="dxa"/>
          </w:tcPr>
          <w:p w14:paraId="19E67A0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9E4A5A1" w14:textId="4191EDA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3B2DCB8" w14:textId="7609ACA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FCA4068" w14:textId="64D246A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D15AD26" w14:textId="3F8BA61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A112D53" w14:textId="77777777" w:rsidR="00944C3D" w:rsidRDefault="00944C3D" w:rsidP="00944C3D">
      <w:pPr>
        <w:rPr>
          <w:rFonts w:ascii="Arial" w:hAnsi="Arial"/>
          <w:b/>
        </w:rPr>
      </w:pPr>
    </w:p>
    <w:p w14:paraId="20048B0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CBB21A0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6955E5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F4BAF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59099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7645B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029C0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1BB7647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205C6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2AA56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BD322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DE1FD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25B16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FB559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B276B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26408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2B1EE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591A9E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0413DF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96515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602B8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16590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A6ED58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155ED41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71FAAA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87E1D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92B5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EC46C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063F2D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359CA4" w14:textId="77777777" w:rsidTr="00503750">
        <w:tc>
          <w:tcPr>
            <w:tcW w:w="2835" w:type="dxa"/>
            <w:vAlign w:val="center"/>
          </w:tcPr>
          <w:p w14:paraId="65691F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CF84C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CA48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FE4CD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7A502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6C27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DD367C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3C732A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BEFA3F6" w14:textId="2390F59F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71E60A" w14:textId="030DC0B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92E70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B59F6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B12488" w14:textId="2A2C920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2BAA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23FE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9318A95" w14:textId="57FBC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9E7222" w14:textId="419ED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8D7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2E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5EB1AB" w14:textId="61247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9B620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15032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CA48BF5" w14:textId="4CC86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9ED27" w14:textId="3ADAE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2BB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4BF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933D17" w14:textId="74157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340BE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B0BF1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44D9720" w14:textId="23327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AB61AB" w14:textId="63911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CEB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114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73F2BE" w14:textId="260C3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EB8AA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9BAB0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A0E64DD" w14:textId="28465D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405F62" w14:textId="455CC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97F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143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E43C56" w14:textId="5FAB3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9168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E3319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9695F11" w14:textId="040CA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0E545" w14:textId="2346C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185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BEC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D13E8B" w14:textId="1A8D2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A027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C18C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33381E9" w14:textId="503732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0BC0A7" w14:textId="2E788E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AAD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1EF5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C69760" w14:textId="730DE3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2C3DE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14ECD9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732B097" w14:textId="3DA357F2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EAD5F4F" w14:textId="77777777" w:rsidR="00944C3D" w:rsidRDefault="00944C3D" w:rsidP="00944C3D">
      <w:pPr>
        <w:rPr>
          <w:rFonts w:ascii="Arial" w:hAnsi="Arial"/>
          <w:b/>
        </w:rPr>
      </w:pPr>
    </w:p>
    <w:p w14:paraId="2C2E13F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D26ED4E" w14:textId="77777777" w:rsidTr="00503750">
        <w:tc>
          <w:tcPr>
            <w:tcW w:w="2835" w:type="dxa"/>
            <w:vAlign w:val="center"/>
          </w:tcPr>
          <w:p w14:paraId="7EC1DD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E51C2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19627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886BA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39DD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A0E99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1E1594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96A8C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7A46DD2" w14:textId="69913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15CD02" w14:textId="07187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669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AE3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A9A9BC" w14:textId="70785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6B00A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2BCE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4911061" w14:textId="6309F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2E1B07" w14:textId="70086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CFA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71A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C749E8" w14:textId="0E361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8823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04E9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87BD483" w14:textId="0EC21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947E3B" w14:textId="5726F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BB7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2C3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86A581" w14:textId="069D6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27EA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CA8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5B6D784" w14:textId="2F351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76C4A8" w14:textId="0591B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635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C71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9B68DA" w14:textId="1DBF8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A081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910E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FE2616D" w14:textId="614F7C8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C094E6" w14:textId="4B71AA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1D10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129D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36712D" w14:textId="0C0B0F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98918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F14357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745FDE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55525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E81DE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A6BEB3A" w14:textId="77777777" w:rsidTr="00503750">
        <w:trPr>
          <w:trHeight w:val="699"/>
        </w:trPr>
        <w:tc>
          <w:tcPr>
            <w:tcW w:w="3502" w:type="dxa"/>
            <w:vMerge/>
          </w:tcPr>
          <w:p w14:paraId="5329A0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F01B0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ECA85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EDDED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92BD5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1B703FB" w14:textId="547575E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5205F1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D546B6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189A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88D0B16" w14:textId="671AD4B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5EF030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C6B9B6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AA82C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0BD104F" w14:textId="19BE4E7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27A8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7352B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CE499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83CA30D" w14:textId="77777777" w:rsidTr="00503750">
        <w:trPr>
          <w:trHeight w:val="593"/>
        </w:trPr>
        <w:tc>
          <w:tcPr>
            <w:tcW w:w="3497" w:type="dxa"/>
          </w:tcPr>
          <w:p w14:paraId="3DE8C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76F8E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DB1C7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0CB9E5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47E6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5C6F6D" w14:textId="5985A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2B5793" w14:textId="6B10D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AED8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860D80" w14:textId="6726912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C0D38B" w14:textId="23B2A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807900" w14:textId="59FA9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F5C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B1CF3A" w14:textId="6CE1B95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67A0B0" w14:textId="2E635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8C57C2" w14:textId="1A35A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227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5ACA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306FF03" w14:textId="7D87B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71F433" w14:textId="23FC1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2C2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AC3882" w14:textId="12CFC23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00B6CF" w14:textId="69757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1E609" w14:textId="20AB9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E052F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299F4B" w14:textId="72BCB31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D0CE8C" w14:textId="58E4B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90A395" w14:textId="38279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5CB3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DC6E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093A5D6" w14:textId="4782B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4DC3C8" w14:textId="0B382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BA0F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6313E1" w14:textId="3A58D08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FE7F06" w14:textId="68ACC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5BCC51" w14:textId="5D2F2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19BF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F827ED" w14:textId="0664F2F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20A543" w14:textId="61FF1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0BFF9" w14:textId="1294E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3F5D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649D4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97AAC44" w14:textId="197B3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2F8592" w14:textId="61F5A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231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9B6E6E" w14:textId="3DD1640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E861AE" w14:textId="74169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F82363" w14:textId="457B8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5A75A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9F159D1" w14:textId="0F3A20E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0F5F45" w14:textId="66F96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C6CAAE" w14:textId="44120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5FD4F1" w14:textId="77777777" w:rsidR="00944C3D" w:rsidRDefault="00944C3D" w:rsidP="00944C3D">
      <w:pPr>
        <w:rPr>
          <w:rFonts w:ascii="Arial" w:hAnsi="Arial"/>
          <w:b/>
        </w:rPr>
      </w:pPr>
    </w:p>
    <w:p w14:paraId="7C78FC83" w14:textId="77777777" w:rsidR="00944C3D" w:rsidRDefault="00944C3D" w:rsidP="00944C3D">
      <w:pPr>
        <w:rPr>
          <w:rFonts w:ascii="Arial" w:hAnsi="Arial"/>
          <w:b/>
        </w:rPr>
      </w:pPr>
    </w:p>
    <w:p w14:paraId="487C1B0F" w14:textId="77777777" w:rsidR="00944C3D" w:rsidRDefault="00944C3D" w:rsidP="00944C3D">
      <w:pPr>
        <w:rPr>
          <w:rFonts w:ascii="Arial" w:hAnsi="Arial"/>
          <w:b/>
        </w:rPr>
      </w:pPr>
    </w:p>
    <w:p w14:paraId="5C26F6D3" w14:textId="77777777" w:rsidR="00944C3D" w:rsidRDefault="00944C3D" w:rsidP="00944C3D">
      <w:pPr>
        <w:rPr>
          <w:rFonts w:ascii="Arial" w:hAnsi="Arial"/>
          <w:b/>
        </w:rPr>
      </w:pPr>
    </w:p>
    <w:p w14:paraId="5DD7D77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204423C1" w14:textId="77777777" w:rsidTr="00503750">
        <w:tc>
          <w:tcPr>
            <w:tcW w:w="2622" w:type="dxa"/>
            <w:vAlign w:val="center"/>
          </w:tcPr>
          <w:p w14:paraId="3C71CF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53C5C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7B0EE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9C20D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48A5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9F786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7EDBF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6E97C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65685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7F347D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11C5B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C1CD63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18BB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ED1C200" w14:textId="40D8E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0C8896" w14:textId="5F3F9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E0D5CF" w14:textId="49195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772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42CF70" w14:textId="0357A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A0A83" w14:textId="77777777" w:rsidTr="00503750">
        <w:tc>
          <w:tcPr>
            <w:tcW w:w="2622" w:type="dxa"/>
            <w:vAlign w:val="center"/>
          </w:tcPr>
          <w:p w14:paraId="39524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54F97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982B10F" w14:textId="652DC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CF853C" w14:textId="07BBD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372125" w14:textId="5DFA5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FF5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3F6ECA" w14:textId="5BB75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FA18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C1EF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D1C2544" w14:textId="44F34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CE6C2F" w14:textId="6F8AC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190FAF" w14:textId="6C48D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7B6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2F03C0" w14:textId="7F2ED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0AB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D4D4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AF72927" w14:textId="211A7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F2BB92" w14:textId="13E8A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12BA5C" w14:textId="050A4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845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4BEB59" w14:textId="1CE430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AD802" w14:textId="77777777" w:rsidTr="00503750">
        <w:tc>
          <w:tcPr>
            <w:tcW w:w="2622" w:type="dxa"/>
            <w:vAlign w:val="center"/>
          </w:tcPr>
          <w:p w14:paraId="550FEB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ED7AD09" w14:textId="2287C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52369.00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161DDF" w14:textId="1524B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23006.00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84A131" w14:textId="73180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4506.00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28C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CB9834" w14:textId="76AB3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70869.00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2BF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5DAB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F92DB95" w14:textId="781C3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FEE67B" w14:textId="5EEB2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DCC032" w14:textId="7EDA6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C60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9CA6AC" w14:textId="06DCC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2DDF8" w14:textId="77777777" w:rsidTr="00503750">
        <w:tc>
          <w:tcPr>
            <w:tcW w:w="2622" w:type="dxa"/>
            <w:vAlign w:val="center"/>
          </w:tcPr>
          <w:p w14:paraId="4B74A8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56314F0" w14:textId="707CA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272D4D" w14:textId="59982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01D550" w14:textId="0E8CF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613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B89E6F" w14:textId="6213B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9FF7F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92A3E2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9C758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F8EB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35EBC52" w14:textId="48D88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6B8B21" w14:textId="0DD93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C535D8" w14:textId="6C943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AF9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230017" w14:textId="2E648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6A9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A2F6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9CD5DDF" w14:textId="49B19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971A70" w14:textId="352E8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DE2024" w14:textId="255B1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83D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B572ED" w14:textId="6F2E9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BB29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A7C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BB49C7C" w14:textId="1F4C8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E4115E" w14:textId="2AC38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7B3890" w14:textId="52974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35B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E33028" w14:textId="3C207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8A146B" w14:textId="77777777" w:rsidTr="00503750">
        <w:tc>
          <w:tcPr>
            <w:tcW w:w="2622" w:type="dxa"/>
            <w:vAlign w:val="center"/>
          </w:tcPr>
          <w:p w14:paraId="2822AC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55369C2A" w14:textId="5D5F97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11E8B3" w14:textId="2377F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18F504" w14:textId="391CF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7C7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6388F6" w14:textId="6B2DD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94D2D3" w14:textId="77777777" w:rsidTr="00503750">
        <w:tc>
          <w:tcPr>
            <w:tcW w:w="2622" w:type="dxa"/>
            <w:vAlign w:val="center"/>
          </w:tcPr>
          <w:p w14:paraId="603E18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9409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032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4CF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A62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880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3D776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68D9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87B0518" w14:textId="183930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52369.00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7F55B1" w14:textId="700ED3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23006.00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073752" w14:textId="145AB8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4506.00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E244B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721689" w14:textId="6B7660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70869.00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BEE44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CC3F1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3828AF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C9D245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387959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D9978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1ACA2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8CAF8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F7010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3BE84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2B148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EF56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CD5D7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D20A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4800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33D46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7DE9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F81C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D6A2E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93E5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7D5F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EB3D8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579A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E522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95B08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4A2E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D961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17ED8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E6E3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D46E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2957C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93B5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A5DC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D0D2D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3CDA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A18E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EEB26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08E8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9ADB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2EA49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D277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BC1A3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44666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65161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442F2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49211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0C52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FCADD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52DA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B1A0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36C64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6CC9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91E8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99CE7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6DA2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883C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87F73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0355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F913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26E35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334F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EE72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9BCCD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913B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86CA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002E8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0A9FF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ACAA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1C1F4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4E82F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46940A1" w14:textId="77777777" w:rsidTr="00503750">
        <w:tc>
          <w:tcPr>
            <w:tcW w:w="2835" w:type="dxa"/>
            <w:vAlign w:val="center"/>
          </w:tcPr>
          <w:p w14:paraId="0A75D2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52B79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FE84F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E50C0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AFC6F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15567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BAAB2DE" w14:textId="77777777" w:rsidTr="00503750">
        <w:tc>
          <w:tcPr>
            <w:tcW w:w="2835" w:type="dxa"/>
            <w:vAlign w:val="center"/>
          </w:tcPr>
          <w:p w14:paraId="74E12E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DCCCE1A" w14:textId="349EF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0BA9AA" w14:textId="1FE68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8C018" w14:textId="5FBE5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6E0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8ECF11" w14:textId="2F406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CD27DD" w14:textId="77777777" w:rsidTr="00503750">
        <w:tc>
          <w:tcPr>
            <w:tcW w:w="2835" w:type="dxa"/>
            <w:vAlign w:val="center"/>
          </w:tcPr>
          <w:p w14:paraId="6E9CCA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011D198" w14:textId="09531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A26B25" w14:textId="3D858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F52362" w14:textId="1C13B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5B6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C8BB7B" w14:textId="1A02F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EC86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37F1C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E709FF0" w14:textId="7E3924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B486D7" w14:textId="27D96B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A5B8F9" w14:textId="3F035F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B624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A7741F" w14:textId="61F089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1C1FB4E" w14:textId="77777777" w:rsidTr="00503750">
        <w:tc>
          <w:tcPr>
            <w:tcW w:w="2835" w:type="dxa"/>
            <w:vAlign w:val="center"/>
          </w:tcPr>
          <w:p w14:paraId="09FB6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DAFABCA" w14:textId="3645D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5E09D9" w14:textId="6F328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AC9CC7" w14:textId="61702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075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3CFCFB" w14:textId="3D558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7AB3F8" w14:textId="77777777" w:rsidTr="00503750">
        <w:tc>
          <w:tcPr>
            <w:tcW w:w="2835" w:type="dxa"/>
            <w:vAlign w:val="center"/>
          </w:tcPr>
          <w:p w14:paraId="19D2BC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489BFD9" w14:textId="15D57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91B5D4" w14:textId="3A12D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F98997" w14:textId="3912E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03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FEE3ED" w14:textId="4D61B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87F0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55705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684ED6B" w14:textId="4A086A2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950B12" w14:textId="61EFA93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D68C47" w14:textId="74D2883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D05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DA8FB9" w14:textId="7A086C6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FF619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9BD18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655C693" w14:textId="210E0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FC6C7" w14:textId="3FE8E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697DCE" w14:textId="1662D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0C4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EF50E5" w14:textId="10D29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50D11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F7393A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AA24B3F" w14:textId="77777777" w:rsidTr="00503750">
        <w:tc>
          <w:tcPr>
            <w:tcW w:w="2552" w:type="dxa"/>
            <w:vAlign w:val="center"/>
          </w:tcPr>
          <w:p w14:paraId="1FF4AE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08E6E5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1CFC7D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1D5688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1BD0F7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96708F9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F2D79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E8B52F5" w14:textId="2D0145D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1FA2E30" w14:textId="295DC1D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5CAAF38" w14:textId="28585F9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BB0D1A3" w14:textId="1485C8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DCE4CD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0CFF9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594EABC" w14:textId="750FC0F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CFE0B49" w14:textId="1A1E7AA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903B2F4" w14:textId="495AE55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DF526C2" w14:textId="1E3FB50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5425DE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E19EB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AE2A07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3619E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2FA64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27593B0" w14:textId="77777777" w:rsidTr="00503750">
        <w:tc>
          <w:tcPr>
            <w:tcW w:w="4395" w:type="dxa"/>
            <w:vMerge/>
          </w:tcPr>
          <w:p w14:paraId="6332C7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E2DA3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7E620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B308C5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3AFAE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5C00C8E" w14:textId="05436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  <w:lang w:eastAsia="sk-SK"/>
              </w:rPr>
              <w:t>2579.12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AE92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CCB88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84A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C221316" w14:textId="4589D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  <w:lang w:eastAsia="sk-SK"/>
              </w:rPr>
              <w:t>-2623.59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42E80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47EEF2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7D0C8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FB41034" w14:textId="16120A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-44.47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DE69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85CB70A" w14:textId="77777777" w:rsidTr="00503750">
        <w:tc>
          <w:tcPr>
            <w:tcW w:w="4395" w:type="dxa"/>
            <w:vAlign w:val="center"/>
          </w:tcPr>
          <w:p w14:paraId="44A8CD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AD54CCA" w14:textId="111FA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EF8F6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7D9408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7E6A7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6B82519" w14:textId="13B1B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73F06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F589EA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48C86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E0F0387" w14:textId="4F7996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0747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EA5D4B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5CBBA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3C43DF3" w14:textId="7703DC7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42169.00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8941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ADE0CF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3A3C7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24EEE8A" w14:textId="77777777" w:rsidTr="00503750">
        <w:tc>
          <w:tcPr>
            <w:tcW w:w="4395" w:type="dxa"/>
            <w:vAlign w:val="center"/>
          </w:tcPr>
          <w:p w14:paraId="0D24ACC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306292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E64F67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E2CF92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9222B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EF55C44" w14:textId="6BBCF9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E14550" w14:textId="1C6D3D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479625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E5E7C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9EB2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E75B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2C8A72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FBF3D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6AF4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CD99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765EE7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6C053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B547178" w14:textId="29A2778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91F4B8" w14:textId="09BCAF4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3B6081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C7936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126DCB5" w14:textId="60CD05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EDE6A4" w14:textId="2436C8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960D3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A5DA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BB8E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31CAA65" w14:textId="77777777" w:rsidTr="00503750">
        <w:tc>
          <w:tcPr>
            <w:tcW w:w="1843" w:type="dxa"/>
            <w:vAlign w:val="center"/>
          </w:tcPr>
          <w:p w14:paraId="4963354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E00DD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23CAF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D2439A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1C58CB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2B37A5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A68D76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417B4B3" w14:textId="77777777" w:rsidTr="00503750">
        <w:tc>
          <w:tcPr>
            <w:tcW w:w="1843" w:type="dxa"/>
            <w:vAlign w:val="center"/>
          </w:tcPr>
          <w:p w14:paraId="4DC190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5D528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79FE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2C27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05DE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3703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8504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B6F336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C7C15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F607D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C167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B9FD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3FC3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421D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6958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A92CDC5" w14:textId="77777777" w:rsidTr="00503750">
        <w:tc>
          <w:tcPr>
            <w:tcW w:w="1843" w:type="dxa"/>
            <w:vAlign w:val="center"/>
          </w:tcPr>
          <w:p w14:paraId="24141E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2D99F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B662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FBFF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97A9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564B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35F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68EC1A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CECE1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692AF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6F4B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A89E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C89F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924C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9F7D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B22E3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DA73B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39D64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37D7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4BE1A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1C38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B643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5A711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A3D52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35764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3095553" w14:textId="77777777" w:rsidTr="00503750">
        <w:trPr>
          <w:trHeight w:val="664"/>
        </w:trPr>
        <w:tc>
          <w:tcPr>
            <w:tcW w:w="3372" w:type="dxa"/>
          </w:tcPr>
          <w:p w14:paraId="2707BA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E7904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3B1474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D99A22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1B30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62A79FD" w14:textId="6237B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96ADE2" w14:textId="3AB3E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72698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9EF618D" w14:textId="4A5E248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F7E49D2" w14:textId="56EEC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E2D0D6" w14:textId="63143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397D6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24713F9" w14:textId="43316B9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D5E635" w14:textId="71A2E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ED8CA5" w14:textId="14C8C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8E060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B8D45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5BB4102" w14:textId="0BDE2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B9AF7D" w14:textId="5C937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74735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C894C07" w14:textId="765723A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365F18" w14:textId="5E0FC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EAD82F" w14:textId="51076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D1DB1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C78C804" w14:textId="75D3F1B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9DEFE8" w14:textId="440A2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0988CD" w14:textId="53570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CDF6A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77CA94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9CA5F0B" w14:textId="77777777" w:rsidTr="00503750">
        <w:tc>
          <w:tcPr>
            <w:tcW w:w="2835" w:type="dxa"/>
            <w:vAlign w:val="center"/>
          </w:tcPr>
          <w:p w14:paraId="4476FA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37909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56075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07879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8DFB9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FB7A61B" w14:textId="77777777" w:rsidTr="00503750">
        <w:tc>
          <w:tcPr>
            <w:tcW w:w="2835" w:type="dxa"/>
          </w:tcPr>
          <w:p w14:paraId="23ACFB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E3EA9D4" w14:textId="6D21A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060F66" w14:textId="77ECE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896650" w14:textId="0B38A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26F5FC" w14:textId="4C02C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3A3FD3" w14:textId="77777777" w:rsidTr="00503750">
        <w:tc>
          <w:tcPr>
            <w:tcW w:w="2835" w:type="dxa"/>
          </w:tcPr>
          <w:p w14:paraId="136C20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6209A58" w14:textId="04536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CDF06C" w14:textId="4DA72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8D1987" w14:textId="11D5C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193606" w14:textId="03A4E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D8C87E" w14:textId="77777777" w:rsidTr="00503750">
        <w:tc>
          <w:tcPr>
            <w:tcW w:w="2835" w:type="dxa"/>
          </w:tcPr>
          <w:p w14:paraId="0DAF4B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8F45DDD" w14:textId="54293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C1B7FB" w14:textId="744A7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BC0A13" w14:textId="0D545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DB5856" w14:textId="38A0B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052F4C" w14:textId="77777777" w:rsidTr="00503750">
        <w:tc>
          <w:tcPr>
            <w:tcW w:w="2835" w:type="dxa"/>
            <w:vAlign w:val="center"/>
          </w:tcPr>
          <w:p w14:paraId="7F9036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A935D0B" w14:textId="62830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655186" w14:textId="5169F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F57C69" w14:textId="14767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B2B636" w14:textId="052D1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4A4777" w14:textId="77777777" w:rsidTr="00503750">
        <w:tc>
          <w:tcPr>
            <w:tcW w:w="2835" w:type="dxa"/>
            <w:vAlign w:val="center"/>
          </w:tcPr>
          <w:p w14:paraId="4BF476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C67DC57" w14:textId="54E49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7CF6EF" w14:textId="4B6B2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19F615" w14:textId="118EA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025381" w14:textId="0CAF2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61DD43" w14:textId="77777777" w:rsidTr="00503750">
        <w:tc>
          <w:tcPr>
            <w:tcW w:w="2835" w:type="dxa"/>
          </w:tcPr>
          <w:p w14:paraId="27A484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8123F9" w14:textId="5C09C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4E0198" w14:textId="7E35A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9FDAB1" w14:textId="2D471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C95942A" w14:textId="4E84E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F58349" w14:textId="77777777" w:rsidTr="00503750">
        <w:tc>
          <w:tcPr>
            <w:tcW w:w="2835" w:type="dxa"/>
          </w:tcPr>
          <w:p w14:paraId="42720A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BFDABC8" w14:textId="6AFD4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B3D10D" w14:textId="291A2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67BECF" w14:textId="561B9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0FD1EE" w14:textId="67C0D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4ECDD6" w14:textId="77777777" w:rsidTr="00503750">
        <w:tc>
          <w:tcPr>
            <w:tcW w:w="2835" w:type="dxa"/>
          </w:tcPr>
          <w:p w14:paraId="07BA49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0A6A118" w14:textId="3B036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7ECAC4" w14:textId="62786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35B220" w14:textId="3E50F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FF1ED6" w14:textId="5AD68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3B5944" w14:textId="77777777" w:rsidR="00944C3D" w:rsidRDefault="00944C3D" w:rsidP="00944C3D">
      <w:pPr>
        <w:rPr>
          <w:rFonts w:ascii="Arial" w:hAnsi="Arial"/>
          <w:b/>
        </w:rPr>
      </w:pPr>
    </w:p>
    <w:p w14:paraId="77DC6D5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95EF7D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E5B11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6B64C0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A9016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4B6DB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61D33F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1175A76" w14:textId="77777777" w:rsidTr="00503750">
        <w:trPr>
          <w:trHeight w:val="443"/>
        </w:trPr>
        <w:tc>
          <w:tcPr>
            <w:tcW w:w="2560" w:type="dxa"/>
          </w:tcPr>
          <w:p w14:paraId="2B5722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8CE1E27" w14:textId="1BA83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667A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477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A260EED" w14:textId="0DFC7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4061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7F63B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C62217D" w14:textId="6BAD0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BAB7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817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85AE15" w14:textId="6C764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BB5F5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31B60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C3EB532" w14:textId="662E8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BA0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A38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50683A" w14:textId="48AEA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634D9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245B0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6A1348A" w14:textId="08D53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694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D6B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AF90C8C" w14:textId="49153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A5A2DB" w14:textId="77777777" w:rsidR="00944C3D" w:rsidRDefault="00944C3D" w:rsidP="00944C3D">
      <w:pPr>
        <w:rPr>
          <w:rFonts w:ascii="Arial" w:hAnsi="Arial"/>
          <w:b/>
        </w:rPr>
      </w:pPr>
    </w:p>
    <w:p w14:paraId="20657A29" w14:textId="77777777" w:rsidR="00944C3D" w:rsidRDefault="00944C3D" w:rsidP="00944C3D">
      <w:pPr>
        <w:rPr>
          <w:rFonts w:ascii="Arial" w:hAnsi="Arial"/>
          <w:b/>
        </w:rPr>
      </w:pPr>
    </w:p>
    <w:p w14:paraId="700C3F1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0DE8C5D" w14:textId="77777777" w:rsidR="00944C3D" w:rsidRDefault="00944C3D" w:rsidP="00944C3D">
      <w:pPr>
        <w:rPr>
          <w:rFonts w:ascii="Arial" w:hAnsi="Arial"/>
          <w:b/>
        </w:rPr>
      </w:pPr>
    </w:p>
    <w:p w14:paraId="14BB884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AE2FD9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966EF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CFE92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D41A8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34279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128A0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A4B2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F5D81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2F351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DF1C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581C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9371B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FD691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1485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65735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BB8C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B5BA3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9B6FEB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880E40A" w14:textId="77777777" w:rsidTr="00503750">
        <w:trPr>
          <w:trHeight w:val="677"/>
        </w:trPr>
        <w:tc>
          <w:tcPr>
            <w:tcW w:w="3358" w:type="dxa"/>
          </w:tcPr>
          <w:p w14:paraId="7C57A2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905D7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01E61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11E8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B91E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FC7F566" w14:textId="6EB00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1E1B80" w14:textId="4D386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D1605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0B78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C2AC06F" w14:textId="6B85B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256646" w14:textId="1FA77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AF38A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36922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354B444" w14:textId="38838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947091" w14:textId="7B240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376E2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1E22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80D71CB" w14:textId="5FAAC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D33224" w14:textId="4A01C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A267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8A07FE" w14:textId="3E82817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66160BC" w14:textId="0AF18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C8CE63" w14:textId="0C389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BC5C4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B64F605" w14:textId="6DE43B4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3ECD83" w14:textId="0CBB3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5ED274" w14:textId="64E10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2D17D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CF7DDC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0EFB8F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0328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03E4B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906909F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798AB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705EA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A96DB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BE6DE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2E315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7EC65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AE352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DDD57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D8ADFB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3B5B54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F8C61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ED4B4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A22473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1280E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8B7DD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0AFFA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AC1B1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1220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26B53D2" w14:textId="42F1B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7B77B4" w14:textId="437EE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765D5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E9928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4C16D65" w14:textId="11715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8E7DA0" w14:textId="5B4D5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80F4B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BE769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7CB5672" w14:textId="255D1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C0260F" w14:textId="0BFA7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9CE90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385C68" w14:textId="0B0375A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F3DD27A" w14:textId="404B4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C08437" w14:textId="522D8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0617E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BA584F8" w14:textId="00C71CB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EAF17D" w14:textId="63386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3F289E" w14:textId="698B6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D0D9D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441881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F76E13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10E87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56CC1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83E77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3733A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AAC3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80A0C9D" w14:textId="1A729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92A7AC" w14:textId="02586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1D59D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5C529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7DD4298" w14:textId="45C7E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508C26" w14:textId="41617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8E838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0D0E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7EEA28B" w14:textId="23034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DE8483" w14:textId="71A05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E610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557FE0C" w14:textId="0FC3A89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B9FACF" w14:textId="24D9B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D7B922" w14:textId="28C84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FE842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30D9BEC" w14:textId="770D7E7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2356B2" w14:textId="77C93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C1B9B8" w14:textId="05627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20FB3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B51B95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A0A457B" w14:textId="77777777" w:rsidTr="00503750">
        <w:tc>
          <w:tcPr>
            <w:tcW w:w="3686" w:type="dxa"/>
            <w:vAlign w:val="center"/>
          </w:tcPr>
          <w:p w14:paraId="2940AC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11840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A632E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86DBC3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7184E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776F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EF7B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7DD65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D997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A9E21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6E38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DC291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095A2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774A9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8EC3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B477D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5218A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2C0033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0A2323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6CDCA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712CD0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05A55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490DC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462A2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68869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74F48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7A5C53C" w14:textId="61D3B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8C7B72" w14:textId="39F41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390C4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1FF9E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6631575" w14:textId="7BD84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3B264D" w14:textId="1FE14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BC2A1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198AB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8E614F7" w14:textId="126D9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BF375F" w14:textId="4C657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6F4EF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CA710B0" w14:textId="5E2242E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0381E75" w14:textId="0F1BF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F54545" w14:textId="36BAB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FFD74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0345C73" w14:textId="521DB85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3CB8D02" w14:textId="4885B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ED486A" w14:textId="7D9BA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F3D2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DF92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0EB61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F7B0A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6B282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4F03D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5D3B16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3DD7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5714793" w14:textId="7C2A0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8BA6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49EF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06D1A02" w14:textId="749F0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3F05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8AEB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883FAF3" w14:textId="7835D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72ABF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B0EC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45CC15C" w14:textId="3F9F0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0F6E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3B9F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951E01C" w14:textId="1F3E7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AE755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FFFD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69F272A" w14:textId="436C94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D8407C" w14:textId="77777777" w:rsidR="00944C3D" w:rsidRDefault="00944C3D" w:rsidP="00944C3D">
      <w:pPr>
        <w:rPr>
          <w:sz w:val="22"/>
          <w:szCs w:val="22"/>
        </w:rPr>
      </w:pPr>
    </w:p>
    <w:p w14:paraId="482E792A" w14:textId="77777777" w:rsidR="00944C3D" w:rsidRDefault="00944C3D" w:rsidP="00944C3D">
      <w:pPr>
        <w:rPr>
          <w:sz w:val="22"/>
          <w:szCs w:val="22"/>
        </w:rPr>
      </w:pPr>
    </w:p>
    <w:p w14:paraId="39EB08D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8BFE08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4145CA6" w14:textId="0BC5BA4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C3337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E32D3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D4B5D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55412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D8CC2A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4B1AC2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F25D0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8C2358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886B9C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C1554F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96A6EB6" w14:textId="7B526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261F2C" w14:textId="58E91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665A5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3918B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1AC9A53" w14:textId="66859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A9491B" w14:textId="7DA5C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A2C3C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A390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4DEAB0C" w14:textId="12100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54B4A4" w14:textId="73A09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0A454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3D9F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70CB0C9" w14:textId="3726D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E6E5CA" w14:textId="18478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EBE85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210BF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7863A97" w14:textId="2983B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82971C" w14:textId="3BD36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1021B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DED6E" w14:textId="5EACBE6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ECA9742" w14:textId="2F25D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19BA62" w14:textId="43D72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3DE7F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8EB04EE" w14:textId="3CED7C6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B292448" w14:textId="77967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61C7E2" w14:textId="5398B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F8D7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7AE0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84BEA2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D01C95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894CF9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FED93C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EC018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639DD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FABCEC5" w14:textId="0A2A7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285135" w14:textId="22444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7F3F1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7D78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A8C95CA" w14:textId="2E267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5B3EA5" w14:textId="43D98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A718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A45E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DDD5054" w14:textId="60AE3A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5F6B60" w14:textId="6D1E8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096F8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74B1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DDB1C9A" w14:textId="49448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E526AD" w14:textId="62804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58490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00835C2" w14:textId="4448CCC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603114B" w14:textId="6F64C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BB3E77" w14:textId="2C2E3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398FB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F562CF" w14:textId="5E7A0E7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1DC88ED" w14:textId="09893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7DB946" w14:textId="22F2F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C6490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94B3ECB" w14:textId="2676AFE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B4A706" w14:textId="43682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784A46" w14:textId="431DF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03221" w:rsidRPr="00112B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EB82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0031F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989766B" w14:textId="585C3CA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990CE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575F9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9FB9354" w14:textId="658F7A7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34FC5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482F4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A4AE501" w14:textId="4C599F4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64016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BB76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CF631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418DA72" w14:textId="77777777" w:rsidR="00944C3D" w:rsidRPr="003607F0" w:rsidRDefault="00944C3D" w:rsidP="00944C3D"/>
    <w:p w14:paraId="58811BA2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9A6BF" w14:textId="77777777" w:rsidR="00D70937" w:rsidRDefault="00D70937">
      <w:r>
        <w:separator/>
      </w:r>
    </w:p>
  </w:endnote>
  <w:endnote w:type="continuationSeparator" w:id="0">
    <w:p w14:paraId="35C23F9B" w14:textId="77777777" w:rsidR="00D70937" w:rsidRDefault="00D7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1F68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66C969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E2A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7CCAF6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BB0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3A0F9B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BF41" w14:textId="77777777" w:rsidR="00D70937" w:rsidRDefault="00D70937">
      <w:r>
        <w:separator/>
      </w:r>
    </w:p>
  </w:footnote>
  <w:footnote w:type="continuationSeparator" w:id="0">
    <w:p w14:paraId="0F56ABA3" w14:textId="77777777" w:rsidR="00D70937" w:rsidRDefault="00D70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035771">
    <w:abstractNumId w:val="13"/>
  </w:num>
  <w:num w:numId="2" w16cid:durableId="24908697">
    <w:abstractNumId w:val="17"/>
  </w:num>
  <w:num w:numId="3" w16cid:durableId="962806586">
    <w:abstractNumId w:val="8"/>
  </w:num>
  <w:num w:numId="4" w16cid:durableId="355810189">
    <w:abstractNumId w:val="7"/>
  </w:num>
  <w:num w:numId="5" w16cid:durableId="20324107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022200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4367149">
    <w:abstractNumId w:val="20"/>
  </w:num>
  <w:num w:numId="8" w16cid:durableId="746801667">
    <w:abstractNumId w:val="10"/>
  </w:num>
  <w:num w:numId="9" w16cid:durableId="517701418">
    <w:abstractNumId w:val="0"/>
  </w:num>
  <w:num w:numId="10" w16cid:durableId="594480622">
    <w:abstractNumId w:val="19"/>
  </w:num>
  <w:num w:numId="11" w16cid:durableId="583536325">
    <w:abstractNumId w:val="6"/>
  </w:num>
  <w:num w:numId="12" w16cid:durableId="2051613927">
    <w:abstractNumId w:val="9"/>
  </w:num>
  <w:num w:numId="13" w16cid:durableId="1016881344">
    <w:abstractNumId w:val="12"/>
  </w:num>
  <w:num w:numId="14" w16cid:durableId="757405430">
    <w:abstractNumId w:val="15"/>
  </w:num>
  <w:num w:numId="15" w16cid:durableId="1370909277">
    <w:abstractNumId w:val="14"/>
  </w:num>
  <w:num w:numId="16" w16cid:durableId="986855871">
    <w:abstractNumId w:val="2"/>
  </w:num>
  <w:num w:numId="17" w16cid:durableId="651911102">
    <w:abstractNumId w:val="4"/>
  </w:num>
  <w:num w:numId="18" w16cid:durableId="427626640">
    <w:abstractNumId w:val="11"/>
  </w:num>
  <w:num w:numId="19" w16cid:durableId="1638995048">
    <w:abstractNumId w:val="5"/>
  </w:num>
  <w:num w:numId="20" w16cid:durableId="1918127097">
    <w:abstractNumId w:val="18"/>
  </w:num>
  <w:num w:numId="21" w16cid:durableId="32239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0800"/>
    <w:docVar w:name="arg2" w:val="Driver=asa17;DBF=D:\anasoft\data\tebys.db;DBN=tebys;ENG=SQL17;commlinks=TCPIP{ip=192.168.1.241};uid=kostelna;con=finus(12.0);pwd=Marec2023"/>
    <w:docVar w:name="arg3" w:val="1838580"/>
    <w:docVar w:name="arg4" w:val="C:\Users\kostelna\AppData\Local\Temp\1145750.doc"/>
    <w:docVar w:name="arg5" w:val="1"/>
  </w:docVars>
  <w:rsids>
    <w:rsidRoot w:val="0010322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3221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4255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70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5CDC1"/>
  <w15:docId w15:val="{0AA93705-DB75-4117-995A-08FDA21A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5332</Words>
  <Characters>30398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2026-03-30T07:59:00Z</dcterms:created>
  <dcterms:modified xsi:type="dcterms:W3CDTF">2026-03-30T07:59:00Z</dcterms:modified>
</cp:coreProperties>
</file>