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47A57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E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F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8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D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F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1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09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F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F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7C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B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08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7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4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9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8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1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B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C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0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D4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C47C2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B4E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304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234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20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52B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E79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2BD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B74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1A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560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2A4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072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5E2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40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CC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CA2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F0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F54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58E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11C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ED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0A1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DA7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25B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56E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43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7D1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A49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B1A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811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C3A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B2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8AF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E9A02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5E9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E91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13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24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12A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61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889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B9C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BB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B89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556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896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D87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B4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451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15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515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EC7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1B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1C7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7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946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D28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3C2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03E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CB6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F36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55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633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A9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324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7A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7B0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602C3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2BD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5D5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7E0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25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7A7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179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5A8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FE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BE4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DA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AC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0A0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FD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4E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CDC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A4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993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677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23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112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894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53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F3D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204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036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86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0ED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ED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A4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4A5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319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8D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DAF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C4F9F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266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51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26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F5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3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72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0A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74E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50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6D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DA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C3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77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7B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A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60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CB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13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AD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4D1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5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89D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70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22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80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A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F0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9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3D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3F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3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C7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5A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F38EE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6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1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5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6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C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B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6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6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C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2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9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8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2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E0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65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6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EB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76E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C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1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8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B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B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DD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1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477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127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4F6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49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A2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CF8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FA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59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095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B2F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0AB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86BEC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6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F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E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4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7C94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FE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3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4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1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5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D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F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4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E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A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C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16B4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3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6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7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7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2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0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3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2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2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8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A8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A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E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D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2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87D2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D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5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1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B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5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6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8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F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29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6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30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C428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C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4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E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E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D7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4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9A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4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6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6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0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6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8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3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FC9C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C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8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B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C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0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4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BD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AC7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0D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264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F1820" w14:textId="28E4610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D54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8BFA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53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CE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DAD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FD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460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828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5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9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7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5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6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68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475D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2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A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6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D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9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9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BA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C4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0C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E684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66EE9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C66EE98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C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BB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34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98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3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5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3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0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E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6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68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9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E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E8637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DCA8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A98F0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20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B3A4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96B3A4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6E8E8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76E8E8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3047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5A3047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4C60DF" w14:textId="4B264FAE" w:rsidR="000B647F" w:rsidRDefault="000B647F" w:rsidP="00944C3D">
                                  <w:fldSimple w:instr=" MERGEFIELD  aDMOD  \* MERGEFORMAT ">
                                    <w:r w:rsidR="00514F9A" w:rsidRPr="00514F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44C60DF" w14:textId="4B264FAE" w:rsidR="000B647F" w:rsidRDefault="000B647F" w:rsidP="00944C3D">
                            <w:fldSimple w:instr=" MERGEFIELD  aDMOD  \* MERGEFORMAT ">
                              <w:r w:rsidR="00514F9A" w:rsidRPr="00514F9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E90804" w14:textId="49A2D10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14F9A" w:rsidRPr="002C0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9E90804" w14:textId="49A2D10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14F9A" w:rsidRPr="002C08D9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E0F70" w14:textId="0E385212" w:rsidR="000B647F" w:rsidRDefault="000B647F" w:rsidP="00944C3D">
                                  <w:fldSimple w:instr=" MERGEFIELD  aDRDO  \* MERGEFORMAT ">
                                    <w:r w:rsidR="00514F9A" w:rsidRPr="00514F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A2E0F70" w14:textId="0E385212" w:rsidR="000B647F" w:rsidRDefault="000B647F" w:rsidP="00944C3D">
                            <w:fldSimple w:instr=" MERGEFIELD  aDRDO  \* MERGEFORMAT ">
                              <w:r w:rsidR="00514F9A" w:rsidRPr="00514F9A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2EB2C7" w14:textId="6552DB72" w:rsidR="000B647F" w:rsidRDefault="000B647F" w:rsidP="00944C3D">
                                  <w:fldSimple w:instr=" MERGEFIELD  aDMDO  \* MERGEFORMAT ">
                                    <w:r w:rsidR="00514F9A" w:rsidRPr="00514F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52EB2C7" w14:textId="6552DB72" w:rsidR="000B647F" w:rsidRDefault="000B647F" w:rsidP="00944C3D">
                            <w:fldSimple w:instr=" MERGEFIELD  aDMDO  \* MERGEFORMAT ">
                              <w:r w:rsidR="00514F9A" w:rsidRPr="00514F9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ADF94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405A2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0CF69B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3D2F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473D2F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4876F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A4876F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2E58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2F2E58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C879BB" w14:textId="7055EC7A" w:rsidR="000B647F" w:rsidRDefault="000B647F" w:rsidP="00944C3D">
                                  <w:fldSimple w:instr=" MERGEFIELD  aDRDOo  \* MERGEFORMAT ">
                                    <w:r w:rsidR="00514F9A" w:rsidRPr="00514F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4C879BB" w14:textId="7055EC7A" w:rsidR="000B647F" w:rsidRDefault="000B647F" w:rsidP="00944C3D">
                            <w:fldSimple w:instr=" MERGEFIELD  aDRDOo  \* MERGEFORMAT ">
                              <w:r w:rsidR="00514F9A" w:rsidRPr="00514F9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E6572" w14:textId="03BD8455" w:rsidR="000B647F" w:rsidRDefault="000B647F" w:rsidP="00944C3D">
                                  <w:fldSimple w:instr=" MERGEFIELD  aDMDO  \* MERGEFORMAT ">
                                    <w:r w:rsidR="00514F9A" w:rsidRPr="00514F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B2E6572" w14:textId="03BD8455" w:rsidR="000B647F" w:rsidRDefault="000B647F" w:rsidP="00944C3D">
                            <w:fldSimple w:instr=" MERGEFIELD  aDMDO  \* MERGEFORMAT ">
                              <w:r w:rsidR="00514F9A" w:rsidRPr="00514F9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3636EF" w14:textId="547387C6" w:rsidR="000B647F" w:rsidRDefault="000B647F" w:rsidP="00944C3D">
                                  <w:fldSimple w:instr=" MERGEFIELD  aDRODo  \* MERGEFORMAT ">
                                    <w:r w:rsidR="00514F9A" w:rsidRPr="00514F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33636EF" w14:textId="547387C6" w:rsidR="000B647F" w:rsidRDefault="000B647F" w:rsidP="00944C3D">
                            <w:fldSimple w:instr=" MERGEFIELD  aDRODo  \* MERGEFORMAT ">
                              <w:r w:rsidR="00514F9A" w:rsidRPr="00514F9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E9489" w14:textId="628C6FD8" w:rsidR="000B647F" w:rsidRDefault="000B647F" w:rsidP="00944C3D">
                                  <w:fldSimple w:instr=" MERGEFIELD  aDMOD  \* MERGEFORMAT ">
                                    <w:r w:rsidR="00514F9A" w:rsidRPr="00514F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79E9489" w14:textId="628C6FD8" w:rsidR="000B647F" w:rsidRDefault="000B647F" w:rsidP="00944C3D">
                            <w:fldSimple w:instr=" MERGEFIELD  aDMOD  \* MERGEFORMAT ">
                              <w:r w:rsidR="00514F9A" w:rsidRPr="00514F9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16E89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9E4FC2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D7EB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C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90C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A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B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3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4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B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6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B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A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F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5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2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C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A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85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8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4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3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16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C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3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2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4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8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D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EDC2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6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57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B7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B9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F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2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F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9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5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F0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E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99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9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9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6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E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B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E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0F7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8528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F0C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30C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DDC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819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988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A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0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B8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C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F6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9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8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1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871B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A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2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F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1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1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3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6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2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4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3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E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B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1D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C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8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A8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8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1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81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A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C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B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6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1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B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7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22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D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F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58A4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C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D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6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2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E7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5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9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6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5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67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F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E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2D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A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5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5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2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E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1F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A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5C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A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0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E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E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E6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F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8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EB53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A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D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7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0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8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5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5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9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3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E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2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9C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0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1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6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4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0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6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138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B4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CD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C8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3D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49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8F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A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6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CF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86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0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4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E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2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55A4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9D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B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C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06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4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A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D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B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1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C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1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6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8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2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F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C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5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C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D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81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2D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A5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15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2E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A5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79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2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C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1FA6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5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43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3F430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83F430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1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5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96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2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2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F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8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B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C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332A5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4332A5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0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7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2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E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5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D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C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0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8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A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B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9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2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8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1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C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FE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F4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6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0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5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8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06EB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AD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6E7E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039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60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93AD09" w14:textId="0F44227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14F9A" w:rsidRPr="002C0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36121746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193AD09" w14:textId="0F44227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14F9A" w:rsidRPr="002C08D9">
                              <w:rPr>
                                <w:rFonts w:ascii="Arial" w:hAnsi="Arial" w:cs="Arial"/>
                                <w:noProof/>
                              </w:rPr>
                              <w:t>36121746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8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F5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0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3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0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5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7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D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1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B645FB" w14:textId="273C496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14F9A" w:rsidRPr="002C0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2021564897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43B645FB" w14:textId="273C496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14F9A" w:rsidRPr="002C08D9">
                              <w:rPr>
                                <w:rFonts w:ascii="Arial" w:hAnsi="Arial" w:cs="Arial"/>
                                <w:noProof/>
                              </w:rPr>
                              <w:t>2021564897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F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B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E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A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5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F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6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87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9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6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C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D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F8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B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C0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74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BE13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8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593B0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F56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4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2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7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4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F7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E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3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0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0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2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ED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5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B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B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B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0C47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7A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F32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9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45C071" w14:textId="190A53A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14F9A" w:rsidRPr="002C0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Vlastníci bytov a nebytových priestorov bytového domu,s.č. 143 na ulici Hviezdoslavova 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D45C071" w14:textId="190A53A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14F9A" w:rsidRPr="002C08D9">
                              <w:rPr>
                                <w:rFonts w:ascii="Arial" w:hAnsi="Arial" w:cs="Arial"/>
                                <w:noProof/>
                              </w:rPr>
                              <w:t>Vlastníci bytov a nebytových priestorov bytového domu,s.č. 143 na ulici Hviezdoslavova 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5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5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A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1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A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A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8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A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C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5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F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2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1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5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B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A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5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E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C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3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8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0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F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6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2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35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3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6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A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6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C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AF06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5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D84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A810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39D2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5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8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2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B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B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57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0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D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D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5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D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0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9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A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6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6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8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E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B8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D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9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2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8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F17D7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EC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AA09F" w14:textId="498AB5A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14F9A" w:rsidRPr="002C0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Hviezdoslavova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B8AA09F" w14:textId="498AB5A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14F9A" w:rsidRPr="002C08D9">
                              <w:rPr>
                                <w:rFonts w:ascii="Arial" w:hAnsi="Arial" w:cs="Arial"/>
                                <w:noProof/>
                              </w:rPr>
                              <w:t>Hviezdoslavova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416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D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E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2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E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4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7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3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0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1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E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5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5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2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A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6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7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36E23" w14:textId="44D8DBA9" w:rsidR="000B647F" w:rsidRDefault="000B647F" w:rsidP="00944C3D">
                                  <w:fldSimple w:instr=" MERGEFIELD  aSUB_ULICA_CISLO  \* MERGEFORMAT ">
                                    <w:r w:rsidR="00514F9A" w:rsidRPr="00514F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FC36E23" w14:textId="44D8DBA9" w:rsidR="000B647F" w:rsidRDefault="000B647F" w:rsidP="00944C3D">
                            <w:fldSimple w:instr=" MERGEFIELD  aSUB_ULICA_CISLO  \* MERGEFORMAT ">
                              <w:r w:rsidR="00514F9A" w:rsidRPr="00514F9A">
                                <w:rPr>
                                  <w:rFonts w:ascii="Arial" w:hAnsi="Arial" w:cs="Arial"/>
                                  <w:noProof/>
                                </w:rPr>
                                <w:t>19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2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D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B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C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A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1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5ACF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21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74C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5D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0C20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54E4E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A05AA" w14:textId="41BA928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14F9A" w:rsidRPr="002C0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A3A05AA" w14:textId="41BA928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14F9A" w:rsidRPr="002C08D9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E372CF" w14:textId="3AF7EB9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14F9A" w:rsidRPr="002C0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DE372CF" w14:textId="3AF7EB9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14F9A" w:rsidRPr="002C08D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1A49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91D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4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D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674C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9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2090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FC091E" w14:textId="0078D35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14F9A" w:rsidRPr="002C0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EFC091E" w14:textId="0078D35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14F9A" w:rsidRPr="002C08D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1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99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66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3A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68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24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7A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A42FB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6C517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C6D7B" w14:textId="273B437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B7C6D7B" w14:textId="273B437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24E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D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D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2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5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B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C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A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DD82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6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A8C8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3340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83641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2593B8" w14:textId="5791173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14F9A" w:rsidRPr="002C0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A2593B8" w14:textId="5791173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14F9A" w:rsidRPr="002C08D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78FE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BC60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D14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2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3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D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A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C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4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0B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B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BA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B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F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2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6E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5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7A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2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C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1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F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27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E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C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7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C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B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1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47EB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E08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741D01" w14:textId="682FECB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14F9A">
              <w:rPr>
                <w:rFonts w:ascii="Arial" w:hAnsi="Arial"/>
                <w:lang w:eastAsia="sk-SK"/>
              </w:rPr>
              <w:t>30.3.2026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896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934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B4D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9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4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1DB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0E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9F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30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C5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13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CD3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F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F9FC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29D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3E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31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26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99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0B4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E3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CF22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5C0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85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49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05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18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7B1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8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B168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52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6A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73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39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62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3986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8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3CFC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F7D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4D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75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25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DF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9A1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7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8A75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B19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8A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0F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23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9A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18D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0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C21C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D50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74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E3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A5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AC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C29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8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8AB7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7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9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5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7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0A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5668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FDD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DF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1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C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B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7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8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E7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0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3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7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0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7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4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8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9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B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8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0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E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5E4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5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8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5B738A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1064A73" w14:textId="77777777" w:rsidR="00944C3D" w:rsidRDefault="00944C3D" w:rsidP="00944C3D">
      <w:pPr>
        <w:rPr>
          <w:rFonts w:ascii="Arial" w:hAnsi="Arial"/>
        </w:rPr>
      </w:pPr>
    </w:p>
    <w:p w14:paraId="3962CC2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E3F0515" w14:textId="06BFFEF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2B2B557" w14:textId="0EA581C2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CE3CC15" w14:textId="7E6FA72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A1916A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F87A48C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0C5C91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1C03D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26F477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0BAB2C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DE4DFD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EC02D13" w14:textId="6BA80145" w:rsidR="00944C3D" w:rsidRPr="008D0433" w:rsidRDefault="00514F9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Lukáš Koníček</w:t>
            </w:r>
          </w:p>
        </w:tc>
        <w:tc>
          <w:tcPr>
            <w:tcW w:w="3260" w:type="dxa"/>
            <w:vAlign w:val="center"/>
          </w:tcPr>
          <w:p w14:paraId="2D8E3B2C" w14:textId="33D5C709" w:rsidR="00944C3D" w:rsidRPr="008D0433" w:rsidRDefault="00514F9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4480D7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41AF9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06C36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279D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87BCB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56B8E8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2F971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67D25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A0A75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0057E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839E90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0AE7C48" w14:textId="7CC1CE93" w:rsidR="00944C3D" w:rsidRDefault="00514F9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0E2807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682D4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39ECBD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000F3E" w14:textId="7E3CCC7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355803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24646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98B7FE2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92D3D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57A409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4B1757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C9FE92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7B5DA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768BE1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F69E5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7A9C3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DC0D8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A325A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8C472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21760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1C78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2E588C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61531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CF0B9D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0CB8B8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57D04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81947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FD43B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1B16A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41AD0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C970E8D" w14:textId="7D7D557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A16157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42FD0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F0E9C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546408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32659F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156AAFC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4EA2CE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6C8C1C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F590FF2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EBFC9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EAEF3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28D1AF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A705DB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6C56F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F5886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23DDD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400C4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3C94A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C2F2F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92C3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8DC750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424C3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15AFA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A554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2424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9A081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34306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F3254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8D55F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CB5017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705B7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14E32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00520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FCAAB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D31B3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6B5B1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35453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51F8A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604F5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73AEF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B042A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9DF07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C3B30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5B1D76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2A233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8DA4B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8596D32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1BF4A0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12CE70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4C288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609FD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402B059" w14:textId="77777777" w:rsidTr="00503750">
        <w:trPr>
          <w:trHeight w:val="302"/>
        </w:trPr>
        <w:tc>
          <w:tcPr>
            <w:tcW w:w="4510" w:type="dxa"/>
          </w:tcPr>
          <w:p w14:paraId="29BEEF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D0846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192B9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4D755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386B82" w14:textId="77777777" w:rsidTr="00503750">
        <w:trPr>
          <w:trHeight w:val="302"/>
        </w:trPr>
        <w:tc>
          <w:tcPr>
            <w:tcW w:w="4510" w:type="dxa"/>
          </w:tcPr>
          <w:p w14:paraId="563426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9ABDF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19DCC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DBD9C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1BDCAB" w14:textId="77777777" w:rsidTr="00503750">
        <w:trPr>
          <w:trHeight w:val="302"/>
        </w:trPr>
        <w:tc>
          <w:tcPr>
            <w:tcW w:w="4510" w:type="dxa"/>
          </w:tcPr>
          <w:p w14:paraId="658139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97AB9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41A1B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8A8D5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FC294F" w14:textId="77777777" w:rsidTr="00503750">
        <w:trPr>
          <w:trHeight w:val="302"/>
        </w:trPr>
        <w:tc>
          <w:tcPr>
            <w:tcW w:w="4510" w:type="dxa"/>
          </w:tcPr>
          <w:p w14:paraId="27ED6A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16F8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E44A0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9D0E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4D4DD9" w14:textId="77777777" w:rsidTr="00503750">
        <w:trPr>
          <w:trHeight w:val="327"/>
        </w:trPr>
        <w:tc>
          <w:tcPr>
            <w:tcW w:w="4510" w:type="dxa"/>
          </w:tcPr>
          <w:p w14:paraId="1DC96D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37026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07D4F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24E6A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B0221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18EF9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0AD9F1A" w14:textId="4C44747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FBD67F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4B099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9BB8D9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B32D7D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88FC0C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DE372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A99B2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AB24C6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3621BA3" w14:textId="77777777" w:rsidTr="00503750">
        <w:tc>
          <w:tcPr>
            <w:tcW w:w="2302" w:type="dxa"/>
            <w:vAlign w:val="center"/>
          </w:tcPr>
          <w:p w14:paraId="252939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98ACF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D4346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8EFFE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A086F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0A2F7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6EE6C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3BC8C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A5C314C" w14:textId="77777777" w:rsidTr="00503750">
        <w:tc>
          <w:tcPr>
            <w:tcW w:w="15593" w:type="dxa"/>
            <w:gridSpan w:val="8"/>
            <w:vAlign w:val="center"/>
          </w:tcPr>
          <w:p w14:paraId="75CB1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53DFE73" w14:textId="77777777" w:rsidTr="00503750">
        <w:tc>
          <w:tcPr>
            <w:tcW w:w="2302" w:type="dxa"/>
            <w:vAlign w:val="center"/>
          </w:tcPr>
          <w:p w14:paraId="0DDBE7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83CEC7E" w14:textId="661864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496BC6" w14:textId="025EAC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B86823" w14:textId="462EA4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0056C" w14:textId="7473B6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5CB9B5" w14:textId="611BA5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4D1471" w14:textId="70F8EC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161C07" w14:textId="7D80B2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BDF9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6576D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3174EE7" w14:textId="08FDD9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3AD193" w14:textId="2F8328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86F68E" w14:textId="6CFC22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D6CB2" w14:textId="066124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2FAA9A" w14:textId="42225A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B0A9CA" w14:textId="59CAF1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6E8E09" w14:textId="618355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BC58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CD62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93A1700" w14:textId="286B93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914FBE" w14:textId="166AAD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ACDF59" w14:textId="72F969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01436F" w14:textId="4B526F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4B498" w14:textId="6D6DB2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10F8B1" w14:textId="1C8AA8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19775" w14:textId="4BC60F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9F122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A35B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3F7A9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F1D88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03DD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4AC4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5A7E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A8EA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3B3C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CA2D8B7" w14:textId="77777777" w:rsidTr="00503750">
        <w:tc>
          <w:tcPr>
            <w:tcW w:w="2302" w:type="dxa"/>
            <w:vAlign w:val="center"/>
          </w:tcPr>
          <w:p w14:paraId="3A88E3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07FE9E0" w14:textId="07D6AF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3BF684" w14:textId="42EA95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CEC03" w14:textId="6C6B05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A70290" w14:textId="2AC7DB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1A0F20" w14:textId="58AABD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C31D08" w14:textId="012F18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DB704" w14:textId="1BF834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CE440" w14:textId="77777777" w:rsidTr="00503750">
        <w:tc>
          <w:tcPr>
            <w:tcW w:w="15593" w:type="dxa"/>
            <w:gridSpan w:val="8"/>
            <w:vAlign w:val="center"/>
          </w:tcPr>
          <w:p w14:paraId="2E60AA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4BA6990" w14:textId="77777777" w:rsidTr="00503750">
        <w:tc>
          <w:tcPr>
            <w:tcW w:w="2302" w:type="dxa"/>
            <w:vAlign w:val="center"/>
          </w:tcPr>
          <w:p w14:paraId="657D40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126BCA9" w14:textId="115EA7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205F63" w14:textId="5AB08C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F81115" w14:textId="309A43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454B5" w14:textId="099584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2263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5C2E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6C16FB" w14:textId="154095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4B829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E706C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A049350" w14:textId="7F8AFA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9445B1" w14:textId="54E2EA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428B23" w14:textId="41B264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E0B707" w14:textId="076A5C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DA3D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871B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34B689" w14:textId="08566E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CC36D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2DE50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B675FC" w14:textId="5ABDBB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D921C2" w14:textId="1A6D6B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F0E7D2" w14:textId="29983A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FA1CAF" w14:textId="07079F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2B44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F5CE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F18D72" w14:textId="7FDECD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054BE1" w14:textId="77777777" w:rsidTr="00503750">
        <w:tc>
          <w:tcPr>
            <w:tcW w:w="2302" w:type="dxa"/>
            <w:vAlign w:val="center"/>
          </w:tcPr>
          <w:p w14:paraId="59619E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0F9CDAB" w14:textId="34FC5A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53C447" w14:textId="41C19D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9DC99C" w14:textId="0A3DC6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4C3C23" w14:textId="418A9B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ABFC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F28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DA97FC" w14:textId="3E7E59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C768E" w14:textId="77777777" w:rsidTr="00503750">
        <w:tc>
          <w:tcPr>
            <w:tcW w:w="15593" w:type="dxa"/>
            <w:gridSpan w:val="8"/>
            <w:vAlign w:val="center"/>
          </w:tcPr>
          <w:p w14:paraId="523CCC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8009404" w14:textId="77777777" w:rsidTr="00503750">
        <w:tc>
          <w:tcPr>
            <w:tcW w:w="2302" w:type="dxa"/>
            <w:vAlign w:val="center"/>
          </w:tcPr>
          <w:p w14:paraId="1EDCD5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8E7B358" w14:textId="1443F2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D7E9BC" w14:textId="477C77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2E9A50" w14:textId="4088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E2DC6C" w14:textId="1B4C80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2EE5EF" w14:textId="00BB06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3805B3" w14:textId="407D34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3F71E1" w14:textId="37B083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E003E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93B17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B08007F" w14:textId="777BF2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07C7E7" w14:textId="0AAD2F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CB27F" w14:textId="42D0DE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A89A37" w14:textId="631789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0EEEC" w14:textId="145896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4A9D64" w14:textId="6926CC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84CE03" w14:textId="1F0A39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97C5C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802C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E4C7103" w14:textId="1D3B2F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98264E" w14:textId="188538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024A3D" w14:textId="64A36E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E6E013" w14:textId="01AABF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2F118A" w14:textId="0CB566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C0D6C4" w14:textId="5E169E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FBEBF4" w14:textId="2691AF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9FEAA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F8C6B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0C48CF" w14:textId="2719D3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51E911" w14:textId="7FA76F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671008" w14:textId="63E20E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DF0176" w14:textId="2F17FF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47DDC4" w14:textId="719DB7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37022" w14:textId="65A771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C1B094" w14:textId="65166F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AD57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0F97D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93BBE2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7ECF6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BB467A" w14:textId="5E41CF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BAC8E" w14:textId="52092A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7B58D" w14:textId="5C4FAA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ACC6B4" w14:textId="1C9920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FB11F" w14:textId="73AC96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AC1E9" w14:textId="484FCF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FDE4B4" w14:textId="039A29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096B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3FAEC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53DB9C" w14:textId="6CFB9A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1CDFB1" w14:textId="70C2CC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BE520E" w14:textId="3C5846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5ECB3D" w14:textId="63A365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A7A911" w14:textId="3DAE63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0DDD12" w14:textId="43248C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E6EAF5" w14:textId="709097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33B37D" w14:textId="77777777" w:rsidR="00944C3D" w:rsidRDefault="00944C3D" w:rsidP="00944C3D">
      <w:pPr>
        <w:rPr>
          <w:rFonts w:ascii="Arial" w:hAnsi="Arial"/>
          <w:b/>
        </w:rPr>
      </w:pPr>
    </w:p>
    <w:p w14:paraId="5279B2A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BDC8FA2" w14:textId="77777777" w:rsidTr="00503750">
        <w:tc>
          <w:tcPr>
            <w:tcW w:w="1944" w:type="dxa"/>
            <w:vAlign w:val="center"/>
          </w:tcPr>
          <w:p w14:paraId="21C78E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FA928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780F5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9562A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9A3A1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56A22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3BD06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5BD45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923B4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9E2D6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E414F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A8859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E5D3EEA" w14:textId="77777777" w:rsidTr="00503750">
        <w:tc>
          <w:tcPr>
            <w:tcW w:w="15685" w:type="dxa"/>
            <w:gridSpan w:val="12"/>
            <w:vAlign w:val="center"/>
          </w:tcPr>
          <w:p w14:paraId="277F01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7F0A636" w14:textId="77777777" w:rsidTr="00503750">
        <w:tc>
          <w:tcPr>
            <w:tcW w:w="1944" w:type="dxa"/>
            <w:vAlign w:val="center"/>
          </w:tcPr>
          <w:p w14:paraId="6A4384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B4C83F9" w14:textId="3046F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6FCD10" w14:textId="7A18E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91A9DFA" w14:textId="3CFE3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2B5E61" w14:textId="468BB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D09D63" w14:textId="013F3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3292E4" w14:textId="5AB46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3A09F2" w14:textId="29902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9C6FF2" w14:textId="157FF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7F4106" w14:textId="76E52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EE602B" w14:textId="24B151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EC150E" w14:textId="1FC40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3AA6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6251D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8E17826" w14:textId="7B083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CB2299" w14:textId="28435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7FB046C" w14:textId="59DBF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E58FF5" w14:textId="676E98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D072FC" w14:textId="57C60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D8043D" w14:textId="62741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277812" w14:textId="672F2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361132" w14:textId="29C15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3E9005" w14:textId="57709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27D606" w14:textId="55333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4A8597" w14:textId="47347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F253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CDDF6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A503E2D" w14:textId="7BD10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36E2C0C" w14:textId="119D6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9CB12F" w14:textId="47048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463655" w14:textId="6A5A0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9F480E" w14:textId="176CA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9BE727" w14:textId="41D2B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FF8122" w14:textId="3EF4B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09EE83" w14:textId="639C8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0FE67D" w14:textId="0AEC0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0A2D83" w14:textId="3002D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80EE34" w14:textId="6FA3B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576AA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B83B7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7238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27B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730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B60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380F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6107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17F4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B5EF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6111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783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2C8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DE0B134" w14:textId="77777777" w:rsidTr="00503750">
        <w:tc>
          <w:tcPr>
            <w:tcW w:w="1944" w:type="dxa"/>
            <w:vAlign w:val="center"/>
          </w:tcPr>
          <w:p w14:paraId="0FA486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5C30F2D" w14:textId="358C9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729FB14" w14:textId="2F2A0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91FDEA" w14:textId="4AD17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C6D712" w14:textId="3C356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3597F1" w14:textId="400B6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12E08D" w14:textId="6F400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3D5F8F" w14:textId="22C1A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87BEB9" w14:textId="300A0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ACADDF" w14:textId="36254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974F14" w14:textId="3422A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C190E6" w14:textId="38060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BF1D1B" w14:textId="77777777" w:rsidTr="00503750">
        <w:tc>
          <w:tcPr>
            <w:tcW w:w="15685" w:type="dxa"/>
            <w:gridSpan w:val="12"/>
            <w:vAlign w:val="center"/>
          </w:tcPr>
          <w:p w14:paraId="3FFAF6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DABC96C" w14:textId="77777777" w:rsidTr="00503750">
        <w:tc>
          <w:tcPr>
            <w:tcW w:w="1944" w:type="dxa"/>
            <w:vAlign w:val="center"/>
          </w:tcPr>
          <w:p w14:paraId="53CC65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3593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0C6B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783BB4" w14:textId="29B8F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971C77" w14:textId="7323BF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2BE449" w14:textId="60B7F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E1A34E" w14:textId="02675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42B88F" w14:textId="6C953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AF1BE4" w14:textId="7528E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CDE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352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96C6001" w14:textId="26EAE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E888D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25B23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D7C3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F3B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EB38A1" w14:textId="39E27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E84BE2" w14:textId="12F86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B3FD4F" w14:textId="431FE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09A23B" w14:textId="0EBCD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A185CD" w14:textId="00655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96F78B" w14:textId="03D4B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A362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15A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3692CCC" w14:textId="64A5D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1C3E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7D68E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D192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13A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954427" w14:textId="01A3F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6440C5" w14:textId="2E786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158CAC" w14:textId="6244D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C28AC9" w14:textId="44EC2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5314DD" w14:textId="29B10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5445F0" w14:textId="22595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0BF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2439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53B52BC" w14:textId="5B919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74BC0A" w14:textId="77777777" w:rsidTr="00503750">
        <w:tc>
          <w:tcPr>
            <w:tcW w:w="1944" w:type="dxa"/>
            <w:vAlign w:val="center"/>
          </w:tcPr>
          <w:p w14:paraId="332615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7126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739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E42F21" w14:textId="2251D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F0BFA7" w14:textId="0FDF6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F5727C" w14:textId="50ACF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35F2F7" w14:textId="18887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B6A122" w14:textId="689AF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50600E" w14:textId="0DBBA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81D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127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AC966AC" w14:textId="68125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6D24C7" w14:textId="77777777" w:rsidTr="00503750">
        <w:tc>
          <w:tcPr>
            <w:tcW w:w="15685" w:type="dxa"/>
            <w:gridSpan w:val="12"/>
            <w:vAlign w:val="center"/>
          </w:tcPr>
          <w:p w14:paraId="685E80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AD64D77" w14:textId="77777777" w:rsidTr="00503750">
        <w:tc>
          <w:tcPr>
            <w:tcW w:w="1944" w:type="dxa"/>
            <w:vAlign w:val="center"/>
          </w:tcPr>
          <w:p w14:paraId="5228A4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C2C9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2BC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99C6081" w14:textId="68A93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2F1453" w14:textId="54F66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2B775D" w14:textId="73234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8F0200" w14:textId="604C0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4CA454" w14:textId="02658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48D454" w14:textId="0CD3C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065BA2" w14:textId="30774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F60369" w14:textId="5418D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ED9768" w14:textId="7A04E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C2FD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A66C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3413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09D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8D2B89" w14:textId="57443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CBD3A7" w14:textId="33B8C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837FF0" w14:textId="60378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D004F7" w14:textId="7C8FC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5B24FD" w14:textId="4312D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A6CCAA" w14:textId="3FD58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064590" w14:textId="49447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A77ACE" w14:textId="0AA05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1F1458" w14:textId="62586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F5364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0A40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F2B0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29E7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9A6DE0" w14:textId="44261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761779" w14:textId="789C2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6F50CE" w14:textId="0FA03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7BAC21" w14:textId="7A1E8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8737CB" w14:textId="065EA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743D5E" w14:textId="31A29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62F1B9" w14:textId="64514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E0375A" w14:textId="1E8FC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B835D0" w14:textId="66D55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5042F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B30AA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518F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C5B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315974" w14:textId="29614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419579" w14:textId="0EBBD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103718" w14:textId="6B86B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1E8263" w14:textId="7AFE3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7CF4BE" w14:textId="6A814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C6029F" w14:textId="30D2A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5F99A7" w14:textId="0ADBA9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967A4D" w14:textId="2BD52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DEC59F" w14:textId="326F7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E7637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02524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909F75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6DEF0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B83A37" w14:textId="7ADA82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9E1151" w14:textId="15446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20B3940" w14:textId="42D6F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A02A83" w14:textId="7673D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8BAA65" w14:textId="60EB4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14D77B" w14:textId="2253F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9B6E04" w14:textId="61E3E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D84B52" w14:textId="5FBD0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CE67A5" w14:textId="04A2E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6B2EF5" w14:textId="4ECA1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F55D52" w14:textId="5E1C9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BC58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E62BB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CC65AA6" w14:textId="52A21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0906FBD" w14:textId="0BAE7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01B92E8" w14:textId="5A320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DFA1AD" w14:textId="357FF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4A4A0E" w14:textId="30F17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07DD9E" w14:textId="27F3D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CDCAC4" w14:textId="146F7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E8AF46" w14:textId="30BA0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98E3D4" w14:textId="73EC5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68F5DD" w14:textId="7EF84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ACDB73" w14:textId="22DD9B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84FA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8308E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FA6BB3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EC1FF7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C0298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AA81F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5A12A8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372F9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CDEAD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E38A7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2E96B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0FC7AA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DB958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94405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18ED7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5CFEBB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360578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0AE7C4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A541B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8D71E5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790D16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FB4AC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414C84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2F749B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075238D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9BE92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EFB54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AF76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177C4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8E1D4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A97A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6DEA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677DF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B070E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B99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236F5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5800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29CFD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C8ACB7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817F3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9E09C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8E14A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5EDFC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5F779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1F4EF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83C0B4B" w14:textId="77777777" w:rsidTr="00503750">
        <w:trPr>
          <w:trHeight w:val="1073"/>
        </w:trPr>
        <w:tc>
          <w:tcPr>
            <w:tcW w:w="3614" w:type="dxa"/>
            <w:vMerge/>
          </w:tcPr>
          <w:p w14:paraId="73AC08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9C509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71C21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D448E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A1284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37E36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BEB2D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677A10E" w14:textId="77777777" w:rsidTr="00503750">
        <w:trPr>
          <w:trHeight w:val="283"/>
        </w:trPr>
        <w:tc>
          <w:tcPr>
            <w:tcW w:w="3614" w:type="dxa"/>
          </w:tcPr>
          <w:p w14:paraId="428A0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2DF6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4EEC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DA5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A45E2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14B8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FC70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6E8D3C3" w14:textId="77777777" w:rsidTr="00503750">
        <w:trPr>
          <w:trHeight w:val="283"/>
        </w:trPr>
        <w:tc>
          <w:tcPr>
            <w:tcW w:w="3614" w:type="dxa"/>
          </w:tcPr>
          <w:p w14:paraId="066A4D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3BA3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5FB9C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0B357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2418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D2F7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27CC0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2CAB9CB" w14:textId="77777777" w:rsidTr="00503750">
        <w:trPr>
          <w:trHeight w:val="283"/>
        </w:trPr>
        <w:tc>
          <w:tcPr>
            <w:tcW w:w="3614" w:type="dxa"/>
          </w:tcPr>
          <w:p w14:paraId="2D1098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AE2A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4A36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AF9C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82172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3067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EDC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646672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5F11FA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8E4953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E5868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0BFAC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436D8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722C8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C84E2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FCE2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096C6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34F63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7A67B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200028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43C22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BC3A0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6E220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D1D364B" w14:textId="1F95F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B8D8D4" w14:textId="5A9BA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6300FB" w14:textId="34E69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946FE" w14:textId="254DC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9565BF" w14:textId="37D42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D4ABE" w14:textId="41E44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D94CB1" w14:textId="12983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5FEAE9" w14:textId="69FEF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35C17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F0F6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92539BF" w14:textId="3E45B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50517" w14:textId="7F3E3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411FBE" w14:textId="707DF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6B9470" w14:textId="02E45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2A7369" w14:textId="62C54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A848B" w14:textId="11272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BBD03" w14:textId="4DE75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EEE0E0" w14:textId="67A99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FE2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4C1F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25FF046" w14:textId="4431D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917151" w14:textId="3616C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B4F9A3" w14:textId="1C7E4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D99816" w14:textId="3F8AE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AC74D6" w14:textId="47486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0AFE5A" w14:textId="1D44D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CC768B" w14:textId="70EC8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ECA702" w14:textId="62766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D71B0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3F7B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8767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E1C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AAC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2FF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B03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FAD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8CDE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DB24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87323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354BC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A85EB7" w14:textId="32E2D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467B62" w14:textId="7B60C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F81D78" w14:textId="44F49A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8F4748" w14:textId="482557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AE61F6" w14:textId="51BA7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F0D4D0" w14:textId="36B52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20FD1E" w14:textId="444CF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9B1B4E" w14:textId="5F903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6B744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42C81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76C8D1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5870B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6E889F9" w14:textId="15781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F478" w14:textId="1687C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0C5F5B" w14:textId="2C43B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B31601" w14:textId="357F3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5FE639" w14:textId="3DB84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100BF3" w14:textId="3391C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72AB1" w14:textId="604CF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1D91BC" w14:textId="6E5BBB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2D04A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6CD9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D0E9E5" w14:textId="160F8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A9EC48" w14:textId="165C1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DA43D4" w14:textId="41C01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68BBF0" w14:textId="2CFCD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EA833" w14:textId="4B9F5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879E56" w14:textId="5ECE8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2107F" w14:textId="5073A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CFCE60" w14:textId="77473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229FF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176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CDC961C" w14:textId="2E1BF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77AB0F" w14:textId="4E180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A0DBB" w14:textId="58550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D8A02" w14:textId="1B028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46F14" w14:textId="2DC76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6631F3" w14:textId="6D986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970F64" w14:textId="6E5B2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36608B" w14:textId="47C17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7672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5ECCA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CDEC072" w14:textId="74A68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9A6B7" w14:textId="24CD36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CD7107" w14:textId="7CEC4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75FC60" w14:textId="74A68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5FB8D4" w14:textId="3B0F0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428192" w14:textId="50D47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718EBE" w14:textId="402EE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7DB42F" w14:textId="18B7C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E3BD6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421CD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27E0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E5E6A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4CE13B2" w14:textId="46161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D65FA4" w14:textId="0119A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1FF775" w14:textId="4537D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653E64" w14:textId="5E1C8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17319D" w14:textId="4D44E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D6F8C1" w14:textId="3A66F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11B7BD" w14:textId="0520E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C2AD44" w14:textId="3CE05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E34A1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7016A0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C4D8096" w14:textId="237D3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AD681" w14:textId="0E5AA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13EECD" w14:textId="48489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D0371" w14:textId="0811C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39DF24" w14:textId="22B01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240CA" w14:textId="026D3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C87FB" w14:textId="33331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29991A" w14:textId="73FF6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9E57C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9A5E1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7174D73" w14:textId="3D43497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40313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010D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687E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C4C0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2749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4833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F2DE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5FC0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7299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8930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214E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C41F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F976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40EF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40C6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07B0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14F8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992FF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6D183E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EBEDE3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B60740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DA2A964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E50B8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9C096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C67ED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4A1BC6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269C84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3DD1D88" w14:textId="77777777" w:rsidTr="00503750">
        <w:trPr>
          <w:trHeight w:val="437"/>
        </w:trPr>
        <w:tc>
          <w:tcPr>
            <w:tcW w:w="2594" w:type="dxa"/>
          </w:tcPr>
          <w:p w14:paraId="444952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4BF369D0" w14:textId="02655D7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42F386A" w14:textId="31753AA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2940AE8" w14:textId="0666A4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4733C4C" w14:textId="28C0C3B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2F4D0C7" w14:textId="77777777" w:rsidTr="00503750">
        <w:trPr>
          <w:trHeight w:val="420"/>
        </w:trPr>
        <w:tc>
          <w:tcPr>
            <w:tcW w:w="2594" w:type="dxa"/>
          </w:tcPr>
          <w:p w14:paraId="54C2AF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BE199BC" w14:textId="2D32E55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8D3A314" w14:textId="470BA9E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A2411AD" w14:textId="49298D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4C70AC4" w14:textId="414ADF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A518728" w14:textId="77777777" w:rsidTr="00503750">
        <w:trPr>
          <w:trHeight w:val="630"/>
        </w:trPr>
        <w:tc>
          <w:tcPr>
            <w:tcW w:w="2594" w:type="dxa"/>
          </w:tcPr>
          <w:p w14:paraId="14FA38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E51FC7D" w14:textId="7045DE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A502F0A" w14:textId="4E715D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1294E20" w14:textId="49087B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8A70401" w14:textId="1E05A9D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EB78867" w14:textId="77777777" w:rsidTr="00503750">
        <w:trPr>
          <w:trHeight w:val="420"/>
        </w:trPr>
        <w:tc>
          <w:tcPr>
            <w:tcW w:w="2594" w:type="dxa"/>
          </w:tcPr>
          <w:p w14:paraId="54BAFF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24F5D40B" w14:textId="4984EC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5D463EB" w14:textId="657640D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009F182" w14:textId="72782B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882D879" w14:textId="663499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1981A5" w14:textId="77777777" w:rsidTr="00503750">
        <w:trPr>
          <w:trHeight w:val="437"/>
        </w:trPr>
        <w:tc>
          <w:tcPr>
            <w:tcW w:w="2594" w:type="dxa"/>
          </w:tcPr>
          <w:p w14:paraId="51F8A7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4B33D3FA" w14:textId="4BF50E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E580659" w14:textId="61B26F2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1F846B8" w14:textId="0429A27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CBDD823" w14:textId="600716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02C7C8" w14:textId="77777777" w:rsidTr="00503750">
        <w:trPr>
          <w:trHeight w:val="420"/>
        </w:trPr>
        <w:tc>
          <w:tcPr>
            <w:tcW w:w="2594" w:type="dxa"/>
          </w:tcPr>
          <w:p w14:paraId="7F8F62F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3AD59220" w14:textId="2D73E98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E53A62D" w14:textId="418BF6B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A1AC9F0" w14:textId="3416F55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0C1E1DD" w14:textId="02B630D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AB71E18" w14:textId="77777777" w:rsidR="00944C3D" w:rsidRDefault="00944C3D" w:rsidP="00944C3D">
      <w:pPr>
        <w:rPr>
          <w:rFonts w:ascii="Arial" w:hAnsi="Arial"/>
          <w:b/>
        </w:rPr>
      </w:pPr>
    </w:p>
    <w:p w14:paraId="1E0A61C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C0D3136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F55C7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68DB88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91837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410F9E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F4D1A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1E61F0B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125A7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C9E8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8C0B8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4851E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65FB47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441BF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396682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CB18F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2D661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67C7D4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465C5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1F6828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9F281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7500F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03980A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969D51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6C210C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AD845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5E2FC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EC9DC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46D0B6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F8AE1A8" w14:textId="77777777" w:rsidTr="00503750">
        <w:tc>
          <w:tcPr>
            <w:tcW w:w="2835" w:type="dxa"/>
            <w:vAlign w:val="center"/>
          </w:tcPr>
          <w:p w14:paraId="165BEF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010FC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6AB99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03AC4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993F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C6812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831D52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DFFDA0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B5CED7B" w14:textId="0AC9485A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0F4978" w14:textId="36A5A94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826CD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97462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6C4222" w14:textId="5A30F48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70AE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ACAFD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861FAF7" w14:textId="4F7D5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E5CA2C" w14:textId="78C05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89B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5D0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FCF16F" w14:textId="4FA97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020B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8F97E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6884456" w14:textId="4C70FB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26E15" w14:textId="5E9BF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360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164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6A10B8" w14:textId="52456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A8347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7C4A7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5A1C0F" w14:textId="19C88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F34763" w14:textId="4E2C6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067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E72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662BBA" w14:textId="4A924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399E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FF0C3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297F0CC" w14:textId="7EE33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FD9C54" w14:textId="4CAAD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62E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C37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BDB05D" w14:textId="120D4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1BBC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7D517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4F373C0" w14:textId="1FDA63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AC561B" w14:textId="183B6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701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149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9147F1" w14:textId="082BB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CF61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40E53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4A19B02" w14:textId="552926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C495C9" w14:textId="0E9C44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B315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55C5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8E869F" w14:textId="0989FA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E5AA0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1B815D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E2A063C" w14:textId="0D5E437F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D3E09D4" w14:textId="77777777" w:rsidR="00944C3D" w:rsidRDefault="00944C3D" w:rsidP="00944C3D">
      <w:pPr>
        <w:rPr>
          <w:rFonts w:ascii="Arial" w:hAnsi="Arial"/>
          <w:b/>
        </w:rPr>
      </w:pPr>
    </w:p>
    <w:p w14:paraId="000C08A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D9A0A5C" w14:textId="77777777" w:rsidTr="00503750">
        <w:tc>
          <w:tcPr>
            <w:tcW w:w="2835" w:type="dxa"/>
            <w:vAlign w:val="center"/>
          </w:tcPr>
          <w:p w14:paraId="68B47A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EDAFA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1D77B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2B74C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D02E4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305B9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95DE47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98C3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397E08A" w14:textId="24712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8DEFFD" w14:textId="7CEC1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3C9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B7C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4DD12A" w14:textId="1CDD1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7308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1289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C325017" w14:textId="6F3EB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37529B" w14:textId="55E11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68E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E86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C7FB0F" w14:textId="33195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1ED0D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0DD9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B5FD1A3" w14:textId="6AB87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FA24C5" w14:textId="52001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616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0B6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754683" w14:textId="7BEE2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93C7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3F1D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A4A5E40" w14:textId="3FF3B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0EB7FC" w14:textId="580F7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B50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BDB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52B010" w14:textId="11631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4E20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BD175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D8AFD4C" w14:textId="0B4055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243489" w14:textId="623FE1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0043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C67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BFB9F8" w14:textId="7F6B17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35323E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794568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C348C3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0C7CF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C6BBC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7C27B8A" w14:textId="77777777" w:rsidTr="00503750">
        <w:trPr>
          <w:trHeight w:val="699"/>
        </w:trPr>
        <w:tc>
          <w:tcPr>
            <w:tcW w:w="3502" w:type="dxa"/>
            <w:vMerge/>
          </w:tcPr>
          <w:p w14:paraId="06F396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9DA32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2CDAF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DDABBC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0A3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319928D" w14:textId="6414F3D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717F9E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FAB73C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B61B4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E5F26B3" w14:textId="2142D82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35C86C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C9F2A8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F84AF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058E22D" w14:textId="062133A0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E9B3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2F2A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7F3A5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3B74405" w14:textId="77777777" w:rsidTr="00503750">
        <w:trPr>
          <w:trHeight w:val="593"/>
        </w:trPr>
        <w:tc>
          <w:tcPr>
            <w:tcW w:w="3497" w:type="dxa"/>
          </w:tcPr>
          <w:p w14:paraId="60EDBF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BCCC5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9C9F4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D24DB5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B977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E2EAF5B" w14:textId="5EC51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0A106C" w14:textId="2DA1D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7969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FEBBB1" w14:textId="31CD848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736C82" w14:textId="5A558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16B70E" w14:textId="0430E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1F05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CE7688" w14:textId="3A2C639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A60384" w14:textId="21F75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E1BD11" w14:textId="4E8EAA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AA48E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118F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FB4478E" w14:textId="5495CC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29FBB6" w14:textId="4E9C8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F32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BB0927" w14:textId="4190D1D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5AEB18" w14:textId="6785C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F9CDF6" w14:textId="63F98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8D6EE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2DCE67" w14:textId="08A1C22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5401AA" w14:textId="74958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D08BBB" w14:textId="4B5B6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3966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E3BE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31B8B20" w14:textId="3F04B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B51D7F" w14:textId="7759D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1CCD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2E9179" w14:textId="33208FD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8FC712" w14:textId="20B17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D4B78A" w14:textId="089E3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323EB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6D7981" w14:textId="7FDA592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DB2953" w14:textId="79D06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CD1882" w14:textId="7249E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82806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59DE1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4D7598C" w14:textId="32F35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932F19" w14:textId="42C90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EC3E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84398B" w14:textId="08057AE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A072C5" w14:textId="6D4B7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5FD146" w14:textId="7D786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933B7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F34E60D" w14:textId="5190252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6A4FED" w14:textId="044FA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88EA59" w14:textId="17A59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5D03A0" w14:textId="77777777" w:rsidR="00944C3D" w:rsidRDefault="00944C3D" w:rsidP="00944C3D">
      <w:pPr>
        <w:rPr>
          <w:rFonts w:ascii="Arial" w:hAnsi="Arial"/>
          <w:b/>
        </w:rPr>
      </w:pPr>
    </w:p>
    <w:p w14:paraId="3960B7DD" w14:textId="77777777" w:rsidR="00944C3D" w:rsidRDefault="00944C3D" w:rsidP="00944C3D">
      <w:pPr>
        <w:rPr>
          <w:rFonts w:ascii="Arial" w:hAnsi="Arial"/>
          <w:b/>
        </w:rPr>
      </w:pPr>
    </w:p>
    <w:p w14:paraId="4E7A6F9A" w14:textId="77777777" w:rsidR="00944C3D" w:rsidRDefault="00944C3D" w:rsidP="00944C3D">
      <w:pPr>
        <w:rPr>
          <w:rFonts w:ascii="Arial" w:hAnsi="Arial"/>
          <w:b/>
        </w:rPr>
      </w:pPr>
    </w:p>
    <w:p w14:paraId="4A184A60" w14:textId="77777777" w:rsidR="00944C3D" w:rsidRDefault="00944C3D" w:rsidP="00944C3D">
      <w:pPr>
        <w:rPr>
          <w:rFonts w:ascii="Arial" w:hAnsi="Arial"/>
          <w:b/>
        </w:rPr>
      </w:pPr>
    </w:p>
    <w:p w14:paraId="20EA202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1629"/>
        <w:gridCol w:w="1212"/>
        <w:gridCol w:w="1213"/>
        <w:gridCol w:w="1189"/>
        <w:gridCol w:w="1572"/>
      </w:tblGrid>
      <w:tr w:rsidR="00944C3D" w:rsidRPr="00050529" w14:paraId="0E493404" w14:textId="77777777" w:rsidTr="00503750">
        <w:tc>
          <w:tcPr>
            <w:tcW w:w="2622" w:type="dxa"/>
            <w:vAlign w:val="center"/>
          </w:tcPr>
          <w:p w14:paraId="50DFC1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316A1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63DC1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A22FF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BA1BF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741FB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94900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0B68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61929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74D6A9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95D31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B0F39F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FEA4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6F6E2C2" w14:textId="6D980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65FB61" w14:textId="0C365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6975FB" w14:textId="7E0E0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DFE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57E595" w14:textId="7AFFC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77FB0F" w14:textId="77777777" w:rsidTr="00503750">
        <w:tc>
          <w:tcPr>
            <w:tcW w:w="2622" w:type="dxa"/>
            <w:vAlign w:val="center"/>
          </w:tcPr>
          <w:p w14:paraId="722F2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52ADF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8D1125B" w14:textId="235E7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B9E6C0" w14:textId="4ED52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D64EB5" w14:textId="04688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965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E586F9" w14:textId="63577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028C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E771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4F449B0" w14:textId="605528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BB9D0F" w14:textId="7B246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85242A" w14:textId="04F26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C91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C3723E" w14:textId="12B39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8B64E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C626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BCB6076" w14:textId="43952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406E7A" w14:textId="21C9B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DB0F77" w14:textId="11596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ED3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5FCEC0" w14:textId="5DABB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82C9F0" w14:textId="77777777" w:rsidTr="00503750">
        <w:tc>
          <w:tcPr>
            <w:tcW w:w="2622" w:type="dxa"/>
            <w:vAlign w:val="center"/>
          </w:tcPr>
          <w:p w14:paraId="20A9F0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2771DD1" w14:textId="23BC5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102216.00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BFA256" w14:textId="4492C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60951.00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C374B1" w14:textId="35EC9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26138.00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606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5BD18C" w14:textId="17CE7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137028.00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AC9BA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89F3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34E4964" w14:textId="4ED4C4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625267" w14:textId="07088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00016D" w14:textId="1B470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437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E2F3B8" w14:textId="73B74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661772" w14:textId="77777777" w:rsidTr="00503750">
        <w:tc>
          <w:tcPr>
            <w:tcW w:w="2622" w:type="dxa"/>
            <w:vAlign w:val="center"/>
          </w:tcPr>
          <w:p w14:paraId="67DB5B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55C0D5F" w14:textId="6F177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79E4EF" w14:textId="4BB37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505C1F" w14:textId="6BFA1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EAE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94D2C1" w14:textId="24F54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4B948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99E486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7C4DE5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8D7F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D66A1CD" w14:textId="08ECC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5A0C8A" w14:textId="6CFDBF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9FE685" w14:textId="1D302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5B5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CE70A8" w14:textId="7526F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B228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9336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8A58117" w14:textId="12C50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55F4BE" w14:textId="6912E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9B0F5E" w14:textId="14E9A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A94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95CBA3" w14:textId="3BB90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CA38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BDDD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7F521E1" w14:textId="7925E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21903A" w14:textId="2A45A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A6D297" w14:textId="69D32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E9D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C38906" w14:textId="13D1E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F8D84" w14:textId="77777777" w:rsidTr="00503750">
        <w:tc>
          <w:tcPr>
            <w:tcW w:w="2622" w:type="dxa"/>
            <w:vAlign w:val="center"/>
          </w:tcPr>
          <w:p w14:paraId="2EC9CD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0EEB084E" w14:textId="11390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AA3F39" w14:textId="4CE667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4851F6" w14:textId="6A0C9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7D2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16949A" w14:textId="0FF0B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060EC" w14:textId="77777777" w:rsidTr="00503750">
        <w:tc>
          <w:tcPr>
            <w:tcW w:w="2622" w:type="dxa"/>
            <w:vAlign w:val="center"/>
          </w:tcPr>
          <w:p w14:paraId="13F4FC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87F5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09D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01F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934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821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5A69E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9335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98B3FA4" w14:textId="0CC97A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102216.00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1565D9" w14:textId="07B6C1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60951.00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F1058F" w14:textId="56505C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26138.00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6EFC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DDFFAD" w14:textId="0F2A9C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137028.00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1EBB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075EB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44E686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7CA651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A94AA1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4E9C6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084A2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C10A0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40E68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77BCB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9CCE9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D915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212E4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20AE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215F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C5EDB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0971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C926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DC60D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CAE6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48F9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DAA27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5BC4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F1CF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CBAA5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8F88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9EE8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146A0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0FC1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6189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6D82B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C8FC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887D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8464B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6633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7D3B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76C22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3BEC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C2D0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5D0FB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3660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ECCF2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DD2FC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C5101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B1990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25926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0617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9BE3D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634F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3156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CDA79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80EB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E15A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04768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DD8F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E73B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BE993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B549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E6FE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8BEE7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BFEF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D4BC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B5854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31BE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4F34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5A991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06396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9333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3823F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5C9377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35BEA36" w14:textId="77777777" w:rsidTr="00503750">
        <w:tc>
          <w:tcPr>
            <w:tcW w:w="2835" w:type="dxa"/>
            <w:vAlign w:val="center"/>
          </w:tcPr>
          <w:p w14:paraId="63619D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2E63B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5914B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2014C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6D0E6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731FA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453380F" w14:textId="77777777" w:rsidTr="00503750">
        <w:tc>
          <w:tcPr>
            <w:tcW w:w="2835" w:type="dxa"/>
            <w:vAlign w:val="center"/>
          </w:tcPr>
          <w:p w14:paraId="1834E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F9E0182" w14:textId="4483E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ACAC13" w14:textId="5C706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521232" w14:textId="0A9EF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90D1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D3EDB7" w14:textId="623CE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1192A" w14:textId="77777777" w:rsidTr="00503750">
        <w:tc>
          <w:tcPr>
            <w:tcW w:w="2835" w:type="dxa"/>
            <w:vAlign w:val="center"/>
          </w:tcPr>
          <w:p w14:paraId="579A62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8B72F8C" w14:textId="5C7A5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A7FDF5" w14:textId="1991B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C64949" w14:textId="0BA0F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F67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8AA677" w14:textId="4394B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3CC0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ECF5C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424A702" w14:textId="79072D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27B8FD" w14:textId="1B8789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0A3C4" w14:textId="3483A4F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C778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69D8EE" w14:textId="39ABEB4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EA0A03E" w14:textId="77777777" w:rsidTr="00503750">
        <w:tc>
          <w:tcPr>
            <w:tcW w:w="2835" w:type="dxa"/>
            <w:vAlign w:val="center"/>
          </w:tcPr>
          <w:p w14:paraId="57A7BA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8BB1CBE" w14:textId="5FEB6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4A8E86" w14:textId="44736D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4A7AED" w14:textId="7BF68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5AC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32D84C" w14:textId="68335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AFA681" w14:textId="77777777" w:rsidTr="00503750">
        <w:tc>
          <w:tcPr>
            <w:tcW w:w="2835" w:type="dxa"/>
            <w:vAlign w:val="center"/>
          </w:tcPr>
          <w:p w14:paraId="233053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FEEDC30" w14:textId="4B192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81D555" w14:textId="30276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E20B0C" w14:textId="7F62F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CEB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619C22" w14:textId="3C7FF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5041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893A1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29E9807" w14:textId="449D969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3B14B7" w14:textId="27E55D1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9697F5" w14:textId="075AE57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506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62F95C" w14:textId="323AC13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BF75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07B56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6BDCBE4" w14:textId="059AF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43C65D" w14:textId="2FE6B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1DC424" w14:textId="2284B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A5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0FACFB" w14:textId="5D856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FDB76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372A81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07CE4B45" w14:textId="77777777" w:rsidTr="00503750">
        <w:tc>
          <w:tcPr>
            <w:tcW w:w="2552" w:type="dxa"/>
            <w:vAlign w:val="center"/>
          </w:tcPr>
          <w:p w14:paraId="10A840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21BA3C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00A739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A50D9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7AB834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D35C1AF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02A47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40F82F4E" w14:textId="1DD1A61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C3BAD83" w14:textId="65E9FB0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45.00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87C3CD3" w14:textId="6C4F521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45.00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1365A60" w14:textId="716B7FB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FC435F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25421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0A488C5" w14:textId="22B3799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31FCF76" w14:textId="195EC71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666B497" w14:textId="751B96D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D2ACCB5" w14:textId="381DEA9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1B18B0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32F343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4F9B9C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4F387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D933F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720AEF3" w14:textId="77777777" w:rsidTr="00503750">
        <w:tc>
          <w:tcPr>
            <w:tcW w:w="4395" w:type="dxa"/>
            <w:vMerge/>
          </w:tcPr>
          <w:p w14:paraId="2B599C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C584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F792F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CA3F6A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BE46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4FD1BCB" w14:textId="1FCFE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  <w:lang w:eastAsia="sk-SK"/>
              </w:rPr>
              <w:t>653.63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1FEBC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56CBBD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93A06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20E1405" w14:textId="58632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  <w:lang w:eastAsia="sk-SK"/>
              </w:rPr>
              <w:t>4905.43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22F70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50802B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76FD6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88D049F" w14:textId="2337CB1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5559.06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F70F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706F82E" w14:textId="77777777" w:rsidTr="00503750">
        <w:tc>
          <w:tcPr>
            <w:tcW w:w="4395" w:type="dxa"/>
            <w:vAlign w:val="center"/>
          </w:tcPr>
          <w:p w14:paraId="5F5C0C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9474110" w14:textId="399B5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97E3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D52DAB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16BF8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6317600" w14:textId="6C7B7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88989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97F0F1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E9D23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D5F263F" w14:textId="39550D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4B15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57CAE6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A71ABD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5D9EE1C" w14:textId="6CEF4A55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111731.00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9078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3BCB7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FF935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40108F4" w14:textId="77777777" w:rsidTr="00503750">
        <w:tc>
          <w:tcPr>
            <w:tcW w:w="4395" w:type="dxa"/>
            <w:vAlign w:val="center"/>
          </w:tcPr>
          <w:p w14:paraId="3677DC8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F52E61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A5257D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D3FF76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6C172C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65CF29E" w14:textId="7469DE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D46554" w14:textId="235FE1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024085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A02BA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5AC4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D8E8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1F3B7B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1614E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D12E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8B3B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147130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DDCC5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99BF6EC" w14:textId="0D2A84A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5CAC33" w14:textId="6A73004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9774FD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EB16F4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8069CB5" w14:textId="3F13EC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B6A226" w14:textId="07DAFD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13EC2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AECE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2AF4D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D360786" w14:textId="77777777" w:rsidTr="00503750">
        <w:tc>
          <w:tcPr>
            <w:tcW w:w="1843" w:type="dxa"/>
            <w:vAlign w:val="center"/>
          </w:tcPr>
          <w:p w14:paraId="0AFEDD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E722C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D34A6C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7EF69A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6B3FB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1C788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EDADBF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B719228" w14:textId="77777777" w:rsidTr="00503750">
        <w:tc>
          <w:tcPr>
            <w:tcW w:w="1843" w:type="dxa"/>
            <w:vAlign w:val="center"/>
          </w:tcPr>
          <w:p w14:paraId="3CCB63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1ABFB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D84D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2C76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DD2A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BB81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7408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07B9DF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F00CF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D1669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D71E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BF3B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4F8B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A070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FD43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93DEAFE" w14:textId="77777777" w:rsidTr="00503750">
        <w:tc>
          <w:tcPr>
            <w:tcW w:w="1843" w:type="dxa"/>
            <w:vAlign w:val="center"/>
          </w:tcPr>
          <w:p w14:paraId="367258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BB1B7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D218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F4A0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B67C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D4C0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F47B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4A0146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76D00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BC162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F218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A5A7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2817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27B7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AED1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EE1963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C3C35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CDC2C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9CCC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53E51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88DE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DEF0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AC8E7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4B830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EFA53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B347E80" w14:textId="77777777" w:rsidTr="00503750">
        <w:trPr>
          <w:trHeight w:val="664"/>
        </w:trPr>
        <w:tc>
          <w:tcPr>
            <w:tcW w:w="3372" w:type="dxa"/>
          </w:tcPr>
          <w:p w14:paraId="5AA16B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DAD61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F751F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CD8891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E5D3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6ED287D" w14:textId="1D64F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36EABF" w14:textId="5FA3B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674C5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0FF9D2" w14:textId="2F632B3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EFA542" w14:textId="2A374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A3C91E" w14:textId="4710D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CBB36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E90B56" w14:textId="49EEFED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64B8A2" w14:textId="71E0F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0C0940" w14:textId="73491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A8EF3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3ADE6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1779BDF" w14:textId="626E1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A37AC0" w14:textId="64FAE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47341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ED03AB" w14:textId="1963A9C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CB27B14" w14:textId="7350F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28A4CE" w14:textId="0C29F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6F91E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6A684F0" w14:textId="7C7C7E6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D46CD92" w14:textId="44B52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49207A" w14:textId="21355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D43D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060E27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DB84248" w14:textId="77777777" w:rsidTr="00503750">
        <w:tc>
          <w:tcPr>
            <w:tcW w:w="2835" w:type="dxa"/>
            <w:vAlign w:val="center"/>
          </w:tcPr>
          <w:p w14:paraId="2FDD4B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7B287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706813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F97EAC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216BF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D803AAD" w14:textId="77777777" w:rsidTr="00503750">
        <w:tc>
          <w:tcPr>
            <w:tcW w:w="2835" w:type="dxa"/>
          </w:tcPr>
          <w:p w14:paraId="70D382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D3F40E6" w14:textId="201A6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A9A579" w14:textId="16DCA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3DFEC7" w14:textId="5A555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6400D1" w14:textId="6ED7B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2536E2" w14:textId="77777777" w:rsidTr="00503750">
        <w:tc>
          <w:tcPr>
            <w:tcW w:w="2835" w:type="dxa"/>
          </w:tcPr>
          <w:p w14:paraId="7B57D6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3BEEE01" w14:textId="626C7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BD8EC6" w14:textId="4AA1D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1B5038" w14:textId="7BCAE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E14BC9" w14:textId="491D04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167AB9" w14:textId="77777777" w:rsidTr="00503750">
        <w:tc>
          <w:tcPr>
            <w:tcW w:w="2835" w:type="dxa"/>
          </w:tcPr>
          <w:p w14:paraId="03B766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DDB7408" w14:textId="456E7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FF2043" w14:textId="342BD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857D83" w14:textId="260CB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2CD5E4" w14:textId="23654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511A9E" w14:textId="77777777" w:rsidTr="00503750">
        <w:tc>
          <w:tcPr>
            <w:tcW w:w="2835" w:type="dxa"/>
            <w:vAlign w:val="center"/>
          </w:tcPr>
          <w:p w14:paraId="006EDE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858DA6A" w14:textId="2201F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BFD8EB" w14:textId="6F1C6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F18E75" w14:textId="38105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F2E53D" w14:textId="62FC4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2623F9" w14:textId="77777777" w:rsidTr="00503750">
        <w:tc>
          <w:tcPr>
            <w:tcW w:w="2835" w:type="dxa"/>
            <w:vAlign w:val="center"/>
          </w:tcPr>
          <w:p w14:paraId="097707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674F1C4" w14:textId="3657A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6BAF30" w14:textId="0F99C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2CAD1D" w14:textId="50C9C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FA01DC" w14:textId="2A452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31D2EA" w14:textId="77777777" w:rsidTr="00503750">
        <w:tc>
          <w:tcPr>
            <w:tcW w:w="2835" w:type="dxa"/>
          </w:tcPr>
          <w:p w14:paraId="2D3ED3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E36AAB9" w14:textId="5C6B2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406035" w14:textId="3A85A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B7CBC3" w14:textId="3F172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10D114" w14:textId="12CF7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88C24B" w14:textId="77777777" w:rsidTr="00503750">
        <w:tc>
          <w:tcPr>
            <w:tcW w:w="2835" w:type="dxa"/>
          </w:tcPr>
          <w:p w14:paraId="5A7555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258C260" w14:textId="50BB1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25C4CE" w14:textId="3A0A30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FBC3D6" w14:textId="25607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94E101" w14:textId="158EE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B07B91" w14:textId="77777777" w:rsidTr="00503750">
        <w:tc>
          <w:tcPr>
            <w:tcW w:w="2835" w:type="dxa"/>
          </w:tcPr>
          <w:p w14:paraId="4992BC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D609F6B" w14:textId="5D5BE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D09B26" w14:textId="163DD5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DCBB06" w14:textId="3BA1D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FFB431" w14:textId="7B7DB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813342" w14:textId="77777777" w:rsidR="00944C3D" w:rsidRDefault="00944C3D" w:rsidP="00944C3D">
      <w:pPr>
        <w:rPr>
          <w:rFonts w:ascii="Arial" w:hAnsi="Arial"/>
          <w:b/>
        </w:rPr>
      </w:pPr>
    </w:p>
    <w:p w14:paraId="15982CB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8A3B2B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9F7413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D8EB1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62FFA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9A5AF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450BE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DC0D627" w14:textId="77777777" w:rsidTr="00503750">
        <w:trPr>
          <w:trHeight w:val="443"/>
        </w:trPr>
        <w:tc>
          <w:tcPr>
            <w:tcW w:w="2560" w:type="dxa"/>
          </w:tcPr>
          <w:p w14:paraId="1B0B70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0F2E793" w14:textId="226BC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AAC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61C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4ACA19D" w14:textId="200B5E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0856D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9E499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1DC8717" w14:textId="35532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372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39E5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C415936" w14:textId="44AF9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D7B8A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4F94C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AE5959C" w14:textId="23E41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4A95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062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B5256C6" w14:textId="57888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4F1F9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ED4C1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30B7BBC" w14:textId="4215E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969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62E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2A8303C" w14:textId="57DA9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7D0EF2" w14:textId="77777777" w:rsidR="00944C3D" w:rsidRDefault="00944C3D" w:rsidP="00944C3D">
      <w:pPr>
        <w:rPr>
          <w:rFonts w:ascii="Arial" w:hAnsi="Arial"/>
          <w:b/>
        </w:rPr>
      </w:pPr>
    </w:p>
    <w:p w14:paraId="17B3413E" w14:textId="77777777" w:rsidR="00944C3D" w:rsidRDefault="00944C3D" w:rsidP="00944C3D">
      <w:pPr>
        <w:rPr>
          <w:rFonts w:ascii="Arial" w:hAnsi="Arial"/>
          <w:b/>
        </w:rPr>
      </w:pPr>
    </w:p>
    <w:p w14:paraId="52DAAD8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A3F20BB" w14:textId="77777777" w:rsidR="00944C3D" w:rsidRDefault="00944C3D" w:rsidP="00944C3D">
      <w:pPr>
        <w:rPr>
          <w:rFonts w:ascii="Arial" w:hAnsi="Arial"/>
          <w:b/>
        </w:rPr>
      </w:pPr>
    </w:p>
    <w:p w14:paraId="52D76AD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921917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D2BA4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E59A5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03C01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A9995B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D69C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3661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4429D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B57C2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111B2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F0144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EA854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D97DC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69FB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EFBF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B9DDA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BAF79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2B9FD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750B297" w14:textId="77777777" w:rsidTr="00503750">
        <w:trPr>
          <w:trHeight w:val="677"/>
        </w:trPr>
        <w:tc>
          <w:tcPr>
            <w:tcW w:w="3358" w:type="dxa"/>
          </w:tcPr>
          <w:p w14:paraId="04515C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05C3D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DB6C2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7D825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DE041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F507FC5" w14:textId="6F3C8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4281E2" w14:textId="77528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973AF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1FED3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7FCD636" w14:textId="5FA18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B2BA05" w14:textId="39E39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7B2A2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BD03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A353D7A" w14:textId="06EF6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843F3E" w14:textId="106FE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AE680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0C10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8E2CB08" w14:textId="689C0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93D065" w14:textId="35DFA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660D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1DA2E10" w14:textId="37762B9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25DAE7" w14:textId="46276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4BA783" w14:textId="7B81F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F2BE6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40EA77A" w14:textId="1DF309E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13BB64E" w14:textId="6347C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CDB703" w14:textId="6CEC6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7FB79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DB1B4A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FFAA33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56B49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FEF72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D19108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D549A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1C63C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BEFA2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59BA7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F6DAE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398E9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28F07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41329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2084D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794C5E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78352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9C39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13A193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18C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A78FA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E2F8C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B886B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CE67D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172BA4B" w14:textId="7D36C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6181AD" w14:textId="678907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0BB4A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E1406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13D2A87" w14:textId="19DEE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952DD2" w14:textId="6B5B0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B8C3E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C1DF2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3E88EA3" w14:textId="31DDF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B4F8C6" w14:textId="5823F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73AD5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3407E6A" w14:textId="044AB55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C3E67E5" w14:textId="7FB8F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24AFA8" w14:textId="0D7CC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5862B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BCE3010" w14:textId="6DF61EC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168B8A" w14:textId="02256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F3E9AC" w14:textId="43B28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CF2DD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B1E6F8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CC44DC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9A8EF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1006A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7F77E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0ACF85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1E8A0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45BE34C" w14:textId="30BBB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2BD592" w14:textId="0CFB02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B0D37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6C0D5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ED37D5C" w14:textId="0C975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7D0EE3" w14:textId="74BA8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A6A8C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4AE1E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6DAC801" w14:textId="04BA8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37B84F" w14:textId="7B315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EF5E3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AA4F045" w14:textId="37E726E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4A26014" w14:textId="6BB5E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4CD760" w14:textId="6B069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0EBD3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3FEEDE7" w14:textId="6D4914A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5F9830C" w14:textId="509E4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252BD0" w14:textId="2678D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7D4A6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69D564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83F2922" w14:textId="77777777" w:rsidTr="00503750">
        <w:tc>
          <w:tcPr>
            <w:tcW w:w="3686" w:type="dxa"/>
            <w:vAlign w:val="center"/>
          </w:tcPr>
          <w:p w14:paraId="0D0470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E5D0F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324DD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E0AEC3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A19D8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A361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E032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AABCCD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4150E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6D10C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CC989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C63BB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BDEEE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28221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549D0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AE030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EEE35A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38DDEE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2B761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20DDA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ABE48B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7E30C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C70FD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AEB7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4D67AF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F7DF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03508BB" w14:textId="56E82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9CD64F" w14:textId="18D82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69D19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338A0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E6BE314" w14:textId="2BB65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F335F4" w14:textId="2142A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4401E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29B7D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22B89CB" w14:textId="76A2E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522436" w14:textId="43E35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A74BE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10B1142" w14:textId="71C1DDF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0A1C5E0" w14:textId="1809C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31055C" w14:textId="2B939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0BBA8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516A5B9" w14:textId="0A1B31A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E0596A" w14:textId="08CB2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D2FB9E" w14:textId="10711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FEEC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C23F8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F0C4E8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6F1CD6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2C554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DD030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7838FD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6222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0DC8913" w14:textId="17801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E1E39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331C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CC807DA" w14:textId="6F378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C6AB6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E567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FC57FDB" w14:textId="63FA5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2AA4E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AA8D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FF4BE05" w14:textId="37D25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13881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E04F8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FC3E420" w14:textId="78E925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AC8A6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5822A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9376F10" w14:textId="7B112E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46B090" w14:textId="77777777" w:rsidR="00944C3D" w:rsidRDefault="00944C3D" w:rsidP="00944C3D">
      <w:pPr>
        <w:rPr>
          <w:sz w:val="22"/>
          <w:szCs w:val="22"/>
        </w:rPr>
      </w:pPr>
    </w:p>
    <w:p w14:paraId="1EF07D06" w14:textId="77777777" w:rsidR="00944C3D" w:rsidRDefault="00944C3D" w:rsidP="00944C3D">
      <w:pPr>
        <w:rPr>
          <w:sz w:val="22"/>
          <w:szCs w:val="22"/>
        </w:rPr>
      </w:pPr>
    </w:p>
    <w:p w14:paraId="0AF91A9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17CAF7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7639DE6" w14:textId="12CB1766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3AD79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1D70A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17709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B6A5F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75D319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009C7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23B34B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4630FA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7CB5B8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D44749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6391BDF" w14:textId="2B77D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EF0623" w14:textId="52E94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A3EA2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F83631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E7E79A0" w14:textId="00C08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0CAF0A" w14:textId="3C21A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72F81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5A93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EDEBA44" w14:textId="2C5CB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19CABAD" w14:textId="75338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66E8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FA582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B9A7508" w14:textId="582D2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88B3CE" w14:textId="35CC2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8B5EF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8EFDB3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4BAA918" w14:textId="3F82C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F5FA2D" w14:textId="61046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A11E8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7C65882" w14:textId="04AFCE6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F3E50F6" w14:textId="5F022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4B4D01F" w14:textId="53371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92671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B1D4F7A" w14:textId="4A4E001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E7ECFC3" w14:textId="715A1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F560E2" w14:textId="31288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899E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94156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DF34A1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205371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D1FCCD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80334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4EAFA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6D99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C9F66CF" w14:textId="6B762A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37D763" w14:textId="60C9E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90377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4B6815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88C2231" w14:textId="72E3A0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08B839" w14:textId="0F190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C5AFB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AC215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1875261" w14:textId="618FB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703C4A" w14:textId="434BD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024E6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DF1AD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B955627" w14:textId="641056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16F001" w14:textId="0B377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D3FF0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5867897" w14:textId="17F3675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2CD3B61" w14:textId="65305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6BE243" w14:textId="2B629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54955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EA9AF5" w14:textId="07C1F69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147A1CA" w14:textId="18034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1694BA" w14:textId="192FA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898B5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4F0ED90" w14:textId="2946327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9D67C70" w14:textId="0D76F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70B2D6" w14:textId="46153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14F9A" w:rsidRPr="002C0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B278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C654D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1B1A3BB" w14:textId="2D2C7A9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6E31E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210DC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919DEA2" w14:textId="1E68C11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07EE3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DD94E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5A6493F" w14:textId="33C5347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754BB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B826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AA5AF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170745E" w14:textId="77777777" w:rsidR="00944C3D" w:rsidRPr="003607F0" w:rsidRDefault="00944C3D" w:rsidP="00944C3D"/>
    <w:p w14:paraId="022D34A9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AD11E" w14:textId="77777777" w:rsidR="00CB303D" w:rsidRDefault="00CB303D">
      <w:r>
        <w:separator/>
      </w:r>
    </w:p>
  </w:endnote>
  <w:endnote w:type="continuationSeparator" w:id="0">
    <w:p w14:paraId="5AA851FF" w14:textId="77777777" w:rsidR="00CB303D" w:rsidRDefault="00CB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D97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CB77AB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391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9193B75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1D1A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39258A7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CA8E" w14:textId="77777777" w:rsidR="00CB303D" w:rsidRDefault="00CB303D">
      <w:r>
        <w:separator/>
      </w:r>
    </w:p>
  </w:footnote>
  <w:footnote w:type="continuationSeparator" w:id="0">
    <w:p w14:paraId="00742C2B" w14:textId="77777777" w:rsidR="00CB303D" w:rsidRDefault="00CB3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489791">
    <w:abstractNumId w:val="13"/>
  </w:num>
  <w:num w:numId="2" w16cid:durableId="1981419661">
    <w:abstractNumId w:val="17"/>
  </w:num>
  <w:num w:numId="3" w16cid:durableId="839202676">
    <w:abstractNumId w:val="8"/>
  </w:num>
  <w:num w:numId="4" w16cid:durableId="797332056">
    <w:abstractNumId w:val="7"/>
  </w:num>
  <w:num w:numId="5" w16cid:durableId="58419390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298599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0143669">
    <w:abstractNumId w:val="20"/>
  </w:num>
  <w:num w:numId="8" w16cid:durableId="1692872177">
    <w:abstractNumId w:val="10"/>
  </w:num>
  <w:num w:numId="9" w16cid:durableId="1743336272">
    <w:abstractNumId w:val="0"/>
  </w:num>
  <w:num w:numId="10" w16cid:durableId="142695336">
    <w:abstractNumId w:val="19"/>
  </w:num>
  <w:num w:numId="11" w16cid:durableId="1179196877">
    <w:abstractNumId w:val="6"/>
  </w:num>
  <w:num w:numId="12" w16cid:durableId="340939799">
    <w:abstractNumId w:val="9"/>
  </w:num>
  <w:num w:numId="13" w16cid:durableId="1018046004">
    <w:abstractNumId w:val="12"/>
  </w:num>
  <w:num w:numId="14" w16cid:durableId="1296567419">
    <w:abstractNumId w:val="15"/>
  </w:num>
  <w:num w:numId="15" w16cid:durableId="856893708">
    <w:abstractNumId w:val="14"/>
  </w:num>
  <w:num w:numId="16" w16cid:durableId="2103406144">
    <w:abstractNumId w:val="2"/>
  </w:num>
  <w:num w:numId="17" w16cid:durableId="778451277">
    <w:abstractNumId w:val="4"/>
  </w:num>
  <w:num w:numId="18" w16cid:durableId="27418938">
    <w:abstractNumId w:val="11"/>
  </w:num>
  <w:num w:numId="19" w16cid:durableId="375853438">
    <w:abstractNumId w:val="5"/>
  </w:num>
  <w:num w:numId="20" w16cid:durableId="359934261">
    <w:abstractNumId w:val="18"/>
  </w:num>
  <w:num w:numId="21" w16cid:durableId="1671104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0060"/>
    <w:docVar w:name="arg2" w:val="Driver=asa17;DBF=D:\anasoft\data\tebys.db;DBN=tebys;ENG=SQL17;commlinks=TCPIP{ip=192.168.1.241};uid=hromnikova;con=finus(12.0);pwd=488300282956Vaveto1"/>
    <w:docVar w:name="arg3" w:val="984822"/>
    <w:docVar w:name="arg4" w:val="C:\Users\HROMNI~1.TEB\AppData\Local\Temp\606063.doc"/>
    <w:docVar w:name="arg5" w:val="1"/>
  </w:docVars>
  <w:rsids>
    <w:rsidRoot w:val="00514F9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14F9A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303D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05F2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D2C64D"/>
  <w15:docId w15:val="{182648E8-45A1-4A25-B00F-C996DCBF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30443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2026-03-30T06:14:00Z</dcterms:created>
  <dcterms:modified xsi:type="dcterms:W3CDTF">2026-03-30T06:15:00Z</dcterms:modified>
</cp:coreProperties>
</file>