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47A57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E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8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D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F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09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FF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F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7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8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7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4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79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8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1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B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C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30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D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C47C2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B4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30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23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20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2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E7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2B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B7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1A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56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2A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07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5E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40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CC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CA2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F0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F5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58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11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ED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0A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DA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25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56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43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7D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A49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1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81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C3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B2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8A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E9A02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5E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E9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13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24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12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61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88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B9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BB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B8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55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896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D8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B4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45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15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51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EC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1B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1C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7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94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D2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3C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03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CB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36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55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63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A9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32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7A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7B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02C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2BD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5D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7E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25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7A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17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5A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FE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BE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DA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AC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0A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FD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4E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CD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A4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99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67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423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11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89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53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F3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20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03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86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0E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ED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A4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4A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31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8D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DA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4F9F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6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5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2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1F5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3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7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0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74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5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6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5D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5C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57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7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A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6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C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1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A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4D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5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89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7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2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8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A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EF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9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3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3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3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C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5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F38EE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6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5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6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C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B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6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36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C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2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9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8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2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0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65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6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3EB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76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C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1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7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B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B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DD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1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77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27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4F6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49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A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CF8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FA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C59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95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B2F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0AB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86BEC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6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F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E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7C94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F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53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B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4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E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D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AF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E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E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A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C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616B4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3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86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7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7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82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0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3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2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8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A8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E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D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7D2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D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5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1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B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A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6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08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F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29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86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30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5C42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C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4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E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E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D7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4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9A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4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6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6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0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F6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8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43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C9C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1C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8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BB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C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0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4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BD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AC7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00D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264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AF1820" w14:textId="28E4610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54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8BF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53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CE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DA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FD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46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828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5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79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7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5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68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475D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26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D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69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19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BBA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4C4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0C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4E68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66EE9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C66EE9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C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B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34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98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C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5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3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0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CE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6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68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E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8637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DCA8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A98F0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20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B3A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96B3A4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6E8E8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76E8E8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A3047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5A3047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4C60DF" w14:textId="4B264FAE" w:rsidR="000B647F" w:rsidRDefault="000B647F" w:rsidP="00944C3D">
                                  <w:fldSimple w:instr=" MERGEFIELD  aDMOD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44C60DF" w14:textId="4B264FAE" w:rsidR="000B647F" w:rsidRDefault="000B647F" w:rsidP="00944C3D">
                            <w:fldSimple w:instr=" MERGEFIELD  aDMOD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E90804" w14:textId="49A2D1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9E90804" w14:textId="49A2D1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2E0F70" w14:textId="0E385212" w:rsidR="000B647F" w:rsidRDefault="000B647F" w:rsidP="00944C3D">
                                  <w:fldSimple w:instr=" MERGEFIELD  aDRD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A2E0F70" w14:textId="0E385212" w:rsidR="000B647F" w:rsidRDefault="000B647F" w:rsidP="00944C3D">
                            <w:fldSimple w:instr=" MERGEFIELD  aDRD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2EB2C7" w14:textId="6552DB72" w:rsidR="000B647F" w:rsidRDefault="000B647F" w:rsidP="00944C3D">
                                  <w:fldSimple w:instr=" MERGEFIELD  aDMD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52EB2C7" w14:textId="6552DB72" w:rsidR="000B647F" w:rsidRDefault="000B647F" w:rsidP="00944C3D">
                            <w:fldSimple w:instr=" MERGEFIELD  aDMD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ADF94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405A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CF69B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3D2F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473D2F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4876F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A4876F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2E58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2F2E58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C879BB" w14:textId="7055EC7A" w:rsidR="000B647F" w:rsidRDefault="000B647F" w:rsidP="00944C3D">
                                  <w:fldSimple w:instr=" MERGEFIELD  aDRDO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4C879BB" w14:textId="7055EC7A" w:rsidR="000B647F" w:rsidRDefault="000B647F" w:rsidP="00944C3D">
                            <w:fldSimple w:instr=" MERGEFIELD  aDRDO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E6572" w14:textId="03BD8455" w:rsidR="000B647F" w:rsidRDefault="000B647F" w:rsidP="00944C3D">
                                  <w:fldSimple w:instr=" MERGEFIELD  aDMD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B2E6572" w14:textId="03BD8455" w:rsidR="000B647F" w:rsidRDefault="000B647F" w:rsidP="00944C3D">
                            <w:fldSimple w:instr=" MERGEFIELD  aDMD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3636EF" w14:textId="547387C6" w:rsidR="000B647F" w:rsidRDefault="000B647F" w:rsidP="00944C3D">
                                  <w:fldSimple w:instr=" MERGEFIELD  aDROD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33636EF" w14:textId="547387C6" w:rsidR="000B647F" w:rsidRDefault="000B647F" w:rsidP="00944C3D">
                            <w:fldSimple w:instr=" MERGEFIELD  aDROD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9E9489" w14:textId="628C6FD8" w:rsidR="000B647F" w:rsidRDefault="000B647F" w:rsidP="00944C3D">
                                  <w:fldSimple w:instr=" MERGEFIELD  aDMOD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79E9489" w14:textId="628C6FD8" w:rsidR="000B647F" w:rsidRDefault="000B647F" w:rsidP="00944C3D">
                            <w:fldSimple w:instr=" MERGEFIELD  aDMOD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16E89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9E4FC2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D7EB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C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690C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8A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CB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3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4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B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5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A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F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5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2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C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A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85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8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4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C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3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2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4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1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D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DC2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6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B5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0B7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B9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2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4F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89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C5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F0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E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9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9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6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E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B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0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0F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852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1F0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30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DD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681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98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A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30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B8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C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F6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E9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8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1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71B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A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2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F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1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41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43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6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4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3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E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B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1D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C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8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A8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4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21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81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C7BC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B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6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1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22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D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8A4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C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D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6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2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7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25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6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5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6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CF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E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2D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A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5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5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2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1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A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5C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A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0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E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1E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6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F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A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B53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D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7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40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C8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5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5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9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3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E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2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9C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0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1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6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4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0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6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138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B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6CD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AC8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13D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49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8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A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6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F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86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0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14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EE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5A4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9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C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06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4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AA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2B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1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6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8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2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F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C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C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C8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E2D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7A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A1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02E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7A5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79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BC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FA6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5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43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3F430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83F430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11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A5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96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2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2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F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8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B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C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332A5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4332A5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0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37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2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E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5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C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0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98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A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AB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9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D2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8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1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C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FE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F4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6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8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5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F8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6EB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AD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6E7E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039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6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93AD09" w14:textId="0F4422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193AD09" w14:textId="0F4422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36121746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8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F5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0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3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8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25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7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F1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645FB" w14:textId="273C49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2021564897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3B645FB" w14:textId="273C49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2021564897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B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E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9A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45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F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6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87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9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6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C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D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F8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B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C0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74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BE13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593B0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F56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4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2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F7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DE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3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0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0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2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D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5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8B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B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B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C47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7A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F32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45C071" w14:textId="190A53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Vlastníci bytov a nebytových priestorov bytového domu,s.č. 143 na ulici Hviezdoslavova 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D45C071" w14:textId="190A53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Vlastníci bytov a nebytových priestorov bytového domu,s.č. 143 na ulici Hviezdoslavova 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05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5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A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1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7A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CA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8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0A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C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5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F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2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1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5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A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5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E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C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3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8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F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2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35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6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3A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6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AF06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5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B5D84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A810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9D2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5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8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32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8B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B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57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0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D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4D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D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0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D9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A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6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36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8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B8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9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2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8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17D7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EC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AA09F" w14:textId="498AB5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B8AA09F" w14:textId="498AB5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416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2D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E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E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7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3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0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1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3E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5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82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A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56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7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36E23" w14:textId="44D8DBA9" w:rsidR="000B647F" w:rsidRDefault="000B647F" w:rsidP="00944C3D">
                                  <w:fldSimple w:instr=" MERGEFIELD  aSUB_ULICA_CISLO  \* MERGEFORMAT ">
                                    <w:r w:rsidR="00514F9A" w:rsidRPr="00514F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FC36E23" w14:textId="44D8DBA9" w:rsidR="000B647F" w:rsidRDefault="000B647F" w:rsidP="00944C3D">
                            <w:fldSimple w:instr=" MERGEFIELD  aSUB_ULICA_CISLO  \* MERGEFORMAT ">
                              <w:r w:rsidR="00514F9A" w:rsidRPr="00514F9A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2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D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B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C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6A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1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AC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21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74C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5D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0C20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54E4E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05AA" w14:textId="41BA92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A3A05AA" w14:textId="41BA92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372CF" w14:textId="3AF7EB9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DE372CF" w14:textId="3AF7EB9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1A49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91D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4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3D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674C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8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2090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FC091E" w14:textId="0078D3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EFC091E" w14:textId="0078D3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1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B99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6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A3A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68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D24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E7A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A42FB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6C517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C6D7B" w14:textId="273B43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B7C6D7B" w14:textId="273B43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24E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D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D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2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5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B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C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0A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DD82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6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A8C8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3340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83641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2593B8" w14:textId="579117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14F9A" w:rsidRPr="002C08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A2593B8" w14:textId="579117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14F9A" w:rsidRPr="002C08D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78FE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BC60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D14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2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1D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A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C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4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0B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B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BA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B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4F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2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E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5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7A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2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C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1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F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7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E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C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7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C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DB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41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7E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E08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741D01" w14:textId="682FECB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14F9A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896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934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B4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B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4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1DB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0E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9F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30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C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13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CD3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F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9F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29D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3E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31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26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99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0B4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E3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F22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5C0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85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749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05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18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7B1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168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652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D6A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073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3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62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986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8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CFC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F7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4D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75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625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DF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9A1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7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8A75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B19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F8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0F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23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9A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18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21C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D5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77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9E3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A5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AC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C29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8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AB7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7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9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47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0A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5668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FDD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F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1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C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8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E7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0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3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7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0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7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D9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B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8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0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4E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5E4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5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78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5B738A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1064A73" w14:textId="77777777" w:rsidR="00944C3D" w:rsidRDefault="00944C3D" w:rsidP="00944C3D">
      <w:pPr>
        <w:rPr>
          <w:rFonts w:ascii="Arial" w:hAnsi="Arial"/>
        </w:rPr>
      </w:pPr>
    </w:p>
    <w:p w14:paraId="3962CC2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E3F0515" w14:textId="06BFFE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B2B557" w14:textId="0EA581C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CE3CC15" w14:textId="7E6FA7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A1916A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F87A48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0C5C91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1C03D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6F477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BAB2C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DE4DFD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EC02D13" w14:textId="6BA80145" w:rsidR="00944C3D" w:rsidRPr="008D0433" w:rsidRDefault="00514F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Lukáš Koníček</w:t>
            </w:r>
          </w:p>
        </w:tc>
        <w:tc>
          <w:tcPr>
            <w:tcW w:w="3260" w:type="dxa"/>
            <w:vAlign w:val="center"/>
          </w:tcPr>
          <w:p w14:paraId="2D8E3B2C" w14:textId="33D5C709" w:rsidR="00944C3D" w:rsidRPr="008D0433" w:rsidRDefault="00514F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4480D7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41AF9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06C3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279D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87BC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56B8E8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2F971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7D2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0A7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0057E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839E90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0AE7C48" w14:textId="7CC1CE93" w:rsidR="00944C3D" w:rsidRDefault="00514F9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0E280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682D4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39ECBD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00F3E" w14:textId="7E3CCC7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355803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24646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98B7FE2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92D3D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7A409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B1757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C9FE92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7B5D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68BE1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F69E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7A9C3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DC0D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A325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8C47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21760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C78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E588C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61531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CF0B9D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CB8B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57D04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8194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FD43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1B16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41AD0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C970E8D" w14:textId="7D7D557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A1615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42FD0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F0E9C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546408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32659F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156AAF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4EA2CE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6C8C1C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F590FF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EBFC9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EAEF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8D1AF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A705DB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6C56F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F588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23DD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400C4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3C94A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C2F2F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92C3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DC75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424C3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15AF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A554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2424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9A08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34306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F3254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8D55F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CB501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705B7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14E32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0052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FCAAB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D31B3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6B5B1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35453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51F8A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604F5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73AEF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B042A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9DF07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C3B30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5B1D7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2A233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8DA4B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596D32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BF4A0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2CE70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4C288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609FD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402B059" w14:textId="77777777" w:rsidTr="00503750">
        <w:trPr>
          <w:trHeight w:val="302"/>
        </w:trPr>
        <w:tc>
          <w:tcPr>
            <w:tcW w:w="4510" w:type="dxa"/>
          </w:tcPr>
          <w:p w14:paraId="29BEEF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D084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192B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D75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386B82" w14:textId="77777777" w:rsidTr="00503750">
        <w:trPr>
          <w:trHeight w:val="302"/>
        </w:trPr>
        <w:tc>
          <w:tcPr>
            <w:tcW w:w="4510" w:type="dxa"/>
          </w:tcPr>
          <w:p w14:paraId="56342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9ABD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19DC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BD9C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1BDCAB" w14:textId="77777777" w:rsidTr="00503750">
        <w:trPr>
          <w:trHeight w:val="302"/>
        </w:trPr>
        <w:tc>
          <w:tcPr>
            <w:tcW w:w="4510" w:type="dxa"/>
          </w:tcPr>
          <w:p w14:paraId="658139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97AB9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1A1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8A8D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FC294F" w14:textId="77777777" w:rsidTr="00503750">
        <w:trPr>
          <w:trHeight w:val="302"/>
        </w:trPr>
        <w:tc>
          <w:tcPr>
            <w:tcW w:w="4510" w:type="dxa"/>
          </w:tcPr>
          <w:p w14:paraId="27ED6A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16F8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44A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9D0E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D4DD9" w14:textId="77777777" w:rsidTr="00503750">
        <w:trPr>
          <w:trHeight w:val="327"/>
        </w:trPr>
        <w:tc>
          <w:tcPr>
            <w:tcW w:w="4510" w:type="dxa"/>
          </w:tcPr>
          <w:p w14:paraId="1DC96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7026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07D4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24E6A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B022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18EF9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0AD9F1A" w14:textId="4C44747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FBD67F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B099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BB8D9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B32D7D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88FC0C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DE372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A99B2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AB24C6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3621BA3" w14:textId="77777777" w:rsidTr="00503750">
        <w:tc>
          <w:tcPr>
            <w:tcW w:w="2302" w:type="dxa"/>
            <w:vAlign w:val="center"/>
          </w:tcPr>
          <w:p w14:paraId="252939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98ACF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D4346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8EFFE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A086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A2F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6EE6C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BC8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A5C314C" w14:textId="77777777" w:rsidTr="00503750">
        <w:tc>
          <w:tcPr>
            <w:tcW w:w="15593" w:type="dxa"/>
            <w:gridSpan w:val="8"/>
            <w:vAlign w:val="center"/>
          </w:tcPr>
          <w:p w14:paraId="75CB1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3DFE73" w14:textId="77777777" w:rsidTr="00503750">
        <w:tc>
          <w:tcPr>
            <w:tcW w:w="2302" w:type="dxa"/>
            <w:vAlign w:val="center"/>
          </w:tcPr>
          <w:p w14:paraId="0DDBE7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3CEC7E" w14:textId="661864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496BC6" w14:textId="025EA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B86823" w14:textId="462EA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0056C" w14:textId="7473B6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CB9B5" w14:textId="611BA5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D1471" w14:textId="70F8E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61C07" w14:textId="7D80B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BDF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576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174EE7" w14:textId="08FDD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3AD193" w14:textId="2F832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86F68E" w14:textId="6CFC22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D6CB2" w14:textId="066124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FAA9A" w14:textId="42225A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0A9CA" w14:textId="59CAF1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E8E09" w14:textId="618355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C58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CD6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93A1700" w14:textId="286B9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914FBE" w14:textId="166AA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ACDF59" w14:textId="72F969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1436F" w14:textId="4B526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4B498" w14:textId="6D6DB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0F8B1" w14:textId="1C8AA8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19775" w14:textId="4BC60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F12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A35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3F7A9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1D88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03DD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4AC4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5A7E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A8E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3B3C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A2D8B7" w14:textId="77777777" w:rsidTr="00503750">
        <w:tc>
          <w:tcPr>
            <w:tcW w:w="2302" w:type="dxa"/>
            <w:vAlign w:val="center"/>
          </w:tcPr>
          <w:p w14:paraId="3A88E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7FE9E0" w14:textId="07D6AF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3BF684" w14:textId="42EA95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CEC03" w14:textId="6C6B05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70290" w14:textId="2AC7DB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A0F20" w14:textId="58AABD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31D08" w14:textId="012F18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DB704" w14:textId="1BF83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CE440" w14:textId="77777777" w:rsidTr="00503750">
        <w:tc>
          <w:tcPr>
            <w:tcW w:w="15593" w:type="dxa"/>
            <w:gridSpan w:val="8"/>
            <w:vAlign w:val="center"/>
          </w:tcPr>
          <w:p w14:paraId="2E60A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BA6990" w14:textId="77777777" w:rsidTr="00503750">
        <w:tc>
          <w:tcPr>
            <w:tcW w:w="2302" w:type="dxa"/>
            <w:vAlign w:val="center"/>
          </w:tcPr>
          <w:p w14:paraId="657D40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26BCA9" w14:textId="115EA7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205F63" w14:textId="5AB08C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81115" w14:textId="309A43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454B5" w14:textId="099584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263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5C2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6C16FB" w14:textId="154095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B82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706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049350" w14:textId="7F8AFA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9445B1" w14:textId="54E2E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28B23" w14:textId="41B264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E0B707" w14:textId="076A5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DA3D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71B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34B689" w14:textId="08566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C36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DE5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B675FC" w14:textId="5ABDB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D921C2" w14:textId="1A6D6B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0E7D2" w14:textId="29983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A1CAF" w14:textId="07079F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B44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5CE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18D72" w14:textId="7FDECD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54BE1" w14:textId="77777777" w:rsidTr="00503750">
        <w:tc>
          <w:tcPr>
            <w:tcW w:w="2302" w:type="dxa"/>
            <w:vAlign w:val="center"/>
          </w:tcPr>
          <w:p w14:paraId="59619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0F9CDAB" w14:textId="34FC5A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53C447" w14:textId="41C19D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9DC99C" w14:textId="0A3DC6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C3C23" w14:textId="418A9B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BFC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F28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DA97FC" w14:textId="3E7E5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C768E" w14:textId="77777777" w:rsidTr="00503750">
        <w:tc>
          <w:tcPr>
            <w:tcW w:w="15593" w:type="dxa"/>
            <w:gridSpan w:val="8"/>
            <w:vAlign w:val="center"/>
          </w:tcPr>
          <w:p w14:paraId="523CC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009404" w14:textId="77777777" w:rsidTr="00503750">
        <w:tc>
          <w:tcPr>
            <w:tcW w:w="2302" w:type="dxa"/>
            <w:vAlign w:val="center"/>
          </w:tcPr>
          <w:p w14:paraId="1EDCD5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E7B358" w14:textId="1443F2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D7E9BC" w14:textId="477C77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E9A50" w14:textId="4088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2DC6C" w14:textId="1B4C80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EE5EF" w14:textId="00BB06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805B3" w14:textId="407D34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F71E1" w14:textId="37B083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003E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93B1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08007F" w14:textId="777BF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07C7E7" w14:textId="0AAD2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CB27F" w14:textId="42D0DE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89A37" w14:textId="631789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0EEEC" w14:textId="145896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A9D64" w14:textId="6926CC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4CE03" w14:textId="1F0A39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7C5C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802C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4C7103" w14:textId="1D3B2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98264E" w14:textId="18853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24A3D" w14:textId="64A36E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6E013" w14:textId="01AABF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F118A" w14:textId="0CB566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0D6C4" w14:textId="5E169E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BEBF4" w14:textId="2691AF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FEAA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F8C6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0C48CF" w14:textId="2719D3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51E911" w14:textId="7FA76F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71008" w14:textId="63E20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F0176" w14:textId="2F17F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7DDC4" w14:textId="719DB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37022" w14:textId="65A771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1B094" w14:textId="65166F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AD57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0F97D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3BBE2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7ECF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BB467A" w14:textId="5E41CF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BAC8E" w14:textId="52092A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7B58D" w14:textId="5C4FAA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CC6B4" w14:textId="1C9920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FB11F" w14:textId="73AC9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AC1E9" w14:textId="484FC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DE4B4" w14:textId="039A29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096B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3FAE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53DB9C" w14:textId="6CFB9A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1CDFB1" w14:textId="70C2CC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E520E" w14:textId="3C5846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ECB3D" w14:textId="63A36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7A911" w14:textId="3DAE63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DDD12" w14:textId="43248C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6EAF5" w14:textId="709097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33B37D" w14:textId="77777777" w:rsidR="00944C3D" w:rsidRDefault="00944C3D" w:rsidP="00944C3D">
      <w:pPr>
        <w:rPr>
          <w:rFonts w:ascii="Arial" w:hAnsi="Arial"/>
          <w:b/>
        </w:rPr>
      </w:pPr>
    </w:p>
    <w:p w14:paraId="5279B2A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BDC8FA2" w14:textId="77777777" w:rsidTr="00503750">
        <w:tc>
          <w:tcPr>
            <w:tcW w:w="1944" w:type="dxa"/>
            <w:vAlign w:val="center"/>
          </w:tcPr>
          <w:p w14:paraId="21C78E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A92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780F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9562A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9A3A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56A2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3BD0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5BD45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23B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E2D6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414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A8859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E5D3EEA" w14:textId="77777777" w:rsidTr="00503750">
        <w:tc>
          <w:tcPr>
            <w:tcW w:w="15685" w:type="dxa"/>
            <w:gridSpan w:val="12"/>
            <w:vAlign w:val="center"/>
          </w:tcPr>
          <w:p w14:paraId="277F0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F0A636" w14:textId="77777777" w:rsidTr="00503750">
        <w:tc>
          <w:tcPr>
            <w:tcW w:w="1944" w:type="dxa"/>
            <w:vAlign w:val="center"/>
          </w:tcPr>
          <w:p w14:paraId="6A438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4C83F9" w14:textId="3046F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6FCD10" w14:textId="7A18E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1A9DFA" w14:textId="3CFE3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2B5E61" w14:textId="468BB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D09D63" w14:textId="013F3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3292E4" w14:textId="5AB46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A09F2" w14:textId="29902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9C6FF2" w14:textId="157FF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F4106" w14:textId="76E52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EE602B" w14:textId="24B15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EC150E" w14:textId="1FC40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3AA6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6251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E17826" w14:textId="7B083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CB2299" w14:textId="28435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FB046C" w14:textId="59DBF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58FF5" w14:textId="676E9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D072FC" w14:textId="57C60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D8043D" w14:textId="62741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277812" w14:textId="672F2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361132" w14:textId="29C15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E9005" w14:textId="57709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27D606" w14:textId="55333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A8597" w14:textId="47347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F253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DDF6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A503E2D" w14:textId="7BD10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6E2C0C" w14:textId="119D6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9CB12F" w14:textId="47048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463655" w14:textId="6A5A0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9F480E" w14:textId="176CA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9BE727" w14:textId="41D2B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FF8122" w14:textId="3EF4B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09EE83" w14:textId="639C8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0FE67D" w14:textId="0AEC0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0A2D83" w14:textId="3002D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80EE34" w14:textId="6FA3B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76AA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B83B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7238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27B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730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B60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380F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6107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17F4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B5EF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6111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783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2C8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E0B134" w14:textId="77777777" w:rsidTr="00503750">
        <w:tc>
          <w:tcPr>
            <w:tcW w:w="1944" w:type="dxa"/>
            <w:vAlign w:val="center"/>
          </w:tcPr>
          <w:p w14:paraId="0FA486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C30F2D" w14:textId="358C9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29FB14" w14:textId="2F2A0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91FDEA" w14:textId="4AD17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C6D712" w14:textId="3C356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597F1" w14:textId="400B6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12E08D" w14:textId="6F400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3D5F8F" w14:textId="22C1A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87BEB9" w14:textId="300A0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CADDF" w14:textId="36254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974F14" w14:textId="3422A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C190E6" w14:textId="38060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F1D1B" w14:textId="77777777" w:rsidTr="00503750">
        <w:tc>
          <w:tcPr>
            <w:tcW w:w="15685" w:type="dxa"/>
            <w:gridSpan w:val="12"/>
            <w:vAlign w:val="center"/>
          </w:tcPr>
          <w:p w14:paraId="3FFAF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ABC96C" w14:textId="77777777" w:rsidTr="00503750">
        <w:tc>
          <w:tcPr>
            <w:tcW w:w="1944" w:type="dxa"/>
            <w:vAlign w:val="center"/>
          </w:tcPr>
          <w:p w14:paraId="53CC65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593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C6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783BB4" w14:textId="29B8F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971C77" w14:textId="7323B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2BE449" w14:textId="60B7F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E1A34E" w14:textId="02675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42B88F" w14:textId="6C953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AF1BE4" w14:textId="7528E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CDE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352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6C6001" w14:textId="26EAE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888D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25B2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7C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F3B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EB38A1" w14:textId="39E27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E84BE2" w14:textId="12F86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B3FD4F" w14:textId="431FE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09A23B" w14:textId="0EBCD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A185CD" w14:textId="00655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96F78B" w14:textId="03D4B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A36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15A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692CCC" w14:textId="64A5D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1C3E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7D68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D192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13A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954427" w14:textId="01A3F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6440C5" w14:textId="2E786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158CAC" w14:textId="6244D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C28AC9" w14:textId="44EC2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314DD" w14:textId="29B10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5445F0" w14:textId="22595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0BF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439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3B52BC" w14:textId="5B919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4BC0A" w14:textId="77777777" w:rsidTr="00503750">
        <w:tc>
          <w:tcPr>
            <w:tcW w:w="1944" w:type="dxa"/>
            <w:vAlign w:val="center"/>
          </w:tcPr>
          <w:p w14:paraId="332615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126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73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E42F21" w14:textId="2251D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F0BFA7" w14:textId="0FDF6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F5727C" w14:textId="50ACF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35F2F7" w14:textId="18887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B6A122" w14:textId="689AF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50600E" w14:textId="0DBBA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81D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127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C966AC" w14:textId="68125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6D24C7" w14:textId="77777777" w:rsidTr="00503750">
        <w:tc>
          <w:tcPr>
            <w:tcW w:w="15685" w:type="dxa"/>
            <w:gridSpan w:val="12"/>
            <w:vAlign w:val="center"/>
          </w:tcPr>
          <w:p w14:paraId="685E8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D64D77" w14:textId="77777777" w:rsidTr="00503750">
        <w:tc>
          <w:tcPr>
            <w:tcW w:w="1944" w:type="dxa"/>
            <w:vAlign w:val="center"/>
          </w:tcPr>
          <w:p w14:paraId="5228A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2C9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2BC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9C6081" w14:textId="68A93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2F1453" w14:textId="54F66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2B775D" w14:textId="73234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8F0200" w14:textId="604C0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4CA454" w14:textId="02658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8D454" w14:textId="0CD3C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065BA2" w14:textId="30774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F60369" w14:textId="5418D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ED9768" w14:textId="7A04E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C2FD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A66C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413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09D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8D2B89" w14:textId="57443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CBD3A7" w14:textId="33B8C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837FF0" w14:textId="60378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004F7" w14:textId="7C8FC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5B24FD" w14:textId="4312D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6CCAA" w14:textId="3FD58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064590" w14:textId="49447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A77ACE" w14:textId="0AA05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1F1458" w14:textId="62586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5364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A40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2B0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29E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9A6DE0" w14:textId="44261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761779" w14:textId="789C2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6F50CE" w14:textId="0FA03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BAC21" w14:textId="7A1E8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8737CB" w14:textId="065EA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743D5E" w14:textId="31A29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62F1B9" w14:textId="64514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E0375A" w14:textId="1E8FC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B835D0" w14:textId="66D55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5042F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B30A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18F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C5B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315974" w14:textId="29614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419579" w14:textId="0EBBD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103718" w14:textId="6B86B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1E8263" w14:textId="7AFE3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7CF4BE" w14:textId="6A81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C6029F" w14:textId="30D2A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5F99A7" w14:textId="0ADBA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967A4D" w14:textId="2BD52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DEC59F" w14:textId="326F7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7637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02524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09F75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6DEF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B83A37" w14:textId="7ADA8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9E1151" w14:textId="15446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0B3940" w14:textId="42D6F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A02A83" w14:textId="7673D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8BAA65" w14:textId="60EB4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4D77B" w14:textId="2253F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9B6E04" w14:textId="61E3E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84B52" w14:textId="5FBD0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CE67A5" w14:textId="04A2E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6B2EF5" w14:textId="4ECA1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F55D52" w14:textId="5E1C9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BC58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E62BB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C65AA6" w14:textId="52A21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906FBD" w14:textId="0BAE7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1B92E8" w14:textId="5A320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DFA1AD" w14:textId="357FF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4A4A0E" w14:textId="30F17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07DD9E" w14:textId="27F3D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CDCAC4" w14:textId="146F7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E8AF46" w14:textId="30BA0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98E3D4" w14:textId="73EC5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68F5DD" w14:textId="7EF84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ACDB73" w14:textId="22DD9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84FA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8308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FA6BB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EC1FF7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C0298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AA81F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5A12A8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372F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CDEA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E38A7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2E96B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FC7AA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DB958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94405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18ED7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CFEB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60578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AE7C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A541B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D71E5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790D16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FB4AC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14C84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F749B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075238D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9BE9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EFB54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AF76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177C4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8E1D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97A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6DEA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677DF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B070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B99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236F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5800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9CFD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C8ACB7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817F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9E09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8E14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5EDF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F77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1F4EF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83C0B4B" w14:textId="77777777" w:rsidTr="00503750">
        <w:trPr>
          <w:trHeight w:val="1073"/>
        </w:trPr>
        <w:tc>
          <w:tcPr>
            <w:tcW w:w="3614" w:type="dxa"/>
            <w:vMerge/>
          </w:tcPr>
          <w:p w14:paraId="73AC08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C50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71C21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448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A128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37E3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BEB2D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677A10E" w14:textId="77777777" w:rsidTr="00503750">
        <w:trPr>
          <w:trHeight w:val="283"/>
        </w:trPr>
        <w:tc>
          <w:tcPr>
            <w:tcW w:w="3614" w:type="dxa"/>
          </w:tcPr>
          <w:p w14:paraId="428A0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2DF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4EE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DA5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45E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14B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FC7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E8D3C3" w14:textId="77777777" w:rsidTr="00503750">
        <w:trPr>
          <w:trHeight w:val="283"/>
        </w:trPr>
        <w:tc>
          <w:tcPr>
            <w:tcW w:w="3614" w:type="dxa"/>
          </w:tcPr>
          <w:p w14:paraId="066A4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3BA3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5FB9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0B35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2418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D2F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7CC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CAB9CB" w14:textId="77777777" w:rsidTr="00503750">
        <w:trPr>
          <w:trHeight w:val="283"/>
        </w:trPr>
        <w:tc>
          <w:tcPr>
            <w:tcW w:w="3614" w:type="dxa"/>
          </w:tcPr>
          <w:p w14:paraId="2D109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AE2A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A36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AF9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217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306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EDC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4667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5F11FA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8E4953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E586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0BFA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436D8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722C8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C84E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FCE2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096C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34F63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7A67B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20002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3C22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C3A0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6E22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D1D364B" w14:textId="1F95F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8D8D4" w14:textId="5A9BA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300FB" w14:textId="34E69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946FE" w14:textId="254DC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565BF" w14:textId="37D42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D4ABE" w14:textId="41E44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94CB1" w14:textId="12983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5FEAE9" w14:textId="69FEF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5C1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F0F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92539BF" w14:textId="3E45B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50517" w14:textId="7F3E3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11FBE" w14:textId="707DF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B9470" w14:textId="02E45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A7369" w14:textId="62C54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A848B" w14:textId="11272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BBD03" w14:textId="4DE75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EEE0E0" w14:textId="67A99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FE2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4C1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25FF046" w14:textId="4431D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17151" w14:textId="3616C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4F9A3" w14:textId="1C7E4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99816" w14:textId="3F8AE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C74D6" w14:textId="47486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AFE5A" w14:textId="1D44D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C768B" w14:textId="70EC8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ECA702" w14:textId="62766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71B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3F7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8767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E1C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AAC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2FF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B0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FAD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CDE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DB24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7323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354B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A85EB7" w14:textId="32E2D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67B62" w14:textId="7B60C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81D78" w14:textId="44F49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F4748" w14:textId="48255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E61F6" w14:textId="51BA7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0D4D0" w14:textId="36B52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0FD1E" w14:textId="444CF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9B1B4E" w14:textId="5F903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B744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2C81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76C8D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5870B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E889F9" w14:textId="15781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F478" w14:textId="1687C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C5F5B" w14:textId="2C43B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31601" w14:textId="357F3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FE639" w14:textId="3DB84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00BF3" w14:textId="3391C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72AB1" w14:textId="604CF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1D91BC" w14:textId="6E5BB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D04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6CD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D0E9E5" w14:textId="160F8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9EC48" w14:textId="165C1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A43D4" w14:textId="41C01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8BBF0" w14:textId="2CFCD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EA833" w14:textId="4B9F5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79E56" w14:textId="5ECE8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2107F" w14:textId="5073A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CFCE60" w14:textId="77473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29F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176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CDC961C" w14:textId="2E1BF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7AB0F" w14:textId="4E180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A0DBB" w14:textId="58550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D8A02" w14:textId="1B028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46F14" w14:textId="2DC76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631F3" w14:textId="6D986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70F64" w14:textId="6E5B2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36608B" w14:textId="47C17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672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ECC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DEC072" w14:textId="74A68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9A6B7" w14:textId="24CD3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D7107" w14:textId="7CEC4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5FC60" w14:textId="74A68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FB8D4" w14:textId="3B0F0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28192" w14:textId="50D47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18EBE" w14:textId="402EE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7DB42F" w14:textId="18B7C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3BD6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21CD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7E0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E5E6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4CE13B2" w14:textId="46161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65FA4" w14:textId="0119A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FF775" w14:textId="4537D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53E64" w14:textId="5E1C8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7319D" w14:textId="4D44E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6F8C1" w14:textId="3A66F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1B7BD" w14:textId="0520E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C2AD44" w14:textId="3CE05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34A1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7016A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4D8096" w14:textId="237D3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AD681" w14:textId="0E5AA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3EECD" w14:textId="48489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D0371" w14:textId="0811C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9DF24" w14:textId="22B01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240CA" w14:textId="026D3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C87FB" w14:textId="33331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29991A" w14:textId="73FF6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9E57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9A5E1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7174D73" w14:textId="3D43497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0313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10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87E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C4C0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749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4833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2DE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5FC0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7299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893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14E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C41F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976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0EF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0C6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07B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14F8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992FF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6D183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EBEDE3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B60740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DA2A964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E50B8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9C096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C67ED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A1BC6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69C8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3DD1D88" w14:textId="77777777" w:rsidTr="00503750">
        <w:trPr>
          <w:trHeight w:val="437"/>
        </w:trPr>
        <w:tc>
          <w:tcPr>
            <w:tcW w:w="2594" w:type="dxa"/>
          </w:tcPr>
          <w:p w14:paraId="44495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BF369D0" w14:textId="02655D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2F386A" w14:textId="31753A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2940AE8" w14:textId="0666A4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4733C4C" w14:textId="28C0C3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F4D0C7" w14:textId="77777777" w:rsidTr="00503750">
        <w:trPr>
          <w:trHeight w:val="420"/>
        </w:trPr>
        <w:tc>
          <w:tcPr>
            <w:tcW w:w="2594" w:type="dxa"/>
          </w:tcPr>
          <w:p w14:paraId="54C2A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BE199BC" w14:textId="2D32E5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8D3A314" w14:textId="470BA9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A2411AD" w14:textId="49298D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4C70AC4" w14:textId="414ADF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518728" w14:textId="77777777" w:rsidTr="00503750">
        <w:trPr>
          <w:trHeight w:val="630"/>
        </w:trPr>
        <w:tc>
          <w:tcPr>
            <w:tcW w:w="2594" w:type="dxa"/>
          </w:tcPr>
          <w:p w14:paraId="14FA3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E51FC7D" w14:textId="7045DE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A502F0A" w14:textId="4E715D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1294E20" w14:textId="49087B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A70401" w14:textId="1E05A9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B78867" w14:textId="77777777" w:rsidTr="00503750">
        <w:trPr>
          <w:trHeight w:val="420"/>
        </w:trPr>
        <w:tc>
          <w:tcPr>
            <w:tcW w:w="2594" w:type="dxa"/>
          </w:tcPr>
          <w:p w14:paraId="54BAF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4F5D40B" w14:textId="4984EC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D463EB" w14:textId="657640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009F182" w14:textId="72782B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82D879" w14:textId="663499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1981A5" w14:textId="77777777" w:rsidTr="00503750">
        <w:trPr>
          <w:trHeight w:val="437"/>
        </w:trPr>
        <w:tc>
          <w:tcPr>
            <w:tcW w:w="2594" w:type="dxa"/>
          </w:tcPr>
          <w:p w14:paraId="51F8A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B33D3FA" w14:textId="4BF50E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E580659" w14:textId="61B26F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1F846B8" w14:textId="0429A2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CBDD823" w14:textId="600716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02C7C8" w14:textId="77777777" w:rsidTr="00503750">
        <w:trPr>
          <w:trHeight w:val="420"/>
        </w:trPr>
        <w:tc>
          <w:tcPr>
            <w:tcW w:w="2594" w:type="dxa"/>
          </w:tcPr>
          <w:p w14:paraId="7F8F62F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AD59220" w14:textId="2D73E98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E53A62D" w14:textId="418BF6B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A1AC9F0" w14:textId="3416F55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0C1E1DD" w14:textId="02B630D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AB71E18" w14:textId="77777777" w:rsidR="00944C3D" w:rsidRDefault="00944C3D" w:rsidP="00944C3D">
      <w:pPr>
        <w:rPr>
          <w:rFonts w:ascii="Arial" w:hAnsi="Arial"/>
          <w:b/>
        </w:rPr>
      </w:pPr>
    </w:p>
    <w:p w14:paraId="1E0A61C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C0D313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F55C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8DB88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1837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10F9E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F4D1A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1E61F0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125A7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C9E8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8C0B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851E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65FB4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441B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9668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B18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2D66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67C7D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465C5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F6828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9F28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500F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03980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969D51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C210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AD84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E2F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EC9DC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46D0B6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F8AE1A8" w14:textId="77777777" w:rsidTr="00503750">
        <w:tc>
          <w:tcPr>
            <w:tcW w:w="2835" w:type="dxa"/>
            <w:vAlign w:val="center"/>
          </w:tcPr>
          <w:p w14:paraId="165BE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010FC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6AB9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03AC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993F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681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831D52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DFFDA0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B5CED7B" w14:textId="0AC9485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F4978" w14:textId="36A5A94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826CD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97462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6C4222" w14:textId="5A30F48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70AE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ACAFD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861FAF7" w14:textId="4F7D5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E5CA2C" w14:textId="78C05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89B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D0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FCF16F" w14:textId="4FA97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020B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8F97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6884456" w14:textId="4C70F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26E15" w14:textId="5E9B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60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164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6A10B8" w14:textId="52456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8347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7C4A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5A1C0F" w14:textId="19C88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F34763" w14:textId="4E2C6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67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E72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662BBA" w14:textId="4A924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399E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F0C3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97F0CC" w14:textId="7EE33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D9C54" w14:textId="4CAAD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2E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C37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BDB05D" w14:textId="120D4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1BBC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7D517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4F373C0" w14:textId="1FDA6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AC561B" w14:textId="183B6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01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149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9147F1" w14:textId="082BB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F61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0E53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4A19B02" w14:textId="552926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495C9" w14:textId="0E9C44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315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55C5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E869F" w14:textId="0989FA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E5AA0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1B815D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E2A063C" w14:textId="0D5E437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D3E09D4" w14:textId="77777777" w:rsidR="00944C3D" w:rsidRDefault="00944C3D" w:rsidP="00944C3D">
      <w:pPr>
        <w:rPr>
          <w:rFonts w:ascii="Arial" w:hAnsi="Arial"/>
          <w:b/>
        </w:rPr>
      </w:pPr>
    </w:p>
    <w:p w14:paraId="000C08A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9A0A5C" w14:textId="77777777" w:rsidTr="00503750">
        <w:tc>
          <w:tcPr>
            <w:tcW w:w="2835" w:type="dxa"/>
            <w:vAlign w:val="center"/>
          </w:tcPr>
          <w:p w14:paraId="68B47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EDAF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1D77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2B74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D02E4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305B9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95DE47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98C3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397E08A" w14:textId="24712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DEFFD" w14:textId="7CEC1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C9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B7C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4DD12A" w14:textId="1CDD1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730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128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C325017" w14:textId="6F3EB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7529B" w14:textId="55E11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8E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E86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C7FB0F" w14:textId="33195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ED0D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0DD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B5FD1A3" w14:textId="6AB87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A24C5" w14:textId="52001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16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B6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754683" w14:textId="7BEE2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3C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3F1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A4A5E40" w14:textId="3FF3B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EB7FC" w14:textId="580F7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50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DB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52B010" w14:textId="11631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4E20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D175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D8AFD4C" w14:textId="0B4055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43489" w14:textId="623FE1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043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C67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BFB9F8" w14:textId="7F6B17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5323E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94568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C348C3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0C7C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C6BBC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7C27B8A" w14:textId="77777777" w:rsidTr="00503750">
        <w:trPr>
          <w:trHeight w:val="699"/>
        </w:trPr>
        <w:tc>
          <w:tcPr>
            <w:tcW w:w="3502" w:type="dxa"/>
            <w:vMerge/>
          </w:tcPr>
          <w:p w14:paraId="06F39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9DA32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2CDA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DABB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0A3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319928D" w14:textId="6414F3D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17F9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AB73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61B4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5F26B3" w14:textId="2142D82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5C86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9F2A8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84AF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058E22D" w14:textId="062133A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E9B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2F2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7F3A5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3B74405" w14:textId="77777777" w:rsidTr="00503750">
        <w:trPr>
          <w:trHeight w:val="593"/>
        </w:trPr>
        <w:tc>
          <w:tcPr>
            <w:tcW w:w="3497" w:type="dxa"/>
          </w:tcPr>
          <w:p w14:paraId="60EDB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BCCC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9C9F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24DB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B97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E2EAF5B" w14:textId="5EC51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0A106C" w14:textId="2DA1D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969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FEBBB1" w14:textId="31CD848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736C82" w14:textId="5A558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6B70E" w14:textId="0430E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F05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CE7688" w14:textId="3A2C639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A60384" w14:textId="21F75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E1BD11" w14:textId="4E8EA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A48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118F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FB4478E" w14:textId="5495C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9FBB6" w14:textId="4E9C8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F32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BB0927" w14:textId="4190D1D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5AEB18" w14:textId="6785C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9CDF6" w14:textId="63F98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D6E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2DCE67" w14:textId="08A1C22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5401AA" w14:textId="74958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08BBB" w14:textId="4B5B6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966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E3B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31B8B20" w14:textId="3F04B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B51D7F" w14:textId="7759D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1CC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2E9179" w14:textId="33208F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8FC712" w14:textId="20B17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D4B78A" w14:textId="089E3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23E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6D7981" w14:textId="7FDA59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DB2953" w14:textId="79D06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CD1882" w14:textId="7249E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2806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59DE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4D7598C" w14:textId="32F35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32F19" w14:textId="42C90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C3E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84398B" w14:textId="08057AE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A072C5" w14:textId="6D4B7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FD146" w14:textId="7D786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33B7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F34E60D" w14:textId="519025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6A4FED" w14:textId="044FA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88EA59" w14:textId="17A59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5D03A0" w14:textId="77777777" w:rsidR="00944C3D" w:rsidRDefault="00944C3D" w:rsidP="00944C3D">
      <w:pPr>
        <w:rPr>
          <w:rFonts w:ascii="Arial" w:hAnsi="Arial"/>
          <w:b/>
        </w:rPr>
      </w:pPr>
    </w:p>
    <w:p w14:paraId="3960B7DD" w14:textId="77777777" w:rsidR="00944C3D" w:rsidRDefault="00944C3D" w:rsidP="00944C3D">
      <w:pPr>
        <w:rPr>
          <w:rFonts w:ascii="Arial" w:hAnsi="Arial"/>
          <w:b/>
        </w:rPr>
      </w:pPr>
    </w:p>
    <w:p w14:paraId="4E7A6F9A" w14:textId="77777777" w:rsidR="00944C3D" w:rsidRDefault="00944C3D" w:rsidP="00944C3D">
      <w:pPr>
        <w:rPr>
          <w:rFonts w:ascii="Arial" w:hAnsi="Arial"/>
          <w:b/>
        </w:rPr>
      </w:pPr>
    </w:p>
    <w:p w14:paraId="4A184A60" w14:textId="77777777" w:rsidR="00944C3D" w:rsidRDefault="00944C3D" w:rsidP="00944C3D">
      <w:pPr>
        <w:rPr>
          <w:rFonts w:ascii="Arial" w:hAnsi="Arial"/>
          <w:b/>
        </w:rPr>
      </w:pPr>
    </w:p>
    <w:p w14:paraId="20EA20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1629"/>
        <w:gridCol w:w="1212"/>
        <w:gridCol w:w="1213"/>
        <w:gridCol w:w="1189"/>
        <w:gridCol w:w="1572"/>
      </w:tblGrid>
      <w:tr w:rsidR="00944C3D" w:rsidRPr="00050529" w14:paraId="0E493404" w14:textId="77777777" w:rsidTr="00503750">
        <w:tc>
          <w:tcPr>
            <w:tcW w:w="2622" w:type="dxa"/>
            <w:vAlign w:val="center"/>
          </w:tcPr>
          <w:p w14:paraId="50DFC1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316A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63DC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A22F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BA1BF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41F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9490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0B68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61929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4D6A9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5D3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B0F39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FEA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6F6E2C2" w14:textId="6D980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65FB61" w14:textId="0C365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6975FB" w14:textId="7E0E0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FE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7E595" w14:textId="7AFFC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7FB0F" w14:textId="77777777" w:rsidTr="00503750">
        <w:tc>
          <w:tcPr>
            <w:tcW w:w="2622" w:type="dxa"/>
            <w:vAlign w:val="center"/>
          </w:tcPr>
          <w:p w14:paraId="722F2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52AD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D1125B" w14:textId="235E7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B9E6C0" w14:textId="4ED52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64EB5" w14:textId="04688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965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E586F9" w14:textId="63577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28C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E77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4F449B0" w14:textId="60552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BB9D0F" w14:textId="7B246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85242A" w14:textId="04F26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C91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C3723E" w14:textId="12B39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B64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C626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BCB6076" w14:textId="43952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406E7A" w14:textId="21C9B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DB0F77" w14:textId="11596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D3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FCEC0" w14:textId="5DABB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2C9F0" w14:textId="77777777" w:rsidTr="00503750">
        <w:tc>
          <w:tcPr>
            <w:tcW w:w="2622" w:type="dxa"/>
            <w:vAlign w:val="center"/>
          </w:tcPr>
          <w:p w14:paraId="20A9F0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2771DD1" w14:textId="23BC5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102216.00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BFA256" w14:textId="4492C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60951.00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C374B1" w14:textId="35EC9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26138.00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06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BD18C" w14:textId="17CE7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137028.00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C9BA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89F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34E4964" w14:textId="4ED4C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625267" w14:textId="07088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00016D" w14:textId="1B470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437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E2F3B8" w14:textId="73B74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61772" w14:textId="77777777" w:rsidTr="00503750">
        <w:tc>
          <w:tcPr>
            <w:tcW w:w="2622" w:type="dxa"/>
            <w:vAlign w:val="center"/>
          </w:tcPr>
          <w:p w14:paraId="67DB5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55C0D5F" w14:textId="6F177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79E4EF" w14:textId="4BB37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05C1F" w14:textId="6BFA1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AE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4D2C1" w14:textId="24F54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B94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9E486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7C4DE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8D7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D66A1CD" w14:textId="08ECC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5A0C8A" w14:textId="6CFDB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9FE685" w14:textId="1D302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5B5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CE70A8" w14:textId="7526F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228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9336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A58117" w14:textId="12C50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55F4BE" w14:textId="6912E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9B0F5E" w14:textId="14E9A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94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5CBA3" w14:textId="3BB90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CA3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BDDD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7F521E1" w14:textId="7925E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1903A" w14:textId="2A45A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A6D297" w14:textId="69D32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E9D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38906" w14:textId="13D1E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F8D84" w14:textId="77777777" w:rsidTr="00503750">
        <w:tc>
          <w:tcPr>
            <w:tcW w:w="2622" w:type="dxa"/>
            <w:vAlign w:val="center"/>
          </w:tcPr>
          <w:p w14:paraId="2EC9C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0EEB084E" w14:textId="11390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AA3F39" w14:textId="4CE66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4851F6" w14:textId="6A0C9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7D2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6949A" w14:textId="0FF0B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060EC" w14:textId="77777777" w:rsidTr="00503750">
        <w:tc>
          <w:tcPr>
            <w:tcW w:w="2622" w:type="dxa"/>
            <w:vAlign w:val="center"/>
          </w:tcPr>
          <w:p w14:paraId="13F4F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87F5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09D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01F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934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821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A69E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9335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98B3FA4" w14:textId="0CC97A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102216.00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1565D9" w14:textId="07B6C1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60951.00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F1058F" w14:textId="56505C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26138.00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6EFC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DDFFAD" w14:textId="0F2A9C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137028.00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1EBB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075EB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44E686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7CA651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94AA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E9C6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84A2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C10A0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40E68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7BCB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9CCE9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D915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12E4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20AE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15F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C5EDB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971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926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C60D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CAE6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48F9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DAA27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5BC4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F1CF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CBAA5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8F88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9EE8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146A0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0FC1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6189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D82B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C8FC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887D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8464B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6633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7D3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76C22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3BE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2D0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D0FB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3660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CCF2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DD2FC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C5101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B1990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25926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061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9BE3D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634F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3156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DA79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80EB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E15A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04768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D8F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E73B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BE993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B549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E6FE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8BEE7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BFEF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D4BC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B5854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31BE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4F34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5A991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6396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9333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3823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5C9377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35BEA36" w14:textId="77777777" w:rsidTr="00503750">
        <w:tc>
          <w:tcPr>
            <w:tcW w:w="2835" w:type="dxa"/>
            <w:vAlign w:val="center"/>
          </w:tcPr>
          <w:p w14:paraId="63619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2E63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5914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2014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6D0E6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731F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453380F" w14:textId="77777777" w:rsidTr="00503750">
        <w:tc>
          <w:tcPr>
            <w:tcW w:w="2835" w:type="dxa"/>
            <w:vAlign w:val="center"/>
          </w:tcPr>
          <w:p w14:paraId="1834E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9E0182" w14:textId="4483E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ACAC13" w14:textId="5C706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21232" w14:textId="0A9EF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90D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3EDB7" w14:textId="623CE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1192A" w14:textId="77777777" w:rsidTr="00503750">
        <w:tc>
          <w:tcPr>
            <w:tcW w:w="2835" w:type="dxa"/>
            <w:vAlign w:val="center"/>
          </w:tcPr>
          <w:p w14:paraId="579A6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8B72F8C" w14:textId="5C7A5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7FDF5" w14:textId="1991B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64949" w14:textId="0BA0F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F67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AA677" w14:textId="4394B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3CC0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ECF5C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424A702" w14:textId="79072D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7B8FD" w14:textId="1B8789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0A3C4" w14:textId="3483A4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C778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69D8EE" w14:textId="39ABEB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EA0A03E" w14:textId="77777777" w:rsidTr="00503750">
        <w:tc>
          <w:tcPr>
            <w:tcW w:w="2835" w:type="dxa"/>
            <w:vAlign w:val="center"/>
          </w:tcPr>
          <w:p w14:paraId="57A7B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8BB1CBE" w14:textId="5FEB6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A8E86" w14:textId="44736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A7AED" w14:textId="7BF68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5AC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2D84C" w14:textId="68335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FA681" w14:textId="77777777" w:rsidTr="00503750">
        <w:tc>
          <w:tcPr>
            <w:tcW w:w="2835" w:type="dxa"/>
            <w:vAlign w:val="center"/>
          </w:tcPr>
          <w:p w14:paraId="23305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FEEDC30" w14:textId="4B192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1D555" w14:textId="30276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E20B0C" w14:textId="7F62F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E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619C22" w14:textId="3C7FF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5041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893A1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29E9807" w14:textId="449D969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B14B7" w14:textId="27E55D1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9697F5" w14:textId="075AE57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0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62F95C" w14:textId="323AC13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BF75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07B56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6BDCBE4" w14:textId="059AF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3C65D" w14:textId="2FE6B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DC424" w14:textId="2284B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A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FACFB" w14:textId="5D856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FDB76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372A8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7CE4B45" w14:textId="77777777" w:rsidTr="00503750">
        <w:tc>
          <w:tcPr>
            <w:tcW w:w="2552" w:type="dxa"/>
            <w:vAlign w:val="center"/>
          </w:tcPr>
          <w:p w14:paraId="10A840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1BA3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0A739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A50D9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AB83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D35C1A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02A4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0F82F4E" w14:textId="1DD1A6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C3BAD83" w14:textId="65E9FB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45.00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7C3CD3" w14:textId="6C4F52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45.00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1365A60" w14:textId="716B7F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FC435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2542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0A488C5" w14:textId="22B3799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31FCF76" w14:textId="195EC7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666B497" w14:textId="751B96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D2ACCB5" w14:textId="381DEA9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B18B0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32F34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4F9B9C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4F38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D933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720AEF3" w14:textId="77777777" w:rsidTr="00503750">
        <w:tc>
          <w:tcPr>
            <w:tcW w:w="4395" w:type="dxa"/>
            <w:vMerge/>
          </w:tcPr>
          <w:p w14:paraId="2B599C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C58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F792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A3F6A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BE46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4FD1BCB" w14:textId="1FCFE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  <w:lang w:eastAsia="sk-SK"/>
              </w:rPr>
              <w:t>653.63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1FEB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6CBBD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3A0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20E1405" w14:textId="58632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  <w:lang w:eastAsia="sk-SK"/>
              </w:rPr>
              <w:t>4905.43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22F7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0802B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76FD6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88D049F" w14:textId="2337CB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5559.06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F70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706F82E" w14:textId="77777777" w:rsidTr="00503750">
        <w:tc>
          <w:tcPr>
            <w:tcW w:w="4395" w:type="dxa"/>
            <w:vAlign w:val="center"/>
          </w:tcPr>
          <w:p w14:paraId="5F5C0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9474110" w14:textId="399B5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97E3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52DAB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16BF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6317600" w14:textId="6C7B7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889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97F0F1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E9D23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D5F263F" w14:textId="39550D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4B1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7CAE6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71AB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5D9EE1C" w14:textId="6CEF4A5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111731.00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907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3BCB7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F935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40108F4" w14:textId="77777777" w:rsidTr="00503750">
        <w:tc>
          <w:tcPr>
            <w:tcW w:w="4395" w:type="dxa"/>
            <w:vAlign w:val="center"/>
          </w:tcPr>
          <w:p w14:paraId="3677DC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F52E6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A5257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D3FF76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6C172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5CF29E" w14:textId="7469DE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D46554" w14:textId="235FE1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024085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A02BA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5AC4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8E8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1F3B7B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1614E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D12E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B3B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14713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DDCC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99BF6EC" w14:textId="0D2A84A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5CAC33" w14:textId="6A73004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9774FD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EB16F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8069CB5" w14:textId="3F13EC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B6A226" w14:textId="07DAFD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3EC2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AECE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AF4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D360786" w14:textId="77777777" w:rsidTr="00503750">
        <w:tc>
          <w:tcPr>
            <w:tcW w:w="1843" w:type="dxa"/>
            <w:vAlign w:val="center"/>
          </w:tcPr>
          <w:p w14:paraId="0AFEDD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E722C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D34A6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7EF69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6B3FB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1C788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EDADB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719228" w14:textId="77777777" w:rsidTr="00503750">
        <w:tc>
          <w:tcPr>
            <w:tcW w:w="1843" w:type="dxa"/>
            <w:vAlign w:val="center"/>
          </w:tcPr>
          <w:p w14:paraId="3CCB63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1ABFB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D84D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2C76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DD2A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BB81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7408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07B9D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F00C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D1669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D71E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BF3B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F8B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A070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FD43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3DEAFE" w14:textId="77777777" w:rsidTr="00503750">
        <w:tc>
          <w:tcPr>
            <w:tcW w:w="1843" w:type="dxa"/>
            <w:vAlign w:val="center"/>
          </w:tcPr>
          <w:p w14:paraId="367258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BB1B7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D218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F4A0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B67C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D4C0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F47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A0146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76D0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BC162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F218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A5A7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2817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7B7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AED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EE1963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C3C35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CDC2C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9CCC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53E5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88DE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DEF0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AC8E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4B83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EFA5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B347E80" w14:textId="77777777" w:rsidTr="00503750">
        <w:trPr>
          <w:trHeight w:val="664"/>
        </w:trPr>
        <w:tc>
          <w:tcPr>
            <w:tcW w:w="3372" w:type="dxa"/>
          </w:tcPr>
          <w:p w14:paraId="5AA16B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DAD61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751F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CD889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E5D3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6ED287D" w14:textId="1D64F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36EABF" w14:textId="5FA3B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674C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0FF9D2" w14:textId="2F632B3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EFA542" w14:textId="2A374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A3C91E" w14:textId="4710D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CBB3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E90B56" w14:textId="49EEFED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64B8A2" w14:textId="71E0F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0C0940" w14:textId="73491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A8EF3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3ADE6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1779BDF" w14:textId="626E1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A37AC0" w14:textId="64FAE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47341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ED03AB" w14:textId="1963A9C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B27B14" w14:textId="7350F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28A4CE" w14:textId="0C29F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6F91E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6A684F0" w14:textId="7C7C7E6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46CD92" w14:textId="44B52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49207A" w14:textId="21355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D43D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060E27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DB84248" w14:textId="77777777" w:rsidTr="00503750">
        <w:tc>
          <w:tcPr>
            <w:tcW w:w="2835" w:type="dxa"/>
            <w:vAlign w:val="center"/>
          </w:tcPr>
          <w:p w14:paraId="2FDD4B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7B287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70681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F97EA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216BF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803AAD" w14:textId="77777777" w:rsidTr="00503750">
        <w:tc>
          <w:tcPr>
            <w:tcW w:w="2835" w:type="dxa"/>
          </w:tcPr>
          <w:p w14:paraId="70D382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D3F40E6" w14:textId="201A6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A9A579" w14:textId="16DCA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3DFEC7" w14:textId="5A555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6400D1" w14:textId="6ED7B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2536E2" w14:textId="77777777" w:rsidTr="00503750">
        <w:tc>
          <w:tcPr>
            <w:tcW w:w="2835" w:type="dxa"/>
          </w:tcPr>
          <w:p w14:paraId="7B57D6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3BEEE01" w14:textId="626C7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BD8EC6" w14:textId="4AA1D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1B5038" w14:textId="7BCAE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E14BC9" w14:textId="491D0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67AB9" w14:textId="77777777" w:rsidTr="00503750">
        <w:tc>
          <w:tcPr>
            <w:tcW w:w="2835" w:type="dxa"/>
          </w:tcPr>
          <w:p w14:paraId="03B766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DDB7408" w14:textId="456E7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FF2043" w14:textId="342BD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857D83" w14:textId="260CB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2CD5E4" w14:textId="23654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511A9E" w14:textId="77777777" w:rsidTr="00503750">
        <w:tc>
          <w:tcPr>
            <w:tcW w:w="2835" w:type="dxa"/>
            <w:vAlign w:val="center"/>
          </w:tcPr>
          <w:p w14:paraId="006EDE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858DA6A" w14:textId="2201F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BFD8EB" w14:textId="6F1C6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F18E75" w14:textId="38105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F2E53D" w14:textId="62FC4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623F9" w14:textId="77777777" w:rsidTr="00503750">
        <w:tc>
          <w:tcPr>
            <w:tcW w:w="2835" w:type="dxa"/>
            <w:vAlign w:val="center"/>
          </w:tcPr>
          <w:p w14:paraId="097707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674F1C4" w14:textId="3657A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6BAF30" w14:textId="0F99C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2CAD1D" w14:textId="50C9C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FA01DC" w14:textId="2A452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31D2EA" w14:textId="77777777" w:rsidTr="00503750">
        <w:tc>
          <w:tcPr>
            <w:tcW w:w="2835" w:type="dxa"/>
          </w:tcPr>
          <w:p w14:paraId="2D3ED3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36AAB9" w14:textId="5C6B2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06035" w14:textId="3A85A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B7CBC3" w14:textId="3F172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10D114" w14:textId="12CF7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88C24B" w14:textId="77777777" w:rsidTr="00503750">
        <w:tc>
          <w:tcPr>
            <w:tcW w:w="2835" w:type="dxa"/>
          </w:tcPr>
          <w:p w14:paraId="5A7555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258C260" w14:textId="50BB1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25C4CE" w14:textId="3A0A3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FBC3D6" w14:textId="25607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94E101" w14:textId="158EE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07B91" w14:textId="77777777" w:rsidTr="00503750">
        <w:tc>
          <w:tcPr>
            <w:tcW w:w="2835" w:type="dxa"/>
          </w:tcPr>
          <w:p w14:paraId="4992BC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D609F6B" w14:textId="5D5BE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D09B26" w14:textId="163DD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DCBB06" w14:textId="3BA1D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FFB431" w14:textId="7B7DB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813342" w14:textId="77777777" w:rsidR="00944C3D" w:rsidRDefault="00944C3D" w:rsidP="00944C3D">
      <w:pPr>
        <w:rPr>
          <w:rFonts w:ascii="Arial" w:hAnsi="Arial"/>
          <w:b/>
        </w:rPr>
      </w:pPr>
    </w:p>
    <w:p w14:paraId="15982CB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8A3B2B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9F741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D8EB1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62FFA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9A5AF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450BE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DC0D627" w14:textId="77777777" w:rsidTr="00503750">
        <w:trPr>
          <w:trHeight w:val="443"/>
        </w:trPr>
        <w:tc>
          <w:tcPr>
            <w:tcW w:w="2560" w:type="dxa"/>
          </w:tcPr>
          <w:p w14:paraId="1B0B7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0F2E793" w14:textId="226BC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AAC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61C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ACA19D" w14:textId="200B5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0856D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9E499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1DC8717" w14:textId="35532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372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9E5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415936" w14:textId="44AF9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D7B8A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4F94C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AE5959C" w14:textId="23E41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4A95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062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5256C6" w14:textId="57888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4F1F9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ED4C1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30B7BBC" w14:textId="4215E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969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62E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A8303C" w14:textId="57DA9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7D0EF2" w14:textId="77777777" w:rsidR="00944C3D" w:rsidRDefault="00944C3D" w:rsidP="00944C3D">
      <w:pPr>
        <w:rPr>
          <w:rFonts w:ascii="Arial" w:hAnsi="Arial"/>
          <w:b/>
        </w:rPr>
      </w:pPr>
    </w:p>
    <w:p w14:paraId="17B3413E" w14:textId="77777777" w:rsidR="00944C3D" w:rsidRDefault="00944C3D" w:rsidP="00944C3D">
      <w:pPr>
        <w:rPr>
          <w:rFonts w:ascii="Arial" w:hAnsi="Arial"/>
          <w:b/>
        </w:rPr>
      </w:pPr>
    </w:p>
    <w:p w14:paraId="52DAAD8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A3F20BB" w14:textId="77777777" w:rsidR="00944C3D" w:rsidRDefault="00944C3D" w:rsidP="00944C3D">
      <w:pPr>
        <w:rPr>
          <w:rFonts w:ascii="Arial" w:hAnsi="Arial"/>
          <w:b/>
        </w:rPr>
      </w:pPr>
    </w:p>
    <w:p w14:paraId="52D76AD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92191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D2BA4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E59A5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03C01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9995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D69C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3661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429D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B57C2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11B2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0144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EA85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D97DC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69FB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EFB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9DDA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BAF79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2B9FD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750B297" w14:textId="77777777" w:rsidTr="00503750">
        <w:trPr>
          <w:trHeight w:val="677"/>
        </w:trPr>
        <w:tc>
          <w:tcPr>
            <w:tcW w:w="3358" w:type="dxa"/>
          </w:tcPr>
          <w:p w14:paraId="04515C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05C3D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B6C2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7D825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E04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F507FC5" w14:textId="6F3C8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4281E2" w14:textId="77528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973AF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FED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7FCD636" w14:textId="5FA18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B2BA05" w14:textId="39E39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7B2A2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BD0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A353D7A" w14:textId="06EF6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843F3E" w14:textId="106FE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AE680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0C10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8E2CB08" w14:textId="689C0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3D065" w14:textId="35DFA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60D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DA2E10" w14:textId="37762B9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25DAE7" w14:textId="46276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4BA783" w14:textId="7B81F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2BE6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0EA77A" w14:textId="1DF309E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3BB64E" w14:textId="6347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CDB703" w14:textId="6CEC6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7FB79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B1B4A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FFAA33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56B49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FEF72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D19108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549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1C63C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BEFA2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9BA7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F6DAE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398E9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28F07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1329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2084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94C5E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7835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9C39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13A193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18C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A78FA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E2F8C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B886B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E67D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172BA4B" w14:textId="7D36C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6181AD" w14:textId="67890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0BB4A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E140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13D2A87" w14:textId="19DEE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952DD2" w14:textId="6B5B0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B8C3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C1DF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3E88EA3" w14:textId="31DDF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B4F8C6" w14:textId="5823F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73AD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407E6A" w14:textId="044AB5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3E67E5" w14:textId="7FB8F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24AFA8" w14:textId="0D7C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862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CE3010" w14:textId="6DF61EC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168B8A" w14:textId="02256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F3E9AC" w14:textId="43B28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CF2DD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1E6F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CC44DC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9A8EF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1006A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7F77E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ACF85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E8A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45BE34C" w14:textId="30BBB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2BD592" w14:textId="0CFB0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B0D3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C0D5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ED37D5C" w14:textId="0C975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7D0EE3" w14:textId="74BA8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6A8C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AE1E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6DAC801" w14:textId="04BA8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37B84F" w14:textId="7B315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EF5E3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A4F045" w14:textId="37E726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4A26014" w14:textId="6BB5E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CD760" w14:textId="6B069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0EBD3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FEEDE7" w14:textId="6D4914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F9830C" w14:textId="509E4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252BD0" w14:textId="2678D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7D4A6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69D564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83F2922" w14:textId="77777777" w:rsidTr="00503750">
        <w:tc>
          <w:tcPr>
            <w:tcW w:w="3686" w:type="dxa"/>
            <w:vAlign w:val="center"/>
          </w:tcPr>
          <w:p w14:paraId="0D0470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5D0F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324DD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E0AEC3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19D8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A361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E032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ABCCD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150E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D10C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C989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C63BB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BDEEE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822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549D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AE030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EEE35A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38DDE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B761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20DDA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ABE48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7E30C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C70FD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AEB7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D67AF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F7D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03508BB" w14:textId="56E82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9CD64F" w14:textId="18D82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69D19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338A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E6BE314" w14:textId="2BB65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F335F4" w14:textId="2142A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4401E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29B7D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2B89CB" w14:textId="76A2E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522436" w14:textId="43E35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A74B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0B1142" w14:textId="71C1DD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A1C5E0" w14:textId="1809C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31055C" w14:textId="2B939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0BBA8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516A5B9" w14:textId="0A1B31A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E0596A" w14:textId="08CB2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D2FB9E" w14:textId="10711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FEEC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23F8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0C4E8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6F1CD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2C554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DD030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7838F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6222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0DC8913" w14:textId="17801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E1E3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331C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CC807DA" w14:textId="6F378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6AB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E567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FC57FDB" w14:textId="63FA5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2AA4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AA8D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FF4BE05" w14:textId="37D25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1388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04F8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FC3E420" w14:textId="78E92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AC8A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5822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9376F10" w14:textId="7B112E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46B090" w14:textId="77777777" w:rsidR="00944C3D" w:rsidRDefault="00944C3D" w:rsidP="00944C3D">
      <w:pPr>
        <w:rPr>
          <w:sz w:val="22"/>
          <w:szCs w:val="22"/>
        </w:rPr>
      </w:pPr>
    </w:p>
    <w:p w14:paraId="1EF07D06" w14:textId="77777777" w:rsidR="00944C3D" w:rsidRDefault="00944C3D" w:rsidP="00944C3D">
      <w:pPr>
        <w:rPr>
          <w:sz w:val="22"/>
          <w:szCs w:val="22"/>
        </w:rPr>
      </w:pPr>
    </w:p>
    <w:p w14:paraId="0AF91A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17CAF7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7639DE6" w14:textId="12CB176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AD79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D70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7709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6A5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75D319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09C7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23B34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4630F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7CB5B8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D4474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6391BDF" w14:textId="2B77D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EF0623" w14:textId="52E94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A3EA2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83631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7E79A0" w14:textId="00C08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0CAF0A" w14:textId="3C21A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72F8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5A93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EDEBA44" w14:textId="2C5CB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9CABAD" w14:textId="75338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66E8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A582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B9A7508" w14:textId="582D2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88B3CE" w14:textId="35CC2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8B5EF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8EFDB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4BAA918" w14:textId="3F82C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5FA2D" w14:textId="61046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A11E8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C65882" w14:textId="04AFCE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F3E50F6" w14:textId="5F022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B4D01F" w14:textId="53371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92671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B1D4F7A" w14:textId="4A4E001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7ECFC3" w14:textId="715A1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F560E2" w14:textId="31288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99E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9415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DF34A1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205371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D1FCC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80334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4EAF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6D99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C9F66CF" w14:textId="6B762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37D763" w14:textId="60C9E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9037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B681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88C2231" w14:textId="72E3A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08B839" w14:textId="0F190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C5AFB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AC21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1875261" w14:textId="618FB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703C4A" w14:textId="434BD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024E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F1AD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B955627" w14:textId="64105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16F001" w14:textId="0B377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D3FF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867897" w14:textId="17F367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CD3B61" w14:textId="65305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6BE243" w14:textId="2B629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5495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EA9AF5" w14:textId="07C1F69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47A1CA" w14:textId="18034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1694BA" w14:textId="192FA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898B5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4F0ED90" w14:textId="2946327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D67C70" w14:textId="0D76F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70B2D6" w14:textId="46153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14F9A" w:rsidRPr="002C08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B278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654D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B1A3BB" w14:textId="2D2C7A9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6E31E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210D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919DEA2" w14:textId="1E68C11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07EE3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DD94E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5A6493F" w14:textId="33C5347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754BB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826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A5AF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170745E" w14:textId="77777777" w:rsidR="00944C3D" w:rsidRPr="003607F0" w:rsidRDefault="00944C3D" w:rsidP="00944C3D"/>
    <w:p w14:paraId="022D34A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AD11E" w14:textId="77777777" w:rsidR="00CB303D" w:rsidRDefault="00CB303D">
      <w:r>
        <w:separator/>
      </w:r>
    </w:p>
  </w:endnote>
  <w:endnote w:type="continuationSeparator" w:id="0">
    <w:p w14:paraId="5AA851FF" w14:textId="77777777" w:rsidR="00CB303D" w:rsidRDefault="00CB3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FD97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CB77AB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B391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9193B7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1D1A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9258A7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8CA8E" w14:textId="77777777" w:rsidR="00CB303D" w:rsidRDefault="00CB303D">
      <w:r>
        <w:separator/>
      </w:r>
    </w:p>
  </w:footnote>
  <w:footnote w:type="continuationSeparator" w:id="0">
    <w:p w14:paraId="00742C2B" w14:textId="77777777" w:rsidR="00CB303D" w:rsidRDefault="00CB3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6489791">
    <w:abstractNumId w:val="13"/>
  </w:num>
  <w:num w:numId="2" w16cid:durableId="1981419661">
    <w:abstractNumId w:val="17"/>
  </w:num>
  <w:num w:numId="3" w16cid:durableId="839202676">
    <w:abstractNumId w:val="8"/>
  </w:num>
  <w:num w:numId="4" w16cid:durableId="797332056">
    <w:abstractNumId w:val="7"/>
  </w:num>
  <w:num w:numId="5" w16cid:durableId="58419390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298599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0143669">
    <w:abstractNumId w:val="20"/>
  </w:num>
  <w:num w:numId="8" w16cid:durableId="1692872177">
    <w:abstractNumId w:val="10"/>
  </w:num>
  <w:num w:numId="9" w16cid:durableId="1743336272">
    <w:abstractNumId w:val="0"/>
  </w:num>
  <w:num w:numId="10" w16cid:durableId="142695336">
    <w:abstractNumId w:val="19"/>
  </w:num>
  <w:num w:numId="11" w16cid:durableId="1179196877">
    <w:abstractNumId w:val="6"/>
  </w:num>
  <w:num w:numId="12" w16cid:durableId="340939799">
    <w:abstractNumId w:val="9"/>
  </w:num>
  <w:num w:numId="13" w16cid:durableId="1018046004">
    <w:abstractNumId w:val="12"/>
  </w:num>
  <w:num w:numId="14" w16cid:durableId="1296567419">
    <w:abstractNumId w:val="15"/>
  </w:num>
  <w:num w:numId="15" w16cid:durableId="856893708">
    <w:abstractNumId w:val="14"/>
  </w:num>
  <w:num w:numId="16" w16cid:durableId="2103406144">
    <w:abstractNumId w:val="2"/>
  </w:num>
  <w:num w:numId="17" w16cid:durableId="778451277">
    <w:abstractNumId w:val="4"/>
  </w:num>
  <w:num w:numId="18" w16cid:durableId="27418938">
    <w:abstractNumId w:val="11"/>
  </w:num>
  <w:num w:numId="19" w16cid:durableId="375853438">
    <w:abstractNumId w:val="5"/>
  </w:num>
  <w:num w:numId="20" w16cid:durableId="359934261">
    <w:abstractNumId w:val="18"/>
  </w:num>
  <w:num w:numId="21" w16cid:durableId="16711045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60"/>
    <w:docVar w:name="arg2" w:val="Driver=asa17;DBF=D:\anasoft\data\tebys.db;DBN=tebys;ENG=SQL17;commlinks=TCPIP{ip=192.168.1.241};uid=hromnikova;con=finus(12.0);pwd=488300282956Vaveto1"/>
    <w:docVar w:name="arg3" w:val="984822"/>
    <w:docVar w:name="arg4" w:val="C:\Users\HROMNI~1.TEB\AppData\Local\Temp\606063.doc"/>
    <w:docVar w:name="arg5" w:val="1"/>
  </w:docVars>
  <w:rsids>
    <w:rsidRoot w:val="00514F9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4F9A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303D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05F2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2C64D"/>
  <w15:docId w15:val="{182648E8-45A1-4A25-B00F-C996DCBF5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2026-03-30T06:14:00Z</dcterms:created>
  <dcterms:modified xsi:type="dcterms:W3CDTF">2026-03-30T06:15:00Z</dcterms:modified>
</cp:coreProperties>
</file>