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F9F6F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D3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86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40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7A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FE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60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1D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B4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F8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D1A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F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B0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33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DA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D0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D9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65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06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B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D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DF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72D4E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C30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39C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CD9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0FD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7AC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415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27E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21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42F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018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357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6D4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20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8DD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208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FB8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421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AFC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F7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3BE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D2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1E7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44B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2FF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E2F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D01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2FE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C36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69A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3B2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F95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09E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C0E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79C8E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F3C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980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C67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FB0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C90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123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037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CA5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A6E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83B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FF4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0C0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DA1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0E2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3C6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A99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DE9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652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3C0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22D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AF3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408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D57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31E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11A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0E8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146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868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6A2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32E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4C7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468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790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9D31B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304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34C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7EE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E3C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78A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818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614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D27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395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DC3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EE0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FAA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0C0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464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369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C23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D39A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D72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769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44B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7B0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C73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E45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5485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95E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26F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56B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6C5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04D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0C2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C6F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6F3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B52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B0DDB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642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0D0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CA2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DC7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747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A3E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64A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40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E9D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AF1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254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060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62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679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F8B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6C8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672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BD3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66F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FB2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40B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920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276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E68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A45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C55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2D8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4F7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A56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5C2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1B2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378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152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0D4B9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DC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71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6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EC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CC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34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5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3D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4F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29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DE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20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D5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93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D1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89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FD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21EC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29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63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D2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3B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A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B7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7C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F7F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CB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C00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54A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2DA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015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3CB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914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AAB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EB0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A71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30DF7A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A4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72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BF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C50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BF73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13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B8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8E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A2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A0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31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0F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F4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DE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C9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9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92319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3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1E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BD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94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00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E5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9A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2A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D9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FE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2D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F81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C0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5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A3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F932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A5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4F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ED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09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4E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28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85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577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69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D4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E7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48FC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C6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0D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65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0D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A1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6C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33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17A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B0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C9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70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6B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7D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8D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7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62FE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41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BD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D9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16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9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3D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8F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C7B1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B75A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C6B8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C59279" w14:textId="37713734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11EE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B299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072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7804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1934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B764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6F0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37FE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FD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F3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18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12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90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12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D6A3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A6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E2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8B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52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DF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34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0BC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AE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DCE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315C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0F044B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3D0F044B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80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9D6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046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37E3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CF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89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A1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9E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FE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5AB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1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68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1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8382F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05C2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447C2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41C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FBA80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07FBA80C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73913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0739131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21E09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4521E09B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329B10" w14:textId="1CC59D5F" w:rsidR="000B647F" w:rsidRDefault="000B647F" w:rsidP="00944C3D">
                                  <w:fldSimple w:instr=" MERGEFIELD  aDMOD  \* MERGEFORMAT ">
                                    <w:r w:rsidR="00BE7EE3" w:rsidRPr="00BE7EE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3D329B10" w14:textId="1CC59D5F" w:rsidR="000B647F" w:rsidRDefault="000B647F" w:rsidP="00944C3D">
                            <w:fldSimple w:instr=" MERGEFIELD  aDMOD  \* MERGEFORMAT ">
                              <w:r w:rsidR="00BE7EE3" w:rsidRPr="00BE7EE3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5743CF" w14:textId="1A571E8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E7EE3" w:rsidRPr="00CD6EF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F5743CF" w14:textId="1A571E8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E7EE3" w:rsidRPr="00CD6EF2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0A7B34" w14:textId="3584A5C8" w:rsidR="000B647F" w:rsidRDefault="000B647F" w:rsidP="00944C3D">
                                  <w:fldSimple w:instr=" MERGEFIELD  aDRDO  \* MERGEFORMAT ">
                                    <w:r w:rsidR="00BE7EE3" w:rsidRPr="00BE7EE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10A7B34" w14:textId="3584A5C8" w:rsidR="000B647F" w:rsidRDefault="000B647F" w:rsidP="00944C3D">
                            <w:fldSimple w:instr=" MERGEFIELD  aDRDO  \* MERGEFORMAT ">
                              <w:r w:rsidR="00BE7EE3" w:rsidRPr="00BE7EE3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4C4723" w14:textId="31C5C9E0" w:rsidR="000B647F" w:rsidRDefault="000B647F" w:rsidP="00944C3D">
                                  <w:fldSimple w:instr=" MERGEFIELD  aDMDO  \* MERGEFORMAT ">
                                    <w:r w:rsidR="00BE7EE3" w:rsidRPr="00BE7EE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44C4723" w14:textId="31C5C9E0" w:rsidR="000B647F" w:rsidRDefault="000B647F" w:rsidP="00944C3D">
                            <w:fldSimple w:instr=" MERGEFIELD  aDMDO  \* MERGEFORMAT ">
                              <w:r w:rsidR="00BE7EE3" w:rsidRPr="00BE7EE3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06C52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5C7254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3EE6ED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C648F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FC648F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6AF73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36AF730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ED033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0ED0330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C247C3" w14:textId="34AB2A5B" w:rsidR="000B647F" w:rsidRDefault="000B647F" w:rsidP="00944C3D">
                                  <w:fldSimple w:instr=" MERGEFIELD  aDRDOo  \* MERGEFORMAT ">
                                    <w:r w:rsidR="00BE7EE3" w:rsidRPr="00BE7EE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0C247C3" w14:textId="34AB2A5B" w:rsidR="000B647F" w:rsidRDefault="000B647F" w:rsidP="00944C3D">
                            <w:fldSimple w:instr=" MERGEFIELD  aDRDOo  \* MERGEFORMAT ">
                              <w:r w:rsidR="00BE7EE3" w:rsidRPr="00BE7EE3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1E8D3C" w14:textId="774EA894" w:rsidR="000B647F" w:rsidRDefault="000B647F" w:rsidP="00944C3D">
                                  <w:fldSimple w:instr=" MERGEFIELD  aDMDO  \* MERGEFORMAT ">
                                    <w:r w:rsidR="00BE7EE3" w:rsidRPr="00BE7EE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681E8D3C" w14:textId="774EA894" w:rsidR="000B647F" w:rsidRDefault="000B647F" w:rsidP="00944C3D">
                            <w:fldSimple w:instr=" MERGEFIELD  aDMDO  \* MERGEFORMAT ">
                              <w:r w:rsidR="00BE7EE3" w:rsidRPr="00BE7EE3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AC1103" w14:textId="4B179D3E" w:rsidR="000B647F" w:rsidRDefault="000B647F" w:rsidP="00944C3D">
                                  <w:fldSimple w:instr=" MERGEFIELD  aDRODo  \* MERGEFORMAT ">
                                    <w:r w:rsidR="00BE7EE3" w:rsidRPr="00BE7EE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3AC1103" w14:textId="4B179D3E" w:rsidR="000B647F" w:rsidRDefault="000B647F" w:rsidP="00944C3D">
                            <w:fldSimple w:instr=" MERGEFIELD  aDRODo  \* MERGEFORMAT ">
                              <w:r w:rsidR="00BE7EE3" w:rsidRPr="00BE7EE3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F6257F" w14:textId="1139FFFD" w:rsidR="000B647F" w:rsidRDefault="000B647F" w:rsidP="00944C3D">
                                  <w:fldSimple w:instr=" MERGEFIELD  aDMOD  \* MERGEFORMAT ">
                                    <w:r w:rsidR="00BE7EE3" w:rsidRPr="00BE7EE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2F6257F" w14:textId="1139FFFD" w:rsidR="000B647F" w:rsidRDefault="000B647F" w:rsidP="00944C3D">
                            <w:fldSimple w:instr=" MERGEFIELD  aDMOD  \* MERGEFORMAT ">
                              <w:r w:rsidR="00BE7EE3" w:rsidRPr="00BE7EE3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1EE84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5C0B74B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275A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AED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584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F7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FE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8C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53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0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03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A9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FB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08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25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AD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36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FF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72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24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89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D8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D1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D8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2B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6C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E2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62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CE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1689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0E7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76B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CC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41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D0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7A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D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1C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0A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02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D1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F6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D5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88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B3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86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0E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8E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F14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16F1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F470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3CB0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19BD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3A8E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4333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D7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4B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7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BF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F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4A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9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A6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07CA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66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9D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89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1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A7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F9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08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0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77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7C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3F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44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15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9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8C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39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E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85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64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B7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6DC1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2D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87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DA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5E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CD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59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AD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D1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AB5A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5F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8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7E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77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34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0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93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22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A3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EC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45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6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16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52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E5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4D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13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1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87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85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815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ED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038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F1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D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3B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B8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38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A906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87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36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6C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B5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15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A8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BB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7C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E6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0D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C4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03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86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10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4F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75F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ED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49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ADD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138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1E5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829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B7C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640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6E0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6E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96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FE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9F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9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03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39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43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EDB0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81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02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3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1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17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08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50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25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30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4F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83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83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9C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62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EB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68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FB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76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B7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A8C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ED4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9A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E68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2D9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6C4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1FA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86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CB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36A4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03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CF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D8BF8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04D8BF80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4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D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71D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3C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E9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A9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08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13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08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8023E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78023E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0E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21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2DB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9F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3F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16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3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BA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26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9C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30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D5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93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7D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96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2C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C0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19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8A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7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21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92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DA2A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D22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F76A6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BA8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73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D66B02" w14:textId="525BF22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E7EE3" w:rsidRPr="00CD6EF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37913077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BD66B02" w14:textId="525BF22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E7EE3" w:rsidRPr="00CD6EF2">
                              <w:rPr>
                                <w:rFonts w:ascii="Arial" w:hAnsi="Arial" w:cs="Arial"/>
                                <w:noProof/>
                              </w:rPr>
                              <w:t>37913077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7F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F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4B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07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4B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C5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2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65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A2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0010AE" w14:textId="195F19B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E7EE3" w:rsidRPr="00CD6EF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2021709459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10010AE" w14:textId="195F19B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E7EE3" w:rsidRPr="00CD6EF2">
                              <w:rPr>
                                <w:rFonts w:ascii="Arial" w:hAnsi="Arial" w:cs="Arial"/>
                                <w:noProof/>
                              </w:rPr>
                              <w:t>2021709459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E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C0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D78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95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36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99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09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3D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A3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AE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3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05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93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46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CD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B6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CB9A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02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D14C0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2F6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D3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C2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D54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C2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2C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E9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6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CD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9D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29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DE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77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B8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1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A6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A1A8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C14C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0B53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B3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534D" w14:textId="401429F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E7EE3" w:rsidRPr="00CD6EF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Dlhé hony 1161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B64534D" w14:textId="401429F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E7EE3" w:rsidRPr="00CD6EF2">
                              <w:rPr>
                                <w:rFonts w:ascii="Arial" w:hAnsi="Arial" w:cs="Arial"/>
                                <w:noProof/>
                              </w:rPr>
                              <w:t>SVB Dlhé hony 1161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D1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15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C3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07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B9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1B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97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EA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74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F8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9F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1B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B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78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0C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93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1A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80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66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928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36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9D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28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62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3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76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3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9F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08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7D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12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4B9B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D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B84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85AF2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79E4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31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1C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4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C5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9B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0B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21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18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F4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5A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38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DD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E4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E0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C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87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08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29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F3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98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04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88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47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3FB6D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92E1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29E13B" w14:textId="6408044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E7EE3" w:rsidRPr="00CD6EF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Dlhé hony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729E13B" w14:textId="6408044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E7EE3" w:rsidRPr="00CD6EF2">
                              <w:rPr>
                                <w:rFonts w:ascii="Arial" w:hAnsi="Arial" w:cs="Arial"/>
                                <w:noProof/>
                              </w:rPr>
                              <w:t>Dlhé hony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BA5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71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A2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3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8D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3C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02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14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CF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14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45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4F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4C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F5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8E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89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98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BB3D09" w14:textId="612D17B6" w:rsidR="000B647F" w:rsidRDefault="000B647F" w:rsidP="00944C3D">
                                  <w:fldSimple w:instr=" MERGEFIELD  aSUB_ULICA_CISLO  \* MERGEFORMAT ">
                                    <w:r w:rsidR="00BE7EE3" w:rsidRPr="00BE7EE3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1161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7BB3D09" w14:textId="612D17B6" w:rsidR="000B647F" w:rsidRDefault="000B647F" w:rsidP="00944C3D">
                            <w:fldSimple w:instr=" MERGEFIELD  aSUB_ULICA_CISLO  \* MERGEFORMAT ">
                              <w:r w:rsidR="00BE7EE3" w:rsidRPr="00BE7EE3">
                                <w:rPr>
                                  <w:rFonts w:ascii="Arial" w:hAnsi="Arial" w:cs="Arial"/>
                                  <w:noProof/>
                                </w:rPr>
                                <w:t>1161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8D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90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C9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B7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B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55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3897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55B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90D8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2E7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DB44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4F132D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C455CF" w14:textId="6AFAAA0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E7EE3" w:rsidRPr="00CD6EF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55C455CF" w14:textId="6AFAAA0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E7EE3" w:rsidRPr="00CD6EF2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986A74" w14:textId="194B6F5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E7EE3" w:rsidRPr="00CD6EF2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32986A74" w14:textId="194B6F5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E7EE3" w:rsidRPr="00CD6EF2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39032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3BC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92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68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7671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61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B475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CF668B" w14:textId="4CDD0C8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3CF668B" w14:textId="4CDD0C8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DE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058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0E1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A01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EFB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8A5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037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C3C068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5D2A23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8F04D" w14:textId="5737230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6AF8F04D" w14:textId="5737230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A6B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C1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46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DF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E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93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10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A3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BE71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C7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AC01B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CB90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F8358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CDD14C" w14:textId="7948EC3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6CCDD14C" w14:textId="7948EC3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E1F58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95EF2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055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02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1C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0D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D1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48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E9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44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CF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76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FA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1E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BF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D1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DE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47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1D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BB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12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7D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5E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F1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D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11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2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B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FC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E35D1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146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C2949A" w14:textId="4C6B535D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BE7EE3">
              <w:rPr>
                <w:rFonts w:ascii="Arial" w:hAnsi="Arial"/>
                <w:lang w:eastAsia="sk-SK"/>
              </w:rPr>
              <w:t>30.3.2026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BCB9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0F0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4310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D6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B1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8136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783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68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E8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C5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C1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CBC0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25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969D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95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F6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71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1E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83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D4B0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97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3BAB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173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00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0E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3C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E2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9240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7E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3889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3C6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F1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D6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71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25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5F4B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9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24C2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03E7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BF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15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CF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A1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BB69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9B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35B7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4A8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0E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FE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8C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63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30D1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41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B96F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BD6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DB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A6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A8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5C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59D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46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0648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13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72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76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DF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CD7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F689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0B6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E2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12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EE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12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9E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B8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B9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ED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6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E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37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37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93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4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B6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F03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C47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B3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7C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2995D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25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89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323807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40444A7" w14:textId="77777777" w:rsidR="00944C3D" w:rsidRDefault="00944C3D" w:rsidP="00944C3D">
      <w:pPr>
        <w:rPr>
          <w:rFonts w:ascii="Arial" w:hAnsi="Arial"/>
        </w:rPr>
      </w:pPr>
    </w:p>
    <w:p w14:paraId="02CA71F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B82EC85" w14:textId="291AD3A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8B87159" w14:textId="05355BCC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6E15BAB" w14:textId="6B0F5D3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E867E04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89D69E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0F5F407C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9F54F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730A5A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F4A45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EC5CEF4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43991AA" w14:textId="594767FA" w:rsidR="00944C3D" w:rsidRPr="008D0433" w:rsidRDefault="00BE7EE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Jana Habánková</w:t>
            </w:r>
          </w:p>
        </w:tc>
        <w:tc>
          <w:tcPr>
            <w:tcW w:w="3260" w:type="dxa"/>
            <w:vAlign w:val="center"/>
          </w:tcPr>
          <w:p w14:paraId="3F95FE93" w14:textId="06376AC0" w:rsidR="00944C3D" w:rsidRPr="008D0433" w:rsidRDefault="00BE7EE3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785422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DAC36D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5A151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8B763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E6CA3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47BB46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4B87E2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71385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30566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E82C7F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0FFDA3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2639E7D" w14:textId="4777614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52C3FCD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3C6F53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2B9C1D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B4DB81B" w14:textId="61AA78B9" w:rsidR="00944C3D" w:rsidRDefault="00BE7EE3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1F9CD8B3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F320C4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1C5C8E8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1E0E54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26D5B9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7028A1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B28E64D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BB965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126FAF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19E90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8C04C6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B17D4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2C37FD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AF900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FEB03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9FF2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761E59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54FBC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27A080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6BBC3A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F1D23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BECBD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44FA5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4472A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0F07B5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4B7A0CD" w14:textId="227BF9B9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3A0B25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6E578BB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559DB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B8F372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0441202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E73C911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1AF57210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5257DF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36B88E9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1A5E68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E4E5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124E5D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A5F0A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F704A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01D9AF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72ED2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2E9728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B1BC1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2CA2B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0E819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36A7E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D69BD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C85EF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953AD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D36DE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32B365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BD08D23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AC32FE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D11E0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1D7B27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AE6185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84048F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53B7B7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5FCD20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F13620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5A401C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FE41BD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D0CA89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9ACD6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6BAC7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67AD79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1AD809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82A03C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EE0DA7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329DEE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858E4F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36CE9E44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65548F2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78059B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A1AE6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4510F6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DBF9B35" w14:textId="77777777" w:rsidTr="00503750">
        <w:trPr>
          <w:trHeight w:val="302"/>
        </w:trPr>
        <w:tc>
          <w:tcPr>
            <w:tcW w:w="4510" w:type="dxa"/>
          </w:tcPr>
          <w:p w14:paraId="2F9A6E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29D19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FD56F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A2021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14644E" w14:textId="77777777" w:rsidTr="00503750">
        <w:trPr>
          <w:trHeight w:val="302"/>
        </w:trPr>
        <w:tc>
          <w:tcPr>
            <w:tcW w:w="4510" w:type="dxa"/>
          </w:tcPr>
          <w:p w14:paraId="6AB239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25446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61BD1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44696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17A90E" w14:textId="77777777" w:rsidTr="00503750">
        <w:trPr>
          <w:trHeight w:val="302"/>
        </w:trPr>
        <w:tc>
          <w:tcPr>
            <w:tcW w:w="4510" w:type="dxa"/>
          </w:tcPr>
          <w:p w14:paraId="5058ED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EA61B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56B40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E94E4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13BBE5" w14:textId="77777777" w:rsidTr="00503750">
        <w:trPr>
          <w:trHeight w:val="302"/>
        </w:trPr>
        <w:tc>
          <w:tcPr>
            <w:tcW w:w="4510" w:type="dxa"/>
          </w:tcPr>
          <w:p w14:paraId="33BD77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68EBB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CAA81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430D9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9ADA22" w14:textId="77777777" w:rsidTr="00503750">
        <w:trPr>
          <w:trHeight w:val="327"/>
        </w:trPr>
        <w:tc>
          <w:tcPr>
            <w:tcW w:w="4510" w:type="dxa"/>
          </w:tcPr>
          <w:p w14:paraId="6D1BF7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500B1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6A852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273CD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2AF004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EAB5B6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EDF02B9" w14:textId="0927E07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C78276E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88D97F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B0B422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9F6D70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DA4B642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2F0E6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B780E1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0D81BF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C047EC2" w14:textId="77777777" w:rsidTr="00503750">
        <w:tc>
          <w:tcPr>
            <w:tcW w:w="2302" w:type="dxa"/>
            <w:vAlign w:val="center"/>
          </w:tcPr>
          <w:p w14:paraId="1DB6BA7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61C1C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F8CBF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5A224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86B3F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56314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52602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E4018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A49814D" w14:textId="77777777" w:rsidTr="00503750">
        <w:tc>
          <w:tcPr>
            <w:tcW w:w="15593" w:type="dxa"/>
            <w:gridSpan w:val="8"/>
            <w:vAlign w:val="center"/>
          </w:tcPr>
          <w:p w14:paraId="037FD6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A2973F3" w14:textId="77777777" w:rsidTr="00503750">
        <w:tc>
          <w:tcPr>
            <w:tcW w:w="2302" w:type="dxa"/>
            <w:vAlign w:val="center"/>
          </w:tcPr>
          <w:p w14:paraId="50F23C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814E416" w14:textId="7AB53F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7F13FB" w14:textId="107D22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2E64EB" w14:textId="074AB1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E251F4" w14:textId="5D2810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6EDB87" w14:textId="3E27D9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E8945F" w14:textId="54354D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0E18B" w14:textId="16F5B7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4847D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35225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169A291" w14:textId="713D31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C8E5F62" w14:textId="397373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EDE9C0" w14:textId="5FBB3D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2D3899" w14:textId="46D725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E13B38" w14:textId="1EE5FF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A9B413" w14:textId="06F3AB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6E29D9" w14:textId="7E860F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0E3A4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7F9E7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942D4CD" w14:textId="4FAFDA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7952" w14:textId="0DFD04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3CDEC8" w14:textId="4F4DD1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3B8E01" w14:textId="2431B5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C36CB1" w14:textId="536011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2DA236" w14:textId="464003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B4B846" w14:textId="61F919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19782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FDEC8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70C769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D15FD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AFBE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1F1F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01E4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896E7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426B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CA6CA30" w14:textId="77777777" w:rsidTr="00503750">
        <w:tc>
          <w:tcPr>
            <w:tcW w:w="2302" w:type="dxa"/>
            <w:vAlign w:val="center"/>
          </w:tcPr>
          <w:p w14:paraId="5F242E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A25C3CF" w14:textId="70A12F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D58FBF" w14:textId="473A70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F89164" w14:textId="0FCC2D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EE7E98" w14:textId="661E24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7B822F" w14:textId="3523AB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3E0D61" w14:textId="2EFA8B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9426F1" w14:textId="292726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B6D565" w14:textId="77777777" w:rsidTr="00503750">
        <w:tc>
          <w:tcPr>
            <w:tcW w:w="15593" w:type="dxa"/>
            <w:gridSpan w:val="8"/>
            <w:vAlign w:val="center"/>
          </w:tcPr>
          <w:p w14:paraId="75A756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E2DA437" w14:textId="77777777" w:rsidTr="00503750">
        <w:tc>
          <w:tcPr>
            <w:tcW w:w="2302" w:type="dxa"/>
            <w:vAlign w:val="center"/>
          </w:tcPr>
          <w:p w14:paraId="142543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49F68D2" w14:textId="4A8932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285467D" w14:textId="4A3C24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DE92C" w14:textId="4C3539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172CED" w14:textId="49B25C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2368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6605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4DBC553" w14:textId="3ECEAA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A8558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801D2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8F4A64E" w14:textId="3358FC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C9CCE36" w14:textId="2B30CE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9FB938" w14:textId="4C6CFF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917DBF" w14:textId="525314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91F1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EB026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C93FFB" w14:textId="44E19F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18AD3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AE5F1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272D826" w14:textId="6AF271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DAE1A0" w14:textId="2C7203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0E9D54" w14:textId="1B1B47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B67010" w14:textId="399F97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F5F9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97BB9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96D93C" w14:textId="22FBBE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CACC11" w14:textId="77777777" w:rsidTr="00503750">
        <w:tc>
          <w:tcPr>
            <w:tcW w:w="2302" w:type="dxa"/>
            <w:vAlign w:val="center"/>
          </w:tcPr>
          <w:p w14:paraId="05BAB9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778BEFA" w14:textId="240C86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437469" w14:textId="1040CA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D58FBA" w14:textId="01D53C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F79329" w14:textId="48DC11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D555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3A0B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BCB0D51" w14:textId="4BCD42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59FA31" w14:textId="77777777" w:rsidTr="00503750">
        <w:tc>
          <w:tcPr>
            <w:tcW w:w="15593" w:type="dxa"/>
            <w:gridSpan w:val="8"/>
            <w:vAlign w:val="center"/>
          </w:tcPr>
          <w:p w14:paraId="6A039A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174D885" w14:textId="77777777" w:rsidTr="00503750">
        <w:tc>
          <w:tcPr>
            <w:tcW w:w="2302" w:type="dxa"/>
            <w:vAlign w:val="center"/>
          </w:tcPr>
          <w:p w14:paraId="41DFE9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615E8FF" w14:textId="4933C3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985E78" w14:textId="0413FA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6D07A5" w14:textId="1613CA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CB2DEB" w14:textId="317DA8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AD5635" w14:textId="10D9F9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D0EDD1" w14:textId="680F6A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405E78" w14:textId="040268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269160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AA31F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EF328F9" w14:textId="05E09D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177DE48" w14:textId="07B48F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973384" w14:textId="719888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A0341C" w14:textId="4EB144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FBDD6E" w14:textId="4BF9BF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6A94D6" w14:textId="6E1023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DCA159" w14:textId="25A5FB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70508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AA3D2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9D4A1FB" w14:textId="49480E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56DE85" w14:textId="748FF9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A360F8" w14:textId="73723B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CBDCF7" w14:textId="176220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E8C586" w14:textId="510C68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EE7EB2" w14:textId="5DFE54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7F4469" w14:textId="3D9DBD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66923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9CD2E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F8FAC39" w14:textId="0441FD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5CECF29" w14:textId="3C0D9A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EE4A89" w14:textId="14038C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AE4029" w14:textId="1966F7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E04F4C" w14:textId="4042D0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4EC763" w14:textId="122A56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440453" w14:textId="2C335D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A4AF28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704D67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865564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BE06B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B7B4D92" w14:textId="617EF3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45BBFDD" w14:textId="31225F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DC7BCA" w14:textId="430D86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85F3FC" w14:textId="5CA8E6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EDF147" w14:textId="503F35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4DE578" w14:textId="139032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68FAAC" w14:textId="4B36D9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3CB56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2AC9C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F0E3F0" w14:textId="331518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652363" w14:textId="676367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0B6574" w14:textId="14B597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4000D6" w14:textId="709D61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6CE896" w14:textId="1B43B5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2389F9" w14:textId="4F4BDC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70FA3C" w14:textId="6FEB80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07EF94" w14:textId="77777777" w:rsidR="00944C3D" w:rsidRDefault="00944C3D" w:rsidP="00944C3D">
      <w:pPr>
        <w:rPr>
          <w:rFonts w:ascii="Arial" w:hAnsi="Arial"/>
          <w:b/>
        </w:rPr>
      </w:pPr>
    </w:p>
    <w:p w14:paraId="7A7F05C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21C1838" w14:textId="77777777" w:rsidTr="00503750">
        <w:tc>
          <w:tcPr>
            <w:tcW w:w="1944" w:type="dxa"/>
            <w:vAlign w:val="center"/>
          </w:tcPr>
          <w:p w14:paraId="760CF3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9E8C0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12F57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03352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BFA46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B5F14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9AEDF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4B7C3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8D17F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804B8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8193E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B8A42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62821DC" w14:textId="77777777" w:rsidTr="00503750">
        <w:tc>
          <w:tcPr>
            <w:tcW w:w="15685" w:type="dxa"/>
            <w:gridSpan w:val="12"/>
            <w:vAlign w:val="center"/>
          </w:tcPr>
          <w:p w14:paraId="1AD9F2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6B7D131" w14:textId="77777777" w:rsidTr="00503750">
        <w:tc>
          <w:tcPr>
            <w:tcW w:w="1944" w:type="dxa"/>
            <w:vAlign w:val="center"/>
          </w:tcPr>
          <w:p w14:paraId="3CA7CA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C1B875F" w14:textId="5BCCC2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724EEC7" w14:textId="73ABB7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EE902A9" w14:textId="6028A4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17FA57" w14:textId="1AF755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EBB9A4" w14:textId="14E81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3DA0D8" w14:textId="6DAC13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505743" w14:textId="6F049A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30622F" w14:textId="5B98EF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336B6E" w14:textId="2DD700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AD4A4E" w14:textId="05BF4D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D08692D" w14:textId="6D8331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9C38A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04E129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D0AB82F" w14:textId="66FAAB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F48C754" w14:textId="70BC17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613BCB5" w14:textId="04E172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3B2168" w14:textId="508640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7D485C" w14:textId="35BA31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4DA008" w14:textId="650490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0105A2" w14:textId="15D0A0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541F091" w14:textId="3FD154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B6C6E9" w14:textId="12A685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7F9C97D" w14:textId="6EA7A9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4B38904" w14:textId="7B524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CA4DBE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236C6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A613036" w14:textId="15E27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D837E13" w14:textId="47F821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888A5D9" w14:textId="533EF5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4F54EA" w14:textId="20E782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79821B" w14:textId="10EFD5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810B45" w14:textId="48CC5F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9A1828" w14:textId="694AA7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9D71F4" w14:textId="04E7C0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2952B0" w14:textId="24A014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5561ADB" w14:textId="2A7A54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3512A23" w14:textId="3E1596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88F15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B1541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979C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F05D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4782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0676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912E5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502EB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C060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E7C2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BE12E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8D1D2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491C0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CA2F73D" w14:textId="77777777" w:rsidTr="00503750">
        <w:tc>
          <w:tcPr>
            <w:tcW w:w="1944" w:type="dxa"/>
            <w:vAlign w:val="center"/>
          </w:tcPr>
          <w:p w14:paraId="2E9EDF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FE111FB" w14:textId="6FBE13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87B8C7F" w14:textId="421B4E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6C9B475" w14:textId="64DC1B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1CE1EB" w14:textId="3422C3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13C00C" w14:textId="156EF9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BB77BB" w14:textId="046BA1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ED25F1" w14:textId="2EDDC9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D53C56" w14:textId="54706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78620B" w14:textId="00BBAB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561FAF" w14:textId="3B5527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70A2E66" w14:textId="6E3985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126F66" w14:textId="77777777" w:rsidTr="00503750">
        <w:tc>
          <w:tcPr>
            <w:tcW w:w="15685" w:type="dxa"/>
            <w:gridSpan w:val="12"/>
            <w:vAlign w:val="center"/>
          </w:tcPr>
          <w:p w14:paraId="72F3C6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5CB1994" w14:textId="77777777" w:rsidTr="00503750">
        <w:tc>
          <w:tcPr>
            <w:tcW w:w="1944" w:type="dxa"/>
            <w:vAlign w:val="center"/>
          </w:tcPr>
          <w:p w14:paraId="1748425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A25FC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E6199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159E591" w14:textId="3ABACD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C8E3CA" w14:textId="6D71DC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D77674" w14:textId="27F83A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E81137" w14:textId="4C0802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E932FC" w14:textId="6418ED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55DCBD" w14:textId="6DE1ED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4022D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2A31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530A231" w14:textId="778DBD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62CF5C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BA10C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C5DB4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1DADB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244639" w14:textId="457368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A6C86F" w14:textId="6E95F5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641EFF" w14:textId="6AB06E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F05D9DA" w14:textId="01F0DD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E836964" w14:textId="645B93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6F226F" w14:textId="07C5A0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88A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29F1F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D7D4F95" w14:textId="248FAC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A48E2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8B9DA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CF313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43AA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8327758" w14:textId="566959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193FC9" w14:textId="05F9CB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B0F38A" w14:textId="502F32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7BAFBA" w14:textId="1893A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1114E0F" w14:textId="2B9E4C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EC66F8" w14:textId="7E7744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3729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E4FA6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0A47189" w14:textId="2706D5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E19440" w14:textId="77777777" w:rsidTr="00503750">
        <w:tc>
          <w:tcPr>
            <w:tcW w:w="1944" w:type="dxa"/>
            <w:vAlign w:val="center"/>
          </w:tcPr>
          <w:p w14:paraId="06EE51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FC8B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E12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158E7B" w14:textId="0DE811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07D2E9" w14:textId="76E4D1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330065" w14:textId="41BF59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A31508" w14:textId="0C0921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6AB4F1" w14:textId="75B334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AC3DB7" w14:textId="4DCC4B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C89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85161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50BC06B" w14:textId="393859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D1D6DF" w14:textId="77777777" w:rsidTr="00503750">
        <w:tc>
          <w:tcPr>
            <w:tcW w:w="15685" w:type="dxa"/>
            <w:gridSpan w:val="12"/>
            <w:vAlign w:val="center"/>
          </w:tcPr>
          <w:p w14:paraId="4F012A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C0D7C8F" w14:textId="77777777" w:rsidTr="00503750">
        <w:tc>
          <w:tcPr>
            <w:tcW w:w="1944" w:type="dxa"/>
            <w:vAlign w:val="center"/>
          </w:tcPr>
          <w:p w14:paraId="5F2D22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17F01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05BAE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83F581A" w14:textId="3B66A3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23A260" w14:textId="24730F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194145" w14:textId="153B2F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E9F2C6" w14:textId="1546C6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134F66" w14:textId="4207C2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D9E21B" w14:textId="3F832D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CC40EC8" w14:textId="54087D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877FAEE" w14:textId="11575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E24211" w14:textId="3CDD7C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6A932C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5C7079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1FF7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15578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083F70" w14:textId="7FC42B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76AC44" w14:textId="5FF889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DBB7ADA" w14:textId="609C69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64E857" w14:textId="7EF9A7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324811" w14:textId="3E7022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0394C3" w14:textId="0EC233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6EB57D" w14:textId="28BE45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353C2C" w14:textId="160C5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5253ED" w14:textId="3B32C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EA707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59CE4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EEEB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690DA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273EBF" w14:textId="60A0E8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9EEF7E" w14:textId="2F02C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5680E7" w14:textId="023EFE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9BE660" w14:textId="2793F5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E1BD26" w14:textId="754366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22578F" w14:textId="3BBFD1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85F36C" w14:textId="0254C8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6D8546C" w14:textId="3FFD9E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42B7313" w14:textId="3BD7B5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60173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9E8CF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3761E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5813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894D30F" w14:textId="450F77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071C981" w14:textId="0E6B5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4C38A7" w14:textId="420ABE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260986" w14:textId="649107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4855FD" w14:textId="538810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178B92" w14:textId="7EE5C8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5256DF" w14:textId="390673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2DBAC82" w14:textId="779BBF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75EF09" w14:textId="12FE1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5933E0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C6694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599682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727F2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8119C9" w14:textId="2B05F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DC6EB2B" w14:textId="10CE72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3389E79" w14:textId="76D8BE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246E3B" w14:textId="662B01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A5CB51" w14:textId="3D3699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759BE6" w14:textId="11A905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EA863F" w14:textId="78BED9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2CE180" w14:textId="4FB246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D3B155" w14:textId="715B6B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46EECF" w14:textId="1191AF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B444860" w14:textId="1F59A3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55FFD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93DCC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2CFC287" w14:textId="1873E4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669480" w14:textId="4FDCB2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55BDC14" w14:textId="154778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169C20" w14:textId="50B669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701538" w14:textId="661444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EAFBE2" w14:textId="1F3AAE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CDDC00" w14:textId="312FC6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D7DD01A" w14:textId="0A431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A56910" w14:textId="513D03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BC48C6" w14:textId="789515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440DC73" w14:textId="621ECF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43DF2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D58A8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A312ED1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9B06C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BDE01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1EF936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4629AC8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04C45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903DD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96FF1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5D8D9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B1909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1C0D7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DC4B2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E068B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D55BC9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2B3DD3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7DF3D2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2ED79B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91227E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6DF37BED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890C30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49680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6CC573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224733B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30E629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8CF73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999F3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26BC07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656F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D6257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0B0C9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D88F9B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082F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B1190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BDA54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C0A0F5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FA606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2C8E287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8504D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BC535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7A022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545D7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376D5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0F06E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E04367A" w14:textId="77777777" w:rsidTr="00503750">
        <w:trPr>
          <w:trHeight w:val="1073"/>
        </w:trPr>
        <w:tc>
          <w:tcPr>
            <w:tcW w:w="3614" w:type="dxa"/>
            <w:vMerge/>
          </w:tcPr>
          <w:p w14:paraId="5FA71E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95741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376B1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B8CAA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E7A7A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BB066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94F9B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F398671" w14:textId="77777777" w:rsidTr="00503750">
        <w:trPr>
          <w:trHeight w:val="283"/>
        </w:trPr>
        <w:tc>
          <w:tcPr>
            <w:tcW w:w="3614" w:type="dxa"/>
          </w:tcPr>
          <w:p w14:paraId="72AAB7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A55E5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C45F4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2C17D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F308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94BE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E6622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BF37212" w14:textId="77777777" w:rsidTr="00503750">
        <w:trPr>
          <w:trHeight w:val="283"/>
        </w:trPr>
        <w:tc>
          <w:tcPr>
            <w:tcW w:w="3614" w:type="dxa"/>
          </w:tcPr>
          <w:p w14:paraId="1CE767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6A55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E69F2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19A93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1657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3024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7F924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9F5C2FB" w14:textId="77777777" w:rsidTr="00503750">
        <w:trPr>
          <w:trHeight w:val="283"/>
        </w:trPr>
        <w:tc>
          <w:tcPr>
            <w:tcW w:w="3614" w:type="dxa"/>
          </w:tcPr>
          <w:p w14:paraId="556C08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C86BA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79A77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BF6B3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628C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9A4BF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514C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446192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040FF9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116B21E1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89ACD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5D7F7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93C7C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07A40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D0BA7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3364A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4D7BF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3DD19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42959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30E6EF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5FF6D3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9D8908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C4B1B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3E33A42" w14:textId="2C38D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3EE253" w14:textId="2C28A7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7D56A7" w14:textId="44619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722FF7" w14:textId="3D4400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A6F4C4" w14:textId="15A794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08DB78" w14:textId="596B58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D86363" w14:textId="2C5007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66989CF" w14:textId="0900FD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FDAB7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42E86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7FB2F28" w14:textId="6AC99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4CCB13" w14:textId="021C81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1784ED" w14:textId="522F56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533696" w14:textId="2970C7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620510" w14:textId="41C753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91838" w14:textId="57F67A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D2FB46" w14:textId="3D4AAA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0FEB1F4" w14:textId="672D5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CA80C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FA8D0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A423CF2" w14:textId="63439C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28C8A3" w14:textId="67963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A5DBF2" w14:textId="3EB970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F3BEBC" w14:textId="642F32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E91AD3" w14:textId="64D7AF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6D31D" w14:textId="73BA3A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CDDDCC" w14:textId="11A963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4C2A1EB" w14:textId="3DEAF9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DDA4E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BBF6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DEA08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6621E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38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847C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EB26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E7A9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03D16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297DB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E12D75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00B675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0893EE4" w14:textId="387E36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3E7E15" w14:textId="1E6ECE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77A986" w14:textId="5F41A6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AF2E82" w14:textId="49F543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97E6E0" w14:textId="41023C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80FB50" w14:textId="10BB0F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60109" w14:textId="0A4EAB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D268FF" w14:textId="4712E7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58626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3DC73E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6399D4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8C2F2D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9E9EBA7" w14:textId="0E8802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025A8D" w14:textId="0FBA2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58E136" w14:textId="330B80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C4B68C" w14:textId="378C90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9C0236" w14:textId="64254B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D93EF" w14:textId="0699D7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F0E1C8" w14:textId="29E8C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12AB11" w14:textId="3526E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FC81D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5412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34ED576" w14:textId="636CE0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5FE044" w14:textId="7E7138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2B66B8" w14:textId="1F7198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108EC4" w14:textId="552620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41BA96" w14:textId="4619CF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9FEDFA" w14:textId="395D9C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794F6F" w14:textId="627CF5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E93756" w14:textId="32534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88C7B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0DAC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9B01D85" w14:textId="7D4ACB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696936" w14:textId="04C9C8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F5F3B0" w14:textId="56DD00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2942F" w14:textId="307BF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BA29F" w14:textId="30DD47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AA758C" w14:textId="3070A0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6C2FC8" w14:textId="433163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1720724" w14:textId="034E0B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7BFDD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063B1C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BA896A1" w14:textId="43497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A78F2E" w14:textId="09AC4A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2CB8BE" w14:textId="3C267E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B8337B" w14:textId="671ABE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9BC315" w14:textId="3D7BAB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97EED2" w14:textId="78C2AF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B1C13C" w14:textId="66C8B9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A4EF78F" w14:textId="5F3C46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D092B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9C6199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E8BC7D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F986C2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57A5543" w14:textId="5BD341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25A230" w14:textId="1D568D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CBE3C6" w14:textId="01FE61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EE290D" w14:textId="06859D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A9B6F4" w14:textId="1BE7E7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DCA9AD" w14:textId="2C22BA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660F11" w14:textId="640245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15CC202" w14:textId="367DD0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5FC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37DE8A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0534A4D" w14:textId="5D1D34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563A94" w14:textId="4A8296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11E1A2" w14:textId="386922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09E197" w14:textId="5170E4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201A40" w14:textId="1893D2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9BCC29" w14:textId="478BC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F42299" w14:textId="303E93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E04264" w14:textId="5A6FD8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18666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1E85D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900866F" w14:textId="37E7841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4320C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0A92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A935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7F4D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BBF1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1FEB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A2B7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5EED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C738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CB9E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7D78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7764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4A33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9D7E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02946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0424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EA27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EED86C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19F17B9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01FB10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AD6B9C6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3DF27222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5AA1BA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096FEA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257B53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073C47D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2E9C51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2189648" w14:textId="77777777" w:rsidTr="00503750">
        <w:trPr>
          <w:trHeight w:val="437"/>
        </w:trPr>
        <w:tc>
          <w:tcPr>
            <w:tcW w:w="2594" w:type="dxa"/>
          </w:tcPr>
          <w:p w14:paraId="191154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48D9E32E" w14:textId="1B3C123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9ED43EF" w14:textId="0BBD027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E541B10" w14:textId="5312BB9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B9F1C97" w14:textId="2F71141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606652D" w14:textId="77777777" w:rsidTr="00503750">
        <w:trPr>
          <w:trHeight w:val="420"/>
        </w:trPr>
        <w:tc>
          <w:tcPr>
            <w:tcW w:w="2594" w:type="dxa"/>
          </w:tcPr>
          <w:p w14:paraId="344A48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20D242A7" w14:textId="00EC647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D53D08B" w14:textId="32809A8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3743019" w14:textId="4F0DBA2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B66137D" w14:textId="22AE81D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FB4DACA" w14:textId="77777777" w:rsidTr="00503750">
        <w:trPr>
          <w:trHeight w:val="630"/>
        </w:trPr>
        <w:tc>
          <w:tcPr>
            <w:tcW w:w="2594" w:type="dxa"/>
          </w:tcPr>
          <w:p w14:paraId="3E641C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21AFF4CD" w14:textId="59AFC33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64F2A65" w14:textId="620F3DC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61A614C" w14:textId="014398B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D137D25" w14:textId="516330D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8A7DE70" w14:textId="77777777" w:rsidTr="00503750">
        <w:trPr>
          <w:trHeight w:val="420"/>
        </w:trPr>
        <w:tc>
          <w:tcPr>
            <w:tcW w:w="2594" w:type="dxa"/>
          </w:tcPr>
          <w:p w14:paraId="583A7C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56BCBF38" w14:textId="732C714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200B4BE" w14:textId="3E31442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02297FF" w14:textId="14ACACF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A2DC33E" w14:textId="2BDCD4A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E7D68B4" w14:textId="77777777" w:rsidTr="00503750">
        <w:trPr>
          <w:trHeight w:val="437"/>
        </w:trPr>
        <w:tc>
          <w:tcPr>
            <w:tcW w:w="2594" w:type="dxa"/>
          </w:tcPr>
          <w:p w14:paraId="0B0D62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1B83E81A" w14:textId="50D6B81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E6BDE26" w14:textId="7012151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B363430" w14:textId="3499653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97D1437" w14:textId="799FFAD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BFB48EE" w14:textId="77777777" w:rsidTr="00503750">
        <w:trPr>
          <w:trHeight w:val="420"/>
        </w:trPr>
        <w:tc>
          <w:tcPr>
            <w:tcW w:w="2594" w:type="dxa"/>
          </w:tcPr>
          <w:p w14:paraId="2C26C2B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6608D419" w14:textId="5E573AB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BBDB951" w14:textId="721E36F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87B4A64" w14:textId="13768AE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CE1C2CE" w14:textId="290DE80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229A21C" w14:textId="77777777" w:rsidR="00944C3D" w:rsidRDefault="00944C3D" w:rsidP="00944C3D">
      <w:pPr>
        <w:rPr>
          <w:rFonts w:ascii="Arial" w:hAnsi="Arial"/>
          <w:b/>
        </w:rPr>
      </w:pPr>
    </w:p>
    <w:p w14:paraId="723CE93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556EC7E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25CC6D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2E8625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B5D6A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79C1E2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1E2AA7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99E5E77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52BB91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00B707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8B599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9BE6E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422BB3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2B9AD2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6D93C9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99B4F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641BE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0CCC08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6C9328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647FD2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16BFF4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D00A6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6E009F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6EFC57D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61C407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868BB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4E02E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1AA62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3662B6C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E89DBA9" w14:textId="77777777" w:rsidTr="00503750">
        <w:tc>
          <w:tcPr>
            <w:tcW w:w="2835" w:type="dxa"/>
            <w:vAlign w:val="center"/>
          </w:tcPr>
          <w:p w14:paraId="719C99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FBDEB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401B5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0AEC4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BBD36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4EF61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8D54CBD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9BCB8B6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807018B" w14:textId="4304579F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D3331F" w14:textId="50678061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5D0F3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1E956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56DFD2" w14:textId="5144CE3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59B0BB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9EDB3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EFE6D07" w14:textId="07280E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A9968A" w14:textId="124A46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00D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10BB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E4172C" w14:textId="12E09F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5919C1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0ADD9C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2D6088A" w14:textId="5DEDFE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1297B0" w14:textId="2E1934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51F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8A66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8368D1" w14:textId="70A9CE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EF2F6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F3DD6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2591C13" w14:textId="56DE8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96C92A" w14:textId="75CAD9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B01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4695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E3CAFE" w14:textId="146531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8BA5AB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5FAD7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3334C86" w14:textId="0DCD44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0B6281" w14:textId="180B43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CEE7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82B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E810438" w14:textId="619F2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EA2CD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65F7C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8321309" w14:textId="3FFF77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111CCE" w14:textId="4C0A85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8AF1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539C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B7E572" w14:textId="3DCFC2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5299D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9C7198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62C5AB0" w14:textId="557A4FC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A006C0" w14:textId="573486E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2FD46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F47FC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D6178F" w14:textId="10ECF11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EE5F77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752BEEE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C73AD97" w14:textId="7F08593E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CD760E2" w14:textId="77777777" w:rsidR="00944C3D" w:rsidRDefault="00944C3D" w:rsidP="00944C3D">
      <w:pPr>
        <w:rPr>
          <w:rFonts w:ascii="Arial" w:hAnsi="Arial"/>
          <w:b/>
        </w:rPr>
      </w:pPr>
    </w:p>
    <w:p w14:paraId="2DAC8E93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3616793" w14:textId="77777777" w:rsidTr="00503750">
        <w:tc>
          <w:tcPr>
            <w:tcW w:w="2835" w:type="dxa"/>
            <w:vAlign w:val="center"/>
          </w:tcPr>
          <w:p w14:paraId="4FE67A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7F211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CA051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2D7528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0298EF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403A9B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70694A0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ACF2D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2917ECF6" w14:textId="505E80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EA6C51" w14:textId="145EB9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4A1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341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0510FB" w14:textId="3FFD7D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BD65A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2497D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8674A5D" w14:textId="4800F4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9C9692" w14:textId="2A2077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492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A232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66D8CC0" w14:textId="4A3D56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7A4F8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3F0E7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BEADF77" w14:textId="17EDEB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8BD224" w14:textId="1F57B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097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2490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B846A0" w14:textId="0E6D72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EF0F0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D49BA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0979104" w14:textId="7EE58A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A33221" w14:textId="5665F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C6D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2E98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A17AC0" w14:textId="181C34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0E517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720ACB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B8E468A" w14:textId="09B0545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4EB1C" w14:textId="1603933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2C55E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E7883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62240F" w14:textId="68481D8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558A33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47B46E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413C2510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585C13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F6F05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108F708" w14:textId="77777777" w:rsidTr="00503750">
        <w:trPr>
          <w:trHeight w:val="699"/>
        </w:trPr>
        <w:tc>
          <w:tcPr>
            <w:tcW w:w="3502" w:type="dxa"/>
            <w:vMerge/>
          </w:tcPr>
          <w:p w14:paraId="3B66A4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BD07C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84A9A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3C6070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FF9A3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6F31B4C" w14:textId="454CB16B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76B206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A4CDE9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F0941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112A7DB" w14:textId="7967C37B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3BE659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4FDE66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205689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489E868" w14:textId="3CEFBDB0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9A5B4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B7C14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34A06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4879DC64" w14:textId="77777777" w:rsidTr="00503750">
        <w:trPr>
          <w:trHeight w:val="593"/>
        </w:trPr>
        <w:tc>
          <w:tcPr>
            <w:tcW w:w="3497" w:type="dxa"/>
          </w:tcPr>
          <w:p w14:paraId="17F97D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95771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AA073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272779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08CB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722D42" w14:textId="339CB7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3F0A14" w14:textId="1879D1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F18C4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62728F" w14:textId="0957418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7D1B349" w14:textId="4B419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D7E178" w14:textId="5FA354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52881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39FC89A" w14:textId="0B2B10C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DF8DFE" w14:textId="15BEF9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571F23" w14:textId="6707D8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A7390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03A9B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36CD84A" w14:textId="7ACCAD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B277B5" w14:textId="75AFBA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57737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431544" w14:textId="238D86D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9377D8" w14:textId="125D97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695E68" w14:textId="7D9197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E8CE3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AF50169" w14:textId="01DC562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443CB92" w14:textId="7AC3E9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E5833E" w14:textId="1DB887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B893C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03D0F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1968E7E" w14:textId="4A7B39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E53F42" w14:textId="57ADCA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114E1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40A1A1B" w14:textId="612615C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982500" w14:textId="4D7FD6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D02466" w14:textId="49564E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A95F5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EED8DA" w14:textId="557F596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101D1A6" w14:textId="59833F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D4BED2" w14:textId="20E0A0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479C45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DBAAF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DE4B129" w14:textId="60F068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6D3999" w14:textId="5D0977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45E2B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C42B5F1" w14:textId="2C711EC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4AC533" w14:textId="137697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7C2FE2" w14:textId="169F28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E7D3A6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416883B" w14:textId="32F4D5A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74F070" w14:textId="7D78DE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38D8F5" w14:textId="77F240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AF33F6" w14:textId="77777777" w:rsidR="00944C3D" w:rsidRDefault="00944C3D" w:rsidP="00944C3D">
      <w:pPr>
        <w:rPr>
          <w:rFonts w:ascii="Arial" w:hAnsi="Arial"/>
          <w:b/>
        </w:rPr>
      </w:pPr>
    </w:p>
    <w:p w14:paraId="3F694819" w14:textId="77777777" w:rsidR="00944C3D" w:rsidRDefault="00944C3D" w:rsidP="00944C3D">
      <w:pPr>
        <w:rPr>
          <w:rFonts w:ascii="Arial" w:hAnsi="Arial"/>
          <w:b/>
        </w:rPr>
      </w:pPr>
    </w:p>
    <w:p w14:paraId="44FFB7DB" w14:textId="77777777" w:rsidR="00944C3D" w:rsidRDefault="00944C3D" w:rsidP="00944C3D">
      <w:pPr>
        <w:rPr>
          <w:rFonts w:ascii="Arial" w:hAnsi="Arial"/>
          <w:b/>
        </w:rPr>
      </w:pPr>
    </w:p>
    <w:p w14:paraId="213D1F0F" w14:textId="77777777" w:rsidR="00944C3D" w:rsidRDefault="00944C3D" w:rsidP="00944C3D">
      <w:pPr>
        <w:rPr>
          <w:rFonts w:ascii="Arial" w:hAnsi="Arial"/>
          <w:b/>
        </w:rPr>
      </w:pPr>
    </w:p>
    <w:p w14:paraId="40DD356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546F48F1" w14:textId="77777777" w:rsidTr="00503750">
        <w:tc>
          <w:tcPr>
            <w:tcW w:w="2622" w:type="dxa"/>
            <w:vAlign w:val="center"/>
          </w:tcPr>
          <w:p w14:paraId="015677A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D39F7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3E13F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359D8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8C8A5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46FB8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D0091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9E6C4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4FD4C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C19F0D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C4E1F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0B2EEE5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A3A70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6EF248E7" w14:textId="7C82C9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E3C272" w14:textId="5A65DA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A78B6C" w14:textId="19F569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9C7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E6CC0E" w14:textId="7BD4D0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0C0F77" w14:textId="77777777" w:rsidTr="00503750">
        <w:tc>
          <w:tcPr>
            <w:tcW w:w="2622" w:type="dxa"/>
            <w:vAlign w:val="center"/>
          </w:tcPr>
          <w:p w14:paraId="227A04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DF94F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06C6607" w14:textId="60A2C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992E3AB" w14:textId="54DDF6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35221E" w14:textId="6C629B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6A8A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47942B" w14:textId="23AE72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F945F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4B9F3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CC0CE86" w14:textId="60CAF1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BBFB8E7" w14:textId="6D9A6F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25680A" w14:textId="10B294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14ED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E14AA4" w14:textId="22603F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AE99F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6FE5D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762C8AA" w14:textId="17F6B1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3B8E725" w14:textId="2701FF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883190" w14:textId="177B1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E220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13263C" w14:textId="5485A9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597084" w14:textId="77777777" w:rsidTr="00503750">
        <w:tc>
          <w:tcPr>
            <w:tcW w:w="2622" w:type="dxa"/>
            <w:vAlign w:val="center"/>
          </w:tcPr>
          <w:p w14:paraId="1E54C4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4F269E9" w14:textId="544FD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23573.00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D5F027" w14:textId="408C8B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37254.00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6AE035" w14:textId="44BEC6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27928.00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283B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7F8D37" w14:textId="43C6EA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32899.00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91279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3E43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EACC33F" w14:textId="5B1953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CB3941" w14:textId="70E3FC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6045B5" w14:textId="2D25AA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5F1B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ACFDCA" w14:textId="5535EE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D3DF11" w14:textId="77777777" w:rsidTr="00503750">
        <w:tc>
          <w:tcPr>
            <w:tcW w:w="2622" w:type="dxa"/>
            <w:vAlign w:val="center"/>
          </w:tcPr>
          <w:p w14:paraId="34A9AE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C8C66D0" w14:textId="41CC9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15131AC" w14:textId="4EF7D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EB73EC" w14:textId="4D7606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CACF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85106D" w14:textId="30A1FE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9B1B3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221753B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44C0380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16F20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F4F4DA9" w14:textId="574BFA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0632855" w14:textId="7174B7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0F19D8" w14:textId="751B50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5F7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C8A072" w14:textId="08A392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4AB30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D31BC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806684E" w14:textId="6F593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DC2811" w14:textId="77AF50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F9E2B3" w14:textId="7B003F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7AD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C3CEC85" w14:textId="31AD74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3EF6B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4C433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5F1A7B5" w14:textId="06105C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BB9934" w14:textId="2F1C72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F1408D" w14:textId="699F34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462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6693C0" w14:textId="7390C8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49F477" w14:textId="77777777" w:rsidTr="00503750">
        <w:tc>
          <w:tcPr>
            <w:tcW w:w="2622" w:type="dxa"/>
            <w:vAlign w:val="center"/>
          </w:tcPr>
          <w:p w14:paraId="6C8B3B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3487839D" w14:textId="4324EA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DD0E9A3" w14:textId="4243D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9FF69E" w14:textId="56C135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C4F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E58C72" w14:textId="79134F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4B3C8B" w14:textId="77777777" w:rsidTr="00503750">
        <w:tc>
          <w:tcPr>
            <w:tcW w:w="2622" w:type="dxa"/>
            <w:vAlign w:val="center"/>
          </w:tcPr>
          <w:p w14:paraId="7C3447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C9D7F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136B5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D56A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7651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3333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E35608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A5E7D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5F54201" w14:textId="1DBCDFA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b/>
                <w:noProof/>
                <w:sz w:val="18"/>
                <w:szCs w:val="18"/>
              </w:rPr>
              <w:t>23573.00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F1D03E" w14:textId="5048922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b/>
                <w:noProof/>
                <w:sz w:val="18"/>
                <w:szCs w:val="18"/>
              </w:rPr>
              <w:t>37254.00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CEB6FC" w14:textId="145C364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b/>
                <w:noProof/>
                <w:sz w:val="18"/>
                <w:szCs w:val="18"/>
              </w:rPr>
              <w:t>27928.00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4EC0E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4C4D11" w14:textId="7A578DD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b/>
                <w:noProof/>
                <w:sz w:val="18"/>
                <w:szCs w:val="18"/>
              </w:rPr>
              <w:t>32899.00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0C46B8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A5E60F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5DD9B65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1BB3A7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6BF2420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AE2AA6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34215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EEFA6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3B121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4B0445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C961C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324E6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6F5BE6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832F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D9FF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737B76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DACD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BA6AC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89E100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4C9FA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159D0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B358C1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7277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94C9B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50A5BD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1A0B5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6A3FB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21A7C2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68D2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319EE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9AB159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68D5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6F712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9540C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6E002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E07A4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6C032E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31B3E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093E3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EA3F66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BE136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CE710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ED27BB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2638B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A006B6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DA3B62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59E76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A0FDD2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2CC84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8FA43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D9CF9E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545D7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0CE53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0C29E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35084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93B5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D9CD8C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D95EB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8AAE3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94A061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48390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13D76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93AFE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72EE3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C01AF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CD6EDF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029D8F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75A16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BBD90D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26A1FD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1FE21E28" w14:textId="77777777" w:rsidTr="00503750">
        <w:tc>
          <w:tcPr>
            <w:tcW w:w="2835" w:type="dxa"/>
            <w:vAlign w:val="center"/>
          </w:tcPr>
          <w:p w14:paraId="5C5504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4A04A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44FE2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7B09F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DEFD6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50730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832F9BE" w14:textId="77777777" w:rsidTr="00503750">
        <w:tc>
          <w:tcPr>
            <w:tcW w:w="2835" w:type="dxa"/>
            <w:vAlign w:val="center"/>
          </w:tcPr>
          <w:p w14:paraId="40ABB3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61DC66C" w14:textId="11D383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1D5E2" w14:textId="0959DA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86FEDD" w14:textId="44BFE6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C54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681D24" w14:textId="00A313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044AB2" w14:textId="77777777" w:rsidTr="00503750">
        <w:tc>
          <w:tcPr>
            <w:tcW w:w="2835" w:type="dxa"/>
            <w:vAlign w:val="center"/>
          </w:tcPr>
          <w:p w14:paraId="36A3DE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78A14AD" w14:textId="07B1FB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481208" w14:textId="18ED2B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886F0" w14:textId="710F10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8D6A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35A4E8" w14:textId="207197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F64118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DB276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279765A" w14:textId="65AA199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BE30CA" w14:textId="5E84999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283E8" w14:textId="22C55D0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6B42E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F2A023" w14:textId="229DC1E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953113D" w14:textId="77777777" w:rsidTr="00503750">
        <w:tc>
          <w:tcPr>
            <w:tcW w:w="2835" w:type="dxa"/>
            <w:vAlign w:val="center"/>
          </w:tcPr>
          <w:p w14:paraId="3E2C22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E37D1D9" w14:textId="75649A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7A473F" w14:textId="2A4A39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0C3ECA" w14:textId="4C210E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D18B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DF79DF" w14:textId="166870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06B660" w14:textId="77777777" w:rsidTr="00503750">
        <w:tc>
          <w:tcPr>
            <w:tcW w:w="2835" w:type="dxa"/>
            <w:vAlign w:val="center"/>
          </w:tcPr>
          <w:p w14:paraId="32C937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C74BA4C" w14:textId="4B661C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1BDEF5" w14:textId="0BB07B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4545D5" w14:textId="10FDA2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94B4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D4CE9A" w14:textId="39AB25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735AA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F8F3E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56AA044" w14:textId="220CA91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93023B" w14:textId="231A9D9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C96DBF" w14:textId="3572D6E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8409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7A1B3B" w14:textId="18DF728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4235BF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569D00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75E4CB9" w14:textId="1F0FEF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B2272F" w14:textId="386FCD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95DE9C" w14:textId="586A21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89E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00A18C" w14:textId="7126E4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C14E1F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82C903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18D5D0CE" w14:textId="77777777" w:rsidTr="00503750">
        <w:tc>
          <w:tcPr>
            <w:tcW w:w="2552" w:type="dxa"/>
            <w:vAlign w:val="center"/>
          </w:tcPr>
          <w:p w14:paraId="20A4D0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6DDE3A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016B8F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167179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1A4309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643EB9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5DB820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B45C8C" w14:textId="13A136F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14F59F3" w14:textId="4113A59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258.00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C3A991D" w14:textId="1733970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299.00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F10E593" w14:textId="349D044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-41.00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3ADE09A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6B168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6F1335F8" w14:textId="055CE87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4F0A5E2F" w14:textId="48D3EEF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5BCC0AE9" w14:textId="651BF3A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DCB84AE" w14:textId="4415A4D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08E422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C8D5DB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9C5F4AF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651E7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F3044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85164C4" w14:textId="77777777" w:rsidTr="00503750">
        <w:tc>
          <w:tcPr>
            <w:tcW w:w="4395" w:type="dxa"/>
            <w:vMerge/>
          </w:tcPr>
          <w:p w14:paraId="4A48C4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4B0D8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F6171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8FFCBE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59372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48BDF39" w14:textId="4375CC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  <w:lang w:eastAsia="sk-SK"/>
              </w:rPr>
              <w:t>800.00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FF80D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8A6CF5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83DE4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97BEFC3" w14:textId="635CEA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  <w:lang w:eastAsia="sk-SK"/>
              </w:rPr>
              <w:t>9051.37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A9D6E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CE3F986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26DDC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B9EF00E" w14:textId="18EB275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b/>
                <w:noProof/>
                <w:sz w:val="18"/>
                <w:szCs w:val="18"/>
              </w:rPr>
              <w:t>9851.37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B6C18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3712CB1" w14:textId="77777777" w:rsidTr="00503750">
        <w:tc>
          <w:tcPr>
            <w:tcW w:w="4395" w:type="dxa"/>
            <w:vAlign w:val="center"/>
          </w:tcPr>
          <w:p w14:paraId="00E870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021A155" w14:textId="2C6C1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373EC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D562C60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7CC63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71435F3" w14:textId="12CB03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D666C5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7BF8B8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DF14D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D3B9238" w14:textId="494F526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6556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D36114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A58957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36A7F8F" w14:textId="243B309F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b/>
                <w:noProof/>
                <w:sz w:val="18"/>
                <w:szCs w:val="18"/>
              </w:rPr>
              <w:t>108745.00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7AC6F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E4258EB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4259EDB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56B5CD5C" w14:textId="77777777" w:rsidTr="00503750">
        <w:tc>
          <w:tcPr>
            <w:tcW w:w="4395" w:type="dxa"/>
            <w:vAlign w:val="center"/>
          </w:tcPr>
          <w:p w14:paraId="0F013DC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DAAD86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3C9F3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108AF94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1794395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C6855D6" w14:textId="274DC80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9B1B20F" w14:textId="1BD0120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C5A8BD5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544C1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9C2BA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855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6B1949B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8B3165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96DB9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1654F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538A910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59EAA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13034A1C" w14:textId="184C355D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03ED331" w14:textId="7B7E9FA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8946A60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9BA8F5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51B1F71" w14:textId="42755F0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C920345" w14:textId="5E11EE0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C1A58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F86F9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8DE6A4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E6566D4" w14:textId="77777777" w:rsidTr="00503750">
        <w:tc>
          <w:tcPr>
            <w:tcW w:w="1843" w:type="dxa"/>
            <w:vAlign w:val="center"/>
          </w:tcPr>
          <w:p w14:paraId="17A0A90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981F71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9F217D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78A243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99C554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D7F817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F95BC4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1433414" w14:textId="77777777" w:rsidTr="00503750">
        <w:tc>
          <w:tcPr>
            <w:tcW w:w="1843" w:type="dxa"/>
            <w:vAlign w:val="center"/>
          </w:tcPr>
          <w:p w14:paraId="7326CE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2C425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E16F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6E6E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F8AC1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1D60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F99E8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87A6BA5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A319B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C39FF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112D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1AC7A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C6A33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52FD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D599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FF525AA" w14:textId="77777777" w:rsidTr="00503750">
        <w:tc>
          <w:tcPr>
            <w:tcW w:w="1843" w:type="dxa"/>
            <w:vAlign w:val="center"/>
          </w:tcPr>
          <w:p w14:paraId="0B8083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C4CB7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19F8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6BAB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69815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701A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BBA6A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4DAD380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AB2D2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9353B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45BC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524F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0B8A4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87A0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2D672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24D84E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9F0C64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4F306B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5505B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C97E5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F00E4A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5025F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CE66E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2F07ED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F3FC22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02CDB4A0" w14:textId="77777777" w:rsidTr="00503750">
        <w:trPr>
          <w:trHeight w:val="664"/>
        </w:trPr>
        <w:tc>
          <w:tcPr>
            <w:tcW w:w="3372" w:type="dxa"/>
          </w:tcPr>
          <w:p w14:paraId="6C08DC5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AF8CA1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56DDD4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61D8AD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896FF7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3D371EB" w14:textId="67651C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C60E41" w14:textId="0DA399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96C9D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664088F" w14:textId="27D45E7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6A94776" w14:textId="697ADE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278143" w14:textId="16FDA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C31E0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0CB4462" w14:textId="1DD6134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0B2B50" w14:textId="22E1DA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894905" w14:textId="3FCA5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0E1516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564F13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C8793C4" w14:textId="1C0C6A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3CA18B" w14:textId="525E87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7B6D6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C4B9A52" w14:textId="63E2963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B6C37DE" w14:textId="2C430C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A83810" w14:textId="633720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81A0F2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3207C47" w14:textId="3AAB8F7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04CAB2A" w14:textId="7C71AA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4F33C3" w14:textId="225751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084D5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A8BCBF5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6D3EBC22" w14:textId="77777777" w:rsidTr="00503750">
        <w:tc>
          <w:tcPr>
            <w:tcW w:w="2835" w:type="dxa"/>
            <w:vAlign w:val="center"/>
          </w:tcPr>
          <w:p w14:paraId="601C6F8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3DEFCC9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3886CF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3C8E46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CEDE38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702374D" w14:textId="77777777" w:rsidTr="00503750">
        <w:tc>
          <w:tcPr>
            <w:tcW w:w="2835" w:type="dxa"/>
          </w:tcPr>
          <w:p w14:paraId="1AC45B7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9F69D0E" w14:textId="2DE505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F40957" w14:textId="371519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170DC6" w14:textId="0A180D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781D21" w14:textId="3ADFAC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2DD418" w14:textId="77777777" w:rsidTr="00503750">
        <w:tc>
          <w:tcPr>
            <w:tcW w:w="2835" w:type="dxa"/>
          </w:tcPr>
          <w:p w14:paraId="2B108D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516B268" w14:textId="6A9654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C713DA" w14:textId="3CC85F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516464" w14:textId="6B260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F853422" w14:textId="72C497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F879EA6" w14:textId="77777777" w:rsidTr="00503750">
        <w:tc>
          <w:tcPr>
            <w:tcW w:w="2835" w:type="dxa"/>
          </w:tcPr>
          <w:p w14:paraId="2D2E6B1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8CF5168" w14:textId="20872E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72ECE0" w14:textId="29E632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F6555E" w14:textId="2E8CD2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035EB10" w14:textId="6DF511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FDE54B" w14:textId="77777777" w:rsidTr="00503750">
        <w:tc>
          <w:tcPr>
            <w:tcW w:w="2835" w:type="dxa"/>
            <w:vAlign w:val="center"/>
          </w:tcPr>
          <w:p w14:paraId="40DE3E5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90A6926" w14:textId="776D29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708C9B" w14:textId="174CEB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BCED9D1" w14:textId="383EEB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9871A03" w14:textId="09FA6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E13FE1" w14:textId="77777777" w:rsidTr="00503750">
        <w:tc>
          <w:tcPr>
            <w:tcW w:w="2835" w:type="dxa"/>
            <w:vAlign w:val="center"/>
          </w:tcPr>
          <w:p w14:paraId="7D523FF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76DD3A1" w14:textId="08810B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5CB81B" w14:textId="6B1538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0FBDE0" w14:textId="0DFB39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9F3FA97" w14:textId="51F4E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08351A" w14:textId="77777777" w:rsidTr="00503750">
        <w:tc>
          <w:tcPr>
            <w:tcW w:w="2835" w:type="dxa"/>
          </w:tcPr>
          <w:p w14:paraId="5F5C907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D1E7353" w14:textId="133B64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3B3868" w14:textId="6EBD91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EEFADFF" w14:textId="7F4F54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BF2DCAB" w14:textId="5EBF3E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FF7793" w14:textId="77777777" w:rsidTr="00503750">
        <w:tc>
          <w:tcPr>
            <w:tcW w:w="2835" w:type="dxa"/>
          </w:tcPr>
          <w:p w14:paraId="78EA345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BE78876" w14:textId="5A7C83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6AE505" w14:textId="6F4344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E0B599" w14:textId="7C0CC7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6A3A50A" w14:textId="7C912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F3A0DC" w14:textId="77777777" w:rsidTr="00503750">
        <w:tc>
          <w:tcPr>
            <w:tcW w:w="2835" w:type="dxa"/>
          </w:tcPr>
          <w:p w14:paraId="299B47D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203D01" w14:textId="0DE969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0D11BCB" w14:textId="45CC1D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23F8B6" w14:textId="71C733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094047" w14:textId="5B0F3C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6EF32F" w14:textId="77777777" w:rsidR="00944C3D" w:rsidRDefault="00944C3D" w:rsidP="00944C3D">
      <w:pPr>
        <w:rPr>
          <w:rFonts w:ascii="Arial" w:hAnsi="Arial"/>
          <w:b/>
        </w:rPr>
      </w:pPr>
    </w:p>
    <w:p w14:paraId="2574350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70BB0796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62431F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59E202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E4389C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00A41F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4912EB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F0F270B" w14:textId="77777777" w:rsidTr="00503750">
        <w:trPr>
          <w:trHeight w:val="443"/>
        </w:trPr>
        <w:tc>
          <w:tcPr>
            <w:tcW w:w="2560" w:type="dxa"/>
          </w:tcPr>
          <w:p w14:paraId="521F07C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B7ACBCB" w14:textId="51EB0D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0E8E4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19097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316718E" w14:textId="7198E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301D80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359A30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0CF42EE" w14:textId="4B12DF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A477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2217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8802C4B" w14:textId="08B047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FF84C1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8E892B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D5045F2" w14:textId="08DA46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B9857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E56AE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E5EFC3D" w14:textId="18EAB0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3AF76E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5194BCB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218F287" w14:textId="263104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21CFF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D7F1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F506B8E" w14:textId="192C42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03336CA" w14:textId="77777777" w:rsidR="00944C3D" w:rsidRDefault="00944C3D" w:rsidP="00944C3D">
      <w:pPr>
        <w:rPr>
          <w:rFonts w:ascii="Arial" w:hAnsi="Arial"/>
          <w:b/>
        </w:rPr>
      </w:pPr>
    </w:p>
    <w:p w14:paraId="57C9B8BA" w14:textId="77777777" w:rsidR="00944C3D" w:rsidRDefault="00944C3D" w:rsidP="00944C3D">
      <w:pPr>
        <w:rPr>
          <w:rFonts w:ascii="Arial" w:hAnsi="Arial"/>
          <w:b/>
        </w:rPr>
      </w:pPr>
    </w:p>
    <w:p w14:paraId="70C08D2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5F36231" w14:textId="77777777" w:rsidR="00944C3D" w:rsidRDefault="00944C3D" w:rsidP="00944C3D">
      <w:pPr>
        <w:rPr>
          <w:rFonts w:ascii="Arial" w:hAnsi="Arial"/>
          <w:b/>
        </w:rPr>
      </w:pPr>
    </w:p>
    <w:p w14:paraId="050AA9A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7B559A10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51A1EF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5622BA4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D5119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8EBAE5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E0444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4BD65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0DDD2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05CDAD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48C83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DADA4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98578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EB1906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543D4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628ED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B3797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CFD43F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B261DD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6FBA351" w14:textId="77777777" w:rsidTr="00503750">
        <w:trPr>
          <w:trHeight w:val="677"/>
        </w:trPr>
        <w:tc>
          <w:tcPr>
            <w:tcW w:w="3358" w:type="dxa"/>
          </w:tcPr>
          <w:p w14:paraId="7052E4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706432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64A99D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A47549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EB543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AF30BCE" w14:textId="3545B8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918DF9C" w14:textId="42CCCE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A0594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D84F4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0A1F60E" w14:textId="0A87C4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69459D" w14:textId="357E09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CC017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F8E9A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CC8A99D" w14:textId="6E945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91FBE15" w14:textId="1FB89C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CB771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A6245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70283E4" w14:textId="3EA59A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8A7C33" w14:textId="75FC91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73E19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DA54B0E" w14:textId="1BEDDBA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93D48C7" w14:textId="2564F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1DDB53" w14:textId="009726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37677F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3A2EB13" w14:textId="0991C0D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C2103BA" w14:textId="764539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98EFE0" w14:textId="3D8992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8A6E8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4BFAAA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63AF25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801BE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5E4D13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38D019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E6EBD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97834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395BA9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383F0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79B15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F42F5A8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22488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E9A44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6D7245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69A168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05F8C6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C9AA80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9DC276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42C24F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C9361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D0AFEC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83D261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DDF71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024776F" w14:textId="446745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206C194" w14:textId="56B20C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6D4190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CEB9D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601FF62" w14:textId="37985B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AF4EC2" w14:textId="25751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8DA02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77930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24890" w14:textId="299179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E6AD28" w14:textId="13CA30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40B74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C4538ED" w14:textId="738A1BD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6A5D09D" w14:textId="1FB0E6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240DBE6" w14:textId="2A8A52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C6469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6C33B5E" w14:textId="6DDBF09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AC93733" w14:textId="16742E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4578640" w14:textId="456B2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8E630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A79AD0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FE5D8B5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8F0BDB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6A9ED5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0030BB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A7CB37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FB74E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63B2331" w14:textId="62AFE3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5C1E50B" w14:textId="5EA6C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04395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CFD6E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193DD13" w14:textId="261E73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094D6E0" w14:textId="2F559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C3F5E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217F8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CB2728E" w14:textId="3CD01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4E15D45" w14:textId="05D5C5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93168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CBEB1CF" w14:textId="70DB4A1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AB81FD4" w14:textId="02B0B3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A9C262" w14:textId="3E8F61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2BBC7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8D4D6E5" w14:textId="3AE0DAF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844E775" w14:textId="1F7B23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6704C4B" w14:textId="606728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E97480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4271B8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8CA1013" w14:textId="77777777" w:rsidTr="00503750">
        <w:tc>
          <w:tcPr>
            <w:tcW w:w="3686" w:type="dxa"/>
            <w:vAlign w:val="center"/>
          </w:tcPr>
          <w:p w14:paraId="2B58F4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E9EF0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0283E3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87DF8D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AD75A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2B801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810D3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88FDD1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3C0E7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A6D34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A7729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F32362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22252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9C829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EFC46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236C09A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454FF5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5BD47FC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987761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CB09C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C4CB61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4326E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F38FE3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87C86D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C781C5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5F153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461E92CC" w14:textId="6AB97D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DF288D5" w14:textId="23753F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8BE14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6E4CC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2775485" w14:textId="0003F2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6F23FF2" w14:textId="125DC8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AD3C4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F4E74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FC8E754" w14:textId="7CA9B3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F7236" w14:textId="3AAB3D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6A12B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9EE9EF9" w14:textId="57F38EF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255AA3A" w14:textId="48A197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701889" w14:textId="759548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77C35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E5CEA3F" w14:textId="7CE7264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D933EB7" w14:textId="289CCB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4D9C56D" w14:textId="4715DC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8E755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637768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8CBB5B3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739193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06498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E3F8E0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F25F1E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488DE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1D04CFA" w14:textId="2052C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F7D11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DBE18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0AC16E9" w14:textId="6407C3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D6D35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1D67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D1E34A8" w14:textId="0C7C08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81A6B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E76BE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C6F2F98" w14:textId="3170D6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AEB3C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8E5CC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2D55F1D" w14:textId="027C78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27323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34984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FC2258C" w14:textId="098D3B3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8BE5753" w14:textId="77777777" w:rsidR="00944C3D" w:rsidRDefault="00944C3D" w:rsidP="00944C3D">
      <w:pPr>
        <w:rPr>
          <w:sz w:val="22"/>
          <w:szCs w:val="22"/>
        </w:rPr>
      </w:pPr>
    </w:p>
    <w:p w14:paraId="1928E1FF" w14:textId="77777777" w:rsidR="00944C3D" w:rsidRDefault="00944C3D" w:rsidP="00944C3D">
      <w:pPr>
        <w:rPr>
          <w:sz w:val="22"/>
          <w:szCs w:val="22"/>
        </w:rPr>
      </w:pPr>
    </w:p>
    <w:p w14:paraId="5072BB1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C8152AD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84D9C73" w14:textId="68B5AD94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477CD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0C07E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F97BE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82535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6D2719B6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1C3475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B9459E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54AAEF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0E00328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0124F1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9719F8B" w14:textId="29BA0A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7025E15" w14:textId="1AB03A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5E1AD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CE5B98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40A1E2D" w14:textId="3D5175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3344595" w14:textId="3A3C8C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525EC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037902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EA2814F" w14:textId="273B85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B479CAD" w14:textId="765C8D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A8F83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409FE0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E628226" w14:textId="0180F8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427A319" w14:textId="795CFD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9EFD7A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047DCE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FF27237" w14:textId="675D2D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14A230" w14:textId="004886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7BD52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36F1CD7" w14:textId="3C3DFDE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8B2571F" w14:textId="63A726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CC51322" w14:textId="7E5B2B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88C8A6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CACC574" w14:textId="5E4C0FC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B1FEB40" w14:textId="4C1DCE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290D6AF" w14:textId="12F73E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86505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C3D5E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57EBC986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9F17AF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0067E1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41F181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7011FA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B9F091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F2CE1BD" w14:textId="6C7BF4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7DD11D0" w14:textId="650282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E3938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128CB6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510C215" w14:textId="780514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EF25CEB" w14:textId="3E894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B545F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F9FEBD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526DD90" w14:textId="462678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F0EA3F7" w14:textId="1D12E5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E9A4A5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84941A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D67D345" w14:textId="29C688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320DBBB" w14:textId="496C06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5618B0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0237274" w14:textId="096CA2E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AEAAD79" w14:textId="708A5F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80DD2ED" w14:textId="5B187F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1B3D5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A1EE5C7" w14:textId="360B85F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E61EE83" w14:textId="2293EE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E081505" w14:textId="47C759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C71324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B0D8C0C" w14:textId="137E146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1C286D8" w14:textId="4EAC6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EBBE82D" w14:textId="66B9A4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E7EE3" w:rsidRPr="00CD6EF2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360B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5A281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EC09050" w14:textId="6E5FA15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C6D09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02310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52102C4" w14:textId="65BDD20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E73C5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692D6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20009819" w14:textId="3E2F831A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1D7C7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06CF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64E02A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6F89642" w14:textId="77777777" w:rsidR="00944C3D" w:rsidRPr="003607F0" w:rsidRDefault="00944C3D" w:rsidP="00944C3D"/>
    <w:p w14:paraId="29A92424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23084" w14:textId="77777777" w:rsidR="00C35C22" w:rsidRDefault="00C35C22">
      <w:r>
        <w:separator/>
      </w:r>
    </w:p>
  </w:endnote>
  <w:endnote w:type="continuationSeparator" w:id="0">
    <w:p w14:paraId="0E137AFA" w14:textId="77777777" w:rsidR="00C35C22" w:rsidRDefault="00C35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C4B0B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757B7CC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C7F2C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457B2B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9F7A9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068ED069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7AB14" w14:textId="77777777" w:rsidR="00C35C22" w:rsidRDefault="00C35C22">
      <w:r>
        <w:separator/>
      </w:r>
    </w:p>
  </w:footnote>
  <w:footnote w:type="continuationSeparator" w:id="0">
    <w:p w14:paraId="670573FC" w14:textId="77777777" w:rsidR="00C35C22" w:rsidRDefault="00C35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249638">
    <w:abstractNumId w:val="13"/>
  </w:num>
  <w:num w:numId="2" w16cid:durableId="1856773134">
    <w:abstractNumId w:val="17"/>
  </w:num>
  <w:num w:numId="3" w16cid:durableId="1280258478">
    <w:abstractNumId w:val="8"/>
  </w:num>
  <w:num w:numId="4" w16cid:durableId="1110903457">
    <w:abstractNumId w:val="7"/>
  </w:num>
  <w:num w:numId="5" w16cid:durableId="125883134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081792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5843222">
    <w:abstractNumId w:val="20"/>
  </w:num>
  <w:num w:numId="8" w16cid:durableId="2019769382">
    <w:abstractNumId w:val="10"/>
  </w:num>
  <w:num w:numId="9" w16cid:durableId="1069694646">
    <w:abstractNumId w:val="0"/>
  </w:num>
  <w:num w:numId="10" w16cid:durableId="629627686">
    <w:abstractNumId w:val="19"/>
  </w:num>
  <w:num w:numId="11" w16cid:durableId="2088645785">
    <w:abstractNumId w:val="6"/>
  </w:num>
  <w:num w:numId="12" w16cid:durableId="58484884">
    <w:abstractNumId w:val="9"/>
  </w:num>
  <w:num w:numId="13" w16cid:durableId="400369928">
    <w:abstractNumId w:val="12"/>
  </w:num>
  <w:num w:numId="14" w16cid:durableId="145241266">
    <w:abstractNumId w:val="15"/>
  </w:num>
  <w:num w:numId="15" w16cid:durableId="966935484">
    <w:abstractNumId w:val="14"/>
  </w:num>
  <w:num w:numId="16" w16cid:durableId="120460153">
    <w:abstractNumId w:val="2"/>
  </w:num>
  <w:num w:numId="17" w16cid:durableId="73862271">
    <w:abstractNumId w:val="4"/>
  </w:num>
  <w:num w:numId="18" w16cid:durableId="307636422">
    <w:abstractNumId w:val="11"/>
  </w:num>
  <w:num w:numId="19" w16cid:durableId="524683911">
    <w:abstractNumId w:val="5"/>
  </w:num>
  <w:num w:numId="20" w16cid:durableId="1698463418">
    <w:abstractNumId w:val="18"/>
  </w:num>
  <w:num w:numId="21" w16cid:durableId="1548369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1161"/>
    <w:docVar w:name="arg2" w:val="Driver=asa17;DBF=D:\anasoft\data\tebys.db;DBN=tebys;ENG=SQL17;commlinks=TCPIP{ip=192.168.1.241};uid=hromnikova;con=finus(12.0);pwd=488300282956Vaveto1"/>
    <w:docVar w:name="arg3" w:val="984822"/>
    <w:docVar w:name="arg4" w:val="C:\Users\HROMNI~1.TEB\AppData\Local\Temp\1778031.doc"/>
    <w:docVar w:name="arg5" w:val="3"/>
  </w:docVars>
  <w:rsids>
    <w:rsidRoot w:val="00BE7EE3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BE7EE3"/>
    <w:rsid w:val="00C0036E"/>
    <w:rsid w:val="00C05815"/>
    <w:rsid w:val="00C11151"/>
    <w:rsid w:val="00C165AD"/>
    <w:rsid w:val="00C213A6"/>
    <w:rsid w:val="00C26D27"/>
    <w:rsid w:val="00C32EEF"/>
    <w:rsid w:val="00C3539E"/>
    <w:rsid w:val="00C35C22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435FE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2CE8AE"/>
  <w15:docId w15:val="{3D703383-78BF-49D4-8953-1321EE38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5340</Words>
  <Characters>30444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2026-03-30T06:34:00Z</dcterms:created>
  <dcterms:modified xsi:type="dcterms:W3CDTF">2026-03-30T06:35:00Z</dcterms:modified>
</cp:coreProperties>
</file>