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6CAEC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AF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A3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89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52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FA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6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B6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43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4A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D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03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D0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73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99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A0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71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7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C8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32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28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F4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10302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ED5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C29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E0F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D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765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64B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FA4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89D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D594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7A8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229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53D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58F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EC3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26A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C60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005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D97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E16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4D0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C15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B64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D74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949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6D7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49C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517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251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F4D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BAA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2EA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1E0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1D0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E4693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797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455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15F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A12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C6E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4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99E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993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F8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32F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A36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F0A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AD8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DFE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7CE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76A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29D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DD8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137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B56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C2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31F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CB5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F05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3C7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477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768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7C3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469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BD2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0D8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912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FDC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A00C6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07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EBA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4629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6B9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624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DDD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BF7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FFF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C1A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243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934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687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3EE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7FA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48D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184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52B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CF5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FBC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171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79B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3B9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11E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BFC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69B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72C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A38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8BE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322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45A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81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D1B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E82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BC93B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B68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1D1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614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D2E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CAD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B78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61C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CA8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661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22A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9B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CD5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70E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07F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A37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2B0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315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B8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53F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A61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4FD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C23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A05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F9F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C8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A9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F4B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691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F28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2DA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E71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0A2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2C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16DEB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80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2C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96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D3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8B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92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E2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ED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81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85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FD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98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D7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B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1D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AC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A5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ECE2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B0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BB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89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F5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43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25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4B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DCC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E32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398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3F8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595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C6C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0BC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F4F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09F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31B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90E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B634F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B9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75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49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96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62CE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47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E7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90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1F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94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80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D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54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19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57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11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8972F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CA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4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25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73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4E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68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65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54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3C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22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1E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67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04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7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6F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CB17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42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AC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11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CA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81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97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F2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4B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B0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3E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FA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C483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AA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B7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C8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4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C3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A8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A7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2B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A7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9D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10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FE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3B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36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0C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8E87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73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20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3F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6F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29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C0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6A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1524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DB51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8608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1D32CF" w14:textId="7533F05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2CF3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37A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1B44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E1C0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510C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187E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741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10E6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26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06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7E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79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AE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17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CF1D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11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C4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C4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0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55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0B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81D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5DC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CBB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DF64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E4FAAA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41E4FAAA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E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1B8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5C5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E9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17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D3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6C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9B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8F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A2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82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45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BD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5DD9C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2B1C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22453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9CD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9A345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49A3455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B2172A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6B2172A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D008B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21D008B0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0B86EE" w14:textId="22D5CF60" w:rsidR="000B647F" w:rsidRDefault="000B647F" w:rsidP="00944C3D">
                                  <w:fldSimple w:instr=" MERGEFIELD  aDMOD  \* MERGEFORMAT ">
                                    <w:r w:rsidR="00FC649B" w:rsidRPr="00FC649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F0B86EE" w14:textId="22D5CF60" w:rsidR="000B647F" w:rsidRDefault="000B647F" w:rsidP="00944C3D">
                            <w:fldSimple w:instr=" MERGEFIELD  aDMOD  \* MERGEFORMAT ">
                              <w:r w:rsidR="00FC649B" w:rsidRPr="00FC649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E2DECA" w14:textId="0DFB526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C649B" w:rsidRPr="001C5EA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BE2DECA" w14:textId="0DFB526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C649B" w:rsidRPr="001C5EAA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11F9DA" w14:textId="0C538C61" w:rsidR="000B647F" w:rsidRDefault="000B647F" w:rsidP="00944C3D">
                                  <w:fldSimple w:instr=" MERGEFIELD  aDRDO  \* MERGEFORMAT ">
                                    <w:r w:rsidR="00FC649B" w:rsidRPr="00FC649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711F9DA" w14:textId="0C538C61" w:rsidR="000B647F" w:rsidRDefault="000B647F" w:rsidP="00944C3D">
                            <w:fldSimple w:instr=" MERGEFIELD  aDRDO  \* MERGEFORMAT ">
                              <w:r w:rsidR="00FC649B" w:rsidRPr="00FC649B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F0EC54" w14:textId="1D2E3262" w:rsidR="000B647F" w:rsidRDefault="000B647F" w:rsidP="00944C3D">
                                  <w:fldSimple w:instr=" MERGEFIELD  aDMDO  \* MERGEFORMAT ">
                                    <w:r w:rsidR="00FC649B" w:rsidRPr="00FC649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63F0EC54" w14:textId="1D2E3262" w:rsidR="000B647F" w:rsidRDefault="000B647F" w:rsidP="00944C3D">
                            <w:fldSimple w:instr=" MERGEFIELD  aDMDO  \* MERGEFORMAT ">
                              <w:r w:rsidR="00FC649B" w:rsidRPr="00FC649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C8499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8BC19C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335745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CCDDA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28CCDDA6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D8F17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39D8F17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56154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F56154B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06B67F" w14:textId="6D61C256" w:rsidR="000B647F" w:rsidRDefault="000B647F" w:rsidP="00944C3D">
                                  <w:fldSimple w:instr=" MERGEFIELD  aDRDOo  \* MERGEFORMAT ">
                                    <w:r w:rsidR="00FC649B" w:rsidRPr="00FC649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C06B67F" w14:textId="6D61C256" w:rsidR="000B647F" w:rsidRDefault="000B647F" w:rsidP="00944C3D">
                            <w:fldSimple w:instr=" MERGEFIELD  aDRDOo  \* MERGEFORMAT ">
                              <w:r w:rsidR="00FC649B" w:rsidRPr="00FC649B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6284E7" w14:textId="303759A4" w:rsidR="000B647F" w:rsidRDefault="000B647F" w:rsidP="00944C3D">
                                  <w:fldSimple w:instr=" MERGEFIELD  aDMDO  \* MERGEFORMAT ">
                                    <w:r w:rsidR="00FC649B" w:rsidRPr="00FC649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16284E7" w14:textId="303759A4" w:rsidR="000B647F" w:rsidRDefault="000B647F" w:rsidP="00944C3D">
                            <w:fldSimple w:instr=" MERGEFIELD  aDMDO  \* MERGEFORMAT ">
                              <w:r w:rsidR="00FC649B" w:rsidRPr="00FC649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4E85D3" w14:textId="649E55E6" w:rsidR="000B647F" w:rsidRDefault="000B647F" w:rsidP="00944C3D">
                                  <w:fldSimple w:instr=" MERGEFIELD  aDRODo  \* MERGEFORMAT ">
                                    <w:r w:rsidR="00FC649B" w:rsidRPr="00FC649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C4E85D3" w14:textId="649E55E6" w:rsidR="000B647F" w:rsidRDefault="000B647F" w:rsidP="00944C3D">
                            <w:fldSimple w:instr=" MERGEFIELD  aDRODo  \* MERGEFORMAT ">
                              <w:r w:rsidR="00FC649B" w:rsidRPr="00FC649B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5EA7E5" w14:textId="5FB9A219" w:rsidR="000B647F" w:rsidRDefault="000B647F" w:rsidP="00944C3D">
                                  <w:fldSimple w:instr=" MERGEFIELD  aDMOD  \* MERGEFORMAT ">
                                    <w:r w:rsidR="00FC649B" w:rsidRPr="00FC649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25EA7E5" w14:textId="5FB9A219" w:rsidR="000B647F" w:rsidRDefault="000B647F" w:rsidP="00944C3D">
                            <w:fldSimple w:instr=" MERGEFIELD  aDMOD  \* MERGEFORMAT ">
                              <w:r w:rsidR="00FC649B" w:rsidRPr="00FC649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4BCABB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5151062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08C1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5F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E08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FA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A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B2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BE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30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DD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ED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CA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1A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F7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2D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9D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0A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CC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A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B2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92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5E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0A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8C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4E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F6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8A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00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3277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0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618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947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E0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D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BE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87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7F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BA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2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F3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EE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0D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7F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2C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27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E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9E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4AFF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FC10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D97D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5F81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AF83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17E3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15C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6A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B5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62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88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B2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88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87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600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F4DD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CF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58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CD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2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73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87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81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94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07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01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FE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4C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9D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3F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2A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2B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0F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3A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50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E0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10B4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47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6B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0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1E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DD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8E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77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65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B4C2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FC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8B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50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AD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70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9A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0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92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BD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4E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B6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23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D0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EA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C6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14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A2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61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15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B2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C32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9B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F9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21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0C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23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B6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A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97E5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C0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FC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CF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54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53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1F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CF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72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C4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3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20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8D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1D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82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6B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E1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30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8F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5A0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BE7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E66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2E8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BC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693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2B2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46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D1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CE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E0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74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3B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CA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70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62A8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AB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CC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B7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5A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3B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0C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93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37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5F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BE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43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C6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03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F1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89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4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B4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7C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BF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8D3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52F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ADD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E54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51E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0D6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E69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12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4C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99EE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F3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49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D374C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7DD374C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53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B9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90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40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E1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A8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FC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74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4A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22DAE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2422DAE7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F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AC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78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0D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2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FF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41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44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87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91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C6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30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E9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89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FF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37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A3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F8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1B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16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69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20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5E68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3EE9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F535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1CF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05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E09D02" w14:textId="50AA465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C649B" w:rsidRPr="001C5EA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36123463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42E09D02" w14:textId="50AA465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C649B" w:rsidRPr="001C5EAA">
                              <w:rPr>
                                <w:rFonts w:ascii="Arial" w:hAnsi="Arial" w:cs="Arial"/>
                                <w:noProof/>
                              </w:rPr>
                              <w:t>36123463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FD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C1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A7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81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A0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E4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6D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7C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9D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307B14" w14:textId="2A766D5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C649B" w:rsidRPr="001C5EA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2021587227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C307B14" w14:textId="2A766D5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C649B" w:rsidRPr="001C5EAA">
                              <w:rPr>
                                <w:rFonts w:ascii="Arial" w:hAnsi="Arial" w:cs="Arial"/>
                                <w:noProof/>
                              </w:rPr>
                              <w:t>2021587227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0A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BB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36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FB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19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C6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EF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8E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68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AE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82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B3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C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4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0A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AD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5B2A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3D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A6A290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B45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10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C2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1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AC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90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59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2C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E1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E2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30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01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7B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F5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A9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2F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592A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728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7E2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26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74C820" w14:textId="5CBECCF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C649B" w:rsidRPr="001C5EA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1164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E74C820" w14:textId="5CBECCF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C649B" w:rsidRPr="001C5EAA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1164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57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05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DB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64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A2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63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2A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C0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84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5D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3A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22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1A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73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1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36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79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F7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85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C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8C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A9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B4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A6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BB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91E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7C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76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5D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07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99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934E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1B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8B20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91DFB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C3FC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AE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1D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3D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91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7A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A1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16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37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89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62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6B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F2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75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2D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46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B8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A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38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FF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97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8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93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85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DB619B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91D4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171A29" w14:textId="327F4A0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C649B" w:rsidRPr="001C5EA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Dlhé Hony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06171A29" w14:textId="327F4A0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C649B" w:rsidRPr="001C5EAA">
                              <w:rPr>
                                <w:rFonts w:ascii="Arial" w:hAnsi="Arial" w:cs="Arial"/>
                                <w:noProof/>
                              </w:rPr>
                              <w:t>Dlhé Hony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543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E6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56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1E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20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C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42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52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8E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89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AE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D3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DA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A0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2F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E9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54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2B1DC2" w14:textId="01DE33D6" w:rsidR="000B647F" w:rsidRDefault="000B647F" w:rsidP="00944C3D">
                                  <w:fldSimple w:instr=" MERGEFIELD  aSUB_ULICA_CISLO  \* MERGEFORMAT ">
                                    <w:r w:rsidR="00FC649B" w:rsidRPr="00FC649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1164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82B1DC2" w14:textId="01DE33D6" w:rsidR="000B647F" w:rsidRDefault="000B647F" w:rsidP="00944C3D">
                            <w:fldSimple w:instr=" MERGEFIELD  aSUB_ULICA_CISLO  \* MERGEFORMAT ">
                              <w:r w:rsidR="00FC649B" w:rsidRPr="00FC649B">
                                <w:rPr>
                                  <w:rFonts w:ascii="Arial" w:hAnsi="Arial" w:cs="Arial"/>
                                  <w:noProof/>
                                </w:rPr>
                                <w:t>1164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39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5E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A5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07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8D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C3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7ADF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C3C2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DD1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F80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9AC8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C0D496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E8022B" w14:textId="4DCEE0C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C649B" w:rsidRPr="001C5EA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AE8022B" w14:textId="4DCEE0C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C649B" w:rsidRPr="001C5EAA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B621C8" w14:textId="39FAE86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C649B" w:rsidRPr="001C5EA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1B621C8" w14:textId="39FAE86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C649B" w:rsidRPr="001C5EAA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C5CF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B1A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6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C8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DA08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E4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13B0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AB6C6" w14:textId="2927254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5CCAB6C6" w14:textId="2927254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E7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230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AE8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609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C22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A73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568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7D8500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082B7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5A1D4D" w14:textId="5DCCE32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185A1D4D" w14:textId="5DCCE32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C72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74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3C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84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AA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A4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E3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8D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F318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13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83F4C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51730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AB657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A86102" w14:textId="18329C3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54A86102" w14:textId="18329C3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4DEE3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B8D5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F2C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D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F7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8E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0E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A7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D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F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D7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E8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59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12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D6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C4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DC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CA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5B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0A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42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52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99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54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BE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FA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51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AE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D1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A699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052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A960A53" w14:textId="23BEB95C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FC649B">
              <w:rPr>
                <w:rFonts w:ascii="Arial" w:hAnsi="Arial"/>
                <w:lang w:eastAsia="sk-SK"/>
              </w:rPr>
              <w:t>30.3.2026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16E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F51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0AA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3A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D2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8EA0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55D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99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C6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05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06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EB3C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0B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7C20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AF9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02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A5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F8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61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D471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2F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E816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FA3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0F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D5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E6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05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209E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90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1AF4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BC0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6E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7A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63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79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4897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E1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6431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25F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8F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77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31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5C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19B7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A2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4E9F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D90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4B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8A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7E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11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416E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83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ED59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3B0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24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BD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CA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6B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0331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1B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E4CF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A5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9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F2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4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BDFB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624AF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E2D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CC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59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4A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7C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15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95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8B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4C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22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AB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A1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A4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6E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34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09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97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08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09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51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4684E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7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6E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A02F67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EB69E95" w14:textId="77777777" w:rsidR="00944C3D" w:rsidRDefault="00944C3D" w:rsidP="00944C3D">
      <w:pPr>
        <w:rPr>
          <w:rFonts w:ascii="Arial" w:hAnsi="Arial"/>
        </w:rPr>
      </w:pPr>
    </w:p>
    <w:p w14:paraId="5EEE820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F0061AC" w14:textId="3DC95923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CAFF6B9" w14:textId="706D726C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598FF23" w14:textId="31CB89D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98092B8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4896EBE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3A156F9B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76A36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70CB16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3A390F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F4398A6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36764AC" w14:textId="0D6D13E8" w:rsidR="00944C3D" w:rsidRPr="008D0433" w:rsidRDefault="0052235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Dana Lipovská</w:t>
            </w:r>
          </w:p>
        </w:tc>
        <w:tc>
          <w:tcPr>
            <w:tcW w:w="3260" w:type="dxa"/>
            <w:vAlign w:val="center"/>
          </w:tcPr>
          <w:p w14:paraId="108E12BF" w14:textId="79853BB7" w:rsidR="00944C3D" w:rsidRPr="008D0433" w:rsidRDefault="0052235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3571F1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C7E6D8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F440B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07BBB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5D1F5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A7F2AE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9EFB4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BE895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4B3B8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F15ED01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732198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09310D" w14:textId="68744A5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3AB624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0E59A6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3622BA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83085C6" w14:textId="5064EE80" w:rsidR="00944C3D" w:rsidRDefault="00522352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6888BEF0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111FE5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1A25936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A5815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7036B4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7DC961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290534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4540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7C112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4FA54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D7AC6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5D6EA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7100AC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1F96D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53AC9D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4FD10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B6D1E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4400D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E2AA3E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6D11E2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621F65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993B7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CA9E6A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D02CEF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FC9BC7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94FA43A" w14:textId="569BFA8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F5C291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DA190BA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A3A17F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1B579B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A0BB41B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E0939FD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53027201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FDC7B1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5DF392C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869E1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40FB65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07626C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2FF67A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FA145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8E48A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291EB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661E6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B37C7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5DB70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E7981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AC2CBA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6A8B1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0A3E2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A2B85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3CB72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E4A6BD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81804CD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C7D035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2F501E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C57060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19053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8CEFF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82318D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57B9FE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2B15D0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94B54D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A01F6B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862E96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5A0F83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B5F7A7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8E95C2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B811DD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36344B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250A28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A782B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F1B3DC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2782C8C7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531E86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51759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BC287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70DE9E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F01632C" w14:textId="77777777" w:rsidTr="00503750">
        <w:trPr>
          <w:trHeight w:val="302"/>
        </w:trPr>
        <w:tc>
          <w:tcPr>
            <w:tcW w:w="4510" w:type="dxa"/>
          </w:tcPr>
          <w:p w14:paraId="5F5D51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A09F2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AAFD1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60528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B1D83C" w14:textId="77777777" w:rsidTr="00503750">
        <w:trPr>
          <w:trHeight w:val="302"/>
        </w:trPr>
        <w:tc>
          <w:tcPr>
            <w:tcW w:w="4510" w:type="dxa"/>
          </w:tcPr>
          <w:p w14:paraId="534667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F0ADA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E5A40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77B0D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4AAC6E" w14:textId="77777777" w:rsidTr="00503750">
        <w:trPr>
          <w:trHeight w:val="302"/>
        </w:trPr>
        <w:tc>
          <w:tcPr>
            <w:tcW w:w="4510" w:type="dxa"/>
          </w:tcPr>
          <w:p w14:paraId="4FC16E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AB65C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1106B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E08E5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2EF565" w14:textId="77777777" w:rsidTr="00503750">
        <w:trPr>
          <w:trHeight w:val="302"/>
        </w:trPr>
        <w:tc>
          <w:tcPr>
            <w:tcW w:w="4510" w:type="dxa"/>
          </w:tcPr>
          <w:p w14:paraId="69C5CD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46D7E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79675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237F1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5A638E" w14:textId="77777777" w:rsidTr="00503750">
        <w:trPr>
          <w:trHeight w:val="327"/>
        </w:trPr>
        <w:tc>
          <w:tcPr>
            <w:tcW w:w="4510" w:type="dxa"/>
          </w:tcPr>
          <w:p w14:paraId="5F8919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9920C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30092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7F83D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AA255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9664919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40F3886" w14:textId="38E5F69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6F82A7F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9831E5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630693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A40585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18AC047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32FF2B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264179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0AA601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7D58BF3" w14:textId="77777777" w:rsidTr="00503750">
        <w:tc>
          <w:tcPr>
            <w:tcW w:w="2302" w:type="dxa"/>
            <w:vAlign w:val="center"/>
          </w:tcPr>
          <w:p w14:paraId="73349DA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49218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3CEE6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36C23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68FF9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C7015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2FE66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4C22A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B89B369" w14:textId="77777777" w:rsidTr="00503750">
        <w:tc>
          <w:tcPr>
            <w:tcW w:w="15593" w:type="dxa"/>
            <w:gridSpan w:val="8"/>
            <w:vAlign w:val="center"/>
          </w:tcPr>
          <w:p w14:paraId="4666A9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7902046" w14:textId="77777777" w:rsidTr="00503750">
        <w:tc>
          <w:tcPr>
            <w:tcW w:w="2302" w:type="dxa"/>
            <w:vAlign w:val="center"/>
          </w:tcPr>
          <w:p w14:paraId="1CB4AC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A4A4699" w14:textId="006E05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8339D7" w14:textId="7C16E4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4EDA47" w14:textId="397D58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18A24B" w14:textId="2AC03A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17028B" w14:textId="53ADAA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C96C89" w14:textId="12D4FD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5575AB" w14:textId="213FCB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B2481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F3300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2AF1371" w14:textId="7D3943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89C145" w14:textId="775A4A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C8717F" w14:textId="2522A4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B6F1AC" w14:textId="30440A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6239D6" w14:textId="351F53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51A53A" w14:textId="3ECB39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3C7DC9" w14:textId="47A843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6BF98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48433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EA88438" w14:textId="4EFB43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E53F26" w14:textId="3ECE5B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B4505F" w14:textId="7837F1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7C35DD" w14:textId="40C2B1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2B2199" w14:textId="059A23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B4BAE7" w14:textId="5612E8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732554" w14:textId="49E058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25109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451A7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BA547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EA4CB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290D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E725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8C43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022F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F5F7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58B2C83" w14:textId="77777777" w:rsidTr="00503750">
        <w:tc>
          <w:tcPr>
            <w:tcW w:w="2302" w:type="dxa"/>
            <w:vAlign w:val="center"/>
          </w:tcPr>
          <w:p w14:paraId="27FA4C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8669C75" w14:textId="3353C0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8D055B" w14:textId="4083C7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132728" w14:textId="281FFE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22517" w14:textId="1EAD67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E5AB10" w14:textId="46581F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E05823" w14:textId="63A08D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A1E997" w14:textId="4DEDFB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C2ED1A" w14:textId="77777777" w:rsidTr="00503750">
        <w:tc>
          <w:tcPr>
            <w:tcW w:w="15593" w:type="dxa"/>
            <w:gridSpan w:val="8"/>
            <w:vAlign w:val="center"/>
          </w:tcPr>
          <w:p w14:paraId="673762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BDC5863" w14:textId="77777777" w:rsidTr="00503750">
        <w:tc>
          <w:tcPr>
            <w:tcW w:w="2302" w:type="dxa"/>
            <w:vAlign w:val="center"/>
          </w:tcPr>
          <w:p w14:paraId="1B0EE31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52A2792" w14:textId="6CF579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3CD372" w14:textId="34B43A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89A3A" w14:textId="43EF0B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91666E" w14:textId="47B2E9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136F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9A99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F26368" w14:textId="76DD19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9E15F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F378C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102EB7D" w14:textId="694C96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810EE2E" w14:textId="625083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8E3766" w14:textId="4CA5AD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F011FC" w14:textId="21A564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EEA0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8D52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91E8D6" w14:textId="7F52A7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24E9B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BE3F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3A5AB21" w14:textId="7C752B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A2C55D" w14:textId="623314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7A5959" w14:textId="213384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C29FFF" w14:textId="5DEEE5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80CC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2CAD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005E0D" w14:textId="1ACFE5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DA8AC7" w14:textId="77777777" w:rsidTr="00503750">
        <w:tc>
          <w:tcPr>
            <w:tcW w:w="2302" w:type="dxa"/>
            <w:vAlign w:val="center"/>
          </w:tcPr>
          <w:p w14:paraId="6A271F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9E680D6" w14:textId="1C78C0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E9807D" w14:textId="354985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F300DF" w14:textId="3289F4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752D1A" w14:textId="158EC3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4FF9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316E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B709395" w14:textId="347084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0E5A76" w14:textId="77777777" w:rsidTr="00503750">
        <w:tc>
          <w:tcPr>
            <w:tcW w:w="15593" w:type="dxa"/>
            <w:gridSpan w:val="8"/>
            <w:vAlign w:val="center"/>
          </w:tcPr>
          <w:p w14:paraId="030AD1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9587AF1" w14:textId="77777777" w:rsidTr="00503750">
        <w:tc>
          <w:tcPr>
            <w:tcW w:w="2302" w:type="dxa"/>
            <w:vAlign w:val="center"/>
          </w:tcPr>
          <w:p w14:paraId="2EB148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24561FC" w14:textId="691782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CCEB9F" w14:textId="32A18A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77FBE4" w14:textId="3965B2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073E76" w14:textId="0C7AB7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F3E62D" w14:textId="30B934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D1ED65" w14:textId="700A57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CF324" w14:textId="5B7C98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60999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2713D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D3F0858" w14:textId="266D63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2FC06E" w14:textId="6F8C83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F61919" w14:textId="091F59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DA574" w14:textId="5AC141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313705" w14:textId="0F5524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18999A" w14:textId="22FF22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C97A2C" w14:textId="74E95E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B5BE9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FF010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7ACCA34" w14:textId="1AB25F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D6345D" w14:textId="1C1C4D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A396D9" w14:textId="75E7E0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DECC1E" w14:textId="6CE881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4940BC" w14:textId="182D99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56216" w14:textId="0C62C5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D0AE26" w14:textId="060678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E15DA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A5CCD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55472E8" w14:textId="7963CE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3C91382" w14:textId="2E6CBA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FE4B5B" w14:textId="38EF9C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D8F78" w14:textId="77C018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95A4EB" w14:textId="286EED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E4994C" w14:textId="105EB1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D9CEDB" w14:textId="6C6234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52261E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5D2D56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5AAF4C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E8D01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28DB1F5" w14:textId="36C6DC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F0FE0F" w14:textId="74C3EB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4F8187" w14:textId="2C720A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291074" w14:textId="1D7358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690802" w14:textId="0FBA8D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514B6" w14:textId="23EFE8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D857BF" w14:textId="640A4A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52973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A7C7D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4D68655" w14:textId="5AB586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EC5B93" w14:textId="00BAB1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81D112" w14:textId="431C64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3E81FE" w14:textId="78A6D6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0DE10B" w14:textId="561435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F0889" w14:textId="21416A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7749AE" w14:textId="135203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7FEE53" w14:textId="77777777" w:rsidR="00944C3D" w:rsidRDefault="00944C3D" w:rsidP="00944C3D">
      <w:pPr>
        <w:rPr>
          <w:rFonts w:ascii="Arial" w:hAnsi="Arial"/>
          <w:b/>
        </w:rPr>
      </w:pPr>
    </w:p>
    <w:p w14:paraId="29E6BBB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22E8B1D" w14:textId="77777777" w:rsidTr="00503750">
        <w:tc>
          <w:tcPr>
            <w:tcW w:w="1944" w:type="dxa"/>
            <w:vAlign w:val="center"/>
          </w:tcPr>
          <w:p w14:paraId="13BC6C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E943D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80990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1E64B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D955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EB15F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59FE5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23C00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2FCA2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1011A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27109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58ECB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30DC2CA" w14:textId="77777777" w:rsidTr="00503750">
        <w:tc>
          <w:tcPr>
            <w:tcW w:w="15685" w:type="dxa"/>
            <w:gridSpan w:val="12"/>
            <w:vAlign w:val="center"/>
          </w:tcPr>
          <w:p w14:paraId="0E9B9E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9A2A922" w14:textId="77777777" w:rsidTr="00503750">
        <w:tc>
          <w:tcPr>
            <w:tcW w:w="1944" w:type="dxa"/>
            <w:vAlign w:val="center"/>
          </w:tcPr>
          <w:p w14:paraId="41F663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44E2E5E" w14:textId="50396C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6559F3E" w14:textId="39A0A7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DCAF838" w14:textId="44140F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A16F5B" w14:textId="6EDCD3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39EF5E" w14:textId="44CB7F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A0C5FC" w14:textId="119419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8306A" w14:textId="4AE84C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C5FA25" w14:textId="658A1C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1A3AA7" w14:textId="112AEF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448F103" w14:textId="4F6C3D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52B97D" w14:textId="59D6B3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B2EDA8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03F44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623C573" w14:textId="0DEFB0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55AB53A" w14:textId="2F2BB9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3E753D9" w14:textId="7709E2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88AD9C" w14:textId="7884F4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790439" w14:textId="17D8E0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A3F4A5" w14:textId="20E90F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ED342F" w14:textId="7D6C67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F7CB89" w14:textId="42AC0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482627" w14:textId="539918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CEC88C7" w14:textId="650F2A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947EF45" w14:textId="0E588D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F25C9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653F3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DAC0C81" w14:textId="56800B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C6882E8" w14:textId="00ED3F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072FA84" w14:textId="414335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0153B9" w14:textId="502075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F5BBC6" w14:textId="4C5DC5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315885" w14:textId="1EDFA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91DCBFF" w14:textId="26B280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727BBD9" w14:textId="58044C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5E2EE0" w14:textId="5EF663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39264F" w14:textId="6DB350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7F83DD" w14:textId="503D5B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AAD9C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FD827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26EC2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E2FDE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D7A0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C89CE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DCB1A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3BB84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BE7A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08228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C60A2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254BC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7CF38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B99B5A9" w14:textId="77777777" w:rsidTr="00503750">
        <w:tc>
          <w:tcPr>
            <w:tcW w:w="1944" w:type="dxa"/>
            <w:vAlign w:val="center"/>
          </w:tcPr>
          <w:p w14:paraId="7C71B9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1F0E554" w14:textId="03445E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19A9FDC" w14:textId="28DEB4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F37452" w14:textId="2D3719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C22683" w14:textId="6537B1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4C41D3" w14:textId="7D5BD5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4860FBA" w14:textId="0CBF45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15FE68" w14:textId="54DA6F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CD9939" w14:textId="51DF6B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7BF773" w14:textId="56F2F0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4D0C528" w14:textId="4BD5BC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82842DB" w14:textId="3FDE3A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5D7A3C" w14:textId="77777777" w:rsidTr="00503750">
        <w:tc>
          <w:tcPr>
            <w:tcW w:w="15685" w:type="dxa"/>
            <w:gridSpan w:val="12"/>
            <w:vAlign w:val="center"/>
          </w:tcPr>
          <w:p w14:paraId="72DACF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B0D8C51" w14:textId="77777777" w:rsidTr="00503750">
        <w:tc>
          <w:tcPr>
            <w:tcW w:w="1944" w:type="dxa"/>
            <w:vAlign w:val="center"/>
          </w:tcPr>
          <w:p w14:paraId="502722B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86CAF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CA086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5649121" w14:textId="550CB2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207BD3" w14:textId="5F6ADD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3B2983" w14:textId="272D69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BB47AF5" w14:textId="72797C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DDBFEC" w14:textId="1E701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18C668" w14:textId="15DDF0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805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3D96B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6F75F3E" w14:textId="6A9911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395B80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1CCBB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6344B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F3C0F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E20A86B" w14:textId="798110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E9D908" w14:textId="24F0D1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37B84F" w14:textId="5A99B0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A69594" w14:textId="597539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C51161" w14:textId="2868D8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387C13" w14:textId="239470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CFCA3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317FF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ABC05DA" w14:textId="2FAB8C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23990F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5783F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128F1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AB3B0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84FF05" w14:textId="5BBBC6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B385B74" w14:textId="6AC5D9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19358E" w14:textId="6CDF4A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2835D8" w14:textId="7908B3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A66E38" w14:textId="0C219F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DF3083" w14:textId="25F74F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54E7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331F4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E6F9E95" w14:textId="74200B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A8B05E" w14:textId="77777777" w:rsidTr="00503750">
        <w:tc>
          <w:tcPr>
            <w:tcW w:w="1944" w:type="dxa"/>
            <w:vAlign w:val="center"/>
          </w:tcPr>
          <w:p w14:paraId="1FB3D9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BDF3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F2BEC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32EED0A" w14:textId="7AB459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4877B7" w14:textId="573948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259493" w14:textId="6EABA4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C1B73A" w14:textId="3C0755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9EEE28" w14:textId="0F99AD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235651" w14:textId="6401C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9B31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67210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0FE30F2" w14:textId="592CFC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E84FC4" w14:textId="77777777" w:rsidTr="00503750">
        <w:tc>
          <w:tcPr>
            <w:tcW w:w="15685" w:type="dxa"/>
            <w:gridSpan w:val="12"/>
            <w:vAlign w:val="center"/>
          </w:tcPr>
          <w:p w14:paraId="7C82FB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3D4FDE7" w14:textId="77777777" w:rsidTr="00503750">
        <w:tc>
          <w:tcPr>
            <w:tcW w:w="1944" w:type="dxa"/>
            <w:vAlign w:val="center"/>
          </w:tcPr>
          <w:p w14:paraId="3648EF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9AC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DC82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93BA5D" w14:textId="5E40B9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612FDE" w14:textId="69F1E3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762653" w14:textId="6EA762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A90D5B" w14:textId="666B8E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720F4F" w14:textId="76F27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0C22CD4" w14:textId="1B5964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3EA6C4" w14:textId="4047EC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290A0D1" w14:textId="1D84F8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76562F" w14:textId="1F9CCB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1B3750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1D1D3C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5A962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E38F6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A425D73" w14:textId="48E231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0803DB" w14:textId="17B015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88C4CB" w14:textId="280B2B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F29098" w14:textId="6570B9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A1B977" w14:textId="43CC1A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54BE15" w14:textId="4733E1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0CF9C8" w14:textId="34A16F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BD73270" w14:textId="4DCC09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B6E926" w14:textId="64F24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C5544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425D0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9AD5F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3CF8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D24483F" w14:textId="0E089E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F46C70" w14:textId="202DCC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2F0A61B" w14:textId="3E58EE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213418" w14:textId="72A6C1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D87834" w14:textId="1A9251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88238E" w14:textId="241528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C8CF0E" w14:textId="699983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BC4F70" w14:textId="014BB6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2403F33" w14:textId="223D22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ECFF5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E3E1B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FB002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E68BE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37264DD" w14:textId="243290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946468" w14:textId="342CB8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DC8F79" w14:textId="2D0356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78D671" w14:textId="0A7105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C7A3D0" w14:textId="3A40AC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E438A8" w14:textId="37225F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538E" w14:textId="568DB7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B85636" w14:textId="507B1B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5D03779" w14:textId="781B32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A61695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20C73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4B2E29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8BD24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B35C74F" w14:textId="0444E7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92C0B34" w14:textId="19349A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B673C6" w14:textId="2EDA75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84615F" w14:textId="34542E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986FD2" w14:textId="73FE75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06C439" w14:textId="35F843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A29EFE" w14:textId="2293D0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BA3968" w14:textId="55111B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394164" w14:textId="41AC2A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8E87D8" w14:textId="0CC339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FE669A" w14:textId="7981EE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86AAF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DAC4B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5CBA76E" w14:textId="13C528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0E2EA66" w14:textId="4AA80D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C4710D0" w14:textId="3D4120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5CD986" w14:textId="1701FE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11BAFA" w14:textId="65E062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3EE5BB" w14:textId="77943D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0019C4" w14:textId="0D9353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E93E14" w14:textId="31A709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FF8937" w14:textId="0F27ED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B3FD7DF" w14:textId="19ABE5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B497E80" w14:textId="4252FA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59EE5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F188DC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C045B98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E9495D7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E3AAE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C4783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430BC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5451F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7E340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7531E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CC666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25BBD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25182C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F083A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9B8C9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A7264C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371D37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76EB3D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74F412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DC434C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8A877A9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B2A63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642F8D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0F5771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D60FF80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20366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777DA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C12EE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CAAE5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D36AC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574B8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E972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0735F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98E9B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EF2D5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4EFC9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5AF4A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CD12E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95FACF5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65A89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A6250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8B083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6ABEF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D14EE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71AC7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19AA809" w14:textId="77777777" w:rsidTr="00503750">
        <w:trPr>
          <w:trHeight w:val="1073"/>
        </w:trPr>
        <w:tc>
          <w:tcPr>
            <w:tcW w:w="3614" w:type="dxa"/>
            <w:vMerge/>
          </w:tcPr>
          <w:p w14:paraId="567AE8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444CA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E0E8E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F8EDA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660E1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DC805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D967F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0EFA2CD" w14:textId="77777777" w:rsidTr="00503750">
        <w:trPr>
          <w:trHeight w:val="283"/>
        </w:trPr>
        <w:tc>
          <w:tcPr>
            <w:tcW w:w="3614" w:type="dxa"/>
          </w:tcPr>
          <w:p w14:paraId="152D39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2FC75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A45B4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29BE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F75BA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28870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74F86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5A6F537" w14:textId="77777777" w:rsidTr="00503750">
        <w:trPr>
          <w:trHeight w:val="283"/>
        </w:trPr>
        <w:tc>
          <w:tcPr>
            <w:tcW w:w="3614" w:type="dxa"/>
          </w:tcPr>
          <w:p w14:paraId="04454C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187E2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4FE40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8ED80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A6200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CB12F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7488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A9A5553" w14:textId="77777777" w:rsidTr="00503750">
        <w:trPr>
          <w:trHeight w:val="283"/>
        </w:trPr>
        <w:tc>
          <w:tcPr>
            <w:tcW w:w="3614" w:type="dxa"/>
          </w:tcPr>
          <w:p w14:paraId="011A2C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419C0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B0361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BC657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30F12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4399B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114EB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DC83F3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62E410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2E7BB19E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78182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E8319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66EBF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1BCDA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52644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82877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437C7B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99DCB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586C6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F9543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A59BC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DF52F6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4572D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F5477B3" w14:textId="519D80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81120E" w14:textId="75E418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9E58A8" w14:textId="4B7E53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BC205E" w14:textId="7B959E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326907" w14:textId="6A3592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F3F1D5" w14:textId="7E4A7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914C5F" w14:textId="5EEA26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F2BCA1A" w14:textId="0AF5F2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75D63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22726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30B57A4" w14:textId="484056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2DD025" w14:textId="62F522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9703AC" w14:textId="211D48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749B01" w14:textId="54A7D6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6B2DB6" w14:textId="1363B0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C5695F" w14:textId="08AA3F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683B93" w14:textId="7316E4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8C25CFA" w14:textId="41C169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BFA63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AA7A4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C707F48" w14:textId="799598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CFC80B" w14:textId="786EC4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3A3480" w14:textId="4949EE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FCD88F" w14:textId="536322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0CB96C" w14:textId="225BCD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32250C" w14:textId="3A947A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C41BC5" w14:textId="1490CD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56A294F" w14:textId="0AE17F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D9E68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759A3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4F415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2F6D4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24385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36B05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BCE2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74A9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C9A6D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B5967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9C3CC4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56E77D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9F7DA3A" w14:textId="48DADC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7BD796" w14:textId="65DED3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0A5A5B" w14:textId="3FE9F7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3905C3" w14:textId="1B15DA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9EE63A" w14:textId="6EB2BE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F3177C" w14:textId="7C0E52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D8D6C7" w14:textId="27E170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B444E5" w14:textId="5EB22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7C297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78167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039A83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50841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3E749FC" w14:textId="479999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0DF8CD" w14:textId="34A1F5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0EA96A" w14:textId="58DB1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861249" w14:textId="3F5E54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785EFF" w14:textId="28E4F5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E14CBC" w14:textId="2FC952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497196" w14:textId="7BB9BA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973E30" w14:textId="29AD12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4C279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EF6BA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A6F7B0A" w14:textId="0848DF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CFE04F" w14:textId="48594D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DD20F2" w14:textId="6A0FCC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45D37B" w14:textId="55B4FF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CF0147" w14:textId="3F0EB9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0FAB3" w14:textId="4B4247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4E932B" w14:textId="5D2644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F70D946" w14:textId="0F8D0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7F10A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F98EC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8BF9AD4" w14:textId="3FE9C6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A39473" w14:textId="695227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82ED06" w14:textId="661754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CBD292" w14:textId="77CBE9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5A319C" w14:textId="17C366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2E1033" w14:textId="3E6DB7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306F42" w14:textId="47B340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C29250C" w14:textId="3E5DB3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FDBDF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2AFBC7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ADD6E82" w14:textId="05A96E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E525D4" w14:textId="088CC3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8FD1F" w14:textId="4DDDE0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43768F" w14:textId="58B7E5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284628" w14:textId="764912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18502F" w14:textId="3A2F71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C90B3D" w14:textId="5C5DEE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AC12037" w14:textId="264A11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FBD5C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A6D7A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021F84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C45935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431DB66" w14:textId="402348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BAC8C0" w14:textId="6CFBC0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B4286B" w14:textId="760F1C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7F7353" w14:textId="6C165A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782B10" w14:textId="72FB17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1904F1" w14:textId="182077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DF5C68" w14:textId="147B4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FE8C6DE" w14:textId="26FE71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5DECA6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23DCC0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7C7F58A" w14:textId="1680D9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238B4B" w14:textId="494AC2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A3A61E" w14:textId="66A754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28C010" w14:textId="0C6E9B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5D06A0" w14:textId="3B08C2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D3CF50" w14:textId="3E3459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C509D4" w14:textId="14919F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16EBB9" w14:textId="526F67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4C915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770AC2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889C73D" w14:textId="1F10223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8AD2B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7B08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0F60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EE19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657C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6722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9BED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EC143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D163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F111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2E55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91215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B853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657A7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187A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1310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621D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0B989F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CEAF0B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C20837A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660BC9A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3F50AE99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783065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73B73A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573A4A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72548B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3068CB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B95CD97" w14:textId="77777777" w:rsidTr="00503750">
        <w:trPr>
          <w:trHeight w:val="437"/>
        </w:trPr>
        <w:tc>
          <w:tcPr>
            <w:tcW w:w="2594" w:type="dxa"/>
          </w:tcPr>
          <w:p w14:paraId="1546FE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5FA007F7" w14:textId="07AF348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95E7709" w14:textId="0FE5001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80941C0" w14:textId="1F3579E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62C4667" w14:textId="1E87887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E2F7EA0" w14:textId="77777777" w:rsidTr="00503750">
        <w:trPr>
          <w:trHeight w:val="420"/>
        </w:trPr>
        <w:tc>
          <w:tcPr>
            <w:tcW w:w="2594" w:type="dxa"/>
          </w:tcPr>
          <w:p w14:paraId="5CFCCA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68E54CFB" w14:textId="3B4E0EB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FC72634" w14:textId="06317EC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6117DBE" w14:textId="6A838B9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811CE97" w14:textId="52CD0C7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B731234" w14:textId="77777777" w:rsidTr="00503750">
        <w:trPr>
          <w:trHeight w:val="630"/>
        </w:trPr>
        <w:tc>
          <w:tcPr>
            <w:tcW w:w="2594" w:type="dxa"/>
          </w:tcPr>
          <w:p w14:paraId="5F199F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74F7E19B" w14:textId="1B0193E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496EB5F" w14:textId="5B314AA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CD0834A" w14:textId="1329C96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6497750" w14:textId="407E132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5F1786C" w14:textId="77777777" w:rsidTr="00503750">
        <w:trPr>
          <w:trHeight w:val="420"/>
        </w:trPr>
        <w:tc>
          <w:tcPr>
            <w:tcW w:w="2594" w:type="dxa"/>
          </w:tcPr>
          <w:p w14:paraId="488E1C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0ED7CDD0" w14:textId="509FAED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7FF4DED" w14:textId="20D2E1B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85D3AC3" w14:textId="77E8090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BA4377C" w14:textId="2B56CE5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FA44129" w14:textId="77777777" w:rsidTr="00503750">
        <w:trPr>
          <w:trHeight w:val="437"/>
        </w:trPr>
        <w:tc>
          <w:tcPr>
            <w:tcW w:w="2594" w:type="dxa"/>
          </w:tcPr>
          <w:p w14:paraId="5BA5A2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7C4685E4" w14:textId="69068BE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88B6C5F" w14:textId="4975650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7C94BC2" w14:textId="1276233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06C23BF" w14:textId="686163F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50E347A" w14:textId="77777777" w:rsidTr="00503750">
        <w:trPr>
          <w:trHeight w:val="420"/>
        </w:trPr>
        <w:tc>
          <w:tcPr>
            <w:tcW w:w="2594" w:type="dxa"/>
          </w:tcPr>
          <w:p w14:paraId="4B64958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6CC8B7B3" w14:textId="402F0C7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B3C4A8E" w14:textId="3AB1DB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3052599" w14:textId="61E4C2C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780035E" w14:textId="405C869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CFFD22A" w14:textId="77777777" w:rsidR="00944C3D" w:rsidRDefault="00944C3D" w:rsidP="00944C3D">
      <w:pPr>
        <w:rPr>
          <w:rFonts w:ascii="Arial" w:hAnsi="Arial"/>
          <w:b/>
        </w:rPr>
      </w:pPr>
    </w:p>
    <w:p w14:paraId="4D2E3E51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544C6970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021997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2AE6F5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96BFB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3E8C7A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2E537F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F50C2F8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1275DC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4E9EF3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2E686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0B0F2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4AE766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185484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7D6FDF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7F0B0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7BB4B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7FFFBC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3F9C25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6465B2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C7CE3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E37A9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2E1784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7182A01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3B43A5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D1F23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EA7D8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48EEE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8030159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BDE8283" w14:textId="77777777" w:rsidTr="00503750">
        <w:tc>
          <w:tcPr>
            <w:tcW w:w="2835" w:type="dxa"/>
            <w:vAlign w:val="center"/>
          </w:tcPr>
          <w:p w14:paraId="765761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143CE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144BA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4A997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91735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A6DA8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0AF8FBB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241D534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29CD7CD" w14:textId="2C09474C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0F97E2" w14:textId="54DA1CF6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42A3B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8FDC4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C01809C" w14:textId="635FB5B3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92EB84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A29AF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C2F8529" w14:textId="6722A6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145FD8" w14:textId="270FA6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ADB5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0BE1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FE905DE" w14:textId="2EDB9C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C75E98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46212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168BF08" w14:textId="620B27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753F91" w14:textId="4A61B9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147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2E60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13E6C24" w14:textId="174A60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F19063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584CB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29033B8" w14:textId="7CF050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1CCD9E" w14:textId="449537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0913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4F0A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61E742" w14:textId="7FF2B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03B0C5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233D15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9788D9D" w14:textId="10FEA1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DDAD95" w14:textId="12CD2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58F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E946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4B763C" w14:textId="3A8E5F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D078C6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8A128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9939DF5" w14:textId="2FA517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1FC29A" w14:textId="0E14ED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797E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01D3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2E6B20" w14:textId="2E00EA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F153D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4B62F1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C38E284" w14:textId="6E47228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56AA08" w14:textId="60D9A94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C5EB1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D7D64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A431E60" w14:textId="3F10ECC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42B436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AC521C7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7ADB007" w14:textId="5B034C3C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D46C321" w14:textId="77777777" w:rsidR="00944C3D" w:rsidRDefault="00944C3D" w:rsidP="00944C3D">
      <w:pPr>
        <w:rPr>
          <w:rFonts w:ascii="Arial" w:hAnsi="Arial"/>
          <w:b/>
        </w:rPr>
      </w:pPr>
    </w:p>
    <w:p w14:paraId="3EB88083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D499618" w14:textId="77777777" w:rsidTr="00503750">
        <w:tc>
          <w:tcPr>
            <w:tcW w:w="2835" w:type="dxa"/>
            <w:vAlign w:val="center"/>
          </w:tcPr>
          <w:p w14:paraId="4726EB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3B3577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0D328C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67533A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7F02B0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52B68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2171531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B0FCC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081A4E59" w14:textId="7EEBFC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3C632D" w14:textId="75AD14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B5B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936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3ECBA4" w14:textId="7D9C60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A9118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A94BE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76231C7" w14:textId="2A3E6C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1C92D6" w14:textId="6E43E6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39D2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5962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D307299" w14:textId="636409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9CA56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F1144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490E141" w14:textId="5703CF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1E1C68" w14:textId="55F489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349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CD1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612A32" w14:textId="087554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BEA22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81D6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00A140A" w14:textId="108720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AFA483" w14:textId="4632E7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4730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1B67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A624A07" w14:textId="5EA18A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CAFD1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7602B3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F674794" w14:textId="13B6B53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31EE1A" w14:textId="25ED61D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8846A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0BE53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643ED3" w14:textId="4141970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25B5BE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5E187F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438770B5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82990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D8933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BEE0FBC" w14:textId="77777777" w:rsidTr="00503750">
        <w:trPr>
          <w:trHeight w:val="699"/>
        </w:trPr>
        <w:tc>
          <w:tcPr>
            <w:tcW w:w="3502" w:type="dxa"/>
            <w:vMerge/>
          </w:tcPr>
          <w:p w14:paraId="3DFBB6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CA5A6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9FF8D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7BE62C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6DE8B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29765D5" w14:textId="4686DB66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52A6DA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749256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DDF8F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48993A7" w14:textId="714A43CB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CF2523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3A6FFF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C2CD24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E8CFE23" w14:textId="54DC2848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1FE4B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8B6FA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A2C11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197DDB83" w14:textId="77777777" w:rsidTr="00503750">
        <w:trPr>
          <w:trHeight w:val="593"/>
        </w:trPr>
        <w:tc>
          <w:tcPr>
            <w:tcW w:w="3497" w:type="dxa"/>
          </w:tcPr>
          <w:p w14:paraId="34D5CA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8BDA7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EC1BD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369DAD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5AF0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7DA9B9B" w14:textId="1B08A3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90506B" w14:textId="712368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CE509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FC0B0B" w14:textId="31B2C1E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64088A8" w14:textId="69CE7F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C73878" w14:textId="133530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F99F6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AF5F058" w14:textId="590A7E1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8122ABF" w14:textId="7D90A4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FEC5DE" w14:textId="671931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D2FE6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641B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418EB087" w14:textId="67F350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16F573" w14:textId="2901D2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DA056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27706D8" w14:textId="1532AD5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B4E5A52" w14:textId="0BDA99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EBCB11" w14:textId="3B33CF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AE1D3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60DD2B4" w14:textId="3A60EC1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B590327" w14:textId="4E9419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DADF1D" w14:textId="624FBF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CDE68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DA4DF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59132FEB" w14:textId="323064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223166" w14:textId="763EA4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91228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11A607" w14:textId="04BEF1D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1B4458" w14:textId="7D632E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19A9BB" w14:textId="33091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38A6B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E68CB4" w14:textId="5C69196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1B0B24D" w14:textId="7781C1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B516CF" w14:textId="172A18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DED7C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06098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4B6B000" w14:textId="4CEB51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8AB216" w14:textId="578793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E02BE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E08A26B" w14:textId="542EFAA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C4BB465" w14:textId="732499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545226" w14:textId="3106E5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1B04DF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30154A6" w14:textId="5AFB5BF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5193754" w14:textId="253936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6C4EE2" w14:textId="1EB4BF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96D7DE" w14:textId="77777777" w:rsidR="00944C3D" w:rsidRDefault="00944C3D" w:rsidP="00944C3D">
      <w:pPr>
        <w:rPr>
          <w:rFonts w:ascii="Arial" w:hAnsi="Arial"/>
          <w:b/>
        </w:rPr>
      </w:pPr>
    </w:p>
    <w:p w14:paraId="65E45F53" w14:textId="77777777" w:rsidR="00944C3D" w:rsidRDefault="00944C3D" w:rsidP="00944C3D">
      <w:pPr>
        <w:rPr>
          <w:rFonts w:ascii="Arial" w:hAnsi="Arial"/>
          <w:b/>
        </w:rPr>
      </w:pPr>
    </w:p>
    <w:p w14:paraId="0529E0C7" w14:textId="77777777" w:rsidR="00944C3D" w:rsidRDefault="00944C3D" w:rsidP="00944C3D">
      <w:pPr>
        <w:rPr>
          <w:rFonts w:ascii="Arial" w:hAnsi="Arial"/>
          <w:b/>
        </w:rPr>
      </w:pPr>
    </w:p>
    <w:p w14:paraId="32A0DBCE" w14:textId="77777777" w:rsidR="00944C3D" w:rsidRDefault="00944C3D" w:rsidP="00944C3D">
      <w:pPr>
        <w:rPr>
          <w:rFonts w:ascii="Arial" w:hAnsi="Arial"/>
          <w:b/>
        </w:rPr>
      </w:pPr>
    </w:p>
    <w:p w14:paraId="601D397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1542DB75" w14:textId="77777777" w:rsidTr="00503750">
        <w:tc>
          <w:tcPr>
            <w:tcW w:w="2622" w:type="dxa"/>
            <w:vAlign w:val="center"/>
          </w:tcPr>
          <w:p w14:paraId="5C31621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D8CF5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3B243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8D295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1D073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4F2CE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1F17A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7EFC5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4712F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6AF133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0E9DC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49263C4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581F3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457708F0" w14:textId="1F1C53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9EAA1F" w14:textId="328C9F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F10CF4" w14:textId="148A1C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8AAE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470F64" w14:textId="4E3713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63AB3F" w14:textId="77777777" w:rsidTr="00503750">
        <w:tc>
          <w:tcPr>
            <w:tcW w:w="2622" w:type="dxa"/>
            <w:vAlign w:val="center"/>
          </w:tcPr>
          <w:p w14:paraId="5AE35E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FAE99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8415E90" w14:textId="3454EA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ED5A457" w14:textId="3F7081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0E51E8" w14:textId="181060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6902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A04429" w14:textId="4FD227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3ABB2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1AD40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E8C8D92" w14:textId="79791F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11FC336" w14:textId="68F48C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90D467" w14:textId="6CD202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317D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ABBB3D" w14:textId="21F29D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1912B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52B60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C28A796" w14:textId="0CB888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EB1FE0E" w14:textId="36B66C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6C53C1" w14:textId="1FC113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D5BF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222CB0" w14:textId="66EE60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71DFB8" w14:textId="77777777" w:rsidTr="00503750">
        <w:tc>
          <w:tcPr>
            <w:tcW w:w="2622" w:type="dxa"/>
            <w:vAlign w:val="center"/>
          </w:tcPr>
          <w:p w14:paraId="34EFA1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8131C4A" w14:textId="1C3C9C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-1139.00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312198" w14:textId="1617D8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23518.00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E28E79" w14:textId="613B11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23258.00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8092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6EB065" w14:textId="60604A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-878.00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1A5AE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CA065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056F059" w14:textId="45827C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4F8795" w14:textId="656609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1145B5" w14:textId="3B9606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ABFD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33B100" w14:textId="4AD141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49ABE9" w14:textId="77777777" w:rsidTr="00503750">
        <w:tc>
          <w:tcPr>
            <w:tcW w:w="2622" w:type="dxa"/>
            <w:vAlign w:val="center"/>
          </w:tcPr>
          <w:p w14:paraId="2E1E9E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7A2006F" w14:textId="27C332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CF78681" w14:textId="3C576B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EFD715" w14:textId="551808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1B20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C4B467" w14:textId="35EC0D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E1DDAA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354D0F9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29ED7D8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F018A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9240AD0" w14:textId="790CC2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6BF88AE" w14:textId="009E72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EB611D" w14:textId="69F5CB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F970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608579" w14:textId="794014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FC3E5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6F46B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9D831D9" w14:textId="3FA947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FD2946" w14:textId="0F23B4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253B4B" w14:textId="3F9144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6096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776F78" w14:textId="4476DD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EED95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2EF56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2CC071B" w14:textId="015B2C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3938F9" w14:textId="5070A8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4BA211" w14:textId="04BF32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954F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15D08F" w14:textId="6C6E6D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EC949C" w14:textId="77777777" w:rsidTr="00503750">
        <w:tc>
          <w:tcPr>
            <w:tcW w:w="2622" w:type="dxa"/>
            <w:vAlign w:val="center"/>
          </w:tcPr>
          <w:p w14:paraId="02158F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1028CC2F" w14:textId="1B151A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2DD6CF" w14:textId="4ED4DA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96825D" w14:textId="2D8351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1408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90FAA7" w14:textId="5336CE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026BC1" w14:textId="77777777" w:rsidTr="00503750">
        <w:tc>
          <w:tcPr>
            <w:tcW w:w="2622" w:type="dxa"/>
            <w:vAlign w:val="center"/>
          </w:tcPr>
          <w:p w14:paraId="440E0A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69B5A4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87747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2F4AC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8E67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2C9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CCFF68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6EC8ED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C30FC77" w14:textId="1242B9B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b/>
                <w:noProof/>
                <w:sz w:val="18"/>
                <w:szCs w:val="18"/>
              </w:rPr>
              <w:t>-1139.00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522EB5" w14:textId="4B71EEA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b/>
                <w:noProof/>
                <w:sz w:val="18"/>
                <w:szCs w:val="18"/>
              </w:rPr>
              <w:t>23518.00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D6A88D" w14:textId="7F01566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b/>
                <w:noProof/>
                <w:sz w:val="18"/>
                <w:szCs w:val="18"/>
              </w:rPr>
              <w:t>23258.00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0CF80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94C180" w14:textId="6A82476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b/>
                <w:noProof/>
                <w:sz w:val="18"/>
                <w:szCs w:val="18"/>
              </w:rPr>
              <w:t>-878.00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130BD1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D3938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0BF31207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0CF1F9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4FAFE1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5E5A07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073D3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BC3E99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BFE3A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54B030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968491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8E76A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169F8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DF5E7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C9C9E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852BB1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D07E4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377BD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7965F3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92E35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8A336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3E2D1A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59E8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28666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5EE846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8939A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48304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A709E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B9C60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7575F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93B445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7F1EF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EFB1A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C7EE7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A4527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D3184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B5771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19C70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FBEDE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1E3895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71ED6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F5E06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7AF202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4D4BA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1AD9C2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E5464D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5D2A2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D27E3A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D0C0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AC6AC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F89781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D9A00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76E16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1B1BE2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06A7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DE45E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F2B87D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913E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58CC1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9B301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D409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22DA6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E22318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20565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06DA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CCC713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59D687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BDE97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AB319B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3EEF32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4ACF3F7E" w14:textId="77777777" w:rsidTr="00503750">
        <w:tc>
          <w:tcPr>
            <w:tcW w:w="2835" w:type="dxa"/>
            <w:vAlign w:val="center"/>
          </w:tcPr>
          <w:p w14:paraId="40F1E4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AD8B0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5FC38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81F9C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FC10F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C858F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8AF7E33" w14:textId="77777777" w:rsidTr="00503750">
        <w:tc>
          <w:tcPr>
            <w:tcW w:w="2835" w:type="dxa"/>
            <w:vAlign w:val="center"/>
          </w:tcPr>
          <w:p w14:paraId="0BC3B2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D9CBCB1" w14:textId="4BD620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FFC864" w14:textId="7824C9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B761FE" w14:textId="5F72B1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3739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B5D4BE" w14:textId="428F43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C6212A" w14:textId="77777777" w:rsidTr="00503750">
        <w:tc>
          <w:tcPr>
            <w:tcW w:w="2835" w:type="dxa"/>
            <w:vAlign w:val="center"/>
          </w:tcPr>
          <w:p w14:paraId="3F894A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0EB11FF" w14:textId="26B4EA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1E105F" w14:textId="730595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66D0DA" w14:textId="78FB8F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66E1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E524EB" w14:textId="00E9D2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8C1624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1F3214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7504C2E" w14:textId="4910AC4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873AC7" w14:textId="6B73CE1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E6DBBB" w14:textId="177E4DC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885D1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68121F" w14:textId="1B74A53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BE37B28" w14:textId="77777777" w:rsidTr="00503750">
        <w:tc>
          <w:tcPr>
            <w:tcW w:w="2835" w:type="dxa"/>
            <w:vAlign w:val="center"/>
          </w:tcPr>
          <w:p w14:paraId="5D3A25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AC1DD44" w14:textId="63BEC2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523C64" w14:textId="7329FD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E39521" w14:textId="65252B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DCF3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81A6AA" w14:textId="3CEFA2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F7634F" w14:textId="77777777" w:rsidTr="00503750">
        <w:tc>
          <w:tcPr>
            <w:tcW w:w="2835" w:type="dxa"/>
            <w:vAlign w:val="center"/>
          </w:tcPr>
          <w:p w14:paraId="60F89E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CE9312B" w14:textId="34DE55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101370" w14:textId="518393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C6A134" w14:textId="70F20B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2328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E2E851" w14:textId="6D7A08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25997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6A9BF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7925017E" w14:textId="6A266F2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B7371C" w14:textId="614D2EB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C9FC38" w14:textId="591ED23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DDE2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42B4FA" w14:textId="5206661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0DF32F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B7D180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90F0441" w14:textId="40510C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23114C" w14:textId="757021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5B68BA" w14:textId="1A6431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CD72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AB84AE" w14:textId="44C973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37222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C26D27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773BD8E5" w14:textId="77777777" w:rsidTr="00503750">
        <w:tc>
          <w:tcPr>
            <w:tcW w:w="2552" w:type="dxa"/>
            <w:vAlign w:val="center"/>
          </w:tcPr>
          <w:p w14:paraId="286603D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6CAD2C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4A9FD0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7013E4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463EED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096E1CF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4DFCC3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4F522F3" w14:textId="76FBA4D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-167.00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B4ACBE5" w14:textId="6EC7C41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213.00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7F7D07B3" w14:textId="393533F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46.00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7A9D5370" w14:textId="5DC6741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CB2CA68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376167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2EDB5751" w14:textId="649BA8D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2FB19A4A" w14:textId="097826F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4B78D6E2" w14:textId="572E2EC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75D8794F" w14:textId="288BBE5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20BB14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59BCA4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945FB1B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4ACD4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57234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4DAF8C1" w14:textId="77777777" w:rsidTr="00503750">
        <w:tc>
          <w:tcPr>
            <w:tcW w:w="4395" w:type="dxa"/>
            <w:vMerge/>
          </w:tcPr>
          <w:p w14:paraId="5CBEE19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1E26E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6A4A1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5D5EC2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F8609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437FF8D" w14:textId="723003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  <w:lang w:eastAsia="sk-SK"/>
              </w:rPr>
              <w:t>1395.68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353830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087908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AD224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DEB8B6" w14:textId="18F1D6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6115A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BDC156A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BC0C9E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E0DD571" w14:textId="6F011E0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b/>
                <w:noProof/>
                <w:sz w:val="18"/>
                <w:szCs w:val="18"/>
              </w:rPr>
              <w:t>1395.68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3C230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8087588" w14:textId="77777777" w:rsidTr="00503750">
        <w:tc>
          <w:tcPr>
            <w:tcW w:w="4395" w:type="dxa"/>
            <w:vAlign w:val="center"/>
          </w:tcPr>
          <w:p w14:paraId="752E86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4EA0A02" w14:textId="6C5AAB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18EA2C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AA906C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7919A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7F347FB" w14:textId="4A506F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B1D35E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7928F9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76CF4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5FB74F3" w14:textId="43CC38B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C235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55A7CB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C9C120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A6BDBB9" w14:textId="37B865C7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b/>
                <w:noProof/>
                <w:sz w:val="18"/>
                <w:szCs w:val="18"/>
              </w:rPr>
              <w:t>21383.00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6D931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B706B3A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2CE609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5B2D332A" w14:textId="77777777" w:rsidTr="00503750">
        <w:tc>
          <w:tcPr>
            <w:tcW w:w="4395" w:type="dxa"/>
            <w:vAlign w:val="center"/>
          </w:tcPr>
          <w:p w14:paraId="125D715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5D26F6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5077C0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73C88E7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010B54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C089CD9" w14:textId="0676359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760222" w14:textId="2F1D1DB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60F6930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5CC2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99A2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9978D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E58B2B8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84323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12BA1B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8B6F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50CB803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BCD1C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6C39FB2" w14:textId="73455326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54D0" w14:textId="56270F9E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150848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3FBF5B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40EA19C" w14:textId="3AE8701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05AAAA0" w14:textId="6A5E53F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8F8348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504464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092DA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CF7E16D" w14:textId="77777777" w:rsidTr="00503750">
        <w:tc>
          <w:tcPr>
            <w:tcW w:w="1843" w:type="dxa"/>
            <w:vAlign w:val="center"/>
          </w:tcPr>
          <w:p w14:paraId="7B2A558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21FC7B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83C9E4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88FEBF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45D5AF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C76D06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526CF9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9917575" w14:textId="77777777" w:rsidTr="00503750">
        <w:tc>
          <w:tcPr>
            <w:tcW w:w="1843" w:type="dxa"/>
            <w:vAlign w:val="center"/>
          </w:tcPr>
          <w:p w14:paraId="5C8FE4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73224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B260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39E3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6D8DB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7118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CE61F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AE40542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C53E7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9F1F0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B2D6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DDF8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2889F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5A73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04EC2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5E8BA52" w14:textId="77777777" w:rsidTr="00503750">
        <w:tc>
          <w:tcPr>
            <w:tcW w:w="1843" w:type="dxa"/>
            <w:vAlign w:val="center"/>
          </w:tcPr>
          <w:p w14:paraId="28AA893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15E23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7CF6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FCCE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C89E5A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3C0E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057F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60EF6E9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C409B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58841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352E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3657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5D1B62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458F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961E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09DFC39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7232C7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B6D0F8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1F92FB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FA772F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5F33E0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9EB45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79FAF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7E1E16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F9156A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60A5AB83" w14:textId="77777777" w:rsidTr="00503750">
        <w:trPr>
          <w:trHeight w:val="664"/>
        </w:trPr>
        <w:tc>
          <w:tcPr>
            <w:tcW w:w="3372" w:type="dxa"/>
          </w:tcPr>
          <w:p w14:paraId="65B638E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AB1056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28147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DD8910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EB1A6B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055AA6D" w14:textId="66D03F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77D94F" w14:textId="1F0C24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3491E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83F9D04" w14:textId="2B1347B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B77917F" w14:textId="3406CA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159651" w14:textId="6794C2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035EA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3CDCA51" w14:textId="2A68FA0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8D7743E" w14:textId="1891B9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93612A" w14:textId="682B30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4BA102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552F0B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9E90089" w14:textId="0541F8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C644D6" w14:textId="7BB85F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56865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76C8657" w14:textId="4206837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96AB5CA" w14:textId="3CCB58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CCB55D" w14:textId="04D3BB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F1E74A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F6D152C" w14:textId="54124F4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6D1F0BB" w14:textId="171169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0D152B" w14:textId="6C6E9D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242E57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B69C911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399540BD" w14:textId="77777777" w:rsidTr="00503750">
        <w:tc>
          <w:tcPr>
            <w:tcW w:w="2835" w:type="dxa"/>
            <w:vAlign w:val="center"/>
          </w:tcPr>
          <w:p w14:paraId="04536BE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F5FDF9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C10F5F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1BA318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F0B8FB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298908B" w14:textId="77777777" w:rsidTr="00503750">
        <w:tc>
          <w:tcPr>
            <w:tcW w:w="2835" w:type="dxa"/>
          </w:tcPr>
          <w:p w14:paraId="2DE163A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AB90B6F" w14:textId="322FC5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F86E46" w14:textId="62AB4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AB622D" w14:textId="143117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9E21DA9" w14:textId="5E1936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D266A2" w14:textId="77777777" w:rsidTr="00503750">
        <w:tc>
          <w:tcPr>
            <w:tcW w:w="2835" w:type="dxa"/>
          </w:tcPr>
          <w:p w14:paraId="71EE0E8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4AFDEFB" w14:textId="4B335F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0A14ED" w14:textId="5B2DAC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D1CED1" w14:textId="6B1ED0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EF8188B" w14:textId="721D5B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5469C7" w14:textId="77777777" w:rsidTr="00503750">
        <w:tc>
          <w:tcPr>
            <w:tcW w:w="2835" w:type="dxa"/>
          </w:tcPr>
          <w:p w14:paraId="18B8426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FD80C1B" w14:textId="4D8D52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556BD5" w14:textId="5F9C0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16A651" w14:textId="75E6AC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5F74666" w14:textId="0ED7C7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786DFC" w14:textId="77777777" w:rsidTr="00503750">
        <w:tc>
          <w:tcPr>
            <w:tcW w:w="2835" w:type="dxa"/>
            <w:vAlign w:val="center"/>
          </w:tcPr>
          <w:p w14:paraId="136AF66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7A76C1" w14:textId="215A63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A2A6E3B" w14:textId="7AF416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D3960B" w14:textId="39759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82FD7D9" w14:textId="023D2B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2991F2" w14:textId="77777777" w:rsidTr="00503750">
        <w:tc>
          <w:tcPr>
            <w:tcW w:w="2835" w:type="dxa"/>
            <w:vAlign w:val="center"/>
          </w:tcPr>
          <w:p w14:paraId="0D20215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4AB89FB" w14:textId="36D30F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D91C53" w14:textId="523E9F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209A8F" w14:textId="0DBDE0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CD623D5" w14:textId="0611AC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675682" w14:textId="77777777" w:rsidTr="00503750">
        <w:tc>
          <w:tcPr>
            <w:tcW w:w="2835" w:type="dxa"/>
          </w:tcPr>
          <w:p w14:paraId="2BD0DC8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6A86124" w14:textId="017FE1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A34380" w14:textId="37A761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61396E" w14:textId="538293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AE4DFB7" w14:textId="587107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59EC97" w14:textId="77777777" w:rsidTr="00503750">
        <w:tc>
          <w:tcPr>
            <w:tcW w:w="2835" w:type="dxa"/>
          </w:tcPr>
          <w:p w14:paraId="2C6E89B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7A57504" w14:textId="43B09F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86DDE4" w14:textId="093656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FB3995" w14:textId="2CF50B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9DD0D74" w14:textId="1324A8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FDB367" w14:textId="77777777" w:rsidTr="00503750">
        <w:tc>
          <w:tcPr>
            <w:tcW w:w="2835" w:type="dxa"/>
          </w:tcPr>
          <w:p w14:paraId="34D6215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5C9E132" w14:textId="38D00D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D105CA" w14:textId="67518E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D81349" w14:textId="526017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68CFED" w14:textId="4F5B44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D85D73" w14:textId="77777777" w:rsidR="00944C3D" w:rsidRDefault="00944C3D" w:rsidP="00944C3D">
      <w:pPr>
        <w:rPr>
          <w:rFonts w:ascii="Arial" w:hAnsi="Arial"/>
          <w:b/>
        </w:rPr>
      </w:pPr>
    </w:p>
    <w:p w14:paraId="0685AEE4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613A0349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193177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12F7809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C0C738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4B8B9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DB699D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18F83F2" w14:textId="77777777" w:rsidTr="00503750">
        <w:trPr>
          <w:trHeight w:val="443"/>
        </w:trPr>
        <w:tc>
          <w:tcPr>
            <w:tcW w:w="2560" w:type="dxa"/>
          </w:tcPr>
          <w:p w14:paraId="099CEA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3D74893" w14:textId="18CD6F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5080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0E71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CF94317" w14:textId="160305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2406F3E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9C5DC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6B31CCD" w14:textId="78B837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064B6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2C941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DE41683" w14:textId="3DDBBE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E82EF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CF8543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DC3D91B" w14:textId="3034A1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D6CEF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72049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CA99C90" w14:textId="1FADB7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359DCA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35F37F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76F2BDF8" w14:textId="6FF206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96EB8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AD8A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7A32E58" w14:textId="726BBF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F33496" w14:textId="77777777" w:rsidR="00944C3D" w:rsidRDefault="00944C3D" w:rsidP="00944C3D">
      <w:pPr>
        <w:rPr>
          <w:rFonts w:ascii="Arial" w:hAnsi="Arial"/>
          <w:b/>
        </w:rPr>
      </w:pPr>
    </w:p>
    <w:p w14:paraId="4E352F0A" w14:textId="77777777" w:rsidR="00944C3D" w:rsidRDefault="00944C3D" w:rsidP="00944C3D">
      <w:pPr>
        <w:rPr>
          <w:rFonts w:ascii="Arial" w:hAnsi="Arial"/>
          <w:b/>
        </w:rPr>
      </w:pPr>
    </w:p>
    <w:p w14:paraId="695A769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E843E2B" w14:textId="77777777" w:rsidR="00944C3D" w:rsidRDefault="00944C3D" w:rsidP="00944C3D">
      <w:pPr>
        <w:rPr>
          <w:rFonts w:ascii="Arial" w:hAnsi="Arial"/>
          <w:b/>
        </w:rPr>
      </w:pPr>
    </w:p>
    <w:p w14:paraId="4251E41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1C9844E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AA92D5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73D1F4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EE6856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A9C934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8989A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17D43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D88F7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411761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3CB8D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306C8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653B3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E5B8F5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CEC65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4030B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3D49B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998032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7BCFE1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54B544B" w14:textId="77777777" w:rsidTr="00503750">
        <w:trPr>
          <w:trHeight w:val="677"/>
        </w:trPr>
        <w:tc>
          <w:tcPr>
            <w:tcW w:w="3358" w:type="dxa"/>
          </w:tcPr>
          <w:p w14:paraId="086D01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8E6996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197BD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212B71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5ED9C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79CEA14" w14:textId="428A73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CCD4F5" w14:textId="0F2B7F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C99C9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30699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F29EA93" w14:textId="2396ED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618F05B" w14:textId="447D62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539A0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28821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B76EF4C" w14:textId="660C27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CC6FFE4" w14:textId="47D0D5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9CE12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748F4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4D22909" w14:textId="1CE310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7D150A" w14:textId="63B625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871FC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7763157" w14:textId="73FF585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C4FBBD6" w14:textId="727071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9E5C36E" w14:textId="018762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83FADB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0DA5CA5" w14:textId="2155A25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42119DB" w14:textId="74865F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E9C052" w14:textId="4315BA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03B812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5D63D4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B83C96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6F8FE7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94808B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C93B6ED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9D305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F90AE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3ABCDD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9DD93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46F0F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79ADA2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3104F0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59887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AB1161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6A9421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659BFC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C200BF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5DCD67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476E8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0C923A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F6A236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B86A2A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41BBD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74DABB4" w14:textId="42DD9F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C0FBBF" w14:textId="38D83A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B4BABF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71BD4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41ACD881" w14:textId="1ECB86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FAA5BB" w14:textId="67A105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FB1F6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06CF3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ECB0A7A" w14:textId="1CE427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E5DE3DA" w14:textId="531A41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63817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6F079FA" w14:textId="7C9AD5E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2843147" w14:textId="31ECAA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463593E" w14:textId="0B0894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CC22C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E6A287D" w14:textId="6AC07BC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A02C17" w14:textId="4AD824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C82F51" w14:textId="30AAB3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5ED26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4BBB15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1F4FC46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F8EEE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96F28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867D2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5748BF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E7F03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9C1279D" w14:textId="75CB92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197399" w14:textId="05434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8E45B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329BB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2FE7548" w14:textId="25A5BD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6E60D04" w14:textId="353A44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15D71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7147F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85BEBB1" w14:textId="2E4C31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6DE5CD" w14:textId="7A2841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D85CA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8E983AB" w14:textId="1E3AAB7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16D09B1" w14:textId="6D3537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19AB96" w14:textId="69ECA8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32C149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5665CBD" w14:textId="40E050A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30086BF" w14:textId="56F784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63DF6D3" w14:textId="45FCA8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02DF60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E44ECC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895EED6" w14:textId="77777777" w:rsidTr="00503750">
        <w:tc>
          <w:tcPr>
            <w:tcW w:w="3686" w:type="dxa"/>
            <w:vAlign w:val="center"/>
          </w:tcPr>
          <w:p w14:paraId="053B32A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B14082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A8919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C2379D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AF87E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A19F0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03AD5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EC070F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80688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B503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4626B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321725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7BAA6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E8A81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284FE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DAB2E79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52D40A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4167C4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B22C10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F53368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4CB6CD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65FB9D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6169AD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E3B52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FB249A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B1C84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014D689" w14:textId="3C33CE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A76EEC2" w14:textId="41871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70616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5C0D9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26A7572" w14:textId="6A2909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9285C7A" w14:textId="0EBCEA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F49DE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E5679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68A7F58" w14:textId="3DE478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440159" w14:textId="178085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AA48C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59A5D1" w14:textId="35E23EF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63B1E1E" w14:textId="640461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FF1A8D" w14:textId="519FF2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419A2B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4B78F14" w14:textId="1CED389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0F8CB5B" w14:textId="2B6B3C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39E3AC5" w14:textId="279727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C42E2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2C43E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9368AD4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5E2326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C78B58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DD956C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59C2D1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1B4A9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AC93FA9" w14:textId="204DF7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210AD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37A4D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602D7E3" w14:textId="317A8C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A259A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CA998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1155AB89" w14:textId="5CB428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64B53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555F5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DBB9C36" w14:textId="4B6355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1612A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889A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68FAE15" w14:textId="6D1082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5110D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6D6DA5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B82FDD8" w14:textId="4950117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FFF41D3" w14:textId="77777777" w:rsidR="00944C3D" w:rsidRDefault="00944C3D" w:rsidP="00944C3D">
      <w:pPr>
        <w:rPr>
          <w:sz w:val="22"/>
          <w:szCs w:val="22"/>
        </w:rPr>
      </w:pPr>
    </w:p>
    <w:p w14:paraId="6E8D06F4" w14:textId="77777777" w:rsidR="00944C3D" w:rsidRDefault="00944C3D" w:rsidP="00944C3D">
      <w:pPr>
        <w:rPr>
          <w:sz w:val="22"/>
          <w:szCs w:val="22"/>
        </w:rPr>
      </w:pPr>
    </w:p>
    <w:p w14:paraId="3350AD8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91E3404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6BE4FB9" w14:textId="4D1819D4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E0556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E6AEC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65CCE3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43C7A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68FB302E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34F73E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A1DAEF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FCE50B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AB48ED2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7743B4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11352EA" w14:textId="142DA7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D6083FF" w14:textId="5EC4EC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4BE56E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D80F8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AD907A3" w14:textId="06ABA5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306BE47" w14:textId="56374D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FDB4B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5189CB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C419057" w14:textId="061700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A4B54B7" w14:textId="0E9166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3E0F3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0BA2B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F6DD0BF" w14:textId="1606C1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2EE04E1" w14:textId="1E57A8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C1EF21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7DB9FC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F8C8DF9" w14:textId="3EAF71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E2F61A6" w14:textId="676FF3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04F26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CFF85F4" w14:textId="3BEDB99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1C2A7A0" w14:textId="5199FC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3A571A1" w14:textId="61C544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2975E67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1D4F745" w14:textId="38A2FA2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21EEA54" w14:textId="186727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71097AC" w14:textId="12AF3A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0D62B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91FE3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61A6C7BB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BD38DF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DF9A60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D6332F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CFCC4B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6492BF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028BD88" w14:textId="5C71A0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5FBEE96" w14:textId="020A1F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65024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8135A4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97A24E3" w14:textId="73B44A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DE5F7ED" w14:textId="4E5967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28293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01667E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69D6656" w14:textId="27D464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F6B9B0D" w14:textId="12C096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82DC6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5C15D7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62AC90A" w14:textId="03393C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6F4A51" w14:textId="107748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A0F93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14ECA4B" w14:textId="0C5D5A7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6B3556B" w14:textId="0CB222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8E0D03A" w14:textId="3808B8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9471E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184A883" w14:textId="6268E0D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9419005" w14:textId="391466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33ECEE9" w14:textId="381DC7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37545F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8E15ED1" w14:textId="2FB7E48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8FF4A7F" w14:textId="3B63AF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4D9CA6C" w14:textId="320FAE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649B" w:rsidRPr="001C5EA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AC90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3A50E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A3F3D88" w14:textId="7D3EA721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728756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2CD8F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18B7E4D" w14:textId="679E86C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F7927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E426A2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CAAE0E7" w14:textId="47A5B924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282E5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B587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0D4791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D7F4BF5" w14:textId="77777777" w:rsidR="00944C3D" w:rsidRPr="003607F0" w:rsidRDefault="00944C3D" w:rsidP="00944C3D"/>
    <w:p w14:paraId="1791DE62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A7F70" w14:textId="77777777" w:rsidR="00F02C85" w:rsidRDefault="00F02C85">
      <w:r>
        <w:separator/>
      </w:r>
    </w:p>
  </w:endnote>
  <w:endnote w:type="continuationSeparator" w:id="0">
    <w:p w14:paraId="415D67FE" w14:textId="77777777" w:rsidR="00F02C85" w:rsidRDefault="00F02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BBE12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4CC79B72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F24CE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73C809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1547C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577301DF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285FB" w14:textId="77777777" w:rsidR="00F02C85" w:rsidRDefault="00F02C85">
      <w:r>
        <w:separator/>
      </w:r>
    </w:p>
  </w:footnote>
  <w:footnote w:type="continuationSeparator" w:id="0">
    <w:p w14:paraId="6488ECC8" w14:textId="77777777" w:rsidR="00F02C85" w:rsidRDefault="00F02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4567">
    <w:abstractNumId w:val="13"/>
  </w:num>
  <w:num w:numId="2" w16cid:durableId="1965380486">
    <w:abstractNumId w:val="17"/>
  </w:num>
  <w:num w:numId="3" w16cid:durableId="1884368313">
    <w:abstractNumId w:val="8"/>
  </w:num>
  <w:num w:numId="4" w16cid:durableId="1028408368">
    <w:abstractNumId w:val="7"/>
  </w:num>
  <w:num w:numId="5" w16cid:durableId="132273380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267978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3263777">
    <w:abstractNumId w:val="20"/>
  </w:num>
  <w:num w:numId="8" w16cid:durableId="1319337420">
    <w:abstractNumId w:val="10"/>
  </w:num>
  <w:num w:numId="9" w16cid:durableId="335504365">
    <w:abstractNumId w:val="0"/>
  </w:num>
  <w:num w:numId="10" w16cid:durableId="579144736">
    <w:abstractNumId w:val="19"/>
  </w:num>
  <w:num w:numId="11" w16cid:durableId="986855685">
    <w:abstractNumId w:val="6"/>
  </w:num>
  <w:num w:numId="12" w16cid:durableId="292101735">
    <w:abstractNumId w:val="9"/>
  </w:num>
  <w:num w:numId="13" w16cid:durableId="387532071">
    <w:abstractNumId w:val="12"/>
  </w:num>
  <w:num w:numId="14" w16cid:durableId="174423077">
    <w:abstractNumId w:val="15"/>
  </w:num>
  <w:num w:numId="15" w16cid:durableId="1957367050">
    <w:abstractNumId w:val="14"/>
  </w:num>
  <w:num w:numId="16" w16cid:durableId="698549197">
    <w:abstractNumId w:val="2"/>
  </w:num>
  <w:num w:numId="17" w16cid:durableId="878862088">
    <w:abstractNumId w:val="4"/>
  </w:num>
  <w:num w:numId="18" w16cid:durableId="582030779">
    <w:abstractNumId w:val="11"/>
  </w:num>
  <w:num w:numId="19" w16cid:durableId="2108231634">
    <w:abstractNumId w:val="5"/>
  </w:num>
  <w:num w:numId="20" w16cid:durableId="1611858486">
    <w:abstractNumId w:val="18"/>
  </w:num>
  <w:num w:numId="21" w16cid:durableId="475416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30065"/>
    <w:docVar w:name="arg2" w:val="Driver=asa17;DBF=D:\anasoft\data\tebys.db;DBN=tebys;ENG=SQL17;commlinks=TCPIP{ip=192.168.1.241};uid=hromnikova;con=finus(12.0);pwd=488300282956Vaveto1"/>
    <w:docVar w:name="arg3" w:val="984822"/>
    <w:docVar w:name="arg4" w:val="C:\Users\HROMNI~1.TEB\AppData\Local\Temp\3281703.doc"/>
    <w:docVar w:name="arg5" w:val="6"/>
  </w:docVars>
  <w:rsids>
    <w:rsidRoot w:val="00FC649B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22352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5951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02C85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C649B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E5F19D"/>
  <w15:docId w15:val="{A65BE591-534D-4500-AB93-96856F59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17</TotalTime>
  <Pages>16</Pages>
  <Words>5340</Words>
  <Characters>30443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2026-03-30T06:59:00Z</dcterms:created>
  <dcterms:modified xsi:type="dcterms:W3CDTF">2026-03-30T07:16:00Z</dcterms:modified>
</cp:coreProperties>
</file>