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F8C77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24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AA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4C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19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2F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6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12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45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54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80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12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BC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D7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DE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B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39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91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42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D5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F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B9492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DEAA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F4F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53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8AA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577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1865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941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CD9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6AD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7B8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A0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BF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A4A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AA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6956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332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1D0F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D90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AE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FBEB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DEC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62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47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60E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43B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EDD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A416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B2B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DCD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78F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464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035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FACC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DDF01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734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614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04E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B27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383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A22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340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C85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E90B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DF1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61C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269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DF1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74B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A43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7DB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7E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88D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479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BD9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385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239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C94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79C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97E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20D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865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801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99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CC0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A02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D0F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506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EB36E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7C2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401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29F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DE37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15D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884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D4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F99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717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5C37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99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48C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75B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9B0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A6E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F45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1AF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EF6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57C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22D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8BBB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1EC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ED9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D20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467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FD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51F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49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90B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71D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148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E57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A6F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D0055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985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39D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0B8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6F4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4CE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161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CD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B7A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98D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65E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948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920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084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33E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A19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450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11C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0C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246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261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C3E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7D0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563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DE5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1D5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A4D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2BC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1A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CA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EB1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079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F94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209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4727B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09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6E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AC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3D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24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AE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97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D9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34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1E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EE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24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40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35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FE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2B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DFB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6B13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A0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A8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B7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7E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56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69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0E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5AC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410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A6C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DB2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EEC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8D4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AAD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446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552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240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D07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0CCCA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41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43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C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85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F0F6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28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C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60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E1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EB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F8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2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1B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91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44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BE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88AD3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92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11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8F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3E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3B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14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02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0F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7F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BE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AC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33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51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EF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1BE1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C4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D6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D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0F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6D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7C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A6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BA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13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58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58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541C1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77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A8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96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2F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DF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03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04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A4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4A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DE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87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DE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D6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08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BB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4504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83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EA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77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E6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9B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A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BC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801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6EE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FD67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42743C" w14:textId="09B4651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1EAB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5CB1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DFB9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8AFF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3326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08E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668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A762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3A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57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2A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2D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0C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A2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3432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78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9B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59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FE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9A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D5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4CA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B72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59F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4C91E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E24E0D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AE24E0D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6B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7B5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EA0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F22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AB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70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FD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AB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EB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A9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75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46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1F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1BD19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A84F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F9DB6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397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D747A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CD747A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F5D82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4F5D82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9C540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89C540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21F30E" w14:textId="589A3098" w:rsidR="000B647F" w:rsidRDefault="000B647F" w:rsidP="00944C3D">
                                  <w:fldSimple w:instr=" MERGEFIELD  aDMOD  \* MERGEFORMAT ">
                                    <w:r w:rsidR="008745C9" w:rsidRPr="008745C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A21F30E" w14:textId="589A3098" w:rsidR="000B647F" w:rsidRDefault="000B647F" w:rsidP="00944C3D">
                            <w:fldSimple w:instr=" MERGEFIELD  aDMOD  \* MERGEFORMAT ">
                              <w:r w:rsidR="008745C9" w:rsidRPr="008745C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92460A" w14:textId="1F38221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45C9" w:rsidRPr="00893C9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F92460A" w14:textId="1F38221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45C9" w:rsidRPr="00893C9D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F19B24" w14:textId="64C0CE78" w:rsidR="000B647F" w:rsidRDefault="000B647F" w:rsidP="00944C3D">
                                  <w:fldSimple w:instr=" MERGEFIELD  aDRDO  \* MERGEFORMAT ">
                                    <w:r w:rsidR="008745C9" w:rsidRPr="008745C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7F19B24" w14:textId="64C0CE78" w:rsidR="000B647F" w:rsidRDefault="000B647F" w:rsidP="00944C3D">
                            <w:fldSimple w:instr=" MERGEFIELD  aDRDO  \* MERGEFORMAT ">
                              <w:r w:rsidR="008745C9" w:rsidRPr="008745C9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2056CB" w14:textId="6F10C0A8" w:rsidR="000B647F" w:rsidRDefault="000B647F" w:rsidP="00944C3D">
                                  <w:fldSimple w:instr=" MERGEFIELD  aDMDO  \* MERGEFORMAT ">
                                    <w:r w:rsidR="008745C9" w:rsidRPr="008745C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82056CB" w14:textId="6F10C0A8" w:rsidR="000B647F" w:rsidRDefault="000B647F" w:rsidP="00944C3D">
                            <w:fldSimple w:instr=" MERGEFIELD  aDMDO  \* MERGEFORMAT ">
                              <w:r w:rsidR="008745C9" w:rsidRPr="008745C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16B0B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A86E37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3D1AE9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ECDAD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EECDAD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77A86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877A86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681AF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B681AF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A7B153" w14:textId="1652A7F1" w:rsidR="000B647F" w:rsidRDefault="000B647F" w:rsidP="00944C3D">
                                  <w:fldSimple w:instr=" MERGEFIELD  aDRDOo  \* MERGEFORMAT ">
                                    <w:r w:rsidR="008745C9" w:rsidRPr="008745C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2A7B153" w14:textId="1652A7F1" w:rsidR="000B647F" w:rsidRDefault="000B647F" w:rsidP="00944C3D">
                            <w:fldSimple w:instr=" MERGEFIELD  aDRDOo  \* MERGEFORMAT ">
                              <w:r w:rsidR="008745C9" w:rsidRPr="008745C9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A42D15" w14:textId="29AEB5ED" w:rsidR="000B647F" w:rsidRDefault="000B647F" w:rsidP="00944C3D">
                                  <w:fldSimple w:instr=" MERGEFIELD  aDMDO  \* MERGEFORMAT ">
                                    <w:r w:rsidR="008745C9" w:rsidRPr="008745C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2A42D15" w14:textId="29AEB5ED" w:rsidR="000B647F" w:rsidRDefault="000B647F" w:rsidP="00944C3D">
                            <w:fldSimple w:instr=" MERGEFIELD  aDMDO  \* MERGEFORMAT ">
                              <w:r w:rsidR="008745C9" w:rsidRPr="008745C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E947CB" w14:textId="0F563AC0" w:rsidR="000B647F" w:rsidRDefault="000B647F" w:rsidP="00944C3D">
                                  <w:fldSimple w:instr=" MERGEFIELD  aDRODo  \* MERGEFORMAT ">
                                    <w:r w:rsidR="008745C9" w:rsidRPr="008745C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7E947CB" w14:textId="0F563AC0" w:rsidR="000B647F" w:rsidRDefault="000B647F" w:rsidP="00944C3D">
                            <w:fldSimple w:instr=" MERGEFIELD  aDRODo  \* MERGEFORMAT ">
                              <w:r w:rsidR="008745C9" w:rsidRPr="008745C9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870FCE" w14:textId="69D5A366" w:rsidR="000B647F" w:rsidRDefault="000B647F" w:rsidP="00944C3D">
                                  <w:fldSimple w:instr=" MERGEFIELD  aDMOD  \* MERGEFORMAT ">
                                    <w:r w:rsidR="008745C9" w:rsidRPr="008745C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2870FCE" w14:textId="69D5A366" w:rsidR="000B647F" w:rsidRDefault="000B647F" w:rsidP="00944C3D">
                            <w:fldSimple w:instr=" MERGEFIELD  aDMOD  \* MERGEFORMAT ">
                              <w:r w:rsidR="008745C9" w:rsidRPr="008745C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23A69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8BA5FC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B2B7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27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7FD9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AD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EF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CB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8B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8B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08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17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21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3E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DA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D3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B5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7A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B1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96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37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83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EF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9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F2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FB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D2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96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24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9C07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22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47D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FD6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54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80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EC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35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D5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96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37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FA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0D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44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25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1E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BC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C6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25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1032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2E6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1883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3CF5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543B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4D0C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931D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9C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6C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F8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32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DB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7C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D5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75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3753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6D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A2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60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47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12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C0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15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20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7A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A8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41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E0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5C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AF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CB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DD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77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02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95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F1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A8D0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8C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F6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CD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0A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A1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AE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B4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2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213B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E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8A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7B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B4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7E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E8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BC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C2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CA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8A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52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81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F0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15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40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6F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D8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9B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9E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6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FDC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F9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6E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95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6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D5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E0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CD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BE9C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0A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29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80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C3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D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39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55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D8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11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22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03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0A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40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91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83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81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6C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91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730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675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F36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D51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B5E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C25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F62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2D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C1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1A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45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F6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70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5F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D9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C66F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64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3C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FB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CB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7F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22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10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BE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7C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AE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A0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9C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4E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CC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94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3E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A7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17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07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002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554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DAA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66F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372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2E7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DDF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2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14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C4CF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E5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C0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4B13F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B4B13F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9C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73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AA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B6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07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38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23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B4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93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4183F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44183F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9A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DB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8D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B0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82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EC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50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C8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E3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D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E4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D3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71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7F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A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2D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3E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EE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E6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F6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49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87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9D57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0E1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F873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73E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1C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A1E27D" w14:textId="6924990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45C9" w:rsidRPr="00893C9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42023947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7A1E27D" w14:textId="6924990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45C9" w:rsidRPr="00893C9D">
                              <w:rPr>
                                <w:rFonts w:ascii="Arial" w:hAnsi="Arial" w:cs="Arial"/>
                                <w:noProof/>
                              </w:rPr>
                              <w:t>42023947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B9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B4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3D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CB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38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62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FA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57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6D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F5AF31" w14:textId="40C0DE5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45C9" w:rsidRPr="00893C9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2022404802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3F5AF31" w14:textId="40C0DE5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45C9" w:rsidRPr="00893C9D">
                              <w:rPr>
                                <w:rFonts w:ascii="Arial" w:hAnsi="Arial" w:cs="Arial"/>
                                <w:noProof/>
                              </w:rPr>
                              <w:t>2022404802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0A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C2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32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AD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63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12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95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C1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B0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0E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74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B2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E4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B8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F7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14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8A2D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38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3EE1C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BE9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71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07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3D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9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67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78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6E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30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1B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22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5C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96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C6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8A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BF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52BE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468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55E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97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D1F9A3" w14:textId="038B223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45C9" w:rsidRPr="00893C9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Liptovská 2718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FD1F9A3" w14:textId="038B223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45C9" w:rsidRPr="00893C9D">
                              <w:rPr>
                                <w:rFonts w:ascii="Arial" w:hAnsi="Arial" w:cs="Arial"/>
                                <w:noProof/>
                              </w:rPr>
                              <w:t>SVB Liptovská 2718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7C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76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79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3A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87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FA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BA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16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3F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55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20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BA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42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DD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F3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AA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50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F0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6F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4E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A0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8D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7F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5F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F2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82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CE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8B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FB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65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D7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322F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3E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E8611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48F3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1AC4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B7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49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B2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90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E1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B0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B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A6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F7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D7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AE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23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BA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C9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B4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15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E2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C4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5C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9B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08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9D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23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BB6B3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1E7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9E4233" w14:textId="65B6093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45C9" w:rsidRPr="00893C9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Liptovská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99E4233" w14:textId="65B6093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45C9" w:rsidRPr="00893C9D">
                              <w:rPr>
                                <w:rFonts w:ascii="Arial" w:hAnsi="Arial" w:cs="Arial"/>
                                <w:noProof/>
                              </w:rPr>
                              <w:t>Liptovská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358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95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DE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1D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7C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48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B4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B5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2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9A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4A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67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85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2A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A6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17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5D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F5A81E" w14:textId="55EE455C" w:rsidR="000B647F" w:rsidRDefault="000B647F" w:rsidP="00944C3D">
                                  <w:fldSimple w:instr=" MERGEFIELD  aSUB_ULICA_CISLO  \* MERGEFORMAT ">
                                    <w:r w:rsidR="008745C9" w:rsidRPr="008745C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7F5A81E" w14:textId="55EE455C" w:rsidR="000B647F" w:rsidRDefault="000B647F" w:rsidP="00944C3D">
                            <w:fldSimple w:instr=" MERGEFIELD  aSUB_ULICA_CISLO  \* MERGEFORMAT ">
                              <w:r w:rsidR="008745C9" w:rsidRPr="008745C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A0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E4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AE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F4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9D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39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D279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C08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B68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AD9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FC90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2392B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E5E418" w14:textId="18AA526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45C9" w:rsidRPr="00893C9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2E5E418" w14:textId="18AA526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45C9" w:rsidRPr="00893C9D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CE5354" w14:textId="2E46A99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45C9" w:rsidRPr="00893C9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6CE5354" w14:textId="2E46A99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45C9" w:rsidRPr="00893C9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65115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A68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4D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AB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03C9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1B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068D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0CEF79" w14:textId="4EA94C6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50CEF79" w14:textId="4EA94C6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55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876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D4B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C01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C2C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AB9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2C3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867EE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62C0C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1804F6" w14:textId="4FE4DC0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51804F6" w14:textId="4FE4DC0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2F02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9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CF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C8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F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31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75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C2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741B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7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0174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CCB3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C21D8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5A163B" w14:textId="19DA568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25A163B" w14:textId="19DA568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7721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5BC5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BD3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A1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3A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8C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CD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EE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7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4A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9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2F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F4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3A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A2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E7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F4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D4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4A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F6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F9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8E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C2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C3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AE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75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C8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C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FB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840B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5E0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2352EFD" w14:textId="5EA7352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745C9">
              <w:rPr>
                <w:rFonts w:ascii="Arial" w:hAnsi="Arial"/>
                <w:lang w:eastAsia="sk-SK"/>
              </w:rPr>
              <w:t>24.3.2026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D588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790F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056D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9F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D8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5103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B1E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AE3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7D9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15F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74F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227A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2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2553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002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1DC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8AB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065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A62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8E5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6D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7673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101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8B3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BAC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00E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D85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F360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9E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D33F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3F7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225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D7B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D8E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ED6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5125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3D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7881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328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ABC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CD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389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521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470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2E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76B3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162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CF8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926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C8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37E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279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38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DAEC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D2B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163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DBB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840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2FF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DF0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61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6C93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B4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D9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12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F4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483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5852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5FD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55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C1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E0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6C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A9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1A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52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4B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7B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D4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4C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40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80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65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42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5D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B6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C8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AEE5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77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9C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F5D598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B3F8F18" w14:textId="77777777" w:rsidR="00944C3D" w:rsidRDefault="00944C3D" w:rsidP="00944C3D">
      <w:pPr>
        <w:rPr>
          <w:rFonts w:ascii="Arial" w:hAnsi="Arial"/>
        </w:rPr>
      </w:pPr>
    </w:p>
    <w:p w14:paraId="70614E6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009B895" w14:textId="1A52F1C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FFB0D02" w14:textId="01988891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8745C9">
        <w:rPr>
          <w:rFonts w:ascii="Arial" w:hAnsi="Arial"/>
          <w:sz w:val="22"/>
          <w:szCs w:val="22"/>
        </w:rPr>
        <w:t>Liptovská 1,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D2F009D" w14:textId="137A7A0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F373650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42B8C8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420B19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5BA0A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7D3F2C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7BA6AB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98D1BA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54A0656" w14:textId="43F9056B" w:rsidR="00944C3D" w:rsidRPr="008D0433" w:rsidRDefault="008745C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Karol Homola </w:t>
            </w:r>
          </w:p>
        </w:tc>
        <w:tc>
          <w:tcPr>
            <w:tcW w:w="3260" w:type="dxa"/>
            <w:vAlign w:val="center"/>
          </w:tcPr>
          <w:p w14:paraId="73E1DD37" w14:textId="09AB5AE1" w:rsidR="00944C3D" w:rsidRPr="008D0433" w:rsidRDefault="008745C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vAlign w:val="center"/>
          </w:tcPr>
          <w:p w14:paraId="3AF08E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71E7F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56B25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A8574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CD1FA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DAC5C7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72DCA7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60554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58636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BE24F6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40D737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31393E4" w14:textId="5CA74F3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11D6EB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12E2B7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3474AA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107C640" w14:textId="19966BB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24D806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244ED7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6A8A6F6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95742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39679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0EB7A7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C4D16BD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F1A02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3E4D8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D4BB4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5F684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46E47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05B6D0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162F5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CEA66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32F8D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626106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F4D2D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2EED53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8D1A9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E6C4A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B723A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53514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631A7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FB2E1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924AAB5" w14:textId="3AAFF01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EB5C6F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9F743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63AEE9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DE0446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FAC7DE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765FA81" w14:textId="0DCA114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8745C9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2E47F1B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910E4E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4FC866F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82B44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6EDF36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43D0B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D56A4DB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6BE1A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61719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F37DE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01FF7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FFF2A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B0842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6DB66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A24E4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9B31E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7996D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41B05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A2368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1314D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51250B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AB079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F2EC3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FFCD6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1BD1F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F5EE9E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74146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E2FCE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B1A7D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23F20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AC9BD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88A9F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9095C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72A10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3B633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FEE86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CB586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B00CEF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90FF2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3D3471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C3E235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1B5BFA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32A122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6ABDD1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F1FA6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9421988" w14:textId="77777777" w:rsidTr="00503750">
        <w:trPr>
          <w:trHeight w:val="302"/>
        </w:trPr>
        <w:tc>
          <w:tcPr>
            <w:tcW w:w="4510" w:type="dxa"/>
          </w:tcPr>
          <w:p w14:paraId="06DD92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D4EC0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13991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88A35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D4F84A" w14:textId="77777777" w:rsidTr="00503750">
        <w:trPr>
          <w:trHeight w:val="302"/>
        </w:trPr>
        <w:tc>
          <w:tcPr>
            <w:tcW w:w="4510" w:type="dxa"/>
          </w:tcPr>
          <w:p w14:paraId="57DA6E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1DFDD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442A8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C477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3AA908" w14:textId="77777777" w:rsidTr="00503750">
        <w:trPr>
          <w:trHeight w:val="302"/>
        </w:trPr>
        <w:tc>
          <w:tcPr>
            <w:tcW w:w="4510" w:type="dxa"/>
          </w:tcPr>
          <w:p w14:paraId="714615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8A0DD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E64D1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CC010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691096" w14:textId="77777777" w:rsidTr="00503750">
        <w:trPr>
          <w:trHeight w:val="302"/>
        </w:trPr>
        <w:tc>
          <w:tcPr>
            <w:tcW w:w="4510" w:type="dxa"/>
          </w:tcPr>
          <w:p w14:paraId="787361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D69FA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5B748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72E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97C7E6" w14:textId="77777777" w:rsidTr="00503750">
        <w:trPr>
          <w:trHeight w:val="327"/>
        </w:trPr>
        <w:tc>
          <w:tcPr>
            <w:tcW w:w="4510" w:type="dxa"/>
          </w:tcPr>
          <w:p w14:paraId="78AE04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6EC19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AA09F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F07E2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DCAD8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FAE2C0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CD9A223" w14:textId="0A99EE8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42DF00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5D47A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292C41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379417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DD1DC1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6F4E7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6792D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C79EDA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8EF5083" w14:textId="77777777" w:rsidTr="00503750">
        <w:tc>
          <w:tcPr>
            <w:tcW w:w="2302" w:type="dxa"/>
            <w:vAlign w:val="center"/>
          </w:tcPr>
          <w:p w14:paraId="3C9F9A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1FAEB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236BE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9453F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09213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EF653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AE2D2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AA00B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D1B8A5C" w14:textId="77777777" w:rsidTr="00503750">
        <w:tc>
          <w:tcPr>
            <w:tcW w:w="15593" w:type="dxa"/>
            <w:gridSpan w:val="8"/>
            <w:vAlign w:val="center"/>
          </w:tcPr>
          <w:p w14:paraId="1FF09F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03C616D" w14:textId="77777777" w:rsidTr="00503750">
        <w:tc>
          <w:tcPr>
            <w:tcW w:w="2302" w:type="dxa"/>
            <w:vAlign w:val="center"/>
          </w:tcPr>
          <w:p w14:paraId="5497D9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076EAA1" w14:textId="14BA49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141607" w14:textId="0B2576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9DE7D5" w14:textId="35ECF0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38F53" w14:textId="706625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2E3ECA" w14:textId="6D1FC3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2BAAD8" w14:textId="6EA9B1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45E3AE" w14:textId="567E7A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44F26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7727C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E2F39E8" w14:textId="7A60D7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CD60C3" w14:textId="375808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5C665" w14:textId="38DC40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98FB51" w14:textId="22E8BC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EE181C" w14:textId="5E1A34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1FC12A" w14:textId="2417D7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23DAC" w14:textId="4A04CD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19E4B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F1380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A2371FF" w14:textId="4E4CDC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D91B61" w14:textId="262E07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FC269E" w14:textId="00513E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622EBA" w14:textId="6CF339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A7594D" w14:textId="383825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19E6F8" w14:textId="442C56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E85A4" w14:textId="7AAFFF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C795A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767BE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2082B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E8377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7C57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230D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DCA5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C37D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A6E5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D433B73" w14:textId="77777777" w:rsidTr="00503750">
        <w:tc>
          <w:tcPr>
            <w:tcW w:w="2302" w:type="dxa"/>
            <w:vAlign w:val="center"/>
          </w:tcPr>
          <w:p w14:paraId="31C582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11C4BFB" w14:textId="77A4B1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9B8253" w14:textId="2A437C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E36F17" w14:textId="6D7FDE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29887F" w14:textId="70AEDB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661A05" w14:textId="3B8579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012042" w14:textId="164B5B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3F7A49" w14:textId="34D6D5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45258C" w14:textId="77777777" w:rsidTr="00503750">
        <w:tc>
          <w:tcPr>
            <w:tcW w:w="15593" w:type="dxa"/>
            <w:gridSpan w:val="8"/>
            <w:vAlign w:val="center"/>
          </w:tcPr>
          <w:p w14:paraId="174CB1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E7091DD" w14:textId="77777777" w:rsidTr="00503750">
        <w:tc>
          <w:tcPr>
            <w:tcW w:w="2302" w:type="dxa"/>
            <w:vAlign w:val="center"/>
          </w:tcPr>
          <w:p w14:paraId="1BBE61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1A3A662" w14:textId="0C42E7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32FB08" w14:textId="619A7D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D53E71" w14:textId="4964E4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95B67" w14:textId="0B2CDB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C45D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32A5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FF0BB2" w14:textId="7B0442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6E542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F98C2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25EDC31" w14:textId="38EFBD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323086" w14:textId="1F9706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7C4DA9" w14:textId="0F0CBE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BC2316" w14:textId="7D7B7C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9AE2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FF7E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A7B241" w14:textId="47152F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72D92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AA070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807FD9F" w14:textId="06BE96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997590" w14:textId="55ABAA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3FBCA6" w14:textId="5FC1FF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351402" w14:textId="1988D7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4D53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7D36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A837D6" w14:textId="6B55D3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A81742" w14:textId="77777777" w:rsidTr="00503750">
        <w:tc>
          <w:tcPr>
            <w:tcW w:w="2302" w:type="dxa"/>
            <w:vAlign w:val="center"/>
          </w:tcPr>
          <w:p w14:paraId="5E022A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368E83" w14:textId="17327B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05F017" w14:textId="51AA3F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D8542E" w14:textId="108AFF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260E6" w14:textId="71524F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EC18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756C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89279" w14:textId="31D0AD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531692" w14:textId="77777777" w:rsidTr="00503750">
        <w:tc>
          <w:tcPr>
            <w:tcW w:w="15593" w:type="dxa"/>
            <w:gridSpan w:val="8"/>
            <w:vAlign w:val="center"/>
          </w:tcPr>
          <w:p w14:paraId="1090F6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25650C2" w14:textId="77777777" w:rsidTr="00503750">
        <w:tc>
          <w:tcPr>
            <w:tcW w:w="2302" w:type="dxa"/>
            <w:vAlign w:val="center"/>
          </w:tcPr>
          <w:p w14:paraId="2295B7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4BA2338" w14:textId="2974CD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E60810" w14:textId="7D6633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D03D28" w14:textId="4A574B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C6FE39" w14:textId="66A486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13B09E" w14:textId="1914A0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6B640E" w14:textId="7EB4F6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EA51F1" w14:textId="60717C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87DED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46503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252D40A" w14:textId="79DCC3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9D3C6D" w14:textId="63E938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2415A9" w14:textId="383C71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5FDC18" w14:textId="72F74B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8B6D8C" w14:textId="24D719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64BD6" w14:textId="341D06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C7F828" w14:textId="72A980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4AAE1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F7C9C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A8AA00C" w14:textId="26E269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2AD615" w14:textId="57D366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63C8C7" w14:textId="2C73D4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1A82BC" w14:textId="405553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165DA9" w14:textId="35CC8D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13DD81" w14:textId="2A13BF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259826" w14:textId="5F259A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6C9F2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7048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3DCD9E9" w14:textId="71D017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A0BB6C" w14:textId="46694F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432123" w14:textId="4E6A49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5AFBC7" w14:textId="25F5E7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79E6BF" w14:textId="466452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961BFC" w14:textId="76D93B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BC49EB" w14:textId="38DF40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1944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22177E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155EAA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CA1A2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FEEC7C4" w14:textId="463596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72A6BC" w14:textId="6EAB18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734FF0" w14:textId="37162E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CE9BA1" w14:textId="1FAA98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35497B" w14:textId="0FFD8E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0ACEE" w14:textId="478B43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06F79B" w14:textId="6D6760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83BB5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817A7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E6F0D96" w14:textId="03C60A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68F1C1" w14:textId="16F10A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F7724" w14:textId="5C4F82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5A8E00" w14:textId="5994CF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065B62" w14:textId="129691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ECA015" w14:textId="1B28EB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C62B9B" w14:textId="4930A0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B5DC61" w14:textId="77777777" w:rsidR="00944C3D" w:rsidRDefault="00944C3D" w:rsidP="00944C3D">
      <w:pPr>
        <w:rPr>
          <w:rFonts w:ascii="Arial" w:hAnsi="Arial"/>
          <w:b/>
        </w:rPr>
      </w:pPr>
    </w:p>
    <w:p w14:paraId="49D459C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135C04D" w14:textId="77777777" w:rsidTr="00503750">
        <w:tc>
          <w:tcPr>
            <w:tcW w:w="1944" w:type="dxa"/>
            <w:vAlign w:val="center"/>
          </w:tcPr>
          <w:p w14:paraId="728591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9298D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A3733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2D237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5B33A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7CA57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8836E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521BD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A6009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1566D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BC3A9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C4EAC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DD4179C" w14:textId="77777777" w:rsidTr="00503750">
        <w:tc>
          <w:tcPr>
            <w:tcW w:w="15685" w:type="dxa"/>
            <w:gridSpan w:val="12"/>
            <w:vAlign w:val="center"/>
          </w:tcPr>
          <w:p w14:paraId="561EFC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E4E9350" w14:textId="77777777" w:rsidTr="00503750">
        <w:tc>
          <w:tcPr>
            <w:tcW w:w="1944" w:type="dxa"/>
            <w:vAlign w:val="center"/>
          </w:tcPr>
          <w:p w14:paraId="4C9ABA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6E43505" w14:textId="6FFC3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D2EC43" w14:textId="7554B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5BEB250" w14:textId="39E1E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CB7716" w14:textId="7F0B4B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A46087" w14:textId="356884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181D91" w14:textId="49F9B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332DB2" w14:textId="1B1AD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6D06C3" w14:textId="01E99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A965D7" w14:textId="671593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B4E4BD" w14:textId="2356F0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B7F568" w14:textId="0952D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F520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77639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D8AE018" w14:textId="20C73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3C3B496" w14:textId="48C863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5F3BD5A" w14:textId="28C061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B3FDE3" w14:textId="52CCC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1FBF49" w14:textId="753FD1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FA3AD8" w14:textId="762E0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B05CD1" w14:textId="24F80C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E58A6D" w14:textId="3E0513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FC62E5" w14:textId="039F0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6AC93A" w14:textId="6A34C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B68E56" w14:textId="6FE31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B3C1D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D7AE0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DF47EE4" w14:textId="5D188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7B4E02C" w14:textId="40EBA7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108CEAD" w14:textId="5BBB7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EDA2C2" w14:textId="4BBE14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89B322" w14:textId="681FF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AA0434" w14:textId="195144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02B9D" w14:textId="6E9F0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45EF18" w14:textId="3FB36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F22303" w14:textId="7FEB9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362C3D" w14:textId="0E6BB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4C0DA1" w14:textId="47E83D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4A8CC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12116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D599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DA2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93C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7BC09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3CD1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ECE1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3B91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007F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CD59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4BE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E4DE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D5E9E30" w14:textId="77777777" w:rsidTr="00503750">
        <w:tc>
          <w:tcPr>
            <w:tcW w:w="1944" w:type="dxa"/>
            <w:vAlign w:val="center"/>
          </w:tcPr>
          <w:p w14:paraId="2507D9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93B8522" w14:textId="594E5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6F4643" w14:textId="3878B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E75B2C" w14:textId="4AC1D6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A170DD" w14:textId="3B2B2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73ABDF" w14:textId="40435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955ED5" w14:textId="0608C0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DC88" w14:textId="48BAE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102E5E" w14:textId="50EEE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CF8147" w14:textId="3426C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9F2BF3" w14:textId="0B3187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65FB18" w14:textId="2DE9D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B85C13" w14:textId="77777777" w:rsidTr="00503750">
        <w:tc>
          <w:tcPr>
            <w:tcW w:w="15685" w:type="dxa"/>
            <w:gridSpan w:val="12"/>
            <w:vAlign w:val="center"/>
          </w:tcPr>
          <w:p w14:paraId="01E762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E1913E6" w14:textId="77777777" w:rsidTr="00503750">
        <w:tc>
          <w:tcPr>
            <w:tcW w:w="1944" w:type="dxa"/>
            <w:vAlign w:val="center"/>
          </w:tcPr>
          <w:p w14:paraId="4FB102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4B0F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4473F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6B34B1" w14:textId="27200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D157D9" w14:textId="12986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23E8BC" w14:textId="2F8507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A46A62" w14:textId="59F96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9215A2" w14:textId="10982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54AE23" w14:textId="6B9F12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A93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FA55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3C8722" w14:textId="315E67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08D12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31D0B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C46DA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2E63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98A381" w14:textId="30592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C58804" w14:textId="0D139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0000D5" w14:textId="21380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2CBD21" w14:textId="28EE9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6054FC" w14:textId="714C3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A911A8" w14:textId="3C7A1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170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2193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CC7EE2C" w14:textId="414A6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BB7E9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64B62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50F03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0CA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608E28" w14:textId="6151A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3A56B1" w14:textId="1CE0D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1CAD0E" w14:textId="0C77A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27A32B" w14:textId="3D0DFC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AB5B1F" w14:textId="2D592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D39E70" w14:textId="29FFE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71F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2375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1040835" w14:textId="7E7EE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91196" w14:textId="77777777" w:rsidTr="00503750">
        <w:tc>
          <w:tcPr>
            <w:tcW w:w="1944" w:type="dxa"/>
            <w:vAlign w:val="center"/>
          </w:tcPr>
          <w:p w14:paraId="3DF36C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E84F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4C1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8697DE9" w14:textId="64E4F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100EFD" w14:textId="430C09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1BD45A" w14:textId="1055A9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AE75BD" w14:textId="26421C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E77C7F" w14:textId="1551E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9FEDBF" w14:textId="03B32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70C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7CABA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6420BE" w14:textId="6FED0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10FC92" w14:textId="77777777" w:rsidTr="00503750">
        <w:tc>
          <w:tcPr>
            <w:tcW w:w="15685" w:type="dxa"/>
            <w:gridSpan w:val="12"/>
            <w:vAlign w:val="center"/>
          </w:tcPr>
          <w:p w14:paraId="193464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8331315" w14:textId="77777777" w:rsidTr="00503750">
        <w:tc>
          <w:tcPr>
            <w:tcW w:w="1944" w:type="dxa"/>
            <w:vAlign w:val="center"/>
          </w:tcPr>
          <w:p w14:paraId="48B615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C526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3C3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530F29" w14:textId="0B4BF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793F03" w14:textId="5E682C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730286" w14:textId="1174B6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349D81" w14:textId="4FA541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8B4677" w14:textId="3B5E4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1B0C97" w14:textId="5B681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BEA9A9" w14:textId="3B1A7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7FAA10" w14:textId="40C7C6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ABF06B" w14:textId="2FA3F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79F00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A700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5E8A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4A5A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720435" w14:textId="0D679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181DF9" w14:textId="006C9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42C68D" w14:textId="6456F7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C7FB0B" w14:textId="442BC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F6BD73" w14:textId="600E7B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CEA031" w14:textId="7F364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E47994" w14:textId="52DDBF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18ED51" w14:textId="0612C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55325D" w14:textId="02BF6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B6A2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BFA19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49E1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074F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C4127C" w14:textId="417AA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05DE82" w14:textId="22E07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362729" w14:textId="44A708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8930C8" w14:textId="52AD3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2116D0" w14:textId="48E173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74FF34" w14:textId="1BA5F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6F5F55" w14:textId="465188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A919DE" w14:textId="53876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523942" w14:textId="6BC53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EF1B3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8D31C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FD04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A86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FD8B87" w14:textId="06C6C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DE6B59" w14:textId="6DC3F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C8FCBE" w14:textId="11069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94BC79" w14:textId="0C27D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F3151" w14:textId="2C157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E3EC95" w14:textId="49C5F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F7E925" w14:textId="6A20C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B80230" w14:textId="2E4C6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38CBCB" w14:textId="3AFE3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DCCFA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5F3D9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516259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0161F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BCD7899" w14:textId="73AC3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498499F" w14:textId="225F4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14D098A" w14:textId="0CCCA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73D67C" w14:textId="36AF0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F84DB4" w14:textId="7A2329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C9D97D" w14:textId="556C1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A98E36" w14:textId="72245C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C1ACD9" w14:textId="0BE5A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10C4CA" w14:textId="43B58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5A6FEB" w14:textId="1C55B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8471FF" w14:textId="201BB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70244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DAC15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DAF6FDB" w14:textId="58ED8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E62F4E3" w14:textId="5FF583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5595128" w14:textId="78FF3E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8B10D8" w14:textId="2C45D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1219D7" w14:textId="725CA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76321B" w14:textId="57A40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6D3051" w14:textId="64696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E36CAA" w14:textId="22A8D4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CC9C68" w14:textId="14D61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993C24" w14:textId="181F6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A4FC4F" w14:textId="2503A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2BF5B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7DF2A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D2B8A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DB42FE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C038D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F5F14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E31CA2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49DB7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182B3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BF8927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72624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D4E37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594FD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AFD7E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9FC0B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1C4E03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6E5954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3FD72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E9B7C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E3B722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11F3B5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9982D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E1072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2809F5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75A3F0E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4633FC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367C5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1297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666AC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C31B0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93FF7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61804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7AF16C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1B21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1F3F4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709DD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78C73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3E67F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1A9A38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F271B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A5F78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B9131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C336A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B77F1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37E5C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859F428" w14:textId="77777777" w:rsidTr="00503750">
        <w:trPr>
          <w:trHeight w:val="1073"/>
        </w:trPr>
        <w:tc>
          <w:tcPr>
            <w:tcW w:w="3614" w:type="dxa"/>
            <w:vMerge/>
          </w:tcPr>
          <w:p w14:paraId="53F2C8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41530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BFA5C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EB4F4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F1F76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51497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20BC3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312A5DD" w14:textId="77777777" w:rsidTr="00503750">
        <w:trPr>
          <w:trHeight w:val="283"/>
        </w:trPr>
        <w:tc>
          <w:tcPr>
            <w:tcW w:w="3614" w:type="dxa"/>
          </w:tcPr>
          <w:p w14:paraId="6DF866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D867F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BDD62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70C06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6AF8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BD7B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54A00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A1DE6DD" w14:textId="77777777" w:rsidTr="00503750">
        <w:trPr>
          <w:trHeight w:val="283"/>
        </w:trPr>
        <w:tc>
          <w:tcPr>
            <w:tcW w:w="3614" w:type="dxa"/>
          </w:tcPr>
          <w:p w14:paraId="2D7215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CB795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9EF13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3D305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8CB2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B657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4A57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73A1EA6" w14:textId="77777777" w:rsidTr="00503750">
        <w:trPr>
          <w:trHeight w:val="283"/>
        </w:trPr>
        <w:tc>
          <w:tcPr>
            <w:tcW w:w="3614" w:type="dxa"/>
          </w:tcPr>
          <w:p w14:paraId="482E8C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CCAE0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E15D0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5FCDB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6C82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DD551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BB26E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BB69FC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81C1DC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76783C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9AE89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7DF93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71E24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A7C64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138D2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BF45D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8B2CA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E1A8D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BB0C4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1FEDE6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9385A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A4C47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9A60C8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23B5010" w14:textId="78655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7B586B" w14:textId="030D9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FBDC36" w14:textId="2DDD71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3BC733" w14:textId="4CA69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55E997" w14:textId="32C46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EEF535" w14:textId="794008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41EAAA" w14:textId="2C5CD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D451A1" w14:textId="412D69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AEE7A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50CA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580D4D8" w14:textId="53A28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72290D" w14:textId="659440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DB59C" w14:textId="21A2E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4CEC00" w14:textId="32D59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069D08" w14:textId="5AAA9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C31E5D" w14:textId="2A57D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70A330" w14:textId="1A6BD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313443" w14:textId="2E820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D5A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F9A8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5B448F0" w14:textId="4613D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5F138E" w14:textId="0823A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7DE581" w14:textId="47276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DA8B89" w14:textId="50167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27E268" w14:textId="431EB9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258F3E" w14:textId="56F5DF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F500BC" w14:textId="680BB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2A0383" w14:textId="55E19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1FAE4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D7BB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6379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E445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E08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E3A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091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327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119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B5F9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85EFCC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6D10A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A2518D0" w14:textId="1FDD1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3588E0" w14:textId="51BF5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D0E4BF" w14:textId="09624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E45864" w14:textId="4F32F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FC879" w14:textId="34AA5D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5AA31F" w14:textId="2B184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30BBF3" w14:textId="0D63B8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A70B08" w14:textId="056E9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9F0EB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F1389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56A8F9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0405C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55E7CD6" w14:textId="5585B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E7D38A" w14:textId="41B2D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AB3F02" w14:textId="49085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9CFC74" w14:textId="638E7F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8DC7FA" w14:textId="44576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3DB9DC" w14:textId="60883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0FDFF3" w14:textId="6E3684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A0F3B81" w14:textId="738C8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4A256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146C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E8E7FC2" w14:textId="0D475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C80A12" w14:textId="3B993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373126" w14:textId="3ED17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656C20" w14:textId="07E7A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F1E1FE" w14:textId="4DC00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782FF" w14:textId="76180D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E9538B" w14:textId="6E5DBA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36CC57" w14:textId="4BFEA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D86F6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8AE8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80CBDB0" w14:textId="157AF6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D5F368" w14:textId="60A92F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E7E141" w14:textId="260D97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B959D9" w14:textId="31193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B8AE80" w14:textId="54EC1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B4814" w14:textId="39D54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D9108B" w14:textId="465A5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5C5FEA" w14:textId="50F74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BA0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374CC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989B0F4" w14:textId="252F7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567D18" w14:textId="0752E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09F69C" w14:textId="6EE652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467FEF" w14:textId="4E9773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A6D5AF" w14:textId="5A78D6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605698" w14:textId="588E5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E6CBA7" w14:textId="534063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1F959F" w14:textId="690201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358E7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41B2A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AC5328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A6A91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AB0E278" w14:textId="5A493D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ECE1A5" w14:textId="44752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995ECB" w14:textId="722AE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D66225" w14:textId="7C633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7FFB75" w14:textId="0FDBAE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DEA56D" w14:textId="1B1D1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7D0C0F" w14:textId="122AF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445D89" w14:textId="343DC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D6B37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A3126A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AA405C6" w14:textId="7D54D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E2624" w14:textId="776E8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8A092B" w14:textId="0E687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8EAB83" w14:textId="15299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5681DB" w14:textId="53B51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C06A0D" w14:textId="7CEBA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B1571B" w14:textId="4E6B3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676D3E" w14:textId="2F67E1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AFFB8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514A5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C9D3BA7" w14:textId="3A6AE00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70645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B510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4501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683F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4CD6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D194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3463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E097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145D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46B0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DFD1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7CE0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AA32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576B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D0EA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C9B0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7E0F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36FF7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FF48EA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4110BC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CFEE32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7159078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595C6E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A0865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3F286F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0D43A3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76ED42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FAA46C4" w14:textId="77777777" w:rsidTr="00503750">
        <w:trPr>
          <w:trHeight w:val="437"/>
        </w:trPr>
        <w:tc>
          <w:tcPr>
            <w:tcW w:w="2594" w:type="dxa"/>
          </w:tcPr>
          <w:p w14:paraId="6153EE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6C004325" w14:textId="39572EC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11CC39F" w14:textId="50BDD11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7899B3B" w14:textId="3F3A9A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514F28F" w14:textId="46476B7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182F3C" w14:textId="77777777" w:rsidTr="00503750">
        <w:trPr>
          <w:trHeight w:val="420"/>
        </w:trPr>
        <w:tc>
          <w:tcPr>
            <w:tcW w:w="2594" w:type="dxa"/>
          </w:tcPr>
          <w:p w14:paraId="7269BF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5DF19802" w14:textId="245C20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8617D24" w14:textId="56165D4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F0A7D95" w14:textId="3C55C7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0809D1E" w14:textId="1CA6DB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4DF321" w14:textId="77777777" w:rsidTr="00503750">
        <w:trPr>
          <w:trHeight w:val="630"/>
        </w:trPr>
        <w:tc>
          <w:tcPr>
            <w:tcW w:w="2594" w:type="dxa"/>
          </w:tcPr>
          <w:p w14:paraId="77D8F8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59C2146D" w14:textId="7CF1FF2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5966FD8" w14:textId="0ACD87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74D6790" w14:textId="3ABD526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F8B050F" w14:textId="5C8BFDE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133DE9B" w14:textId="77777777" w:rsidTr="00503750">
        <w:trPr>
          <w:trHeight w:val="420"/>
        </w:trPr>
        <w:tc>
          <w:tcPr>
            <w:tcW w:w="2594" w:type="dxa"/>
          </w:tcPr>
          <w:p w14:paraId="20751B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47A7D1F2" w14:textId="489B3EF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C2E00DE" w14:textId="7D8090D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BE3F0DB" w14:textId="2258261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29BE1D7" w14:textId="24FD3E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90C874" w14:textId="77777777" w:rsidTr="00503750">
        <w:trPr>
          <w:trHeight w:val="437"/>
        </w:trPr>
        <w:tc>
          <w:tcPr>
            <w:tcW w:w="2594" w:type="dxa"/>
          </w:tcPr>
          <w:p w14:paraId="7DEFB0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6F552607" w14:textId="7679E5E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0A0D0DB" w14:textId="58A5F25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4793435" w14:textId="09787AA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8D49624" w14:textId="7D4D4A9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0702FC" w14:textId="77777777" w:rsidTr="00503750">
        <w:trPr>
          <w:trHeight w:val="420"/>
        </w:trPr>
        <w:tc>
          <w:tcPr>
            <w:tcW w:w="2594" w:type="dxa"/>
          </w:tcPr>
          <w:p w14:paraId="4367012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1A3138C" w14:textId="7E3D49A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831C36A" w14:textId="6D6AA92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822A661" w14:textId="2440508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455AE28" w14:textId="643055C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60A37D7" w14:textId="77777777" w:rsidR="00944C3D" w:rsidRDefault="00944C3D" w:rsidP="00944C3D">
      <w:pPr>
        <w:rPr>
          <w:rFonts w:ascii="Arial" w:hAnsi="Arial"/>
          <w:b/>
        </w:rPr>
      </w:pPr>
    </w:p>
    <w:p w14:paraId="610D191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357984E7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4E881C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56BF63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74C4D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153988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5B24FF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DFE7DB9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1EC58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331783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82ABB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A75A3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29EE00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72A10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73BF47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C17FC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F491E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675561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7A9C16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51215F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852DE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E1E60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943A15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D431AD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126A8C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C8C44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C34E0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884ECF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E84193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3435F29" w14:textId="77777777" w:rsidTr="00503750">
        <w:tc>
          <w:tcPr>
            <w:tcW w:w="2835" w:type="dxa"/>
            <w:vAlign w:val="center"/>
          </w:tcPr>
          <w:p w14:paraId="5CC96B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627C0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E0AE4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2F4CD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47A52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3AE5D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E0C342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AA6A10E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57D64E9" w14:textId="0A19AA19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951BC8" w14:textId="058EC01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57990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96856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895EF2" w14:textId="256E87F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9DCB3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53A2F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4443326" w14:textId="2AC4F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6B2C32" w14:textId="3E062A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8B4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900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7B55F7" w14:textId="34ACC5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4D93FE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E8A82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2CADF08" w14:textId="04D79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DAF6DE" w14:textId="6A884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3D8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A39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36BF16" w14:textId="7EDF9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A9F5AD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33371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7A0DED2" w14:textId="575A0D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90FDFA" w14:textId="6689E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6C2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5D7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C0487F" w14:textId="2A87B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0A59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04290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4AFDBCB" w14:textId="11B36D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8FE213" w14:textId="6EECAA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0B8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21A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5BF708" w14:textId="635DC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953A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37CF7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C1DC6B3" w14:textId="794529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C7DF2" w14:textId="3F5083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587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566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E2C3AA" w14:textId="498FB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28CCF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48B3A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C4E7FF6" w14:textId="2FA8E9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8FB199" w14:textId="23A341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9CFB0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56D0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9318BD" w14:textId="6D4576C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54C3CC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8C493B5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863526F" w14:textId="788C444E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55E3155" w14:textId="77777777" w:rsidR="00944C3D" w:rsidRDefault="00944C3D" w:rsidP="00944C3D">
      <w:pPr>
        <w:rPr>
          <w:rFonts w:ascii="Arial" w:hAnsi="Arial"/>
          <w:b/>
        </w:rPr>
      </w:pPr>
    </w:p>
    <w:p w14:paraId="19976EE3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F40C90B" w14:textId="77777777" w:rsidTr="00503750">
        <w:tc>
          <w:tcPr>
            <w:tcW w:w="2835" w:type="dxa"/>
            <w:vAlign w:val="center"/>
          </w:tcPr>
          <w:p w14:paraId="6185A8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F9452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81C9C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CA919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E5357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E4D1C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39B2D50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36D7B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A15485A" w14:textId="51A26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85A739" w14:textId="5E0088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6CF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A76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F9AE29" w14:textId="67F53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47E86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3264E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FA8CD63" w14:textId="0AFA8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DBFF11" w14:textId="1285A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D52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4E4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1A76AF" w14:textId="27028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CA282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FAC50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0A0B85F" w14:textId="160FF6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CDEA15" w14:textId="7D7EC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99E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F58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9957CC" w14:textId="3CE701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433A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372D0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6C165F8" w14:textId="280A5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71D3F3" w14:textId="401A1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DD1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E32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7079FA" w14:textId="7C995E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37C51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43F55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CB0BDCE" w14:textId="11171EA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6E6F4F" w14:textId="7E5FBA2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B123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BE3E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7C50E1" w14:textId="29BDBCA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390FF3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C9B9E2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315F40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90DED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65CD9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FE99916" w14:textId="77777777" w:rsidTr="00503750">
        <w:trPr>
          <w:trHeight w:val="699"/>
        </w:trPr>
        <w:tc>
          <w:tcPr>
            <w:tcW w:w="3502" w:type="dxa"/>
            <w:vMerge/>
          </w:tcPr>
          <w:p w14:paraId="3C401B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27808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1E16B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C390F7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FA2BC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136CB6E" w14:textId="4A57371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E27140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72825B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41217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52CA994" w14:textId="6A14E33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D725B5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886380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A3C1E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F7363FE" w14:textId="1D529019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8CFD7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01FEF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418EC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EFFC7DA" w14:textId="77777777" w:rsidTr="00503750">
        <w:trPr>
          <w:trHeight w:val="593"/>
        </w:trPr>
        <w:tc>
          <w:tcPr>
            <w:tcW w:w="3497" w:type="dxa"/>
          </w:tcPr>
          <w:p w14:paraId="721064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9E8AF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E8EFF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90379C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A2FD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8F2EBDE" w14:textId="2E005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4F8DE6" w14:textId="08CF1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8C2A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62F313" w14:textId="062B7C7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013F372" w14:textId="653A65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6F4A8E" w14:textId="79DEEF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E40F0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3D3B5A" w14:textId="2407D4B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1AD9B0" w14:textId="14127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1E27A8" w14:textId="0C02A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A8C2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2165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44C00CE" w14:textId="1EBBC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C7BEAC" w14:textId="59031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DCDE1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105CF7" w14:textId="5746EDF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CB2634" w14:textId="5435B1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8574C0" w14:textId="67487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A1289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41DBD1" w14:textId="1FA5BEB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9AE6AD" w14:textId="52E2B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90372A" w14:textId="5BC5F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68A2C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9E02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2C4F326" w14:textId="1C9C6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0CAFF" w14:textId="5BD6E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277B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3A9094" w14:textId="61017D1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C94C24" w14:textId="4F97C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7ADAC4" w14:textId="36A48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CAC5C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B21A9C" w14:textId="72A61CC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8B379C9" w14:textId="39F0B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53E6D2" w14:textId="38BF12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9A6EC1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F1151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6644A44" w14:textId="7F987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821CE0" w14:textId="4D73C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B3168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97B07E" w14:textId="7A2EC21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35A909A" w14:textId="74E538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6A3654" w14:textId="680579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9BEAF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6754C9B" w14:textId="087EB47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08BC4A" w14:textId="44CD8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2C1E86" w14:textId="69CFF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931D44" w14:textId="77777777" w:rsidR="00944C3D" w:rsidRDefault="00944C3D" w:rsidP="00944C3D">
      <w:pPr>
        <w:rPr>
          <w:rFonts w:ascii="Arial" w:hAnsi="Arial"/>
          <w:b/>
        </w:rPr>
      </w:pPr>
    </w:p>
    <w:p w14:paraId="2CD69172" w14:textId="77777777" w:rsidR="00944C3D" w:rsidRDefault="00944C3D" w:rsidP="00944C3D">
      <w:pPr>
        <w:rPr>
          <w:rFonts w:ascii="Arial" w:hAnsi="Arial"/>
          <w:b/>
        </w:rPr>
      </w:pPr>
    </w:p>
    <w:p w14:paraId="3E9690CA" w14:textId="77777777" w:rsidR="00944C3D" w:rsidRDefault="00944C3D" w:rsidP="00944C3D">
      <w:pPr>
        <w:rPr>
          <w:rFonts w:ascii="Arial" w:hAnsi="Arial"/>
          <w:b/>
        </w:rPr>
      </w:pPr>
    </w:p>
    <w:p w14:paraId="313D6F13" w14:textId="77777777" w:rsidR="00944C3D" w:rsidRDefault="00944C3D" w:rsidP="00944C3D">
      <w:pPr>
        <w:rPr>
          <w:rFonts w:ascii="Arial" w:hAnsi="Arial"/>
          <w:b/>
        </w:rPr>
      </w:pPr>
    </w:p>
    <w:p w14:paraId="1CDAEFA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1"/>
        <w:gridCol w:w="1216"/>
        <w:gridCol w:w="1176"/>
        <w:gridCol w:w="1195"/>
        <w:gridCol w:w="1580"/>
      </w:tblGrid>
      <w:tr w:rsidR="00944C3D" w:rsidRPr="00050529" w14:paraId="2949AB24" w14:textId="77777777" w:rsidTr="00503750">
        <w:tc>
          <w:tcPr>
            <w:tcW w:w="2622" w:type="dxa"/>
            <w:vAlign w:val="center"/>
          </w:tcPr>
          <w:p w14:paraId="162821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CA74F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99A5C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1DB42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3A4B4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0AD8A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C9D03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EA2E2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9DA5D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8B9167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A375B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177981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9EB9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730024C" w14:textId="1079E3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D4EE03" w14:textId="1DFE5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BB98BE" w14:textId="08D32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DF9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E16F4C" w14:textId="53179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1F1400" w14:textId="77777777" w:rsidTr="00503750">
        <w:tc>
          <w:tcPr>
            <w:tcW w:w="2622" w:type="dxa"/>
            <w:vAlign w:val="center"/>
          </w:tcPr>
          <w:p w14:paraId="141290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7350F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98DDA87" w14:textId="1094B6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05513A" w14:textId="72DA48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09CBEC" w14:textId="7B1BB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E12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116A13" w14:textId="163736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5043E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4F07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FD479D5" w14:textId="7E622E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552CAB5" w14:textId="225C7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372BA4" w14:textId="3727B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91F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49F531" w14:textId="22FA23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3A4D2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448B1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3CE867E" w14:textId="045D3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0A6771" w14:textId="16C54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2F2175" w14:textId="1850E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2363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A5DDCA" w14:textId="179EE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4977D7" w14:textId="77777777" w:rsidTr="00503750">
        <w:tc>
          <w:tcPr>
            <w:tcW w:w="2622" w:type="dxa"/>
            <w:vAlign w:val="center"/>
          </w:tcPr>
          <w:p w14:paraId="0FAF73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8DE2419" w14:textId="0F689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82319.00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1BB383" w14:textId="65264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27448.00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C2A007" w14:textId="00A08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56.00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81F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8F8E0D" w14:textId="79433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109711.00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2499B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875B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5C798C1" w14:textId="4542C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3C0BE5" w14:textId="082F5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A0F355" w14:textId="5EB8A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A3E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9480F8" w14:textId="21338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6F6857" w14:textId="77777777" w:rsidTr="00503750">
        <w:tc>
          <w:tcPr>
            <w:tcW w:w="2622" w:type="dxa"/>
            <w:vAlign w:val="center"/>
          </w:tcPr>
          <w:p w14:paraId="752AB3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242F4CA" w14:textId="72E7B7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B59238" w14:textId="50D84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B747F7" w14:textId="25EC9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507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B72766" w14:textId="43B1B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ADCA2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302CE3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613CD9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3120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AB96CCD" w14:textId="21CAC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8FD042" w14:textId="7519E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356160" w14:textId="031FC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E55A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DAE870" w14:textId="6AB1D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CF572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C380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72AB213" w14:textId="5D6D3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FE59F9" w14:textId="0754AB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CE5B7C" w14:textId="2F84B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985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2BE3CE" w14:textId="3D334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93F46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44FAD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FC070D3" w14:textId="7F1F1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B5409E" w14:textId="7EFDF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7CD1CD" w14:textId="06772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898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30575B" w14:textId="6507D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6FEFCC" w14:textId="77777777" w:rsidTr="00503750">
        <w:tc>
          <w:tcPr>
            <w:tcW w:w="2622" w:type="dxa"/>
            <w:vAlign w:val="center"/>
          </w:tcPr>
          <w:p w14:paraId="071321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3FA0E4A" w14:textId="23B2B4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02E2FC" w14:textId="0D7DEA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CA9692" w14:textId="254178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FF1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C6747F" w14:textId="0FD06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1F49B7" w14:textId="77777777" w:rsidTr="00503750">
        <w:tc>
          <w:tcPr>
            <w:tcW w:w="2622" w:type="dxa"/>
            <w:vAlign w:val="center"/>
          </w:tcPr>
          <w:p w14:paraId="0C4F3F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74E6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4D9E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77C0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23B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856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8ED892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5BD2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7A4EE2D" w14:textId="4F8485A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82319.00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5205F2" w14:textId="08A9DDC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27448.00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BAE755" w14:textId="26C8D56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56.00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49A09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A28C50" w14:textId="0B68A1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109711.00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BB4019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AF2A2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A5185D8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1F0B12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9C9B5D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A4B09A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8884A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45635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77085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BBF35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C36F0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86E2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BD17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720A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BB1F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FB9C2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B680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1767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ADB07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1D29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6AE4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ABF18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8CC6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CDAB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249855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F6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A329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66B43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6124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0224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C474C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5649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C160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0A84B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C3A7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6045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859DE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9F49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09F9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CC7F2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2C4E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CECCB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290E84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6561D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AC1DD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0A3A6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66A9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378E9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D4AE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3F05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9D455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2A01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372C1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AA370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CC13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9591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6098F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CF2D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2574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6FF4A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DE08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0F45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9F7BB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3DA2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F566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86866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F7F31D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A8639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0096C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1A4453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AB8D850" w14:textId="77777777" w:rsidTr="00503750">
        <w:tc>
          <w:tcPr>
            <w:tcW w:w="2835" w:type="dxa"/>
            <w:vAlign w:val="center"/>
          </w:tcPr>
          <w:p w14:paraId="560097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FB213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DA682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7F542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6FB5F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47F17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B968A39" w14:textId="77777777" w:rsidTr="00503750">
        <w:tc>
          <w:tcPr>
            <w:tcW w:w="2835" w:type="dxa"/>
            <w:vAlign w:val="center"/>
          </w:tcPr>
          <w:p w14:paraId="204F7A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42739E2" w14:textId="3298F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44F0C" w14:textId="0A1E4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B93ED3" w14:textId="00E322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ABF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71A368" w14:textId="63D3D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01E799" w14:textId="77777777" w:rsidTr="00503750">
        <w:tc>
          <w:tcPr>
            <w:tcW w:w="2835" w:type="dxa"/>
            <w:vAlign w:val="center"/>
          </w:tcPr>
          <w:p w14:paraId="394184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182FE28" w14:textId="6F38D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5CF7DC" w14:textId="775EA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9D76A8" w14:textId="2DFD2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DDEC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CD033D" w14:textId="5CCCA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291A3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11E81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A496022" w14:textId="244DAC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F9D52F" w14:textId="23D4E35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746E4D" w14:textId="255957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B84E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99E668" w14:textId="482B6AD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98CB519" w14:textId="77777777" w:rsidTr="00503750">
        <w:tc>
          <w:tcPr>
            <w:tcW w:w="2835" w:type="dxa"/>
            <w:vAlign w:val="center"/>
          </w:tcPr>
          <w:p w14:paraId="3EE09D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9F7F3D1" w14:textId="5F2F0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517F0E" w14:textId="720CA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8405AA" w14:textId="42915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DA3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DCFAC2" w14:textId="59984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2EB3A8" w14:textId="77777777" w:rsidTr="00503750">
        <w:tc>
          <w:tcPr>
            <w:tcW w:w="2835" w:type="dxa"/>
            <w:vAlign w:val="center"/>
          </w:tcPr>
          <w:p w14:paraId="360C6B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571E6EC" w14:textId="4CCDA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4B23E" w14:textId="37BAD5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26CB71" w14:textId="46C56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577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501B27" w14:textId="4A321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09C0B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4AF24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E06CF67" w14:textId="7E29AF1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4F839A" w14:textId="2C4CA18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7874F9" w14:textId="5D44134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2C5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6AECC2" w14:textId="6854FD5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36F023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23413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2CA39B3" w14:textId="2E0CF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14592C" w14:textId="46FAC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ADE253" w14:textId="6EA21A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D04E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6E3D6A" w14:textId="6FF6A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A7466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343E50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3"/>
        <w:gridCol w:w="1761"/>
        <w:gridCol w:w="1641"/>
        <w:gridCol w:w="1617"/>
        <w:gridCol w:w="1868"/>
      </w:tblGrid>
      <w:tr w:rsidR="00944C3D" w:rsidRPr="008D0433" w14:paraId="6A493C27" w14:textId="77777777" w:rsidTr="00503750">
        <w:tc>
          <w:tcPr>
            <w:tcW w:w="2552" w:type="dxa"/>
            <w:vAlign w:val="center"/>
          </w:tcPr>
          <w:p w14:paraId="3EB55B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4E8580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729F46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370D4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7A88B9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D77F10B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69597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03E1386E" w14:textId="4C15A61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8151.00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23E9944" w14:textId="77AD7D4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550.00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68AC694" w14:textId="6AFEB8A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17035.00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74F105C9" w14:textId="78C10E5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-8333.00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4059566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D672B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9ED8B2A" w14:textId="4A31040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900BABB" w14:textId="1F7A404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C083DB2" w14:textId="605F843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333C47B" w14:textId="16A02BC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541476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45D93C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9DBD3E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4FB5D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A4310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7227FF8" w14:textId="77777777" w:rsidTr="00503750">
        <w:tc>
          <w:tcPr>
            <w:tcW w:w="4395" w:type="dxa"/>
            <w:vMerge/>
          </w:tcPr>
          <w:p w14:paraId="715C94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7C5D8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C056C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2BD44C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19414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8E9100D" w14:textId="34AEE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  <w:lang w:eastAsia="sk-SK"/>
              </w:rPr>
              <w:t>433.71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19A43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6AA4EC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204FA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415BF18" w14:textId="49E72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  <w:lang w:eastAsia="sk-SK"/>
              </w:rPr>
              <w:t>625.24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50DFE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DA2093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E9CE2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3995B73" w14:textId="781FC45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1058.95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562A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8BFC03D" w14:textId="77777777" w:rsidTr="00503750">
        <w:tc>
          <w:tcPr>
            <w:tcW w:w="4395" w:type="dxa"/>
            <w:vAlign w:val="center"/>
          </w:tcPr>
          <w:p w14:paraId="0C4962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6593218" w14:textId="18225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E3B5B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6A744F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F3EE7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B3BB090" w14:textId="01430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F1647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404B75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A0E03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6A1DB64" w14:textId="07BFC56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6A88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58D650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3F9D6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2B6170A" w14:textId="23A323F5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80582.00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9E9A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C697C42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5D0CB1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5C4A7699" w14:textId="77777777" w:rsidTr="00503750">
        <w:tc>
          <w:tcPr>
            <w:tcW w:w="4395" w:type="dxa"/>
            <w:vAlign w:val="center"/>
          </w:tcPr>
          <w:p w14:paraId="460C06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65E571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C40C82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7764B6E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FB4B8E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265048" w14:textId="7EEB611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E2B63F" w14:textId="40302F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0B9C1A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0388B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4585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D0E1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872FBA8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14680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8A96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701B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DAF579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E2D2C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6112DDA" w14:textId="1DB83CA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C18C7A2" w14:textId="03E8E51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71DFA5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AC0D9A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369ED26" w14:textId="54CFF79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BBA7B8" w14:textId="50200FF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41898F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B04A2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1912D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37F1A0C" w14:textId="77777777" w:rsidTr="00503750">
        <w:tc>
          <w:tcPr>
            <w:tcW w:w="1843" w:type="dxa"/>
            <w:vAlign w:val="center"/>
          </w:tcPr>
          <w:p w14:paraId="68F4416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D7F00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C51DBD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B6B4C6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E5FC7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B74003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C390B9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002C4ED" w14:textId="77777777" w:rsidTr="00503750">
        <w:tc>
          <w:tcPr>
            <w:tcW w:w="1843" w:type="dxa"/>
            <w:vAlign w:val="center"/>
          </w:tcPr>
          <w:p w14:paraId="3E16DE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E65B1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5D1D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54A0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AA4A2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00B5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2E08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C8A8E7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54991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25976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3303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E13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1548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9238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9F47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8212738" w14:textId="77777777" w:rsidTr="00503750">
        <w:tc>
          <w:tcPr>
            <w:tcW w:w="1843" w:type="dxa"/>
            <w:vAlign w:val="center"/>
          </w:tcPr>
          <w:p w14:paraId="1A87B1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2BB53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80BC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D920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4B549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C423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A4FA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8FE73B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AEA4B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95155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4DF7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2440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BB25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AD5C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B857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3B080D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4AB322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6AF5B0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45091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7BA6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9A9BE9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02406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16ED36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B85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5ED74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65862E7" w14:textId="77777777" w:rsidTr="00503750">
        <w:trPr>
          <w:trHeight w:val="664"/>
        </w:trPr>
        <w:tc>
          <w:tcPr>
            <w:tcW w:w="3372" w:type="dxa"/>
          </w:tcPr>
          <w:p w14:paraId="3A759F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D7004F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D7B181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1473BE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7D720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30197EE" w14:textId="2BA20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2E60DF" w14:textId="07516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03183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4D2E908" w14:textId="392D750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A42D45C" w14:textId="43020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D9C262" w14:textId="7AB39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D59E2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AC413E7" w14:textId="1618C66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F3C4150" w14:textId="3951F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A25CF9" w14:textId="2DFDF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A4EC7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E2185B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7131911" w14:textId="6349D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B57061" w14:textId="6AC5E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B4AAF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3115A8A" w14:textId="1E5DE3F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BCB45E4" w14:textId="42260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44E292" w14:textId="5843A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065A1E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710B5B4" w14:textId="4A2221F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71795A7" w14:textId="38761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D50AA7" w14:textId="19AF9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BC2C9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2080BF4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AEF7374" w14:textId="77777777" w:rsidTr="00503750">
        <w:tc>
          <w:tcPr>
            <w:tcW w:w="2835" w:type="dxa"/>
            <w:vAlign w:val="center"/>
          </w:tcPr>
          <w:p w14:paraId="49BF5AB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D081ED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B93B0F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BF9AB0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4242D6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390A72C" w14:textId="77777777" w:rsidTr="00503750">
        <w:tc>
          <w:tcPr>
            <w:tcW w:w="2835" w:type="dxa"/>
          </w:tcPr>
          <w:p w14:paraId="7F2D269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22D8B94" w14:textId="72D67D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506CD5" w14:textId="0B01CC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6BE679" w14:textId="5214D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757830" w14:textId="24478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03026A" w14:textId="77777777" w:rsidTr="00503750">
        <w:tc>
          <w:tcPr>
            <w:tcW w:w="2835" w:type="dxa"/>
          </w:tcPr>
          <w:p w14:paraId="6F6A25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636ACEF" w14:textId="55E0B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952E9C" w14:textId="61B6E7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29CBB9" w14:textId="25D59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7942C3" w14:textId="3DEA7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B7D014" w14:textId="77777777" w:rsidTr="00503750">
        <w:tc>
          <w:tcPr>
            <w:tcW w:w="2835" w:type="dxa"/>
          </w:tcPr>
          <w:p w14:paraId="1F8072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DB94C79" w14:textId="7F0C6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B77F38" w14:textId="43AE45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986933" w14:textId="6087D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08ABE9" w14:textId="3A9D4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A337D5" w14:textId="77777777" w:rsidTr="00503750">
        <w:tc>
          <w:tcPr>
            <w:tcW w:w="2835" w:type="dxa"/>
            <w:vAlign w:val="center"/>
          </w:tcPr>
          <w:p w14:paraId="7DB65F3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86F938D" w14:textId="0A8DA9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7C68A8" w14:textId="17EC8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C7C61A" w14:textId="11C0BC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07C1D0" w14:textId="5A0F2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66C07C" w14:textId="77777777" w:rsidTr="00503750">
        <w:tc>
          <w:tcPr>
            <w:tcW w:w="2835" w:type="dxa"/>
            <w:vAlign w:val="center"/>
          </w:tcPr>
          <w:p w14:paraId="5DA1B61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FD3E77A" w14:textId="3A733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63F99B" w14:textId="786D6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6B7152" w14:textId="628FD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E7319B" w14:textId="739DE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34A1C3" w14:textId="77777777" w:rsidTr="00503750">
        <w:tc>
          <w:tcPr>
            <w:tcW w:w="2835" w:type="dxa"/>
          </w:tcPr>
          <w:p w14:paraId="51F2F8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1420961" w14:textId="3716B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6EB8F1" w14:textId="35647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B99BD6" w14:textId="2D3374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A9C59FA" w14:textId="61CA6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682C75" w14:textId="77777777" w:rsidTr="00503750">
        <w:tc>
          <w:tcPr>
            <w:tcW w:w="2835" w:type="dxa"/>
          </w:tcPr>
          <w:p w14:paraId="5D2E9C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041E166" w14:textId="079B6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70F519" w14:textId="558C9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77A144" w14:textId="3FAE63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7277BC" w14:textId="44AA3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BDAA0A" w14:textId="77777777" w:rsidTr="00503750">
        <w:tc>
          <w:tcPr>
            <w:tcW w:w="2835" w:type="dxa"/>
          </w:tcPr>
          <w:p w14:paraId="1B7E511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7F95E88" w14:textId="31CE2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AC6153" w14:textId="1D298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1E5F6E" w14:textId="0100E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3FD43C" w14:textId="68D69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30E381" w14:textId="77777777" w:rsidR="00944C3D" w:rsidRDefault="00944C3D" w:rsidP="00944C3D">
      <w:pPr>
        <w:rPr>
          <w:rFonts w:ascii="Arial" w:hAnsi="Arial"/>
          <w:b/>
        </w:rPr>
      </w:pPr>
    </w:p>
    <w:p w14:paraId="7894833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26C22EB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47B778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FA645A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8CABAA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467B89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A205D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2A8A176" w14:textId="77777777" w:rsidTr="00503750">
        <w:trPr>
          <w:trHeight w:val="443"/>
        </w:trPr>
        <w:tc>
          <w:tcPr>
            <w:tcW w:w="2560" w:type="dxa"/>
          </w:tcPr>
          <w:p w14:paraId="0286F5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E8DB2D8" w14:textId="5B1347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D12C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4AB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F75BB8C" w14:textId="60F45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C7BC6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A46D6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AAB5363" w14:textId="048EE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9AAD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90B1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9DE21E9" w14:textId="12531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72A2D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E930C8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A53E2AC" w14:textId="2CA53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F2B9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608F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07F5F2A" w14:textId="0E858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770BA9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5DE61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F5B0927" w14:textId="02E6F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7B1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836B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6016470" w14:textId="2FBD6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070640" w14:textId="77777777" w:rsidR="00944C3D" w:rsidRDefault="00944C3D" w:rsidP="00944C3D">
      <w:pPr>
        <w:rPr>
          <w:rFonts w:ascii="Arial" w:hAnsi="Arial"/>
          <w:b/>
        </w:rPr>
      </w:pPr>
    </w:p>
    <w:p w14:paraId="10876D0A" w14:textId="77777777" w:rsidR="00944C3D" w:rsidRDefault="00944C3D" w:rsidP="00944C3D">
      <w:pPr>
        <w:rPr>
          <w:rFonts w:ascii="Arial" w:hAnsi="Arial"/>
          <w:b/>
        </w:rPr>
      </w:pPr>
    </w:p>
    <w:p w14:paraId="366EDD6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63121F8" w14:textId="77777777" w:rsidR="00944C3D" w:rsidRDefault="00944C3D" w:rsidP="00944C3D">
      <w:pPr>
        <w:rPr>
          <w:rFonts w:ascii="Arial" w:hAnsi="Arial"/>
          <w:b/>
        </w:rPr>
      </w:pPr>
    </w:p>
    <w:p w14:paraId="35F1079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6CC6DA6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ABD76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18A8B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B21DA7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EDBD67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3B56C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218BD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A36AE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171A4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BEAF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853C8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15251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F6F55C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758D7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63D5C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B087B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3B53B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8068C5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DE22B8D" w14:textId="77777777" w:rsidTr="00503750">
        <w:trPr>
          <w:trHeight w:val="677"/>
        </w:trPr>
        <w:tc>
          <w:tcPr>
            <w:tcW w:w="3358" w:type="dxa"/>
          </w:tcPr>
          <w:p w14:paraId="1E4198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590C6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E1F9D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4BA123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8AD89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48F456A" w14:textId="21BE1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766FB0E" w14:textId="7C5152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2290A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58AD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2154BEA" w14:textId="4EC9C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0E42B9" w14:textId="06262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F1AB3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513D0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43F020C" w14:textId="20B12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3E6692" w14:textId="562586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5EAF4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641E4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8EC95D5" w14:textId="399C9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3CDFB4" w14:textId="7DBC8F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2059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C76AA5A" w14:textId="05BD8AE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F72390E" w14:textId="73130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039963" w14:textId="3408D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A7C39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124202B" w14:textId="3FA5B3A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1F2E3E5" w14:textId="516C7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1D8C99" w14:textId="2AEC9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06606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0AE0BC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D57AED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00633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8FA17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F94C29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7DBC0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463B1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D043B1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8FAE8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CB0FD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27C218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65AE6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8488D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F1F83E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714D7F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5AD15F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C3151C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F3BF72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B1BAC2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FA7C1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1AEF0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FAEDDB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A85FB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10661CF" w14:textId="57CA3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E31BCF" w14:textId="7D3A4A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19C9C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27BB5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EE0870F" w14:textId="69D16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AA1CA5" w14:textId="07C84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133D0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35D7C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46FCC5D" w14:textId="64E08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FFE57A" w14:textId="63282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D8845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81A23B8" w14:textId="79C8EEE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DD91752" w14:textId="5E807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607796" w14:textId="5165F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90DAE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C58F490" w14:textId="6ADDB0F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BAB09AF" w14:textId="49F04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9F6275" w14:textId="36C40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2B875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CF32AB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1E677E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7BB2E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30563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0D40C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04974E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19270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9E24140" w14:textId="104932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EDFE80" w14:textId="2F1252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A387C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D178E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BC94FDF" w14:textId="4B4EC7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0A13B9" w14:textId="0CFB8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A624E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29BF8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493EE5D" w14:textId="2850B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2C32D1" w14:textId="081530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808B0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CE2E631" w14:textId="483C9A8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A5E70D" w14:textId="02EF2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9DC44D" w14:textId="052CF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F5136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3614E59" w14:textId="22F254E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0793E3" w14:textId="34A7D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C11FFD" w14:textId="5DCC5F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F68F9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CEE812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D482B81" w14:textId="77777777" w:rsidTr="00503750">
        <w:tc>
          <w:tcPr>
            <w:tcW w:w="3686" w:type="dxa"/>
            <w:vAlign w:val="center"/>
          </w:tcPr>
          <w:p w14:paraId="24DD4F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949FE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6B733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A906B7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B9D1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B63C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5481D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D166CD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77C7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637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42867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A4DE0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05B47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8CB60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D38DD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0DB89D2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4E66B7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6B6760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143008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7705B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E3FACD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B2327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EBADA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14A66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B47E6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BD56B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5964ED7" w14:textId="5CB65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25B4D62" w14:textId="4DD91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8DF9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E6331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E72D383" w14:textId="20876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291816" w14:textId="635CF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1557F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EA8B6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9679BC4" w14:textId="5673B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CF9F0C" w14:textId="31A2A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81379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BDC78F2" w14:textId="570DF8F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418AA10" w14:textId="4F72B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4112F5" w14:textId="5881B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177EF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03F708E" w14:textId="78FDB83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CCDCE5A" w14:textId="1A281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723992" w14:textId="6ECF4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6DA26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FCA58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A682BC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F33A44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963458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0704C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EFC191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318F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757664B" w14:textId="430A6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88C45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85BA3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E96BACA" w14:textId="1711E5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4C1D6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4E0A8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9A941C0" w14:textId="15676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730E3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1174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4A887EA" w14:textId="1297CF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3A62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F48D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8E437B9" w14:textId="14E06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E24CA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8EABEC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0A5DB7E" w14:textId="78FAADC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5A2D737" w14:textId="77777777" w:rsidR="00944C3D" w:rsidRDefault="00944C3D" w:rsidP="00944C3D">
      <w:pPr>
        <w:rPr>
          <w:sz w:val="22"/>
          <w:szCs w:val="22"/>
        </w:rPr>
      </w:pPr>
    </w:p>
    <w:p w14:paraId="43273631" w14:textId="77777777" w:rsidR="00944C3D" w:rsidRDefault="00944C3D" w:rsidP="00944C3D">
      <w:pPr>
        <w:rPr>
          <w:sz w:val="22"/>
          <w:szCs w:val="22"/>
        </w:rPr>
      </w:pPr>
    </w:p>
    <w:p w14:paraId="5256CE2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72F1AD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52562D4" w14:textId="25517C82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64D25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ADFC3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5B165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978C2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02007D30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DE94F7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A9AA67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9F1882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863015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7CF3F1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4B3B54B" w14:textId="67ADC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D3EAC40" w14:textId="177466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7F451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367A1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9F75D6A" w14:textId="2700C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1C76BCB" w14:textId="5FC4B5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92F58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F8AE8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EF76911" w14:textId="45899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86846D" w14:textId="5F66A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92980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E140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B7980D5" w14:textId="59A8C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50607D" w14:textId="01F7B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E573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7DEADF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4C5A943" w14:textId="0A2F9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DFB4DD3" w14:textId="197804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0B1AA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9879D36" w14:textId="58CC40A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2A70626" w14:textId="6A4D99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A397FF" w14:textId="6334D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5AF5F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40B6797" w14:textId="4F8ACEE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491F8A7" w14:textId="73E25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FCEE9F" w14:textId="342624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9B0B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104B5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291EE1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B28722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9AEFDC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94AB86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02E166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68911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D9244C5" w14:textId="3A7F8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F64FC41" w14:textId="41B8E5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708A3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31EC15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DEB0DFB" w14:textId="6C413F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840995" w14:textId="2AC0B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28BF8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1727DA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04C23B3" w14:textId="56993C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402594C" w14:textId="4E654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C6E7E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4989A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F335237" w14:textId="37AF5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E5F3CD" w14:textId="70BE1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9EF5F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7BC2A83" w14:textId="2E551A3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8B7E55F" w14:textId="22CB4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1E711B5" w14:textId="6DA367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07FA5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54EDAD3" w14:textId="5F7022B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D2D9F2E" w14:textId="3625A1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4068F9" w14:textId="1192D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07B73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11AB171" w14:textId="249F43C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81628D8" w14:textId="3051DF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529DCC7" w14:textId="0B59A6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5C9" w:rsidRPr="00893C9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0D0C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9FC23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3E9C869" w14:textId="33FF492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ABA52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FF3AC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27FC368" w14:textId="63A5325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A784D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31485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1AFF54F" w14:textId="5388BB52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662C6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5849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FE942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886AB0E" w14:textId="77777777" w:rsidR="00944C3D" w:rsidRPr="003607F0" w:rsidRDefault="00944C3D" w:rsidP="00944C3D"/>
    <w:p w14:paraId="415D20D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AFE441" w14:textId="77777777" w:rsidR="004527C8" w:rsidRDefault="004527C8">
      <w:r>
        <w:separator/>
      </w:r>
    </w:p>
  </w:endnote>
  <w:endnote w:type="continuationSeparator" w:id="0">
    <w:p w14:paraId="75E5BEF8" w14:textId="77777777" w:rsidR="004527C8" w:rsidRDefault="004527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9FA85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10C6E1A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A5F213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144834D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C7636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4FDFCE68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04CDD8" w14:textId="77777777" w:rsidR="004527C8" w:rsidRDefault="004527C8">
      <w:r>
        <w:separator/>
      </w:r>
    </w:p>
  </w:footnote>
  <w:footnote w:type="continuationSeparator" w:id="0">
    <w:p w14:paraId="5AD9EB19" w14:textId="77777777" w:rsidR="004527C8" w:rsidRDefault="004527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003999">
    <w:abstractNumId w:val="13"/>
  </w:num>
  <w:num w:numId="2" w16cid:durableId="1724938253">
    <w:abstractNumId w:val="17"/>
  </w:num>
  <w:num w:numId="3" w16cid:durableId="515265840">
    <w:abstractNumId w:val="8"/>
  </w:num>
  <w:num w:numId="4" w16cid:durableId="1322659228">
    <w:abstractNumId w:val="7"/>
  </w:num>
  <w:num w:numId="5" w16cid:durableId="195948288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3868831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75606289">
    <w:abstractNumId w:val="20"/>
  </w:num>
  <w:num w:numId="8" w16cid:durableId="42482994">
    <w:abstractNumId w:val="10"/>
  </w:num>
  <w:num w:numId="9" w16cid:durableId="1192303250">
    <w:abstractNumId w:val="0"/>
  </w:num>
  <w:num w:numId="10" w16cid:durableId="913516101">
    <w:abstractNumId w:val="19"/>
  </w:num>
  <w:num w:numId="11" w16cid:durableId="990215428">
    <w:abstractNumId w:val="6"/>
  </w:num>
  <w:num w:numId="12" w16cid:durableId="2089884763">
    <w:abstractNumId w:val="9"/>
  </w:num>
  <w:num w:numId="13" w16cid:durableId="1174996737">
    <w:abstractNumId w:val="12"/>
  </w:num>
  <w:num w:numId="14" w16cid:durableId="1279606082">
    <w:abstractNumId w:val="15"/>
  </w:num>
  <w:num w:numId="15" w16cid:durableId="966157222">
    <w:abstractNumId w:val="14"/>
  </w:num>
  <w:num w:numId="16" w16cid:durableId="635372610">
    <w:abstractNumId w:val="2"/>
  </w:num>
  <w:num w:numId="17" w16cid:durableId="1067261074">
    <w:abstractNumId w:val="4"/>
  </w:num>
  <w:num w:numId="18" w16cid:durableId="616105497">
    <w:abstractNumId w:val="11"/>
  </w:num>
  <w:num w:numId="19" w16cid:durableId="1676611596">
    <w:abstractNumId w:val="5"/>
  </w:num>
  <w:num w:numId="20" w16cid:durableId="1525708303">
    <w:abstractNumId w:val="18"/>
  </w:num>
  <w:num w:numId="21" w16cid:durableId="10118813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89"/>
    <w:docVar w:name="arg2" w:val="Driver=asa17;DBF=D:\anasoft\data\tebys.db;DBN=tebys;ENG=SQL17;commlinks=TCPIP{ip=192.168.1.241};uid=kostelna;con=finus(12.0);pwd=Marec2023"/>
    <w:docVar w:name="arg3" w:val="983644"/>
    <w:docVar w:name="arg4" w:val="C:\Users\kostelna\AppData\Local\Temp\8512797.doc"/>
    <w:docVar w:name="arg5" w:val="4"/>
  </w:docVars>
  <w:rsids>
    <w:rsidRoot w:val="008745C9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B7DC0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527C8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5C9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7D4D8C2"/>
  <w15:docId w15:val="{3FEED881-07A1-41A5-B6B5-3A81B25DE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5340</Words>
  <Characters>30441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2026-03-24T11:23:00Z</dcterms:created>
  <dcterms:modified xsi:type="dcterms:W3CDTF">2026-03-24T11:25:00Z</dcterms:modified>
</cp:coreProperties>
</file>