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F8C77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4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A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C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9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F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6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2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5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0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2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C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7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B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9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1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2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5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F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B9492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EA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F4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5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8A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57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86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94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CD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6A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7B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A0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BF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A4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A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956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33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D0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D90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AE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BE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DE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62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47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60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43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ED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41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B2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C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78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464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03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AC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DF01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73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61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04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B27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383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A2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34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C8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90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DF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61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26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DF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74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A4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7DB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7E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88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47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BD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385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23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C94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79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97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20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86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801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99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CC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A0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D0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506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B36E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7C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40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29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E37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15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884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D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F9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71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3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9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48C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75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9B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A6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F4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1A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EF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57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22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BB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1E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ED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D2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467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FD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51F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4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90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1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14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57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A6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D0055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8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9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B8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F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C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6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D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7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8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5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4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2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8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3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1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5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1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0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46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6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3E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D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63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E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D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4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B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1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CA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B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7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9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0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4727B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9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E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C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D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4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E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9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4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E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E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0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5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E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B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B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6B13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0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8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7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6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9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E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AC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10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6C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B2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EC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D4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AD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46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552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40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07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0CCCA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1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3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C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5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F0F6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8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0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1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B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8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2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B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1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4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E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8AD3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2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1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F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E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B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4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2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F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F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E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C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3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1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F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1BE1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4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6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D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D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C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6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A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3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8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8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41C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7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8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6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F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F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4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A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E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7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E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6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8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B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4504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3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7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6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B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A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C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80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EE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D6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2743C" w14:textId="09B4651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EA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CB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FB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AF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32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8E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68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76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A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7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A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D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C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2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3432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B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9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E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A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5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CA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72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9F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C91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24E0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AE24E0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B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B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A0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22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B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0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D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B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B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9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5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6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F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1BD19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A84F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F9DB6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97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747A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CD747A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5D82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4F5D82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C540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89C540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1F30E" w14:textId="589A3098" w:rsidR="000B647F" w:rsidRDefault="000B647F" w:rsidP="00944C3D">
                                  <w:fldSimple w:instr=" MERGEFIELD  aDMOD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A21F30E" w14:textId="589A3098" w:rsidR="000B647F" w:rsidRDefault="000B647F" w:rsidP="00944C3D">
                            <w:fldSimple w:instr=" MERGEFIELD  aDMOD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92460A" w14:textId="1F38221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F92460A" w14:textId="1F38221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9B24" w14:textId="64C0CE78" w:rsidR="000B647F" w:rsidRDefault="000B647F" w:rsidP="00944C3D">
                                  <w:fldSimple w:instr=" MERGEFIELD  aDRDO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7F19B24" w14:textId="64C0CE78" w:rsidR="000B647F" w:rsidRDefault="000B647F" w:rsidP="00944C3D">
                            <w:fldSimple w:instr=" MERGEFIELD  aDRDO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056CB" w14:textId="6F10C0A8" w:rsidR="000B647F" w:rsidRDefault="000B647F" w:rsidP="00944C3D">
                                  <w:fldSimple w:instr=" MERGEFIELD  aDMDO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82056CB" w14:textId="6F10C0A8" w:rsidR="000B647F" w:rsidRDefault="000B647F" w:rsidP="00944C3D">
                            <w:fldSimple w:instr=" MERGEFIELD  aDMDO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16B0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86E37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D1AE9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CDA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EECDAD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7A86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877A86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81AF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B681AF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7B153" w14:textId="1652A7F1" w:rsidR="000B647F" w:rsidRDefault="000B647F" w:rsidP="00944C3D">
                                  <w:fldSimple w:instr=" MERGEFIELD  aDRDOo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2A7B153" w14:textId="1652A7F1" w:rsidR="000B647F" w:rsidRDefault="000B647F" w:rsidP="00944C3D">
                            <w:fldSimple w:instr=" MERGEFIELD  aDRDOo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42D15" w14:textId="29AEB5ED" w:rsidR="000B647F" w:rsidRDefault="000B647F" w:rsidP="00944C3D">
                                  <w:fldSimple w:instr=" MERGEFIELD  aDMDO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2A42D15" w14:textId="29AEB5ED" w:rsidR="000B647F" w:rsidRDefault="000B647F" w:rsidP="00944C3D">
                            <w:fldSimple w:instr=" MERGEFIELD  aDMDO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947CB" w14:textId="0F563AC0" w:rsidR="000B647F" w:rsidRDefault="000B647F" w:rsidP="00944C3D">
                                  <w:fldSimple w:instr=" MERGEFIELD  aDRODo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7E947CB" w14:textId="0F563AC0" w:rsidR="000B647F" w:rsidRDefault="000B647F" w:rsidP="00944C3D">
                            <w:fldSimple w:instr=" MERGEFIELD  aDRODo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70FCE" w14:textId="69D5A366" w:rsidR="000B647F" w:rsidRDefault="000B647F" w:rsidP="00944C3D">
                                  <w:fldSimple w:instr=" MERGEFIELD  aDMOD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2870FCE" w14:textId="69D5A366" w:rsidR="000B647F" w:rsidRDefault="000B647F" w:rsidP="00944C3D">
                            <w:fldSimple w:instr=" MERGEFIELD  aDMOD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23A69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8BA5FC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B2B7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7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FD9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D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F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B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B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8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7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1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E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A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3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5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A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1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6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7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3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F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9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2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B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2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6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4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9C07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2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7D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D6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4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0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C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5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5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6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7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A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D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4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5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E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6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5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03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E6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88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CF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43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D0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31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C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C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8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2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B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C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5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5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753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D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2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0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7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2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0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5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0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A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8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1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0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C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F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B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D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7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2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95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1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A8D0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C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6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D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A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1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E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2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213B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E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A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B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4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E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8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C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2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A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A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2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1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0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5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0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F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8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B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E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6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DC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9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E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5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6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5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0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D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BE9C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A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9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0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3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D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9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5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8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3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A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0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1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3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1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C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1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30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75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36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51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5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25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62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D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1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A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5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6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0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F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9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C66F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C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B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B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F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2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0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E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C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E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0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C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E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C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4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E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7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7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02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5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AA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6F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72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E7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DF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2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4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C4CF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5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B13F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B4B13F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C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3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A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6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7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8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3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4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3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183F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44183F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A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B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D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0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2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C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0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8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3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D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4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3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1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F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A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D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E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E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6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6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9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7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9D57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E1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F873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73E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C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1E27D" w14:textId="6924990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42023947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7A1E27D" w14:textId="6924990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42023947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9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4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D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B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8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2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A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7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D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5AF31" w14:textId="40C0DE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2022404802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3F5AF31" w14:textId="40C0DE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2022404802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A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2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2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D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63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1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0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E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4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2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8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7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4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8A2D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8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3EE1C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BE9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1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7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D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9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7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8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E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0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B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2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C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6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6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A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F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52BE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68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55E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7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F9A3" w14:textId="038B22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Liptovská 2718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FD1F9A3" w14:textId="038B22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SVB Liptovská 2718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C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6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9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A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7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A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A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6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F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5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0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A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2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D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3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A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0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0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F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E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0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D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F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F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2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2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E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B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B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5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7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322F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E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611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48F3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1AC4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7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9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2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0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1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0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B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6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7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7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E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3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A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9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4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5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2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4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C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B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8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D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3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BB6B3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E7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E4233" w14:textId="65B6093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Liptovská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99E4233" w14:textId="65B6093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Liptovská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358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5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E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D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C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8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4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5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2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A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7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5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A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6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7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D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5A81E" w14:textId="55EE455C" w:rsidR="000B647F" w:rsidRDefault="000B647F" w:rsidP="00944C3D">
                                  <w:fldSimple w:instr=" MERGEFIELD  aSUB_ULICA_CISLO  \* MERGEFORMAT ">
                                    <w:r w:rsidR="008745C9" w:rsidRPr="008745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7F5A81E" w14:textId="55EE455C" w:rsidR="000B647F" w:rsidRDefault="000B647F" w:rsidP="00944C3D">
                            <w:fldSimple w:instr=" MERGEFIELD  aSUB_ULICA_CISLO  \* MERGEFORMAT ">
                              <w:r w:rsidR="008745C9" w:rsidRPr="008745C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0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4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E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4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D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9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D279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08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B68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D9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FC90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2392B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5E418" w14:textId="18AA526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2E5E418" w14:textId="18AA526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E5354" w14:textId="2E46A99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5C9" w:rsidRPr="00893C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6CE5354" w14:textId="2E46A99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5C9" w:rsidRPr="00893C9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5115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A68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B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03C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B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068D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CEF79" w14:textId="4EA94C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50CEF79" w14:textId="4EA94C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5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7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4B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01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2C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B9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C3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867EE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62C0C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804F6" w14:textId="4FE4DC0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51804F6" w14:textId="4FE4DC0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F02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9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F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F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1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5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2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741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7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174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CCB3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C21D8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A163B" w14:textId="19DA56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25A163B" w14:textId="19DA56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7721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5BC5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BD3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1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A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D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E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7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A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9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F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4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A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2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7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4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4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A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9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E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2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3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E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8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C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B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40B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5E0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352EFD" w14:textId="5EA7352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745C9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588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90F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56D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F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5103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1E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E3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9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5F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4F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27A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2553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02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DC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AB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5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62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8E5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D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7673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01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B3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AC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0E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5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360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E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D33F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3F7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25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7B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8E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D6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12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D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7881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28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B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C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9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21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470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E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6B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162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F8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26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8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7E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279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8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DAEC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2B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63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BB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40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FF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DF0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1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6C93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4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2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4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83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5852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5FD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5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0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C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9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2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B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4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C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0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0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5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2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D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6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8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EE5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7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C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F5D598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B3F8F18" w14:textId="77777777" w:rsidR="00944C3D" w:rsidRDefault="00944C3D" w:rsidP="00944C3D">
      <w:pPr>
        <w:rPr>
          <w:rFonts w:ascii="Arial" w:hAnsi="Arial"/>
        </w:rPr>
      </w:pPr>
    </w:p>
    <w:p w14:paraId="70614E6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009B895" w14:textId="1A52F1C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FFB0D02" w14:textId="0198889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8745C9">
        <w:rPr>
          <w:rFonts w:ascii="Arial" w:hAnsi="Arial"/>
          <w:sz w:val="22"/>
          <w:szCs w:val="22"/>
        </w:rPr>
        <w:t>Liptovská 1,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D2F009D" w14:textId="137A7A0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F37365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42B8C8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420B19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BA0A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D3F2C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BA6AB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98D1BA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54A0656" w14:textId="43F9056B" w:rsidR="00944C3D" w:rsidRPr="008D0433" w:rsidRDefault="008745C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Karol Homola </w:t>
            </w:r>
          </w:p>
        </w:tc>
        <w:tc>
          <w:tcPr>
            <w:tcW w:w="3260" w:type="dxa"/>
            <w:vAlign w:val="center"/>
          </w:tcPr>
          <w:p w14:paraId="73E1DD37" w14:textId="09AB5AE1" w:rsidR="00944C3D" w:rsidRPr="008D0433" w:rsidRDefault="008745C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3AF08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1E7F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6B2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A8574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CD1FA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DAC5C7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2DCA7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60554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5863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E24F6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40D737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31393E4" w14:textId="5CA74F3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11D6E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2E2B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3474AA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07C640" w14:textId="19966BB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24D806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44ED7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6A8A6F6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95742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39679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EB7A7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C4D16B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F1A0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3E4D8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D4BB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5F684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46E47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5B6D0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162F5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CEA66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32F8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2610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F4D2D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2EED5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8D1A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E6C4A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B723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5351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631A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FB2E1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24AAB5" w14:textId="3AAFF01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EB5C6F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9F743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3AEE9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DE0446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FAC7DE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765FA81" w14:textId="0DCA114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745C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E47F1B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910E4E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4FC866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82B44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EDF36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43D0B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D56A4D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6BE1A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6171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F37D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01FF7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FFF2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B0842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6DB6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A24E4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9B31E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7996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41B05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A236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1314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1250B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AB079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F2EC3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FCD6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1BD1F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F5EE9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74146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E2FCE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B1A7D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23F20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AC9BD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88A9F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9095C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72A10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3B633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FEE86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CB586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B00CEF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90FF2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D347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C3E235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B5BFA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2A122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6ABDD1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F1FA6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9421988" w14:textId="77777777" w:rsidTr="00503750">
        <w:trPr>
          <w:trHeight w:val="302"/>
        </w:trPr>
        <w:tc>
          <w:tcPr>
            <w:tcW w:w="4510" w:type="dxa"/>
          </w:tcPr>
          <w:p w14:paraId="06DD92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4EC0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13991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88A3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D4F84A" w14:textId="77777777" w:rsidTr="00503750">
        <w:trPr>
          <w:trHeight w:val="302"/>
        </w:trPr>
        <w:tc>
          <w:tcPr>
            <w:tcW w:w="4510" w:type="dxa"/>
          </w:tcPr>
          <w:p w14:paraId="57DA6E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1DFD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442A8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C477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3AA908" w14:textId="77777777" w:rsidTr="00503750">
        <w:trPr>
          <w:trHeight w:val="302"/>
        </w:trPr>
        <w:tc>
          <w:tcPr>
            <w:tcW w:w="4510" w:type="dxa"/>
          </w:tcPr>
          <w:p w14:paraId="71461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8A0DD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E64D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C010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691096" w14:textId="77777777" w:rsidTr="00503750">
        <w:trPr>
          <w:trHeight w:val="302"/>
        </w:trPr>
        <w:tc>
          <w:tcPr>
            <w:tcW w:w="4510" w:type="dxa"/>
          </w:tcPr>
          <w:p w14:paraId="787361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69F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5B74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72E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97C7E6" w14:textId="77777777" w:rsidTr="00503750">
        <w:trPr>
          <w:trHeight w:val="327"/>
        </w:trPr>
        <w:tc>
          <w:tcPr>
            <w:tcW w:w="4510" w:type="dxa"/>
          </w:tcPr>
          <w:p w14:paraId="78AE04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6EC1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AA09F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F07E2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DCAD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FAE2C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CD9A223" w14:textId="0A99EE8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42DF00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5D47A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92C41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379417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DD1DC1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6F4E7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6792D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C79EDA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8EF5083" w14:textId="77777777" w:rsidTr="00503750">
        <w:tc>
          <w:tcPr>
            <w:tcW w:w="2302" w:type="dxa"/>
            <w:vAlign w:val="center"/>
          </w:tcPr>
          <w:p w14:paraId="3C9F9A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1FAEB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236BE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9453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09213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EF653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AE2D2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AA00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D1B8A5C" w14:textId="77777777" w:rsidTr="00503750">
        <w:tc>
          <w:tcPr>
            <w:tcW w:w="15593" w:type="dxa"/>
            <w:gridSpan w:val="8"/>
            <w:vAlign w:val="center"/>
          </w:tcPr>
          <w:p w14:paraId="1FF09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03C616D" w14:textId="77777777" w:rsidTr="00503750">
        <w:tc>
          <w:tcPr>
            <w:tcW w:w="2302" w:type="dxa"/>
            <w:vAlign w:val="center"/>
          </w:tcPr>
          <w:p w14:paraId="5497D9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76EAA1" w14:textId="14BA49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141607" w14:textId="0B2576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9DE7D5" w14:textId="35ECF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38F53" w14:textId="706625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E3ECA" w14:textId="6D1FC3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2BAAD8" w14:textId="6EA9B1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5E3AE" w14:textId="567E7A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44F26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727C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2F39E8" w14:textId="7A60D7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CD60C3" w14:textId="375808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5C665" w14:textId="38DC4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8FB51" w14:textId="22E8BC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E181C" w14:textId="5E1A34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1FC12A" w14:textId="2417D7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23DAC" w14:textId="4A04CD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9E4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1380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A2371FF" w14:textId="4E4CDC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D91B61" w14:textId="262E07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C269E" w14:textId="00513E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22EBA" w14:textId="6CF339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A7594D" w14:textId="383825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9E6F8" w14:textId="442C5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E85A4" w14:textId="7AAFFF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795A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67B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2082B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E8377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7C5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230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DCA5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C37D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A6E5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433B73" w14:textId="77777777" w:rsidTr="00503750">
        <w:tc>
          <w:tcPr>
            <w:tcW w:w="2302" w:type="dxa"/>
            <w:vAlign w:val="center"/>
          </w:tcPr>
          <w:p w14:paraId="31C582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11C4BFB" w14:textId="77A4B1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9B8253" w14:textId="2A437C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36F17" w14:textId="6D7FDE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29887F" w14:textId="70AEDB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61A05" w14:textId="3B8579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12042" w14:textId="164B5B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F7A49" w14:textId="34D6D5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5258C" w14:textId="77777777" w:rsidTr="00503750">
        <w:tc>
          <w:tcPr>
            <w:tcW w:w="15593" w:type="dxa"/>
            <w:gridSpan w:val="8"/>
            <w:vAlign w:val="center"/>
          </w:tcPr>
          <w:p w14:paraId="174CB1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E7091DD" w14:textId="77777777" w:rsidTr="00503750">
        <w:tc>
          <w:tcPr>
            <w:tcW w:w="2302" w:type="dxa"/>
            <w:vAlign w:val="center"/>
          </w:tcPr>
          <w:p w14:paraId="1BBE61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1A3A662" w14:textId="0C42E7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32FB08" w14:textId="619A7D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53E71" w14:textId="4964E4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95B67" w14:textId="0B2CDB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45D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32A5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FF0BB2" w14:textId="7B0442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E542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98C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25EDC31" w14:textId="38EFBD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323086" w14:textId="1F9706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C4DA9" w14:textId="0F0CBE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C2316" w14:textId="7D7B7C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9AE2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FF7E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A7B241" w14:textId="47152F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2D9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A07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07FD9F" w14:textId="06BE96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997590" w14:textId="55ABAA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FBCA6" w14:textId="5FC1FF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51402" w14:textId="1988D7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4D53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7D36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A837D6" w14:textId="6B55D3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81742" w14:textId="77777777" w:rsidTr="00503750">
        <w:tc>
          <w:tcPr>
            <w:tcW w:w="2302" w:type="dxa"/>
            <w:vAlign w:val="center"/>
          </w:tcPr>
          <w:p w14:paraId="5E022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368E83" w14:textId="17327B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05F017" w14:textId="51AA3F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D8542E" w14:textId="108AFF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260E6" w14:textId="71524F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C18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756C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89279" w14:textId="31D0AD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31692" w14:textId="77777777" w:rsidTr="00503750">
        <w:tc>
          <w:tcPr>
            <w:tcW w:w="15593" w:type="dxa"/>
            <w:gridSpan w:val="8"/>
            <w:vAlign w:val="center"/>
          </w:tcPr>
          <w:p w14:paraId="1090F6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5650C2" w14:textId="77777777" w:rsidTr="00503750">
        <w:tc>
          <w:tcPr>
            <w:tcW w:w="2302" w:type="dxa"/>
            <w:vAlign w:val="center"/>
          </w:tcPr>
          <w:p w14:paraId="2295B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BA2338" w14:textId="2974CD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E60810" w14:textId="7D6633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03D28" w14:textId="4A574B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6FE39" w14:textId="66A486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3B09E" w14:textId="1914A0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B640E" w14:textId="7EB4F6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A51F1" w14:textId="60717C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7DED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650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252D40A" w14:textId="79DCC3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9D3C6D" w14:textId="63E938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415A9" w14:textId="383C71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5FDC18" w14:textId="72F74B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B6D8C" w14:textId="24D719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64BD6" w14:textId="341D0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7F828" w14:textId="72A980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AAE1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F7C9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8AA00C" w14:textId="26E269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2AD615" w14:textId="57D366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3C8C7" w14:textId="2C73D4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A82BC" w14:textId="405553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65DA9" w14:textId="35CC8D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13DD81" w14:textId="2A13B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59826" w14:textId="5F259A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C9F2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7048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DCD9E9" w14:textId="71D017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A0BB6C" w14:textId="46694F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32123" w14:textId="4E6A49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5AFBC7" w14:textId="25F5E7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9E6BF" w14:textId="466452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61BFC" w14:textId="76D93B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C49EB" w14:textId="38DF40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1944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22177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55EAA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CA1A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EEC7C4" w14:textId="463596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72A6BC" w14:textId="6EAB18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34FF0" w14:textId="37162E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CE9BA1" w14:textId="1FAA98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5497B" w14:textId="0FFD8E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0ACEE" w14:textId="478B43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06F79B" w14:textId="6D6760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3BB5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17A7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6F0D96" w14:textId="03C60A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68F1C1" w14:textId="16F10A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F7724" w14:textId="5C4F82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A8E00" w14:textId="5994CF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65B62" w14:textId="129691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ECA015" w14:textId="1B28EB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C62B9B" w14:textId="4930A0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B5DC61" w14:textId="77777777" w:rsidR="00944C3D" w:rsidRDefault="00944C3D" w:rsidP="00944C3D">
      <w:pPr>
        <w:rPr>
          <w:rFonts w:ascii="Arial" w:hAnsi="Arial"/>
          <w:b/>
        </w:rPr>
      </w:pPr>
    </w:p>
    <w:p w14:paraId="49D459C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135C04D" w14:textId="77777777" w:rsidTr="00503750">
        <w:tc>
          <w:tcPr>
            <w:tcW w:w="1944" w:type="dxa"/>
            <w:vAlign w:val="center"/>
          </w:tcPr>
          <w:p w14:paraId="728591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9298D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A373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2D237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5B33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7CA5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8836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21BD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A6009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1566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BC3A9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C4EAC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DD4179C" w14:textId="77777777" w:rsidTr="00503750">
        <w:tc>
          <w:tcPr>
            <w:tcW w:w="15685" w:type="dxa"/>
            <w:gridSpan w:val="12"/>
            <w:vAlign w:val="center"/>
          </w:tcPr>
          <w:p w14:paraId="561EFC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4E9350" w14:textId="77777777" w:rsidTr="00503750">
        <w:tc>
          <w:tcPr>
            <w:tcW w:w="1944" w:type="dxa"/>
            <w:vAlign w:val="center"/>
          </w:tcPr>
          <w:p w14:paraId="4C9ABA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E43505" w14:textId="6FFC3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D2EC43" w14:textId="7554B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BEB250" w14:textId="39E1E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CB7716" w14:textId="7F0B4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A46087" w14:textId="35688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181D91" w14:textId="49F9B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332DB2" w14:textId="1B1AD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6D06C3" w14:textId="01E99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A965D7" w14:textId="67159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B4E4BD" w14:textId="2356F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B7F568" w14:textId="0952D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F520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7763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8AE018" w14:textId="20C73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C3B496" w14:textId="48C86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F3BD5A" w14:textId="28C06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B3FDE3" w14:textId="52CCC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1FBF49" w14:textId="753FD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FA3AD8" w14:textId="762E0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B05CD1" w14:textId="24F80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E58A6D" w14:textId="3E051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FC62E5" w14:textId="039F0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6AC93A" w14:textId="6A34C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B68E56" w14:textId="6FE31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3C1D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D7AE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DF47EE4" w14:textId="5D188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B4E02C" w14:textId="40EBA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08CEAD" w14:textId="5BBB7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EDA2C2" w14:textId="4BBE1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89B322" w14:textId="681FF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AA0434" w14:textId="19514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02B9D" w14:textId="6E9F0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45EF18" w14:textId="3FB36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F22303" w14:textId="7FEB9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362C3D" w14:textId="0E6BB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4C0DA1" w14:textId="47E83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A8CC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211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D599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DA2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93C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7BC0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3CD1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CE1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3B91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007F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CD59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4BE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E4D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5E9E30" w14:textId="77777777" w:rsidTr="00503750">
        <w:tc>
          <w:tcPr>
            <w:tcW w:w="1944" w:type="dxa"/>
            <w:vAlign w:val="center"/>
          </w:tcPr>
          <w:p w14:paraId="2507D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93B8522" w14:textId="594E5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6F4643" w14:textId="3878B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E75B2C" w14:textId="4AC1D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A170DD" w14:textId="3B2B2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73ABDF" w14:textId="40435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955ED5" w14:textId="0608C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DC88" w14:textId="48BAE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102E5E" w14:textId="50EEE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CF8147" w14:textId="3426C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9F2BF3" w14:textId="0B318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65FB18" w14:textId="2DE9D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85C13" w14:textId="77777777" w:rsidTr="00503750">
        <w:tc>
          <w:tcPr>
            <w:tcW w:w="15685" w:type="dxa"/>
            <w:gridSpan w:val="12"/>
            <w:vAlign w:val="center"/>
          </w:tcPr>
          <w:p w14:paraId="01E76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E1913E6" w14:textId="77777777" w:rsidTr="00503750">
        <w:tc>
          <w:tcPr>
            <w:tcW w:w="1944" w:type="dxa"/>
            <w:vAlign w:val="center"/>
          </w:tcPr>
          <w:p w14:paraId="4FB102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B0F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473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6B34B1" w14:textId="27200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D157D9" w14:textId="12986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23E8BC" w14:textId="2F850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A46A62" w14:textId="59F96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9215A2" w14:textId="10982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54AE23" w14:textId="6B9F1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A93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A55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3C8722" w14:textId="315E6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8D12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31D0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C46D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2E6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98A381" w14:textId="30592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C58804" w14:textId="0D139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0000D5" w14:textId="21380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2CBD21" w14:textId="28EE9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6054FC" w14:textId="714C3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911A8" w14:textId="3C7A1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170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193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C7EE2C" w14:textId="414A6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B7E9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4B62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50F0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0CA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608E28" w14:textId="6151A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3A56B1" w14:textId="1CE0D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1CAD0E" w14:textId="0C77A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27A32B" w14:textId="3D0DF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AB5B1F" w14:textId="2D592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D39E70" w14:textId="29FFE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71F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2375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040835" w14:textId="7E7EE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91196" w14:textId="77777777" w:rsidTr="00503750">
        <w:tc>
          <w:tcPr>
            <w:tcW w:w="1944" w:type="dxa"/>
            <w:vAlign w:val="center"/>
          </w:tcPr>
          <w:p w14:paraId="3DF36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84F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4C1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697DE9" w14:textId="64E4F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100EFD" w14:textId="430C0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1BD45A" w14:textId="1055A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AE75BD" w14:textId="26421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E77C7F" w14:textId="1551E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9FEDBF" w14:textId="03B32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70C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CAB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6420BE" w14:textId="6FED0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0FC92" w14:textId="77777777" w:rsidTr="00503750">
        <w:tc>
          <w:tcPr>
            <w:tcW w:w="15685" w:type="dxa"/>
            <w:gridSpan w:val="12"/>
            <w:vAlign w:val="center"/>
          </w:tcPr>
          <w:p w14:paraId="193464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8331315" w14:textId="77777777" w:rsidTr="00503750">
        <w:tc>
          <w:tcPr>
            <w:tcW w:w="1944" w:type="dxa"/>
            <w:vAlign w:val="center"/>
          </w:tcPr>
          <w:p w14:paraId="48B615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526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3C3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530F29" w14:textId="0B4BF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793F03" w14:textId="5E682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730286" w14:textId="1174B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349D81" w14:textId="4FA54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8B4677" w14:textId="3B5E4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1B0C97" w14:textId="5B681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BEA9A9" w14:textId="3B1A7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7FAA10" w14:textId="40C7C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ABF06B" w14:textId="2FA3F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9F00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A700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5E8A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4A5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720435" w14:textId="0D679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181DF9" w14:textId="006C9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42C68D" w14:textId="6456F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C7FB0B" w14:textId="442BC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F6BD73" w14:textId="600E7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CEA031" w14:textId="7F364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E47994" w14:textId="52DDB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18ED51" w14:textId="0612C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55325D" w14:textId="02BF6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B6A2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BFA19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49E1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74F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C4127C" w14:textId="417AA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05DE82" w14:textId="22E07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362729" w14:textId="44A70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8930C8" w14:textId="52AD3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2116D0" w14:textId="48E17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74FF34" w14:textId="1BA5F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6F5F55" w14:textId="46518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919DE" w14:textId="53876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523942" w14:textId="6BC53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F1B3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8D31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FD0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A86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FD8B87" w14:textId="06C6C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DE6B59" w14:textId="6DC3F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C8FCBE" w14:textId="11069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94BC79" w14:textId="0C27D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F3151" w14:textId="2C157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E3EC95" w14:textId="49C5F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F7E925" w14:textId="6A20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B80230" w14:textId="2E4C6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38CBCB" w14:textId="3AFE3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CCFA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5F3D9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516259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0161F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CD7899" w14:textId="73AC3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98499F" w14:textId="225F4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4D098A" w14:textId="0CCCA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73D67C" w14:textId="36AF0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F84DB4" w14:textId="7A232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C9D97D" w14:textId="556C1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A98E36" w14:textId="72245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C1ACD9" w14:textId="0BE5A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10C4CA" w14:textId="43B58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5A6FEB" w14:textId="1C55B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8471FF" w14:textId="201BB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0244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DAC15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AF6FDB" w14:textId="58ED8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62F4E3" w14:textId="5FF58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595128" w14:textId="78FF3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8B10D8" w14:textId="2C45D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1219D7" w14:textId="725CA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76321B" w14:textId="57A40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6D3051" w14:textId="64696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E36CAA" w14:textId="22A8D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CC9C68" w14:textId="14D61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993C24" w14:textId="181F6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A4FC4F" w14:textId="2503A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2BF5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7DF2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D2B8A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DB42FE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C038D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F5F14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E31CA2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49DB7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182B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BF892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72624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D4E37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594FD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AFD7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9FC0B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1C4E03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E595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3FD72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E9B7C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3B72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11F3B5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9982D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E1072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809F5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75A3F0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633FC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367C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129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666AC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C31B0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93FF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180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7AF16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1B2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F3F4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709D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8C73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3E67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1A9A38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F271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A5F78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B9131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C336A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B77F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37E5C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859F428" w14:textId="77777777" w:rsidTr="00503750">
        <w:trPr>
          <w:trHeight w:val="1073"/>
        </w:trPr>
        <w:tc>
          <w:tcPr>
            <w:tcW w:w="3614" w:type="dxa"/>
            <w:vMerge/>
          </w:tcPr>
          <w:p w14:paraId="53F2C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4153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BFA5C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EB4F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F1F7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1497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20BC3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312A5DD" w14:textId="77777777" w:rsidTr="00503750">
        <w:trPr>
          <w:trHeight w:val="283"/>
        </w:trPr>
        <w:tc>
          <w:tcPr>
            <w:tcW w:w="3614" w:type="dxa"/>
          </w:tcPr>
          <w:p w14:paraId="6DF866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867F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DD6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70C0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6AF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BD7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4A0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1DE6DD" w14:textId="77777777" w:rsidTr="00503750">
        <w:trPr>
          <w:trHeight w:val="283"/>
        </w:trPr>
        <w:tc>
          <w:tcPr>
            <w:tcW w:w="3614" w:type="dxa"/>
          </w:tcPr>
          <w:p w14:paraId="2D7215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B79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EF13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D305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8CB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B65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4A57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3A1EA6" w14:textId="77777777" w:rsidTr="00503750">
        <w:trPr>
          <w:trHeight w:val="283"/>
        </w:trPr>
        <w:tc>
          <w:tcPr>
            <w:tcW w:w="3614" w:type="dxa"/>
          </w:tcPr>
          <w:p w14:paraId="482E8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CAE0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15D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5FCD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6C8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D55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B26E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B69FC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1C1DC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76783C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9AE89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DF9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71E24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A7C64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138D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BF45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8B2C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E1A8D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BB0C4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1FEDE6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9385A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4C47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A60C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23B5010" w14:textId="78655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B586B" w14:textId="030D9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FBDC36" w14:textId="2DDD7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BC733" w14:textId="4CA69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5E997" w14:textId="32C46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EF535" w14:textId="79400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1EAAA" w14:textId="2C5CD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D451A1" w14:textId="412D6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EE7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50C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80D4D8" w14:textId="53A28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2290D" w14:textId="65944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DB59C" w14:textId="21A2E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CEC00" w14:textId="32D59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69D08" w14:textId="5AAA9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C31E5D" w14:textId="2A57D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70A330" w14:textId="1A6BD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313443" w14:textId="2E820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D5A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F9A8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5B448F0" w14:textId="4613D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F138E" w14:textId="0823A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DE581" w14:textId="47276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A8B89" w14:textId="50167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7E268" w14:textId="431EB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58F3E" w14:textId="56F5D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500BC" w14:textId="680BB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2A0383" w14:textId="55E19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1FAE4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D7BB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6379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445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E08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E3A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091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327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119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B5F9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5EFC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6D10A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2518D0" w14:textId="1FDD1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588E0" w14:textId="51BF5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0E4BF" w14:textId="09624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45864" w14:textId="4F32F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FC879" w14:textId="34AA5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AA31F" w14:textId="2B184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0BBF3" w14:textId="0D63B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A70B08" w14:textId="056E9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9F0EB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F1389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6A8F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0405C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55E7CD6" w14:textId="5585B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7D38A" w14:textId="41B2D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B3F02" w14:textId="49085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CFC74" w14:textId="638E7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DC7FA" w14:textId="44576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DB9DC" w14:textId="60883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FDFF3" w14:textId="6E368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0F3B81" w14:textId="738C8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4A25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146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E8E7FC2" w14:textId="0D475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80A12" w14:textId="3B993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73126" w14:textId="3ED17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656C20" w14:textId="07E7A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F1E1FE" w14:textId="4DC00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782FF" w14:textId="76180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9538B" w14:textId="6E5DB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36CC57" w14:textId="4BFEA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86F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8AE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0CBDB0" w14:textId="157AF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5F368" w14:textId="60A92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7E141" w14:textId="260D9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959D9" w14:textId="31193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8AE80" w14:textId="54EC1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B4814" w14:textId="39D54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9108B" w14:textId="465A5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5C5FEA" w14:textId="50F74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BA0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374C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989B0F4" w14:textId="252F7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67D18" w14:textId="0752E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9F69C" w14:textId="6EE65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67FEF" w14:textId="4E977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6D5AF" w14:textId="5A78D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605698" w14:textId="588E5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6CBA7" w14:textId="53406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1F959F" w14:textId="69020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58E7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41B2A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C532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A6A91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B0E278" w14:textId="5A493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CE1A5" w14:textId="44752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95ECB" w14:textId="722AE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66225" w14:textId="7C633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FFB75" w14:textId="0FDBA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DEA56D" w14:textId="1B1D1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D0C0F" w14:textId="122AF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445D89" w14:textId="343DC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6B37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A3126A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A405C6" w14:textId="7D54D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E2624" w14:textId="776E8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A092B" w14:textId="0E687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EAB83" w14:textId="15299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681DB" w14:textId="53B51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06A0D" w14:textId="7CEBA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1571B" w14:textId="4E6B3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676D3E" w14:textId="2F67E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AFFB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514A5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C9D3BA7" w14:textId="3A6AE00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70645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B510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4501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683F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4CD6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D194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3463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E097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145D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46B0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DFD1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7CE0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AA32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576B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0EA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9B0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E0F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36FF7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FF48EA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110BC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CFEE32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715907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95C6E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A0865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F286F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D43A3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6ED42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FAA46C4" w14:textId="77777777" w:rsidTr="00503750">
        <w:trPr>
          <w:trHeight w:val="437"/>
        </w:trPr>
        <w:tc>
          <w:tcPr>
            <w:tcW w:w="2594" w:type="dxa"/>
          </w:tcPr>
          <w:p w14:paraId="6153EE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C004325" w14:textId="39572E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11CC39F" w14:textId="50BDD1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7899B3B" w14:textId="3F3A9A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514F28F" w14:textId="46476B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82F3C" w14:textId="77777777" w:rsidTr="00503750">
        <w:trPr>
          <w:trHeight w:val="420"/>
        </w:trPr>
        <w:tc>
          <w:tcPr>
            <w:tcW w:w="2594" w:type="dxa"/>
          </w:tcPr>
          <w:p w14:paraId="7269B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DF19802" w14:textId="245C20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8617D24" w14:textId="56165D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F0A7D95" w14:textId="3C55C7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0809D1E" w14:textId="1CA6DB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4DF321" w14:textId="77777777" w:rsidTr="00503750">
        <w:trPr>
          <w:trHeight w:val="630"/>
        </w:trPr>
        <w:tc>
          <w:tcPr>
            <w:tcW w:w="2594" w:type="dxa"/>
          </w:tcPr>
          <w:p w14:paraId="77D8F8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9C2146D" w14:textId="7CF1FF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966FD8" w14:textId="0ACD87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4D6790" w14:textId="3ABD52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8B050F" w14:textId="5C8BFDE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33DE9B" w14:textId="77777777" w:rsidTr="00503750">
        <w:trPr>
          <w:trHeight w:val="420"/>
        </w:trPr>
        <w:tc>
          <w:tcPr>
            <w:tcW w:w="2594" w:type="dxa"/>
          </w:tcPr>
          <w:p w14:paraId="20751B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7A7D1F2" w14:textId="489B3E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2E00DE" w14:textId="7D8090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E3F0DB" w14:textId="225826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29BE1D7" w14:textId="24FD3E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90C874" w14:textId="77777777" w:rsidTr="00503750">
        <w:trPr>
          <w:trHeight w:val="437"/>
        </w:trPr>
        <w:tc>
          <w:tcPr>
            <w:tcW w:w="2594" w:type="dxa"/>
          </w:tcPr>
          <w:p w14:paraId="7DEFB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F552607" w14:textId="7679E5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0A0D0DB" w14:textId="58A5F2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4793435" w14:textId="09787A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8D49624" w14:textId="7D4D4A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0702FC" w14:textId="77777777" w:rsidTr="00503750">
        <w:trPr>
          <w:trHeight w:val="420"/>
        </w:trPr>
        <w:tc>
          <w:tcPr>
            <w:tcW w:w="2594" w:type="dxa"/>
          </w:tcPr>
          <w:p w14:paraId="436701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1A3138C" w14:textId="7E3D49A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831C36A" w14:textId="6D6AA92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22A661" w14:textId="244050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55AE28" w14:textId="643055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60A37D7" w14:textId="77777777" w:rsidR="00944C3D" w:rsidRDefault="00944C3D" w:rsidP="00944C3D">
      <w:pPr>
        <w:rPr>
          <w:rFonts w:ascii="Arial" w:hAnsi="Arial"/>
          <w:b/>
        </w:rPr>
      </w:pPr>
    </w:p>
    <w:p w14:paraId="610D191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57984E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E881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6BF63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74C4D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53988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B24FF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DFE7DB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1EC5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31783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82ABB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A75A3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29EE0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72A1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3BF47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C17FC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F491E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675561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A9C1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1215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852D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E1E60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943A15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D431AD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26A8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C8C4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C34E0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84ECF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84193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435F29" w14:textId="77777777" w:rsidTr="00503750">
        <w:tc>
          <w:tcPr>
            <w:tcW w:w="2835" w:type="dxa"/>
            <w:vAlign w:val="center"/>
          </w:tcPr>
          <w:p w14:paraId="5CC96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627C0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0AE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2F4C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47A52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3AE5D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E0C342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AA6A10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57D64E9" w14:textId="0A19AA19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51BC8" w14:textId="058EC01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7990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96856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895EF2" w14:textId="256E87F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DCB3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53A2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4443326" w14:textId="2AC4F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B2C32" w14:textId="3E062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8B4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900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7B55F7" w14:textId="34ACC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D93F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E8A8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2CADF08" w14:textId="04D79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AF6DE" w14:textId="6A884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3D8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A39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36BF16" w14:textId="7EDF9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9F5A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3337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7A0DED2" w14:textId="575A0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90FDFA" w14:textId="6689E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C2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5D7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C0487F" w14:textId="2A87B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0A59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0429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4AFDBCB" w14:textId="11B36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FE213" w14:textId="6EECA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0B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21A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5BF708" w14:textId="635DC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953A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37CF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C1DC6B3" w14:textId="79452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C7DF2" w14:textId="3F508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87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566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2C3AA" w14:textId="498FB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28CCF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8B3A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C4E7FF6" w14:textId="2FA8E9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8FB199" w14:textId="23A341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CFB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56D0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9318BD" w14:textId="6D4576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4C3CC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8C493B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863526F" w14:textId="788C444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55E3155" w14:textId="77777777" w:rsidR="00944C3D" w:rsidRDefault="00944C3D" w:rsidP="00944C3D">
      <w:pPr>
        <w:rPr>
          <w:rFonts w:ascii="Arial" w:hAnsi="Arial"/>
          <w:b/>
        </w:rPr>
      </w:pPr>
    </w:p>
    <w:p w14:paraId="19976EE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40C90B" w14:textId="77777777" w:rsidTr="00503750">
        <w:tc>
          <w:tcPr>
            <w:tcW w:w="2835" w:type="dxa"/>
            <w:vAlign w:val="center"/>
          </w:tcPr>
          <w:p w14:paraId="6185A8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F9452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81C9C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CA919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E535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E4D1C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39B2D5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36D7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A15485A" w14:textId="51A26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85A739" w14:textId="5E008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CF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A76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9AE29" w14:textId="67F53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7E8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264E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FA8CD63" w14:textId="0AFA8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DBFF11" w14:textId="1285A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D52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4E4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1A76AF" w14:textId="27028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A28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AC5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0A0B85F" w14:textId="160FF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DEA15" w14:textId="7D7EC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9E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58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9957CC" w14:textId="3CE70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433A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72D0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6C165F8" w14:textId="280A5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71D3F3" w14:textId="401A1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D1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E32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7079FA" w14:textId="7C995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7C51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3F55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CB0BDCE" w14:textId="11171E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6E6F4F" w14:textId="7E5FBA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B123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BE3E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7C50E1" w14:textId="29BDBC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90FF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C9B9E2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315F40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90DE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65CD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FE99916" w14:textId="77777777" w:rsidTr="00503750">
        <w:trPr>
          <w:trHeight w:val="699"/>
        </w:trPr>
        <w:tc>
          <w:tcPr>
            <w:tcW w:w="3502" w:type="dxa"/>
            <w:vMerge/>
          </w:tcPr>
          <w:p w14:paraId="3C401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2780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1E16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C390F7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FA2B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136CB6E" w14:textId="4A57371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2714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2825B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4121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52CA994" w14:textId="6A14E33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D725B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86380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A3C1E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F7363FE" w14:textId="1D52901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8CFD7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01FEF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18EC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EFFC7DA" w14:textId="77777777" w:rsidTr="00503750">
        <w:trPr>
          <w:trHeight w:val="593"/>
        </w:trPr>
        <w:tc>
          <w:tcPr>
            <w:tcW w:w="3497" w:type="dxa"/>
          </w:tcPr>
          <w:p w14:paraId="721064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9E8AF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8EFF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90379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A2F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8F2EBDE" w14:textId="2E005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4F8DE6" w14:textId="08CF1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C2A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62F313" w14:textId="062B7C7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13F372" w14:textId="653A6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6F4A8E" w14:textId="79DEE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40F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3D3B5A" w14:textId="2407D4B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1AD9B0" w14:textId="14127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1E27A8" w14:textId="0C02A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A8C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216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44C00CE" w14:textId="1EBBC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C7BEAC" w14:textId="59031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DCDE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105CF7" w14:textId="5746EDF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CB2634" w14:textId="5435B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8574C0" w14:textId="67487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1289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41DBD1" w14:textId="1FA5BEB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9AE6AD" w14:textId="52E2B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90372A" w14:textId="5BC5F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8A2C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9E02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2C4F326" w14:textId="1C9C6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0CAFF" w14:textId="5BD6E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77B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3A9094" w14:textId="61017D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C94C24" w14:textId="4F97C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7ADAC4" w14:textId="36A48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AC5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B21A9C" w14:textId="72A61CC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B379C9" w14:textId="39F0B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53E6D2" w14:textId="38BF1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A6EC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F115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6644A44" w14:textId="7F987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821CE0" w14:textId="4D73C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316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97B07E" w14:textId="7A2EC21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5A909A" w14:textId="74E53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6A3654" w14:textId="68057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BEAF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6754C9B" w14:textId="087EB4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08BC4A" w14:textId="44CD8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2C1E86" w14:textId="69CFF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931D44" w14:textId="77777777" w:rsidR="00944C3D" w:rsidRDefault="00944C3D" w:rsidP="00944C3D">
      <w:pPr>
        <w:rPr>
          <w:rFonts w:ascii="Arial" w:hAnsi="Arial"/>
          <w:b/>
        </w:rPr>
      </w:pPr>
    </w:p>
    <w:p w14:paraId="2CD69172" w14:textId="77777777" w:rsidR="00944C3D" w:rsidRDefault="00944C3D" w:rsidP="00944C3D">
      <w:pPr>
        <w:rPr>
          <w:rFonts w:ascii="Arial" w:hAnsi="Arial"/>
          <w:b/>
        </w:rPr>
      </w:pPr>
    </w:p>
    <w:p w14:paraId="3E9690CA" w14:textId="77777777" w:rsidR="00944C3D" w:rsidRDefault="00944C3D" w:rsidP="00944C3D">
      <w:pPr>
        <w:rPr>
          <w:rFonts w:ascii="Arial" w:hAnsi="Arial"/>
          <w:b/>
        </w:rPr>
      </w:pPr>
    </w:p>
    <w:p w14:paraId="313D6F13" w14:textId="77777777" w:rsidR="00944C3D" w:rsidRDefault="00944C3D" w:rsidP="00944C3D">
      <w:pPr>
        <w:rPr>
          <w:rFonts w:ascii="Arial" w:hAnsi="Arial"/>
          <w:b/>
        </w:rPr>
      </w:pPr>
    </w:p>
    <w:p w14:paraId="1CDAEFA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1"/>
        <w:gridCol w:w="1216"/>
        <w:gridCol w:w="1176"/>
        <w:gridCol w:w="1195"/>
        <w:gridCol w:w="1580"/>
      </w:tblGrid>
      <w:tr w:rsidR="00944C3D" w:rsidRPr="00050529" w14:paraId="2949AB24" w14:textId="77777777" w:rsidTr="00503750">
        <w:tc>
          <w:tcPr>
            <w:tcW w:w="2622" w:type="dxa"/>
            <w:vAlign w:val="center"/>
          </w:tcPr>
          <w:p w14:paraId="162821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CA74F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99A5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1DB4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3A4B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AD8A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C9D0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EA2E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9DA5D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8B9167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A375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17798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9EB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730024C" w14:textId="1079E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D4EE03" w14:textId="1DFE5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BB98BE" w14:textId="08D32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DF9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E16F4C" w14:textId="53179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F1400" w14:textId="77777777" w:rsidTr="00503750">
        <w:tc>
          <w:tcPr>
            <w:tcW w:w="2622" w:type="dxa"/>
            <w:vAlign w:val="center"/>
          </w:tcPr>
          <w:p w14:paraId="14129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7350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98DDA87" w14:textId="1094B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05513A" w14:textId="72DA4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09CBEC" w14:textId="7B1BB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12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116A13" w14:textId="16373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043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4F0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FD479D5" w14:textId="7E622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52CAB5" w14:textId="225C7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372BA4" w14:textId="3727B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91F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49F531" w14:textId="22FA2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A4D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48B1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3CE867E" w14:textId="045D3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0A6771" w14:textId="16C54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2F2175" w14:textId="1850E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236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A5DDCA" w14:textId="179EE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977D7" w14:textId="77777777" w:rsidTr="00503750">
        <w:tc>
          <w:tcPr>
            <w:tcW w:w="2622" w:type="dxa"/>
            <w:vAlign w:val="center"/>
          </w:tcPr>
          <w:p w14:paraId="0FAF7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8DE2419" w14:textId="0F689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82319.00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1BB383" w14:textId="65264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27448.00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C2A007" w14:textId="00A08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81F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8F8E0D" w14:textId="79433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109711.00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499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875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5C798C1" w14:textId="4542C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3C0BE5" w14:textId="082F5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A0F355" w14:textId="5EB8A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A3E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9480F8" w14:textId="21338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F6857" w14:textId="77777777" w:rsidTr="00503750">
        <w:tc>
          <w:tcPr>
            <w:tcW w:w="2622" w:type="dxa"/>
            <w:vAlign w:val="center"/>
          </w:tcPr>
          <w:p w14:paraId="752AB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242F4CA" w14:textId="72E7B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B59238" w14:textId="50D84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B747F7" w14:textId="25EC9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507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B72766" w14:textId="43B1B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DCA2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302CE3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613CD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312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AB96CCD" w14:textId="21CAC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8FD042" w14:textId="7519E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56160" w14:textId="031FC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E55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DAE870" w14:textId="6AB1D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F57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C38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72AB213" w14:textId="5D6D3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FE59F9" w14:textId="0754A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CE5B7C" w14:textId="2F84B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985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2BE3CE" w14:textId="3D334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3F46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4FAD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FC070D3" w14:textId="7F1F1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B5409E" w14:textId="7EFDF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7CD1CD" w14:textId="06772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898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0575B" w14:textId="6507D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FEFCC" w14:textId="77777777" w:rsidTr="00503750">
        <w:tc>
          <w:tcPr>
            <w:tcW w:w="2622" w:type="dxa"/>
            <w:vAlign w:val="center"/>
          </w:tcPr>
          <w:p w14:paraId="07132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3FA0E4A" w14:textId="23B2B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02E2FC" w14:textId="0D7DE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CA9692" w14:textId="25417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FF1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C6747F" w14:textId="0FD06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F49B7" w14:textId="77777777" w:rsidTr="00503750">
        <w:tc>
          <w:tcPr>
            <w:tcW w:w="2622" w:type="dxa"/>
            <w:vAlign w:val="center"/>
          </w:tcPr>
          <w:p w14:paraId="0C4F3F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74E6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D9E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77C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23B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856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8ED89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5BD2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7A4EE2D" w14:textId="4F8485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82319.00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5205F2" w14:textId="08A9DD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27448.00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BAE755" w14:textId="26C8D5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9A0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A28C50" w14:textId="0B68A1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109711.00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BB401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AF2A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A5185D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1F0B12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9C9B5D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A4B09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8884A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45635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77085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BBF35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C36F0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86E2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BD17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720A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BB1F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FB9C2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B680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1767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ADB07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1D29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6AE4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ABF18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8CC6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CDAB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24985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F6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A329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66B43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612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0224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C474C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5649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C160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0A84B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C3A7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6045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59DE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9F49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09F9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CC7F2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2C4E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CECCB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290E8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6561D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C1DD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0A3A6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6A9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378E9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D4AE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3F05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9D455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2A01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372C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AA370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CC13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9591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6098F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CF2D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2574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6FF4A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DE08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0F45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9F7BB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3DA2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F566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6866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F7F31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A863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096C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1A4453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AB8D850" w14:textId="77777777" w:rsidTr="00503750">
        <w:tc>
          <w:tcPr>
            <w:tcW w:w="2835" w:type="dxa"/>
            <w:vAlign w:val="center"/>
          </w:tcPr>
          <w:p w14:paraId="56009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FB213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DA68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7F54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6FB5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47F17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B968A39" w14:textId="77777777" w:rsidTr="00503750">
        <w:tc>
          <w:tcPr>
            <w:tcW w:w="2835" w:type="dxa"/>
            <w:vAlign w:val="center"/>
          </w:tcPr>
          <w:p w14:paraId="204F7A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42739E2" w14:textId="3298F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44F0C" w14:textId="0A1E4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93ED3" w14:textId="00E32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BF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71A368" w14:textId="63D3D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01E799" w14:textId="77777777" w:rsidTr="00503750">
        <w:tc>
          <w:tcPr>
            <w:tcW w:w="2835" w:type="dxa"/>
            <w:vAlign w:val="center"/>
          </w:tcPr>
          <w:p w14:paraId="394184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182FE28" w14:textId="6F38D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CF7DC" w14:textId="775EA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D76A8" w14:textId="2DFD2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DDE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CD033D" w14:textId="5CCCA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91A3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11E81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A496022" w14:textId="244DAC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F9D52F" w14:textId="23D4E3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746E4D" w14:textId="255957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B84E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99E668" w14:textId="482B6A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98CB519" w14:textId="77777777" w:rsidTr="00503750">
        <w:tc>
          <w:tcPr>
            <w:tcW w:w="2835" w:type="dxa"/>
            <w:vAlign w:val="center"/>
          </w:tcPr>
          <w:p w14:paraId="3EE09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9F7F3D1" w14:textId="5F2F0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17F0E" w14:textId="720CA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405AA" w14:textId="42915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DA3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CFAC2" w14:textId="59984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EB3A8" w14:textId="77777777" w:rsidTr="00503750">
        <w:tc>
          <w:tcPr>
            <w:tcW w:w="2835" w:type="dxa"/>
            <w:vAlign w:val="center"/>
          </w:tcPr>
          <w:p w14:paraId="360C6B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571E6EC" w14:textId="4CCDA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4B23E" w14:textId="37BAD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26CB71" w14:textId="46C56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77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501B27" w14:textId="4A321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9C0B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4AF24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E06CF67" w14:textId="7E29AF1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F839A" w14:textId="2C4CA18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7874F9" w14:textId="5D4413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2C5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AECC2" w14:textId="6854FD5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6F02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3413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2CA39B3" w14:textId="2E0CF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4592C" w14:textId="46FAC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DE253" w14:textId="6EA21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D04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6E3D6A" w14:textId="6FF6A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A7466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43E50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761"/>
        <w:gridCol w:w="1641"/>
        <w:gridCol w:w="1617"/>
        <w:gridCol w:w="1868"/>
      </w:tblGrid>
      <w:tr w:rsidR="00944C3D" w:rsidRPr="008D0433" w14:paraId="6A493C27" w14:textId="77777777" w:rsidTr="00503750">
        <w:tc>
          <w:tcPr>
            <w:tcW w:w="2552" w:type="dxa"/>
            <w:vAlign w:val="center"/>
          </w:tcPr>
          <w:p w14:paraId="3EB55B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E8580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29F46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370D4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A88B9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D77F10B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69597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3E1386E" w14:textId="4C15A6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8151.00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23E9944" w14:textId="77AD7D4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550.00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68AC694" w14:textId="6AFEB8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17035.00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4F105C9" w14:textId="78C10E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-8333.00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05956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D672B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9ED8B2A" w14:textId="4A31040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900BABB" w14:textId="1F7A404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C083DB2" w14:textId="605F84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333C47B" w14:textId="16A02BC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541476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5D93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9DBD3E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4FB5D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A4310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7227FF8" w14:textId="77777777" w:rsidTr="00503750">
        <w:tc>
          <w:tcPr>
            <w:tcW w:w="4395" w:type="dxa"/>
            <w:vMerge/>
          </w:tcPr>
          <w:p w14:paraId="715C94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7C5D8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C056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2BD44C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19414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8E9100D" w14:textId="34AEE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  <w:lang w:eastAsia="sk-SK"/>
              </w:rPr>
              <w:t>433.71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19A43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6AA4EC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204FA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415BF18" w14:textId="49E72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  <w:lang w:eastAsia="sk-SK"/>
              </w:rPr>
              <w:t>625.24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50DF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DA2093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E9CE2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3995B73" w14:textId="781FC4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1058.95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562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8BFC03D" w14:textId="77777777" w:rsidTr="00503750">
        <w:tc>
          <w:tcPr>
            <w:tcW w:w="4395" w:type="dxa"/>
            <w:vAlign w:val="center"/>
          </w:tcPr>
          <w:p w14:paraId="0C4962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6593218" w14:textId="18225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E3B5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6A744F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F3EE7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B3BB090" w14:textId="01430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F1647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404B75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0E03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6A1DB64" w14:textId="07BFC5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6A88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58D650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3F9D6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2B6170A" w14:textId="23A323F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80582.00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9E9A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697C4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5D0CB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C4A7699" w14:textId="77777777" w:rsidTr="00503750">
        <w:tc>
          <w:tcPr>
            <w:tcW w:w="4395" w:type="dxa"/>
            <w:vAlign w:val="center"/>
          </w:tcPr>
          <w:p w14:paraId="460C06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65E57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C40C8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7764B6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FB4B8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265048" w14:textId="7EEB61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E2B63F" w14:textId="40302F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0B9C1A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0388B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4585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0E1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872FBA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14680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8A96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01B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DAF579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E2D2C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6112DDA" w14:textId="1DB83CA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18C7A2" w14:textId="03E8E51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71DFA5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AC0D9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69ED26" w14:textId="54CFF7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BBA7B8" w14:textId="50200F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1898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B04A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1912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37F1A0C" w14:textId="77777777" w:rsidTr="00503750">
        <w:tc>
          <w:tcPr>
            <w:tcW w:w="1843" w:type="dxa"/>
            <w:vAlign w:val="center"/>
          </w:tcPr>
          <w:p w14:paraId="68F441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D7F00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C51DB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6B4C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E5FC7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B7400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C390B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002C4ED" w14:textId="77777777" w:rsidTr="00503750">
        <w:tc>
          <w:tcPr>
            <w:tcW w:w="1843" w:type="dxa"/>
            <w:vAlign w:val="center"/>
          </w:tcPr>
          <w:p w14:paraId="3E16DE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E65B1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D1D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54A0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A4A2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00B5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2E08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8A8E7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54991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25976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3303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E13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1548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9238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9F47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212738" w14:textId="77777777" w:rsidTr="00503750">
        <w:tc>
          <w:tcPr>
            <w:tcW w:w="1843" w:type="dxa"/>
            <w:vAlign w:val="center"/>
          </w:tcPr>
          <w:p w14:paraId="1A87B1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2BB53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80BC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D920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B549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C423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A4FA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FE73B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AEA4B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95155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4DF7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2440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BB25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AD5C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B857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B080D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4AB32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6AF5B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4509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7BA6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A9BE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0240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6ED3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B85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5ED74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65862E7" w14:textId="77777777" w:rsidTr="00503750">
        <w:trPr>
          <w:trHeight w:val="664"/>
        </w:trPr>
        <w:tc>
          <w:tcPr>
            <w:tcW w:w="3372" w:type="dxa"/>
          </w:tcPr>
          <w:p w14:paraId="3A759F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D7004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D7B18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1473BE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7D720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30197EE" w14:textId="2BA20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2E60DF" w14:textId="07516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03183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D2E908" w14:textId="392D750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A42D45C" w14:textId="43020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D9C262" w14:textId="7AB39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D59E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C413E7" w14:textId="1618C66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F3C4150" w14:textId="3951F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A25CF9" w14:textId="2DFDF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A4EC7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E2185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7131911" w14:textId="6349D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B57061" w14:textId="6AC5E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B4AAF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115A8A" w14:textId="1E5DE3F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CB45E4" w14:textId="42260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44E292" w14:textId="5843A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065A1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710B5B4" w14:textId="4A2221F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1795A7" w14:textId="38761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D50AA7" w14:textId="19AF9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BC2C9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2080BF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AEF7374" w14:textId="77777777" w:rsidTr="00503750">
        <w:tc>
          <w:tcPr>
            <w:tcW w:w="2835" w:type="dxa"/>
            <w:vAlign w:val="center"/>
          </w:tcPr>
          <w:p w14:paraId="49BF5A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D081E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B93B0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BF9AB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4242D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390A72C" w14:textId="77777777" w:rsidTr="00503750">
        <w:tc>
          <w:tcPr>
            <w:tcW w:w="2835" w:type="dxa"/>
          </w:tcPr>
          <w:p w14:paraId="7F2D26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22D8B94" w14:textId="72D67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506CD5" w14:textId="0B01C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6BE679" w14:textId="5214D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757830" w14:textId="24478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03026A" w14:textId="77777777" w:rsidTr="00503750">
        <w:tc>
          <w:tcPr>
            <w:tcW w:w="2835" w:type="dxa"/>
          </w:tcPr>
          <w:p w14:paraId="6F6A25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636ACEF" w14:textId="55E0B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952E9C" w14:textId="61B6E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29CBB9" w14:textId="25D59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7942C3" w14:textId="3DEA7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B7D014" w14:textId="77777777" w:rsidTr="00503750">
        <w:tc>
          <w:tcPr>
            <w:tcW w:w="2835" w:type="dxa"/>
          </w:tcPr>
          <w:p w14:paraId="1F8072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DB94C79" w14:textId="7F0C6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77F38" w14:textId="43AE4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986933" w14:textId="6087D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08ABE9" w14:textId="3A9D4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A337D5" w14:textId="77777777" w:rsidTr="00503750">
        <w:tc>
          <w:tcPr>
            <w:tcW w:w="2835" w:type="dxa"/>
            <w:vAlign w:val="center"/>
          </w:tcPr>
          <w:p w14:paraId="7DB65F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86F938D" w14:textId="0A8DA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7C68A8" w14:textId="17EC8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C7C61A" w14:textId="11C0B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07C1D0" w14:textId="5A0F2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66C07C" w14:textId="77777777" w:rsidTr="00503750">
        <w:tc>
          <w:tcPr>
            <w:tcW w:w="2835" w:type="dxa"/>
            <w:vAlign w:val="center"/>
          </w:tcPr>
          <w:p w14:paraId="5DA1B6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FD3E77A" w14:textId="3A733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63F99B" w14:textId="786D6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6B7152" w14:textId="628FD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E7319B" w14:textId="739DE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34A1C3" w14:textId="77777777" w:rsidTr="00503750">
        <w:tc>
          <w:tcPr>
            <w:tcW w:w="2835" w:type="dxa"/>
          </w:tcPr>
          <w:p w14:paraId="51F2F8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1420961" w14:textId="3716B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6EB8F1" w14:textId="35647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B99BD6" w14:textId="2D337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9C59FA" w14:textId="61CA6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682C75" w14:textId="77777777" w:rsidTr="00503750">
        <w:tc>
          <w:tcPr>
            <w:tcW w:w="2835" w:type="dxa"/>
          </w:tcPr>
          <w:p w14:paraId="5D2E9C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41E166" w14:textId="079B6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70F519" w14:textId="558C9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77A144" w14:textId="3FAE6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7277BC" w14:textId="44AA3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BDAA0A" w14:textId="77777777" w:rsidTr="00503750">
        <w:tc>
          <w:tcPr>
            <w:tcW w:w="2835" w:type="dxa"/>
          </w:tcPr>
          <w:p w14:paraId="1B7E51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7F95E88" w14:textId="31CE2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AC6153" w14:textId="1D298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1E5F6E" w14:textId="0100E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3FD43C" w14:textId="68D69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30E381" w14:textId="77777777" w:rsidR="00944C3D" w:rsidRDefault="00944C3D" w:rsidP="00944C3D">
      <w:pPr>
        <w:rPr>
          <w:rFonts w:ascii="Arial" w:hAnsi="Arial"/>
          <w:b/>
        </w:rPr>
      </w:pPr>
    </w:p>
    <w:p w14:paraId="7894833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6C22EB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47B77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FA645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8CABA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467B8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A205D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2A8A176" w14:textId="77777777" w:rsidTr="00503750">
        <w:trPr>
          <w:trHeight w:val="443"/>
        </w:trPr>
        <w:tc>
          <w:tcPr>
            <w:tcW w:w="2560" w:type="dxa"/>
          </w:tcPr>
          <w:p w14:paraId="0286F5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E8DB2D8" w14:textId="5B134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D12C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4AB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75BB8C" w14:textId="60F45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C7BC6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A46D6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AAB5363" w14:textId="048EE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AAD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0B1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DE21E9" w14:textId="12531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72A2D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E930C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A53E2AC" w14:textId="2CA53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2B9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08F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07F5F2A" w14:textId="0E858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770BA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5DE61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F5B0927" w14:textId="02E6F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7B1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36B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016470" w14:textId="2FBD6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070640" w14:textId="77777777" w:rsidR="00944C3D" w:rsidRDefault="00944C3D" w:rsidP="00944C3D">
      <w:pPr>
        <w:rPr>
          <w:rFonts w:ascii="Arial" w:hAnsi="Arial"/>
          <w:b/>
        </w:rPr>
      </w:pPr>
    </w:p>
    <w:p w14:paraId="10876D0A" w14:textId="77777777" w:rsidR="00944C3D" w:rsidRDefault="00944C3D" w:rsidP="00944C3D">
      <w:pPr>
        <w:rPr>
          <w:rFonts w:ascii="Arial" w:hAnsi="Arial"/>
          <w:b/>
        </w:rPr>
      </w:pPr>
    </w:p>
    <w:p w14:paraId="366EDD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63121F8" w14:textId="77777777" w:rsidR="00944C3D" w:rsidRDefault="00944C3D" w:rsidP="00944C3D">
      <w:pPr>
        <w:rPr>
          <w:rFonts w:ascii="Arial" w:hAnsi="Arial"/>
          <w:b/>
        </w:rPr>
      </w:pPr>
    </w:p>
    <w:p w14:paraId="35F107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CC6DA6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ABD76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18A8B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B21DA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DBD67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B56C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18B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36AE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171A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BEAF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53C8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525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6F55C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758D7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3D5C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B087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3B53B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068C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DE22B8D" w14:textId="77777777" w:rsidTr="00503750">
        <w:trPr>
          <w:trHeight w:val="677"/>
        </w:trPr>
        <w:tc>
          <w:tcPr>
            <w:tcW w:w="3358" w:type="dxa"/>
          </w:tcPr>
          <w:p w14:paraId="1E4198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590C6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E1F9D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BA123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AD89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48F456A" w14:textId="21BE1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66FB0E" w14:textId="7C515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2290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58AD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2154BEA" w14:textId="4EC9C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0E42B9" w14:textId="06262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F1AB3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13D0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43F020C" w14:textId="20B12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3E6692" w14:textId="56258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5EAF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41E4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8EC95D5" w14:textId="399C9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3CDFB4" w14:textId="7DBC8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059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76AA5A" w14:textId="05BD8AE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72390E" w14:textId="73130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039963" w14:textId="3408D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A7C39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124202B" w14:textId="3FA5B3A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F2E3E5" w14:textId="516C7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1D8C99" w14:textId="2AEC9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06606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AE0B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D57AED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0633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8FA17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F94C29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7DBC0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63B1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043B1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8FAE8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CB0FD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7C218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65AE6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488D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1F83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14D7F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5AD15F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3151C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F3BF72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B1BAC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FA7C1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AEF0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AEDD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85FB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10661CF" w14:textId="57CA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E31BCF" w14:textId="7D3A4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19C9C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27BB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EE0870F" w14:textId="69D16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AA1CA5" w14:textId="07C84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133D0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35D7C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6FCC5D" w14:textId="64E08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FFE57A" w14:textId="63282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D8845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1A23B8" w14:textId="79C8EEE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D91752" w14:textId="5E807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607796" w14:textId="5165F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90DAE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58F490" w14:textId="6ADDB0F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AB09AF" w14:textId="49F04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9F6275" w14:textId="36C40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2B87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F32AB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1E677E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7BB2E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30563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D40C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4974E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19270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E24140" w14:textId="10493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EDFE80" w14:textId="2F125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A387C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178E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BC94FDF" w14:textId="4B4EC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0A13B9" w14:textId="0CFB8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624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9BF8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493EE5D" w14:textId="2850B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2C32D1" w14:textId="08153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808B0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E2E631" w14:textId="483C9A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A5E70D" w14:textId="02EF2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9DC44D" w14:textId="052CF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F5136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3614E59" w14:textId="22F254E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0793E3" w14:textId="34A7D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C11FFD" w14:textId="5DCC5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F68F9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EE812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D482B81" w14:textId="77777777" w:rsidTr="00503750">
        <w:tc>
          <w:tcPr>
            <w:tcW w:w="3686" w:type="dxa"/>
            <w:vAlign w:val="center"/>
          </w:tcPr>
          <w:p w14:paraId="24DD4F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949FE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6B733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A906B7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B9D1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B63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5481D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166CD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77C7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637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2867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A4DE0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5B47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CB60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D38DD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DB89D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4E66B7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6B6760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4300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7705B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E3FACD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B2327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EBADA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14A66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B47E6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BD56B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5964ED7" w14:textId="5CB65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5B4D62" w14:textId="4DD91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8DF9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E6331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E72D383" w14:textId="20876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291816" w14:textId="635CF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1557F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A8B6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679BC4" w14:textId="5673B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CF9F0C" w14:textId="31A2A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81379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DC78F2" w14:textId="570DF8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18AA10" w14:textId="4F72B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4112F5" w14:textId="5881B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177EF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03F708E" w14:textId="78FDB83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CDCE5A" w14:textId="1A281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723992" w14:textId="6ECF4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6DA2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FCA5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682BC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F33A4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6345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0704C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EFC191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318F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757664B" w14:textId="430A6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88C4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5BA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E96BACA" w14:textId="1711E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4C1D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E0A8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9A941C0" w14:textId="15676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730E3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117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4A887EA" w14:textId="1297C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3A62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F48D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8E437B9" w14:textId="14E06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E24C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EABEC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0A5DB7E" w14:textId="78FAAD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A2D737" w14:textId="77777777" w:rsidR="00944C3D" w:rsidRDefault="00944C3D" w:rsidP="00944C3D">
      <w:pPr>
        <w:rPr>
          <w:sz w:val="22"/>
          <w:szCs w:val="22"/>
        </w:rPr>
      </w:pPr>
    </w:p>
    <w:p w14:paraId="43273631" w14:textId="77777777" w:rsidR="00944C3D" w:rsidRDefault="00944C3D" w:rsidP="00944C3D">
      <w:pPr>
        <w:rPr>
          <w:sz w:val="22"/>
          <w:szCs w:val="22"/>
        </w:rPr>
      </w:pPr>
    </w:p>
    <w:p w14:paraId="5256CE2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72F1AD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52562D4" w14:textId="25517C8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4D25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ADFC3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5B165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978C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2007D3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E94F7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A9AA6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9F188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863015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7CF3F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4B3B54B" w14:textId="67ADC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3EAC40" w14:textId="17746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7F451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367A1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9F75D6A" w14:textId="2700C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C76BCB" w14:textId="5FC4B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92F58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8AE8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EF76911" w14:textId="45899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86846D" w14:textId="5F66A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92980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E140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B7980D5" w14:textId="59A8C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50607D" w14:textId="01F7B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E573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7DEAD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4C5A943" w14:textId="0A2F9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FB4DD3" w14:textId="19780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0B1A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879D36" w14:textId="58CC40A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2A70626" w14:textId="6A4D9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A397FF" w14:textId="6334D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5AF5F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40B6797" w14:textId="4F8ACEE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491F8A7" w14:textId="73E25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FCEE9F" w14:textId="34262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9B0B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04B5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291EE1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B28722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9AEFDC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94AB86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02E166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6891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D9244C5" w14:textId="3A7F8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64FC41" w14:textId="41B8E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708A3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1EC1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DEB0DFB" w14:textId="6C413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840995" w14:textId="2AC0B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28BF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727D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04C23B3" w14:textId="56993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02594C" w14:textId="4E654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C6E7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4989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F335237" w14:textId="37AF5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E5F3CD" w14:textId="70BE1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9EF5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BC2A83" w14:textId="2E551A3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8B7E55F" w14:textId="22CB4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E711B5" w14:textId="6DA36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07FA5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4EDAD3" w14:textId="5F7022B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2D9F2E" w14:textId="3625A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4068F9" w14:textId="1192D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07B73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11AB171" w14:textId="249F43C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1628D8" w14:textId="3051D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29DCC7" w14:textId="0B59A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5C9" w:rsidRPr="00893C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0D0C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9FC23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3E9C869" w14:textId="33FF492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ABA52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FF3AC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27FC368" w14:textId="63A5325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A784D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1485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1AFF54F" w14:textId="5388BB5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662C6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5849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FE942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886AB0E" w14:textId="77777777" w:rsidR="00944C3D" w:rsidRPr="003607F0" w:rsidRDefault="00944C3D" w:rsidP="00944C3D"/>
    <w:p w14:paraId="415D20D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E441" w14:textId="77777777" w:rsidR="004527C8" w:rsidRDefault="004527C8">
      <w:r>
        <w:separator/>
      </w:r>
    </w:p>
  </w:endnote>
  <w:endnote w:type="continuationSeparator" w:id="0">
    <w:p w14:paraId="75E5BEF8" w14:textId="77777777" w:rsidR="004527C8" w:rsidRDefault="0045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FA8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10C6E1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F21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144834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763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FDFCE6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CDD8" w14:textId="77777777" w:rsidR="004527C8" w:rsidRDefault="004527C8">
      <w:r>
        <w:separator/>
      </w:r>
    </w:p>
  </w:footnote>
  <w:footnote w:type="continuationSeparator" w:id="0">
    <w:p w14:paraId="5AD9EB19" w14:textId="77777777" w:rsidR="004527C8" w:rsidRDefault="0045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3999">
    <w:abstractNumId w:val="13"/>
  </w:num>
  <w:num w:numId="2" w16cid:durableId="1724938253">
    <w:abstractNumId w:val="17"/>
  </w:num>
  <w:num w:numId="3" w16cid:durableId="515265840">
    <w:abstractNumId w:val="8"/>
  </w:num>
  <w:num w:numId="4" w16cid:durableId="1322659228">
    <w:abstractNumId w:val="7"/>
  </w:num>
  <w:num w:numId="5" w16cid:durableId="195948288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86883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5606289">
    <w:abstractNumId w:val="20"/>
  </w:num>
  <w:num w:numId="8" w16cid:durableId="42482994">
    <w:abstractNumId w:val="10"/>
  </w:num>
  <w:num w:numId="9" w16cid:durableId="1192303250">
    <w:abstractNumId w:val="0"/>
  </w:num>
  <w:num w:numId="10" w16cid:durableId="913516101">
    <w:abstractNumId w:val="19"/>
  </w:num>
  <w:num w:numId="11" w16cid:durableId="990215428">
    <w:abstractNumId w:val="6"/>
  </w:num>
  <w:num w:numId="12" w16cid:durableId="2089884763">
    <w:abstractNumId w:val="9"/>
  </w:num>
  <w:num w:numId="13" w16cid:durableId="1174996737">
    <w:abstractNumId w:val="12"/>
  </w:num>
  <w:num w:numId="14" w16cid:durableId="1279606082">
    <w:abstractNumId w:val="15"/>
  </w:num>
  <w:num w:numId="15" w16cid:durableId="966157222">
    <w:abstractNumId w:val="14"/>
  </w:num>
  <w:num w:numId="16" w16cid:durableId="635372610">
    <w:abstractNumId w:val="2"/>
  </w:num>
  <w:num w:numId="17" w16cid:durableId="1067261074">
    <w:abstractNumId w:val="4"/>
  </w:num>
  <w:num w:numId="18" w16cid:durableId="616105497">
    <w:abstractNumId w:val="11"/>
  </w:num>
  <w:num w:numId="19" w16cid:durableId="1676611596">
    <w:abstractNumId w:val="5"/>
  </w:num>
  <w:num w:numId="20" w16cid:durableId="1525708303">
    <w:abstractNumId w:val="18"/>
  </w:num>
  <w:num w:numId="21" w16cid:durableId="1011881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9"/>
    <w:docVar w:name="arg2" w:val="Driver=asa17;DBF=D:\anasoft\data\tebys.db;DBN=tebys;ENG=SQL17;commlinks=TCPIP{ip=192.168.1.241};uid=kostelna;con=finus(12.0);pwd=Marec2023"/>
    <w:docVar w:name="arg3" w:val="983644"/>
    <w:docVar w:name="arg4" w:val="C:\Users\kostelna\AppData\Local\Temp\8512797.doc"/>
    <w:docVar w:name="arg5" w:val="4"/>
  </w:docVars>
  <w:rsids>
    <w:rsidRoot w:val="008745C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B7DC0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527C8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5C9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4D8C2"/>
  <w15:docId w15:val="{3FEED881-07A1-41A5-B6B5-3A81B25D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2026-03-24T11:23:00Z</dcterms:created>
  <dcterms:modified xsi:type="dcterms:W3CDTF">2026-03-24T11:25:00Z</dcterms:modified>
</cp:coreProperties>
</file>