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BB753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CE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F9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F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99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6F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4A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6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00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33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66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03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0E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78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CE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8F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BB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F7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AA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2A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7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BE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3612B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51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28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4B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BE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2F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D1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91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DD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89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D2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3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BD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2F1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42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948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CD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725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8D7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AD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039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FEF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30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46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17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37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03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DBA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44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C2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A65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8E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80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2F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479C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767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C48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BB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1D2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17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01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CC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DC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ED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DC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B40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2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5BD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0C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54F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61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678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CC8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5C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64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58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B6A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BC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D2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6B3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3BD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6EB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FB0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5E4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FC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BF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A6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F23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3E78C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D3D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156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3C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AC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BC1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A81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8C3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19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C8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419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E87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E9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FB3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1F8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17F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3D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94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DC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A5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CF2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51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7C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86F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B9B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A2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C1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CB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9CB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0B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2B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CA2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1D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66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CF5FD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76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EB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1F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45D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0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436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E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04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D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06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E0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A4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7B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24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B95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45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070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6E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A90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0DD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C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E70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69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BD5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EC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B4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4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28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C2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36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6D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4B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29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C10D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4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2F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B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D8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9D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E5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35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89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B2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C8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F1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67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14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0B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25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7E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814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4BD4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80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5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7D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8C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FC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D8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E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DFB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059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F32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C0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334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1E9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AF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0F4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43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519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B11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BA738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03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40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4F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6C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E719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A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0B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6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7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A6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F4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7C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84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5B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C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DA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D0585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94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D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50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A9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7E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CC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A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46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1E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74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0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49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2D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5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8A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94CE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84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4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27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EB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9E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B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87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54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64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5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4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B725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9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B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7C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E5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E4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0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7A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1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1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1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E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19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8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7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23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FEA3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6F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2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0B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A6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9E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A5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DB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55F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B11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A2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31705C" w14:textId="3EF7FAB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04A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852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EC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5FB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19A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C5B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D06F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046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52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5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D9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F6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8B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17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2DA2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0B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9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2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F7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1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C5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2DC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475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44B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5CCE4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F440F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CF440F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36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B82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98E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5ED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A1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A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48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E2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61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7D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E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26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2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A201C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6C3F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D1DF5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C48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DAF18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EDAF18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2BC70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62BC70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C7AEA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FC7AEA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C3D9B6" w14:textId="3A28C054" w:rsidR="000B647F" w:rsidRDefault="000B647F" w:rsidP="00944C3D">
                                  <w:fldSimple w:instr=" MERGEFIELD  aDMOD  \* MERGEFORMAT ">
                                    <w:r w:rsidR="00AA7045" w:rsidRPr="00AA70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0C3D9B6" w14:textId="3A28C054" w:rsidR="000B647F" w:rsidRDefault="000B647F" w:rsidP="00944C3D">
                            <w:fldSimple w:instr=" MERGEFIELD  aDMOD  \* MERGEFORMAT ">
                              <w:r w:rsidR="00AA7045" w:rsidRPr="00AA704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C3055C" w14:textId="333458D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7045" w:rsidRPr="003B0F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8C3055C" w14:textId="333458D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7045" w:rsidRPr="003B0F71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AEAA06" w14:textId="2F4EBC30" w:rsidR="000B647F" w:rsidRDefault="000B647F" w:rsidP="00944C3D">
                                  <w:fldSimple w:instr=" MERGEFIELD  aDRDO  \* MERGEFORMAT ">
                                    <w:r w:rsidR="00AA7045" w:rsidRPr="00AA70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0AEAA06" w14:textId="2F4EBC30" w:rsidR="000B647F" w:rsidRDefault="000B647F" w:rsidP="00944C3D">
                            <w:fldSimple w:instr=" MERGEFIELD  aDRDO  \* MERGEFORMAT ">
                              <w:r w:rsidR="00AA7045" w:rsidRPr="00AA7045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5F1B61" w14:textId="70254FC4" w:rsidR="000B647F" w:rsidRDefault="000B647F" w:rsidP="00944C3D">
                                  <w:fldSimple w:instr=" MERGEFIELD  aDMDO  \* MERGEFORMAT ">
                                    <w:r w:rsidR="00AA7045" w:rsidRPr="00AA70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05F1B61" w14:textId="70254FC4" w:rsidR="000B647F" w:rsidRDefault="000B647F" w:rsidP="00944C3D">
                            <w:fldSimple w:instr=" MERGEFIELD  aDMDO  \* MERGEFORMAT ">
                              <w:r w:rsidR="00AA7045" w:rsidRPr="00AA704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EDE77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FD4FA3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912A1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78392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B78392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4838D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C4838D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E2AA3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9E2AA3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35EA0B" w14:textId="6C3B7BC5" w:rsidR="000B647F" w:rsidRDefault="000B647F" w:rsidP="00944C3D">
                                  <w:fldSimple w:instr=" MERGEFIELD  aDRDOo  \* MERGEFORMAT ">
                                    <w:r w:rsidR="00AA7045" w:rsidRPr="00AA70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D35EA0B" w14:textId="6C3B7BC5" w:rsidR="000B647F" w:rsidRDefault="000B647F" w:rsidP="00944C3D">
                            <w:fldSimple w:instr=" MERGEFIELD  aDRDOo  \* MERGEFORMAT ">
                              <w:r w:rsidR="00AA7045" w:rsidRPr="00AA704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1C4123" w14:textId="0C90E4A4" w:rsidR="000B647F" w:rsidRDefault="000B647F" w:rsidP="00944C3D">
                                  <w:fldSimple w:instr=" MERGEFIELD  aDMDO  \* MERGEFORMAT ">
                                    <w:r w:rsidR="00AA7045" w:rsidRPr="00AA70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C1C4123" w14:textId="0C90E4A4" w:rsidR="000B647F" w:rsidRDefault="000B647F" w:rsidP="00944C3D">
                            <w:fldSimple w:instr=" MERGEFIELD  aDMDO  \* MERGEFORMAT ">
                              <w:r w:rsidR="00AA7045" w:rsidRPr="00AA704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DDE9D6" w14:textId="701B3553" w:rsidR="000B647F" w:rsidRDefault="000B647F" w:rsidP="00944C3D">
                                  <w:fldSimple w:instr=" MERGEFIELD  aDRODo  \* MERGEFORMAT ">
                                    <w:r w:rsidR="00AA7045" w:rsidRPr="00AA70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EDDE9D6" w14:textId="701B3553" w:rsidR="000B647F" w:rsidRDefault="000B647F" w:rsidP="00944C3D">
                            <w:fldSimple w:instr=" MERGEFIELD  aDRODo  \* MERGEFORMAT ">
                              <w:r w:rsidR="00AA7045" w:rsidRPr="00AA704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48121" w14:textId="508B0356" w:rsidR="000B647F" w:rsidRDefault="000B647F" w:rsidP="00944C3D">
                                  <w:fldSimple w:instr=" MERGEFIELD  aDMOD  \* MERGEFORMAT ">
                                    <w:r w:rsidR="00AA7045" w:rsidRPr="00AA70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9D48121" w14:textId="508B0356" w:rsidR="000B647F" w:rsidRDefault="000B647F" w:rsidP="00944C3D">
                            <w:fldSimple w:instr=" MERGEFIELD  aDMOD  \* MERGEFORMAT ">
                              <w:r w:rsidR="00AA7045" w:rsidRPr="00AA704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0786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FB50D7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2096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5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452A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7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19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D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AE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C1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95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F5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B8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B6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9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56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3B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4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3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0C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3F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C4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B9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08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28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0F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6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8C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63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5526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DE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3F9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38B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67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68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F5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64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5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A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02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94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6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7C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1B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CA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2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2F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1B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563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4F08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0D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C8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DB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163E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2AC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90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8D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E0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88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1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3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4C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27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5B23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6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C6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0B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43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A4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B3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96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67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99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F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3A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4A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F0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CE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EC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18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3B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A7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25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06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5FE2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26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F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C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FB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47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7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14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83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E70F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4E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7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D1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4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FA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8F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F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EB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4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6C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AE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94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1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87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5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B3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82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C6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8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AD4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33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10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B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10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E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7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C3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D802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4F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6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7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8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A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1F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EB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0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6F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13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7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BC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6A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B8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F5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9B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6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BC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4AA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2F0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711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CAD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1AA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C27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D7E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9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84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02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3D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02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AD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B7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8A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ADBB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39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6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BD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81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C0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BF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FE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58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0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08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71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2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5E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89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FB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C9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C1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E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E7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6D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F6E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295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FD9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5AE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5B8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56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9B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72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FD64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D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F6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F6829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8F6829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3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1C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E1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60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2D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12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61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35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0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63AD4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763AD4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7E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A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5E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9B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B2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48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A0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8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4A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A7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B7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6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C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DC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34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6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8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0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79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50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ED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5A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8C44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CC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EFC7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C84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A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76BB64" w14:textId="54981C3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7045" w:rsidRPr="003B0F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36122912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676BB64" w14:textId="54981C3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7045" w:rsidRPr="003B0F71">
                              <w:rPr>
                                <w:rFonts w:ascii="Arial" w:hAnsi="Arial" w:cs="Arial"/>
                                <w:noProof/>
                              </w:rPr>
                              <w:t>36122912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3F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7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D0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7B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7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B4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1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9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7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3D22A" w14:textId="7EACDF9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7045" w:rsidRPr="003B0F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2021575369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3A3D22A" w14:textId="7EACDF9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7045" w:rsidRPr="003B0F71">
                              <w:rPr>
                                <w:rFonts w:ascii="Arial" w:hAnsi="Arial" w:cs="Arial"/>
                                <w:noProof/>
                              </w:rPr>
                              <w:t>2021575369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A8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49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2C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5B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21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08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CD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4F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C5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E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40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92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4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A4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7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23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BA5A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D2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07DCC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1A2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65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79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BD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94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B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B0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AE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56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6C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4A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A1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9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8C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67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FE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8398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AD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65E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F9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CA4E9A" w14:textId="3CB09EB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7045" w:rsidRPr="003B0F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 1162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8CA4E9A" w14:textId="3CB09EB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7045" w:rsidRPr="003B0F71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 1162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E3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E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F1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A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4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DE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9D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87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5B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3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B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28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86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A8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31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6F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B3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FF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9F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1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8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8F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52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5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38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7A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D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9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DF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7D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710D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E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D42D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EF93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4053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99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42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C7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C1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2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3C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06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98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A5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C7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70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AC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6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58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1D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DC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CC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09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E1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6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7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B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F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3603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1F3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E4B26C" w14:textId="6C2B370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7045" w:rsidRPr="003B0F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  18,20,22,24,26,28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FE4B26C" w14:textId="6C2B370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7045" w:rsidRPr="003B0F71">
                              <w:rPr>
                                <w:rFonts w:ascii="Arial" w:hAnsi="Arial" w:cs="Arial"/>
                                <w:noProof/>
                              </w:rPr>
                              <w:t>Dlhé Hony  18,20,22,24,26,28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5F3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57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37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5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C1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E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B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C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0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5D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0E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8E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8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F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8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59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3B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217591" w14:textId="787A6B61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9217591" w14:textId="787A6B61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B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F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D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1F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74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1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E823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F38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FF5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60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5172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49AAC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22F10D" w14:textId="2EF6DC1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7045" w:rsidRPr="003B0F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322F10D" w14:textId="2EF6DC1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7045" w:rsidRPr="003B0F71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FF642" w14:textId="1EE9D71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7045" w:rsidRPr="003B0F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91FF642" w14:textId="1EE9D71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7045" w:rsidRPr="003B0F7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CDFEF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EFE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B4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40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9DE0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2A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5B68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52912D" w14:textId="7FF98C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7045" w:rsidRPr="003B0F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52912D" w14:textId="7FF98C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7045" w:rsidRPr="003B0F71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F3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E0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662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40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BCB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0DF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028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E1288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80625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8680EA" w14:textId="298DBE3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48680EA" w14:textId="298DBE3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E74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5B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6E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C8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A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6E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9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A7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04AC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5D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9BEA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934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7E449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411177" w14:textId="1E8D446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A7045" w:rsidRPr="003B0F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0411177" w14:textId="1E8D446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A7045" w:rsidRPr="003B0F71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DF8F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88D2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F46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C0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5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D1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85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33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1A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CB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25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5B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D6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5D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3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24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8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F8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1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0A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64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00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9A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D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B9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8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94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C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6C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F996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68B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87B63F" w14:textId="5FDD954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A7045">
              <w:rPr>
                <w:rFonts w:ascii="Arial" w:hAnsi="Arial"/>
                <w:lang w:eastAsia="sk-SK"/>
              </w:rPr>
              <w:t>30.3.2026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675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077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5FB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62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8E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D7C0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7F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A7B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C1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BD0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EFC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81C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48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8C6A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FCE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655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482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9D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CF6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1CB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98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4F49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E76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DDC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F16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607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559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2963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A9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F9F9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CD8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E9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B8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779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944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738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9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09C7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DD6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68F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249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82E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02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C6C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5C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3A0C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298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7D3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4D7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81C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9A7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2FE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6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B9CB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F25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5FF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C3F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49D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A3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F83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36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F6E4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4F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4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4B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52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297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0D44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F79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9D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76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FB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4D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06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1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E7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A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33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4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85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94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81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D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B2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F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81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59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23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6E0A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62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EB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6A79E0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766ECA7" w14:textId="77777777" w:rsidR="00944C3D" w:rsidRDefault="00944C3D" w:rsidP="00944C3D">
      <w:pPr>
        <w:rPr>
          <w:rFonts w:ascii="Arial" w:hAnsi="Arial"/>
        </w:rPr>
      </w:pPr>
    </w:p>
    <w:p w14:paraId="5291A8A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8FFA3F3" w14:textId="6CBCF34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2416B3B" w14:textId="27CCC36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2BB9AFC" w14:textId="757128A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235AC9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02BA83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098BF1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5E089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2198F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9AA2D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9D7619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EE6855B" w14:textId="7C92437E" w:rsidR="00944C3D" w:rsidRPr="008D0433" w:rsidRDefault="00AA704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Lýdia Ľahká</w:t>
            </w:r>
          </w:p>
        </w:tc>
        <w:tc>
          <w:tcPr>
            <w:tcW w:w="3260" w:type="dxa"/>
            <w:vAlign w:val="center"/>
          </w:tcPr>
          <w:p w14:paraId="0C96C4E9" w14:textId="1980EEE1" w:rsidR="00944C3D" w:rsidRPr="008D0433" w:rsidRDefault="00AA704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0F0CD1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9BF12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6C75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8A4FD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C921E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6D576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57FFC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069A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A5B94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C0298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605B83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47A1610" w14:textId="1131472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AAD41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ACFB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E2B1AB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6ADF199" w14:textId="0991BED8" w:rsidR="00944C3D" w:rsidRDefault="00AA704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A1A36C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B3381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CF3EE0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87CC4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59D31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A7D88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303CB0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4FFC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3E6F0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B064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C0997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39110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F4258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F5151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B82CF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0CD00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38E13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C8DE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211F99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13A200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906C4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39AC9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C5D2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2763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217B5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285C83F" w14:textId="2265435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15FD43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5DAFE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31196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BA8C6B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4DBE77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34AC43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656A74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55D4B0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5677B2E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7152B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12294E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5ACE8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C224AB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DED8C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D2DF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75FAA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E34C5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A983E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DA15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196CA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D69D2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AF591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9C8D1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829F6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56C10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38BCE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B3D81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074B8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8C792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B4E85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E5E2B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DA77B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D3030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CB308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B543E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9EFDF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25BCB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6987C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2E75B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0AAF6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9C83C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1BD293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0E1F5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794DC6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4D8AA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723CB7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A77E5B6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341EA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42BAE4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6D56A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456A1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6CCDDCB" w14:textId="77777777" w:rsidTr="00503750">
        <w:trPr>
          <w:trHeight w:val="302"/>
        </w:trPr>
        <w:tc>
          <w:tcPr>
            <w:tcW w:w="4510" w:type="dxa"/>
          </w:tcPr>
          <w:p w14:paraId="44B45A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610E7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18D01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986E3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B38F89" w14:textId="77777777" w:rsidTr="00503750">
        <w:trPr>
          <w:trHeight w:val="302"/>
        </w:trPr>
        <w:tc>
          <w:tcPr>
            <w:tcW w:w="4510" w:type="dxa"/>
          </w:tcPr>
          <w:p w14:paraId="3C6596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046D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5B4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030C9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9B1571" w14:textId="77777777" w:rsidTr="00503750">
        <w:trPr>
          <w:trHeight w:val="302"/>
        </w:trPr>
        <w:tc>
          <w:tcPr>
            <w:tcW w:w="4510" w:type="dxa"/>
          </w:tcPr>
          <w:p w14:paraId="45964C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1F3E4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4A369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C1B5B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EF6F2D" w14:textId="77777777" w:rsidTr="00503750">
        <w:trPr>
          <w:trHeight w:val="302"/>
        </w:trPr>
        <w:tc>
          <w:tcPr>
            <w:tcW w:w="4510" w:type="dxa"/>
          </w:tcPr>
          <w:p w14:paraId="589230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B69A3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EC249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8CC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E4808A" w14:textId="77777777" w:rsidTr="00503750">
        <w:trPr>
          <w:trHeight w:val="327"/>
        </w:trPr>
        <w:tc>
          <w:tcPr>
            <w:tcW w:w="4510" w:type="dxa"/>
          </w:tcPr>
          <w:p w14:paraId="6E88E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45A71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CC602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3677A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23F3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4D6FE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BCB5FCA" w14:textId="21D53FB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426A4E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91B1B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5BE4B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161361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964D76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CA7D2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3B859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F803BB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8EA1098" w14:textId="77777777" w:rsidTr="00503750">
        <w:tc>
          <w:tcPr>
            <w:tcW w:w="2302" w:type="dxa"/>
            <w:vAlign w:val="center"/>
          </w:tcPr>
          <w:p w14:paraId="457E75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F7DE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B982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61E4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268EE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E96E3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DAC8A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F55C8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C5AF6B2" w14:textId="77777777" w:rsidTr="00503750">
        <w:tc>
          <w:tcPr>
            <w:tcW w:w="15593" w:type="dxa"/>
            <w:gridSpan w:val="8"/>
            <w:vAlign w:val="center"/>
          </w:tcPr>
          <w:p w14:paraId="368B62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9F1D7D2" w14:textId="77777777" w:rsidTr="00503750">
        <w:tc>
          <w:tcPr>
            <w:tcW w:w="2302" w:type="dxa"/>
            <w:vAlign w:val="center"/>
          </w:tcPr>
          <w:p w14:paraId="68B6CD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F3A25E" w14:textId="160BC8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A8CCD5" w14:textId="55B313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C6FBAB" w14:textId="6A5CDD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1A55E" w14:textId="17CB7C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1BD40" w14:textId="01623F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65F945" w14:textId="398BA5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8AEAB" w14:textId="66C0A9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F228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F17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46140BA" w14:textId="7806D9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FCF12B" w14:textId="0A102A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CD10B" w14:textId="2613B1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C6558" w14:textId="5E2944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8AC58" w14:textId="185AC6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8A1D5" w14:textId="306450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253781" w14:textId="31F36A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7E3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6BBC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52A79B3" w14:textId="25AAB5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8B98A6" w14:textId="2F85D8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C033A" w14:textId="10192B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C4A9A0" w14:textId="72E1F6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C4BFE" w14:textId="56A0BE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EC4C8E" w14:textId="4B3A54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1B209" w14:textId="67CC97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C4AC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CFE1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2FA77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DD6EF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B2A5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7617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6D2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6469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2530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CF6C08D" w14:textId="77777777" w:rsidTr="00503750">
        <w:tc>
          <w:tcPr>
            <w:tcW w:w="2302" w:type="dxa"/>
            <w:vAlign w:val="center"/>
          </w:tcPr>
          <w:p w14:paraId="2C5DB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830B0F" w14:textId="6BD4C8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4C01BB" w14:textId="20D781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EB677A" w14:textId="5DC495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DBFF7" w14:textId="5FCE14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A17F6" w14:textId="629D9C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5F8CE" w14:textId="64A7CB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46D8C4" w14:textId="456DEC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650C9E" w14:textId="77777777" w:rsidTr="00503750">
        <w:tc>
          <w:tcPr>
            <w:tcW w:w="15593" w:type="dxa"/>
            <w:gridSpan w:val="8"/>
            <w:vAlign w:val="center"/>
          </w:tcPr>
          <w:p w14:paraId="0145CA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6E870B6" w14:textId="77777777" w:rsidTr="00503750">
        <w:tc>
          <w:tcPr>
            <w:tcW w:w="2302" w:type="dxa"/>
            <w:vAlign w:val="center"/>
          </w:tcPr>
          <w:p w14:paraId="58A1F6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87D1714" w14:textId="1D48C6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EB4483" w14:textId="5355BA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04528" w14:textId="0B36DF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9FB22" w14:textId="495E39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3F4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C8F3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344283" w14:textId="18CE14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7F9A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38B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0C8E722" w14:textId="01587E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57B9F9" w14:textId="5D3FAF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66F41" w14:textId="6C9E7F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66FCBD" w14:textId="0B8CB1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A9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613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F94B3C" w14:textId="1BBA54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ED929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C0C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0CF963E" w14:textId="017E31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C3A62E" w14:textId="0E0E28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CB34DC" w14:textId="3DD2E1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7C964" w14:textId="55E80D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5E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D099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973588" w14:textId="008A75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AA6D1C" w14:textId="77777777" w:rsidTr="00503750">
        <w:tc>
          <w:tcPr>
            <w:tcW w:w="2302" w:type="dxa"/>
            <w:vAlign w:val="center"/>
          </w:tcPr>
          <w:p w14:paraId="471CE8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AFDE0C2" w14:textId="0495A0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43D41" w14:textId="485DD2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ECB18" w14:textId="79F06D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22174" w14:textId="5BA876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DA08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821A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458FCD" w14:textId="2ABD38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BAE00" w14:textId="77777777" w:rsidTr="00503750">
        <w:tc>
          <w:tcPr>
            <w:tcW w:w="15593" w:type="dxa"/>
            <w:gridSpan w:val="8"/>
            <w:vAlign w:val="center"/>
          </w:tcPr>
          <w:p w14:paraId="6528A9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27F159" w14:textId="77777777" w:rsidTr="00503750">
        <w:tc>
          <w:tcPr>
            <w:tcW w:w="2302" w:type="dxa"/>
            <w:vAlign w:val="center"/>
          </w:tcPr>
          <w:p w14:paraId="494F2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3E98D2" w14:textId="75DBE6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79B54A" w14:textId="16711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C9B3E" w14:textId="39DEF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C7EAE" w14:textId="771BD4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A494EE" w14:textId="2BA7FA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F23F62" w14:textId="77DB97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67309" w14:textId="22B4A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04D8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56284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F9433A6" w14:textId="188A0B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8E566D" w14:textId="3F884C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965576" w14:textId="3207F0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595CBE" w14:textId="55FCB5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7CCCD" w14:textId="4B6647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889DFA" w14:textId="5C29E8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2160ED" w14:textId="409EDC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4DF5E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DFAD6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B156792" w14:textId="549DDC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331B8B" w14:textId="3318A4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B44C42" w14:textId="480E81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E529F" w14:textId="4CD5D8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48504" w14:textId="2D53E0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FA978" w14:textId="3107FD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53137" w14:textId="338B6B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4BDBA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4DF80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508ED3" w14:textId="3BF233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8431EF" w14:textId="5C162A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C6C46" w14:textId="1F70FD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529A17" w14:textId="30FFAC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E23F8" w14:textId="4CA63B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6C319" w14:textId="79E8FA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78666" w14:textId="286BD3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B31E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037A0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280225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58755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DF302D" w14:textId="072D88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480EB4" w14:textId="4B4FBD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68FFDC" w14:textId="1D2D47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C670D" w14:textId="4053E1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7A262E" w14:textId="6D0EC0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77EFD" w14:textId="069169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6F864D" w14:textId="5CE6A0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A0C4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8B36D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828306" w14:textId="3EAED3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E95179" w14:textId="0A411E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7760F" w14:textId="7396BA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A8F4E4" w14:textId="561A37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7A7B2" w14:textId="1C8866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91B7A" w14:textId="7C22C2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1FD98F" w14:textId="412C3B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E6DF81" w14:textId="77777777" w:rsidR="00944C3D" w:rsidRDefault="00944C3D" w:rsidP="00944C3D">
      <w:pPr>
        <w:rPr>
          <w:rFonts w:ascii="Arial" w:hAnsi="Arial"/>
          <w:b/>
        </w:rPr>
      </w:pPr>
    </w:p>
    <w:p w14:paraId="5A19498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97FCFD1" w14:textId="77777777" w:rsidTr="00503750">
        <w:tc>
          <w:tcPr>
            <w:tcW w:w="1944" w:type="dxa"/>
            <w:vAlign w:val="center"/>
          </w:tcPr>
          <w:p w14:paraId="1726AE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21200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7A774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E30D5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28E44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6F5D3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FD09A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0CC5A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AB278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BD1F9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15D0B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98189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F38560" w14:textId="77777777" w:rsidTr="00503750">
        <w:tc>
          <w:tcPr>
            <w:tcW w:w="15685" w:type="dxa"/>
            <w:gridSpan w:val="12"/>
            <w:vAlign w:val="center"/>
          </w:tcPr>
          <w:p w14:paraId="075431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130A50" w14:textId="77777777" w:rsidTr="00503750">
        <w:tc>
          <w:tcPr>
            <w:tcW w:w="1944" w:type="dxa"/>
            <w:vAlign w:val="center"/>
          </w:tcPr>
          <w:p w14:paraId="705095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E760A59" w14:textId="2A04A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77DFCE" w14:textId="228EB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D1DC1F" w14:textId="39E40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F65585" w14:textId="6D581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3BBB5D" w14:textId="3C791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8FB5EE" w14:textId="10DA3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432873" w14:textId="01BF0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73BE70" w14:textId="0A933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5D8F6D" w14:textId="47DF1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54200A" w14:textId="6166C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5DF880" w14:textId="6D40B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F9F9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37F6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C49055" w14:textId="285BF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7E1B9B0" w14:textId="01A20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99D603E" w14:textId="0A215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81F30D" w14:textId="1BACB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563355" w14:textId="25B84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FC1627" w14:textId="38F39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EA9A93" w14:textId="42E50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38F363" w14:textId="36172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DDEBB8" w14:textId="1DFDD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A8A1A7" w14:textId="46C6A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4E32CD" w14:textId="19167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86EB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09B2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BFE0B91" w14:textId="3DE8D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0E6B80" w14:textId="3FE77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3F05AF" w14:textId="69D3B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C9F1E7" w14:textId="63CD8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51F0E8" w14:textId="13B4D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939A6C" w14:textId="13396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97E62B" w14:textId="20E36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65DDA8" w14:textId="39A00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F54E4C" w14:textId="21CA2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C99267" w14:textId="0627B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023642" w14:textId="60867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C39C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CEB92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500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1AA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38A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93F2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6863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65B0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E162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2D8B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0389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62A3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C039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206CD5" w14:textId="77777777" w:rsidTr="00503750">
        <w:tc>
          <w:tcPr>
            <w:tcW w:w="1944" w:type="dxa"/>
            <w:vAlign w:val="center"/>
          </w:tcPr>
          <w:p w14:paraId="58D22E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40C544" w14:textId="598F7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DC7F4B" w14:textId="331A2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0C45EC" w14:textId="35280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E35B3C" w14:textId="3C954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2FC0DF" w14:textId="49EDF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070E11" w14:textId="07958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B380F5" w14:textId="63494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672E98" w14:textId="1F5D0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732CCC" w14:textId="68E28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8A7511" w14:textId="2040C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B9C753" w14:textId="76A37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D58E8" w14:textId="77777777" w:rsidTr="00503750">
        <w:tc>
          <w:tcPr>
            <w:tcW w:w="15685" w:type="dxa"/>
            <w:gridSpan w:val="12"/>
            <w:vAlign w:val="center"/>
          </w:tcPr>
          <w:p w14:paraId="16FBE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95EA217" w14:textId="77777777" w:rsidTr="00503750">
        <w:tc>
          <w:tcPr>
            <w:tcW w:w="1944" w:type="dxa"/>
            <w:vAlign w:val="center"/>
          </w:tcPr>
          <w:p w14:paraId="38C8A7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DD3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785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93A242" w14:textId="3E6D6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C4B976" w14:textId="61E02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0BA488" w14:textId="0033A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B3C5E1" w14:textId="22345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BB25B9" w14:textId="110AF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A31401" w14:textId="78A56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435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59B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E86B06" w14:textId="033D2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CD23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7D2F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3880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9A1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7762A7" w14:textId="2D4EC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106394" w14:textId="6F729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C90679" w14:textId="593FD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0A2467" w14:textId="73884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235217" w14:textId="64F3C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1131EB" w14:textId="45422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4D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B4E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5BA59A" w14:textId="39C4E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66E36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748AC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A0B6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70F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6BB9CD" w14:textId="7473B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C3E8CE" w14:textId="02E93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C70B63" w14:textId="714D2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0CCC07" w14:textId="78E44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FBF424" w14:textId="4901D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D213D7" w14:textId="076FB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502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185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EAB678" w14:textId="59F8C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03D3D" w14:textId="77777777" w:rsidTr="00503750">
        <w:tc>
          <w:tcPr>
            <w:tcW w:w="1944" w:type="dxa"/>
            <w:vAlign w:val="center"/>
          </w:tcPr>
          <w:p w14:paraId="6C2E9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571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10A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418C39" w14:textId="3CF00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AD52D5" w14:textId="28FA8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4F6CFA" w14:textId="6DE62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14841E" w14:textId="513A5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1D4FCF" w14:textId="553AE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8B9B07" w14:textId="5531A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C74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B61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4BC7E3" w14:textId="6F14C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277E7" w14:textId="77777777" w:rsidTr="00503750">
        <w:tc>
          <w:tcPr>
            <w:tcW w:w="15685" w:type="dxa"/>
            <w:gridSpan w:val="12"/>
            <w:vAlign w:val="center"/>
          </w:tcPr>
          <w:p w14:paraId="757A04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4206393" w14:textId="77777777" w:rsidTr="00503750">
        <w:tc>
          <w:tcPr>
            <w:tcW w:w="1944" w:type="dxa"/>
            <w:vAlign w:val="center"/>
          </w:tcPr>
          <w:p w14:paraId="108ED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1F5D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B53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F2DB4F" w14:textId="613E5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D42E27" w14:textId="3B46F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FB80CE" w14:textId="30E1A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895BBD" w14:textId="0191D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915A12" w14:textId="636FA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393A7C" w14:textId="3DF75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8567A2" w14:textId="07ABE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E5A1B8" w14:textId="677DA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79F106" w14:textId="77F51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43AE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998C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4933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D3F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ED6CD8" w14:textId="4AF06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759978" w14:textId="5A06F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8D8C4E" w14:textId="54B1D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4C3B9F" w14:textId="07142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97E77A" w14:textId="1F19B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980D4E" w14:textId="0F469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436F4F" w14:textId="29AE4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11FAD8" w14:textId="52CE9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D125CE" w14:textId="4D722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8C74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174C5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7D42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185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32E71B" w14:textId="2ECD5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D8AF14" w14:textId="16203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17BEA" w14:textId="3CCEB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BB9E32" w14:textId="0395E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B0A401" w14:textId="01D2E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908AE9" w14:textId="53F4F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2DF099" w14:textId="1FBCE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740342" w14:textId="5925D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ADE78C" w14:textId="3A490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8F49E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3215A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9EF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917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7ECD1A" w14:textId="1D27D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8F4746" w14:textId="33A61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AE0053" w14:textId="5B683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4F5D53" w14:textId="2F5E2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BC0594" w14:textId="679C4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2EE318" w14:textId="50640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CAF1E0" w14:textId="76D45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ADF645" w14:textId="57A12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CD6B04" w14:textId="60262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4350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912E7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4EBA6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4B258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F47199" w14:textId="0D0CF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B6F2EB" w14:textId="0165B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91F045" w14:textId="46C65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BB6B2C" w14:textId="56971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0B443D" w14:textId="22D4B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45960E" w14:textId="070C3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A4BE9" w14:textId="78584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5F05A7" w14:textId="7AF3B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68D9F7" w14:textId="3A8E7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7ED424" w14:textId="0F053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9D22D8" w14:textId="63B2A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A6E9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35198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C5CB77E" w14:textId="7F271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F81EC9" w14:textId="3E23D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C1DFD6" w14:textId="28A57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B4CDEA" w14:textId="221EB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4C5431" w14:textId="5D08E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468889" w14:textId="2ED080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F0B41C" w14:textId="20895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3A5376" w14:textId="05ECB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A0C608" w14:textId="237A4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DA1DE4" w14:textId="529B3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B96667" w14:textId="46C48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9048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376D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77EEF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D91079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816BD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B6D5C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B0BCAA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FDE17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62957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C4A06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E6A9B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AEE6C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29778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D4A2A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14647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DC55B3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1DBAF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3EB1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D06DF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16C66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D9D676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7C6A0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A11FA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1EC8EF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9CD9671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A959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6EB3C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7DC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39D91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F114B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5778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4F849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FFC3C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A499A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4A6B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AA65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06D8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B9ED1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C0925B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8C8CF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ACCC3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C6A79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BC750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86907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04397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754EA18" w14:textId="77777777" w:rsidTr="00503750">
        <w:trPr>
          <w:trHeight w:val="1073"/>
        </w:trPr>
        <w:tc>
          <w:tcPr>
            <w:tcW w:w="3614" w:type="dxa"/>
            <w:vMerge/>
          </w:tcPr>
          <w:p w14:paraId="65F92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1D45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ACF50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E4B44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8A2C7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7CB48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CB56E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38DED1A" w14:textId="77777777" w:rsidTr="00503750">
        <w:trPr>
          <w:trHeight w:val="283"/>
        </w:trPr>
        <w:tc>
          <w:tcPr>
            <w:tcW w:w="3614" w:type="dxa"/>
          </w:tcPr>
          <w:p w14:paraId="7FA573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93BE6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FB5E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64B6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AA0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1EF47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9D45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679C92A" w14:textId="77777777" w:rsidTr="00503750">
        <w:trPr>
          <w:trHeight w:val="283"/>
        </w:trPr>
        <w:tc>
          <w:tcPr>
            <w:tcW w:w="3614" w:type="dxa"/>
          </w:tcPr>
          <w:p w14:paraId="36CDD2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17A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F73D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1FAF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E828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B3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812B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4DCFAA" w14:textId="77777777" w:rsidTr="00503750">
        <w:trPr>
          <w:trHeight w:val="283"/>
        </w:trPr>
        <w:tc>
          <w:tcPr>
            <w:tcW w:w="3614" w:type="dxa"/>
          </w:tcPr>
          <w:p w14:paraId="79270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8A60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AB38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9F3D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197E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03D2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6B1D5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7246C3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B589AC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3F2891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13696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6381D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1C59E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566ED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8B546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D6AC1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C02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769B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E238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9789D5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A8132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A190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383A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F1D36C1" w14:textId="6C505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A527F" w14:textId="05946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CBAE72" w14:textId="45778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0433A" w14:textId="00CD4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4FCCA1" w14:textId="31EB5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A1E0C" w14:textId="1CA9A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0F78DF" w14:textId="4C61B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9CB390" w14:textId="44725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A34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2309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A434478" w14:textId="4A47B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A67859" w14:textId="466EF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3D67C" w14:textId="6E113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8191C" w14:textId="10BA0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57F448" w14:textId="47742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32EF9" w14:textId="38107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DD583" w14:textId="5B48C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A4A7E7" w14:textId="64421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90D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44DF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94DDB9C" w14:textId="5FD0F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EC8D7" w14:textId="3FA49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B996D" w14:textId="07AD1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9C2B6" w14:textId="794D4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8FB156" w14:textId="037F8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2F554" w14:textId="103A8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A5D1F" w14:textId="60D3A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3364A7" w14:textId="2AD17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90B6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84F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F835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D52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A66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CE2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BC5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B37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075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125A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42BE9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AE775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7246C58" w14:textId="254C8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5D20A5" w14:textId="70FBC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BA2804" w14:textId="441A1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9E05A2" w14:textId="707E5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AEC13" w14:textId="5223C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F4EAC" w14:textId="32C91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9F80B" w14:textId="71E75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FDBCD9" w14:textId="66E13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B90D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896F7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9DD4D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E0528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ACA2D3B" w14:textId="5AABC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35E868" w14:textId="49002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1AB8F" w14:textId="01E34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BF5541" w14:textId="61862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368351" w14:textId="1F9AF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8990F" w14:textId="2E43C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4BE1A" w14:textId="41A0B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2DA344" w14:textId="2B8D0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265B9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028D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07E1F8" w14:textId="02AA6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74CCEB" w14:textId="4E3E1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E64DCE" w14:textId="4DD1D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43AA2F" w14:textId="35036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E49874" w14:textId="2EAA5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B969A4" w14:textId="71399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1687B3" w14:textId="44A45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60D709" w14:textId="18794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87D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94C2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7F9012D" w14:textId="7DF7C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AF06A5" w14:textId="53294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9EC5FB" w14:textId="434E5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1DE016" w14:textId="45DD6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A84C9" w14:textId="680C7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34CFDD" w14:textId="1710B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1717A4" w14:textId="23BDA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F2DDEB" w14:textId="7A106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7E89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309E9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4087C2" w14:textId="46DAD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4D7D8" w14:textId="4BF32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9666A" w14:textId="180D7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DACE8A" w14:textId="1840D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3282C2" w14:textId="530CA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F4BC8" w14:textId="5E393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9B026F" w14:textId="514DE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B940CD" w14:textId="28F96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E973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8A1D2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A9C8A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CBE3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5E4CE6B" w14:textId="2E130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FBBEF" w14:textId="35174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698A3A" w14:textId="258B3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8BB12" w14:textId="0B1DC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D7FE0" w14:textId="0902B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F8226" w14:textId="5FF47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0DA79" w14:textId="6E9D5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3A38A8" w14:textId="425D4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8BD10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268184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77CDDC" w14:textId="57B13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212CC9" w14:textId="57027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C0203F" w14:textId="61940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A1C2DE" w14:textId="0788A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BD780B" w14:textId="2F0FC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B31D15" w14:textId="35ADD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F755C" w14:textId="6B89C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F6363F" w14:textId="79560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DFA2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5AE37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DD51729" w14:textId="5206321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2E64B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FC6A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98B1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E236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6369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CB01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FC6F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4243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36A8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F8CE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0393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4A8D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15A4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5776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7BBA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A3E4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702A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1A51C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2C10A4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2B31ED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CB376B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8A1E43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BDE75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058C2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8393A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6828D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97F6D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ED31113" w14:textId="77777777" w:rsidTr="00503750">
        <w:trPr>
          <w:trHeight w:val="437"/>
        </w:trPr>
        <w:tc>
          <w:tcPr>
            <w:tcW w:w="2594" w:type="dxa"/>
          </w:tcPr>
          <w:p w14:paraId="35BD1C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32EDB58C" w14:textId="6A5249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45A8A3C" w14:textId="14DB69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075F97E" w14:textId="6605E9B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8F0F425" w14:textId="55E8B4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DED7D06" w14:textId="77777777" w:rsidTr="00503750">
        <w:trPr>
          <w:trHeight w:val="420"/>
        </w:trPr>
        <w:tc>
          <w:tcPr>
            <w:tcW w:w="2594" w:type="dxa"/>
          </w:tcPr>
          <w:p w14:paraId="6242DE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3A6BCF3F" w14:textId="2900D5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4FA885D" w14:textId="08F531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A4E47E1" w14:textId="2FEF45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8285264" w14:textId="421F87C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7D9401" w14:textId="77777777" w:rsidTr="00503750">
        <w:trPr>
          <w:trHeight w:val="630"/>
        </w:trPr>
        <w:tc>
          <w:tcPr>
            <w:tcW w:w="2594" w:type="dxa"/>
          </w:tcPr>
          <w:p w14:paraId="7AE23F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4BC0EEA" w14:textId="5AC39A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D950558" w14:textId="5A4F64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8FACEBE" w14:textId="0BC189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8DA3DB0" w14:textId="7F3101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F7833B" w14:textId="77777777" w:rsidTr="00503750">
        <w:trPr>
          <w:trHeight w:val="420"/>
        </w:trPr>
        <w:tc>
          <w:tcPr>
            <w:tcW w:w="2594" w:type="dxa"/>
          </w:tcPr>
          <w:p w14:paraId="57A3C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162C849" w14:textId="7CFD0E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5AA76B5" w14:textId="67C65A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798BD97" w14:textId="2BA2DA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9AE40C4" w14:textId="198460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A1DE43" w14:textId="77777777" w:rsidTr="00503750">
        <w:trPr>
          <w:trHeight w:val="437"/>
        </w:trPr>
        <w:tc>
          <w:tcPr>
            <w:tcW w:w="2594" w:type="dxa"/>
          </w:tcPr>
          <w:p w14:paraId="6E725B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41CF6CB" w14:textId="1F6E91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348C35" w14:textId="654F76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8F3AB84" w14:textId="63F8F2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707ADC2" w14:textId="6C8C7C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A4E7F5" w14:textId="77777777" w:rsidTr="00503750">
        <w:trPr>
          <w:trHeight w:val="420"/>
        </w:trPr>
        <w:tc>
          <w:tcPr>
            <w:tcW w:w="2594" w:type="dxa"/>
          </w:tcPr>
          <w:p w14:paraId="68D8BB0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D8C0423" w14:textId="076775F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F879193" w14:textId="1AACE47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EE88C97" w14:textId="6D093A2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66750A" w14:textId="648DB95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C638E5B" w14:textId="77777777" w:rsidR="00944C3D" w:rsidRDefault="00944C3D" w:rsidP="00944C3D">
      <w:pPr>
        <w:rPr>
          <w:rFonts w:ascii="Arial" w:hAnsi="Arial"/>
          <w:b/>
        </w:rPr>
      </w:pPr>
    </w:p>
    <w:p w14:paraId="6258DF5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79A5670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67D2C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B159C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728BE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512478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F338C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E3C47C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6F2F9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625102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8CAE1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A42C2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C26DC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99A5C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1E552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59F76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1A241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606EBB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5FA0F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353C57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6E66C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0DA14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0393C9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384D81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A62FA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23465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F37CE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495F6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0DE0D5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40CF7CB" w14:textId="77777777" w:rsidTr="00503750">
        <w:tc>
          <w:tcPr>
            <w:tcW w:w="2835" w:type="dxa"/>
            <w:vAlign w:val="center"/>
          </w:tcPr>
          <w:p w14:paraId="11B3C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80A1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68AE8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A181C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9FBF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1CF98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C8F07B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08B08A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0D8BE33" w14:textId="3AECDAE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56CD8" w14:textId="00B44B0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2D446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A6FF0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91E1C5" w14:textId="024A81D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0EAE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6283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FD878B5" w14:textId="24756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9B91AB" w14:textId="72EB6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02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257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8A23EC" w14:textId="47D54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5BD5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49075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4F520A5" w14:textId="5F93C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F26288" w14:textId="7E931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BB0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16D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8146CA" w14:textId="3444B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DCE6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ABD02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012F14F" w14:textId="3AA5C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C011C8" w14:textId="7D62A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76F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883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A948E1" w14:textId="13CFA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B9DF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C450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95363A0" w14:textId="487B0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21DDA0" w14:textId="6467E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FF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FB4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362D10" w14:textId="0361D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360B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3982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F28D0FA" w14:textId="2DAD8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E5C130" w14:textId="59461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313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BFF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4611BE" w14:textId="0B5DD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2635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4148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1910807" w14:textId="6C855C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EDCE4F" w14:textId="34C9A4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1077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C187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888350" w14:textId="1145AB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449BAD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B910FA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712AC85" w14:textId="5001E8DC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2715A42" w14:textId="77777777" w:rsidR="00944C3D" w:rsidRDefault="00944C3D" w:rsidP="00944C3D">
      <w:pPr>
        <w:rPr>
          <w:rFonts w:ascii="Arial" w:hAnsi="Arial"/>
          <w:b/>
        </w:rPr>
      </w:pPr>
    </w:p>
    <w:p w14:paraId="61A07E0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40399D4" w14:textId="77777777" w:rsidTr="00503750">
        <w:tc>
          <w:tcPr>
            <w:tcW w:w="2835" w:type="dxa"/>
            <w:vAlign w:val="center"/>
          </w:tcPr>
          <w:p w14:paraId="65109E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98B3C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D9139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74C87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DF49D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C5640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E4BA35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9314C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3569F6C" w14:textId="67E08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2EDCB5" w14:textId="46552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D5E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7C8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A306E1" w14:textId="7229F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7C38B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C5B3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9784B4B" w14:textId="7AC2D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ED7D0D" w14:textId="65075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E31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2F5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7C6D5C" w14:textId="14ADE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BEC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998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AECE39E" w14:textId="6DC6C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50760" w14:textId="069E5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58E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64A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EB139B" w14:textId="6F7CD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1ACA4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886B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9A24F40" w14:textId="14AB2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C729C8" w14:textId="0B572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AC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E54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E57733" w14:textId="4D7D2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A70F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CFBF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9F8D8EA" w14:textId="3C60F0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A66206" w14:textId="769E5C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B51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52D1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3A3F9B" w14:textId="72CC98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18D3E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185078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3B5CD2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77D8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6764E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D58C45E" w14:textId="77777777" w:rsidTr="00503750">
        <w:trPr>
          <w:trHeight w:val="699"/>
        </w:trPr>
        <w:tc>
          <w:tcPr>
            <w:tcW w:w="3502" w:type="dxa"/>
            <w:vMerge/>
          </w:tcPr>
          <w:p w14:paraId="408BCD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E461F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33618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FCB4F4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17240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72B40FF" w14:textId="1CD4906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1694D6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78056C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5ADD9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97045AB" w14:textId="0765138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2D9A2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E030B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18E3D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8E6BB90" w14:textId="4DCCB9A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6B683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B923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8F571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A937363" w14:textId="77777777" w:rsidTr="00503750">
        <w:trPr>
          <w:trHeight w:val="593"/>
        </w:trPr>
        <w:tc>
          <w:tcPr>
            <w:tcW w:w="3497" w:type="dxa"/>
          </w:tcPr>
          <w:p w14:paraId="600C19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B417D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A7B63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C61BA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BE87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95BD1ED" w14:textId="05327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915474" w14:textId="2387E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C1C6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3A1B6E" w14:textId="6FD50B1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3AFC09" w14:textId="5A3C7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E3E47F" w14:textId="43F14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6DB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E76D1D" w14:textId="16C0BEF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51DFFA" w14:textId="27A71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0A6FFB" w14:textId="0DC83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84F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C35C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DB6528D" w14:textId="384F3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899C27" w14:textId="516EF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A31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3F3E22" w14:textId="7074B58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3F8633" w14:textId="413E7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0C4971" w14:textId="5E32C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777B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FF4641" w14:textId="09C4EB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37181D" w14:textId="7FB81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A4C49C" w14:textId="1D1E9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AC57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58F9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968A906" w14:textId="0DE62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2918E1" w14:textId="74C40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528FD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A34C83" w14:textId="6507C86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BB1BD9" w14:textId="6DAED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284101" w14:textId="48DD7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0D2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65FC95" w14:textId="08B6A99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97BE2B" w14:textId="2EC1E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672987" w14:textId="7BDA0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299F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A872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E3506D5" w14:textId="3FC98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53E26F" w14:textId="7C59E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6B4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7A3456" w14:textId="06D4F4F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368E46" w14:textId="3E760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FCF4C3" w14:textId="20F7F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3B43E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E9605FD" w14:textId="37CA646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70841E" w14:textId="15930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893822" w14:textId="209B6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A89657" w14:textId="77777777" w:rsidR="00944C3D" w:rsidRDefault="00944C3D" w:rsidP="00944C3D">
      <w:pPr>
        <w:rPr>
          <w:rFonts w:ascii="Arial" w:hAnsi="Arial"/>
          <w:b/>
        </w:rPr>
      </w:pPr>
    </w:p>
    <w:p w14:paraId="5C9C3B88" w14:textId="77777777" w:rsidR="00944C3D" w:rsidRDefault="00944C3D" w:rsidP="00944C3D">
      <w:pPr>
        <w:rPr>
          <w:rFonts w:ascii="Arial" w:hAnsi="Arial"/>
          <w:b/>
        </w:rPr>
      </w:pPr>
    </w:p>
    <w:p w14:paraId="70A4A586" w14:textId="77777777" w:rsidR="00944C3D" w:rsidRDefault="00944C3D" w:rsidP="00944C3D">
      <w:pPr>
        <w:rPr>
          <w:rFonts w:ascii="Arial" w:hAnsi="Arial"/>
          <w:b/>
        </w:rPr>
      </w:pPr>
    </w:p>
    <w:p w14:paraId="776EECB4" w14:textId="77777777" w:rsidR="00944C3D" w:rsidRDefault="00944C3D" w:rsidP="00944C3D">
      <w:pPr>
        <w:rPr>
          <w:rFonts w:ascii="Arial" w:hAnsi="Arial"/>
          <w:b/>
        </w:rPr>
      </w:pPr>
    </w:p>
    <w:p w14:paraId="757BAC4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2CCF7435" w14:textId="77777777" w:rsidTr="00503750">
        <w:tc>
          <w:tcPr>
            <w:tcW w:w="2622" w:type="dxa"/>
            <w:vAlign w:val="center"/>
          </w:tcPr>
          <w:p w14:paraId="248DEA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356EE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910F8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B0E20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7F931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DF21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C9BDB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251E5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AE8B7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44371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DA9CD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07258E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0183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F1DECA2" w14:textId="78A7A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0BF2B8" w14:textId="19580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6B5E06" w14:textId="47A4F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02F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A05890" w14:textId="7EFBE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41FE5" w14:textId="77777777" w:rsidTr="00503750">
        <w:tc>
          <w:tcPr>
            <w:tcW w:w="2622" w:type="dxa"/>
            <w:vAlign w:val="center"/>
          </w:tcPr>
          <w:p w14:paraId="5DC8EE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07B55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6993E7A" w14:textId="77DE5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FE7D3B" w14:textId="5F29E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16F42C" w14:textId="68F75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A21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BA866E" w14:textId="08E01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569B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089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0A1FEE7" w14:textId="38829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BCD282" w14:textId="2320F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E4C953" w14:textId="4C37D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0C5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982881" w14:textId="352EE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6758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8738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69A428D" w14:textId="0F1DA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F7D24B" w14:textId="32FD2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4B747E" w14:textId="0AE29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C0D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5826D4" w14:textId="36978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90B74" w14:textId="77777777" w:rsidTr="00503750">
        <w:tc>
          <w:tcPr>
            <w:tcW w:w="2622" w:type="dxa"/>
            <w:vAlign w:val="center"/>
          </w:tcPr>
          <w:p w14:paraId="306850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CDAAF24" w14:textId="3FEEE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13090.00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7DCB66" w14:textId="72368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58204.00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F0E14B" w14:textId="72664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66106.00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FFE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63AB8C" w14:textId="64E55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5188.00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5D8E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F92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DB52AC1" w14:textId="1217A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36265F" w14:textId="4C378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6AF8E1" w14:textId="78054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DAB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DB9F94" w14:textId="1C8FA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77605" w14:textId="77777777" w:rsidTr="00503750">
        <w:tc>
          <w:tcPr>
            <w:tcW w:w="2622" w:type="dxa"/>
            <w:vAlign w:val="center"/>
          </w:tcPr>
          <w:p w14:paraId="43DF75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EA8D06E" w14:textId="282E4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50F323" w14:textId="04BFA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8C6434" w14:textId="5516C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CD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970E97" w14:textId="658EF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B518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6177C6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E4DBC3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4496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95D8EA8" w14:textId="24D3B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369719" w14:textId="4DCB4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4F92A4" w14:textId="510E6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B98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A84437" w14:textId="6877A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1EEAD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3B2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2DB9580" w14:textId="58BF6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031C9A" w14:textId="05E97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6D1643" w14:textId="4A1FB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FBE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90BFE8" w14:textId="6E79E6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2717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251A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87077B0" w14:textId="17F92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AC6CFC" w14:textId="2E12D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DDD56A" w14:textId="73341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512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CB6679" w14:textId="694F7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7DE5EB" w14:textId="77777777" w:rsidTr="00503750">
        <w:tc>
          <w:tcPr>
            <w:tcW w:w="2622" w:type="dxa"/>
            <w:vAlign w:val="center"/>
          </w:tcPr>
          <w:p w14:paraId="56C370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2CD5FD2" w14:textId="7D2BB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E1C219" w14:textId="1BCC1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E00582" w14:textId="65B0E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403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9399BE" w14:textId="165FA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9D588" w14:textId="77777777" w:rsidTr="00503750">
        <w:tc>
          <w:tcPr>
            <w:tcW w:w="2622" w:type="dxa"/>
            <w:vAlign w:val="center"/>
          </w:tcPr>
          <w:p w14:paraId="0DEA1E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99A0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2E4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32A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051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37B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43BF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41B7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F2FFF4D" w14:textId="76E92A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13090.00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620130" w14:textId="5A856B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58204.00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D494EE" w14:textId="133FA3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66106.00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6270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813E66" w14:textId="2206D95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5188.00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51A23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D78E8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0B6ADA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6845D8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F043D7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F09B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31057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2AC3E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141FF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7A18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F8BEA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1C2D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70CC2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EF9B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B4CE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47022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D97A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219E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7BD72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544D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3AB8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2C818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52C4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2D97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2240E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7C86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5BA0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C24A9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2C94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31C5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182E2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D93C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59E5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5D08D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6212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E6B2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5470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7C8C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6D74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08DF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EAEF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34B21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2A19C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934B2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BF824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68FA0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B798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87549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A880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05E7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08508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B88D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470B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999FE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DBC1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15F4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7556A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5CD7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A86C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5001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2D2F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BDCC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35703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C1A7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80FC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B5EED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7321A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24021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72592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5D3B4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5F5A306" w14:textId="77777777" w:rsidTr="00503750">
        <w:tc>
          <w:tcPr>
            <w:tcW w:w="2835" w:type="dxa"/>
            <w:vAlign w:val="center"/>
          </w:tcPr>
          <w:p w14:paraId="05CA9D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908BF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FB67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5ADC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692F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028BD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A1283A" w14:textId="77777777" w:rsidTr="00503750">
        <w:tc>
          <w:tcPr>
            <w:tcW w:w="2835" w:type="dxa"/>
            <w:vAlign w:val="center"/>
          </w:tcPr>
          <w:p w14:paraId="6B7C22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43AE1DF" w14:textId="0CDC7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7DBCA" w14:textId="5026B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B79B91" w14:textId="37FE9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D7D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B66DDA" w14:textId="3ECB5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048AF" w14:textId="77777777" w:rsidTr="00503750">
        <w:tc>
          <w:tcPr>
            <w:tcW w:w="2835" w:type="dxa"/>
            <w:vAlign w:val="center"/>
          </w:tcPr>
          <w:p w14:paraId="3290F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FA10811" w14:textId="51A4B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F755A" w14:textId="187EE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05DD3A" w14:textId="44DC4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04E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A95C21" w14:textId="7DF4C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09AA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33154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686F7CE" w14:textId="17216F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DD503C" w14:textId="22A27D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BF9B2" w14:textId="6E84BB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86EAB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E77282" w14:textId="2FDC8B8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E817B53" w14:textId="77777777" w:rsidTr="00503750">
        <w:tc>
          <w:tcPr>
            <w:tcW w:w="2835" w:type="dxa"/>
            <w:vAlign w:val="center"/>
          </w:tcPr>
          <w:p w14:paraId="6FD9BF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F9C175D" w14:textId="17C0B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38FC76" w14:textId="3D70C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3A251E" w14:textId="6BE2E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AEB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05C5C8" w14:textId="21415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F1587" w14:textId="77777777" w:rsidTr="00503750">
        <w:tc>
          <w:tcPr>
            <w:tcW w:w="2835" w:type="dxa"/>
            <w:vAlign w:val="center"/>
          </w:tcPr>
          <w:p w14:paraId="0864E7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21BD7B1" w14:textId="7D6E6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2E6F74" w14:textId="3B315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7679EE" w14:textId="1BEEA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304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74E3AB" w14:textId="4A4F3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AC0B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FF9A0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67C1689" w14:textId="69E4E5E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796D65" w14:textId="56A838B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669D8C" w14:textId="46F3636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6E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B15EB2" w14:textId="1B6E364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AEE1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510BF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E93E9A3" w14:textId="1E97C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6F8DD" w14:textId="402CD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3630A4" w14:textId="54A59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F4F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713A6B" w14:textId="225B5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EDC72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2FEA76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C8F3CAC" w14:textId="77777777" w:rsidTr="00503750">
        <w:tc>
          <w:tcPr>
            <w:tcW w:w="2552" w:type="dxa"/>
            <w:vAlign w:val="center"/>
          </w:tcPr>
          <w:p w14:paraId="0E68A1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F0148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4F5329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474C0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E06F9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C8D3369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E179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A23D319" w14:textId="011863C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B661F7B" w14:textId="3EC0234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41.00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7D26A68" w14:textId="5723214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E48DE84" w14:textId="50E88C5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41.00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ECCFFF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FFA2B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B674827" w14:textId="2EF98D1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447C33C" w14:textId="53D2787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01977B6" w14:textId="190E1DC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C1273AE" w14:textId="0FDA2FF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9F4582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DE6CD5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CD9FD5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A61A3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EC4BE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439915A" w14:textId="77777777" w:rsidTr="00503750">
        <w:tc>
          <w:tcPr>
            <w:tcW w:w="4395" w:type="dxa"/>
            <w:vMerge/>
          </w:tcPr>
          <w:p w14:paraId="31D8FE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CA82C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AC78B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65830E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F89F0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9CDF1EF" w14:textId="0EA2B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  <w:lang w:eastAsia="sk-SK"/>
              </w:rPr>
              <w:t>100.80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C756C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C918A3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0592B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7F1D9B9" w14:textId="4A8F9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3A53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025EA5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67148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306EB0F" w14:textId="77D231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100.80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7485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81F3DD3" w14:textId="77777777" w:rsidTr="00503750">
        <w:tc>
          <w:tcPr>
            <w:tcW w:w="4395" w:type="dxa"/>
            <w:vAlign w:val="center"/>
          </w:tcPr>
          <w:p w14:paraId="099AC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1B707AA" w14:textId="4D61D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ADD0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7E3BC6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193B0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9F19610" w14:textId="55DF0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16C07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7601B0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6C077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0C24F92" w14:textId="6ACC2F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734D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B7D604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CFACE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CDFBC66" w14:textId="630FE0A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15061.00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4B58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E4870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11CC03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0E3B7DC" w14:textId="77777777" w:rsidTr="00503750">
        <w:tc>
          <w:tcPr>
            <w:tcW w:w="4395" w:type="dxa"/>
            <w:vAlign w:val="center"/>
          </w:tcPr>
          <w:p w14:paraId="470763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17214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08B08F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E77702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B1146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0D900B3" w14:textId="2F1087E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FCC0A5" w14:textId="40A27D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62CA63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71760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6DC8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455A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43D2E5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9F221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8F9B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EF62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0917D3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A26D1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E38B584" w14:textId="66E44DF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985F6B" w14:textId="6B7B4A7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BB4885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87E60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33CA871" w14:textId="74A047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16D349" w14:textId="6FEDB1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E020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47768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9B80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E973475" w14:textId="77777777" w:rsidTr="00503750">
        <w:tc>
          <w:tcPr>
            <w:tcW w:w="1843" w:type="dxa"/>
            <w:vAlign w:val="center"/>
          </w:tcPr>
          <w:p w14:paraId="04A3251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1D2B3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B3B49A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C853D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E8F5A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C84A0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71DD5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1DB727C" w14:textId="77777777" w:rsidTr="00503750">
        <w:tc>
          <w:tcPr>
            <w:tcW w:w="1843" w:type="dxa"/>
            <w:vAlign w:val="center"/>
          </w:tcPr>
          <w:p w14:paraId="29C42D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62539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2251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9D89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ADB9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B6C3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8574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6E815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AC3EF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9C2A7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9A85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F8CC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DAF7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5944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B824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CD3418" w14:textId="77777777" w:rsidTr="00503750">
        <w:tc>
          <w:tcPr>
            <w:tcW w:w="1843" w:type="dxa"/>
            <w:vAlign w:val="center"/>
          </w:tcPr>
          <w:p w14:paraId="0B6441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02F62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DAB3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2D06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514F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5CD8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DC2D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27451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15478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0AB22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581E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8ADC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3C36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FA79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1EFE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A9357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E9309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9E72F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07D3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4750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E225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D696E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68A5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75F3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0A34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519FB82" w14:textId="77777777" w:rsidTr="00503750">
        <w:trPr>
          <w:trHeight w:val="664"/>
        </w:trPr>
        <w:tc>
          <w:tcPr>
            <w:tcW w:w="3372" w:type="dxa"/>
          </w:tcPr>
          <w:p w14:paraId="788C56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ADE99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8C413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B43F92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D284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7329113" w14:textId="11119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F44692" w14:textId="51B4A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1D992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9BA03CA" w14:textId="2082923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0304641" w14:textId="6B9B6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041EC8" w14:textId="595C8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935F2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E8A27DE" w14:textId="174242B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28454A" w14:textId="27671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F71954" w14:textId="20F1A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DEBCC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EB5C7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EBA7C17" w14:textId="496D2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3726F8" w14:textId="17BFB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E79DC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FDF3F8" w14:textId="4976630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852F5C" w14:textId="24834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76B416" w14:textId="0C101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A30AD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D9C1FB9" w14:textId="13E7BE1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79ECF9" w14:textId="53E6B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84F475" w14:textId="40E2F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E3A7E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5AC516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F962DEB" w14:textId="77777777" w:rsidTr="00503750">
        <w:tc>
          <w:tcPr>
            <w:tcW w:w="2835" w:type="dxa"/>
            <w:vAlign w:val="center"/>
          </w:tcPr>
          <w:p w14:paraId="6EBBE7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9AC5E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4B922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D7E0F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837CB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D356EF7" w14:textId="77777777" w:rsidTr="00503750">
        <w:tc>
          <w:tcPr>
            <w:tcW w:w="2835" w:type="dxa"/>
          </w:tcPr>
          <w:p w14:paraId="2F6C51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97BF618" w14:textId="0E976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9CE576" w14:textId="3DCB3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1BCB8A" w14:textId="5DAA6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5C47A5" w14:textId="308E0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C23B57" w14:textId="77777777" w:rsidTr="00503750">
        <w:tc>
          <w:tcPr>
            <w:tcW w:w="2835" w:type="dxa"/>
          </w:tcPr>
          <w:p w14:paraId="75EED4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656F849" w14:textId="27F7C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800161" w14:textId="23923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C1BF8E" w14:textId="49723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DE71D8" w14:textId="20346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FFFFC9" w14:textId="77777777" w:rsidTr="00503750">
        <w:tc>
          <w:tcPr>
            <w:tcW w:w="2835" w:type="dxa"/>
          </w:tcPr>
          <w:p w14:paraId="4F6B6A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6E44784" w14:textId="09859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98830B" w14:textId="6AE8E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E83303" w14:textId="5073B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F9B0CA" w14:textId="2C060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1D34FE" w14:textId="77777777" w:rsidTr="00503750">
        <w:tc>
          <w:tcPr>
            <w:tcW w:w="2835" w:type="dxa"/>
            <w:vAlign w:val="center"/>
          </w:tcPr>
          <w:p w14:paraId="6604AA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BFB6026" w14:textId="21F7E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A485F1" w14:textId="58C34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B35D39" w14:textId="2175B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0C120C" w14:textId="309A8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C6E5D9" w14:textId="77777777" w:rsidTr="00503750">
        <w:tc>
          <w:tcPr>
            <w:tcW w:w="2835" w:type="dxa"/>
            <w:vAlign w:val="center"/>
          </w:tcPr>
          <w:p w14:paraId="0886DD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8FC8512" w14:textId="6C5B4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89D150" w14:textId="611E1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2FD8BC" w14:textId="36430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9A62A3" w14:textId="6DB96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D21B3D" w14:textId="77777777" w:rsidTr="00503750">
        <w:tc>
          <w:tcPr>
            <w:tcW w:w="2835" w:type="dxa"/>
          </w:tcPr>
          <w:p w14:paraId="3C6C9F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E2F1005" w14:textId="05119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865D97" w14:textId="0E1DF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C15886" w14:textId="3A108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6DF163" w14:textId="4654B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C4635E" w14:textId="77777777" w:rsidTr="00503750">
        <w:tc>
          <w:tcPr>
            <w:tcW w:w="2835" w:type="dxa"/>
          </w:tcPr>
          <w:p w14:paraId="7E6BB6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543119A" w14:textId="7A93C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0700DB" w14:textId="5FC11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B8CF71" w14:textId="1B5B1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FADB85" w14:textId="4329C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338A8D" w14:textId="77777777" w:rsidTr="00503750">
        <w:tc>
          <w:tcPr>
            <w:tcW w:w="2835" w:type="dxa"/>
          </w:tcPr>
          <w:p w14:paraId="6B24F6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408AF34" w14:textId="494A5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36145D" w14:textId="6833C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B80FA6" w14:textId="3C57B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D3D214E" w14:textId="323B1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56F533" w14:textId="77777777" w:rsidR="00944C3D" w:rsidRDefault="00944C3D" w:rsidP="00944C3D">
      <w:pPr>
        <w:rPr>
          <w:rFonts w:ascii="Arial" w:hAnsi="Arial"/>
          <w:b/>
        </w:rPr>
      </w:pPr>
    </w:p>
    <w:p w14:paraId="6C09854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61AFC0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44B20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12EA1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4E7C85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AFCFC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66EDC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968F0DC" w14:textId="77777777" w:rsidTr="00503750">
        <w:trPr>
          <w:trHeight w:val="443"/>
        </w:trPr>
        <w:tc>
          <w:tcPr>
            <w:tcW w:w="2560" w:type="dxa"/>
          </w:tcPr>
          <w:p w14:paraId="544241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CE8D8BA" w14:textId="3208E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BCF1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741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EFFA7B" w14:textId="5AF92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71D83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9ED20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8FB5307" w14:textId="24895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ACF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3C7F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B73B7C" w14:textId="74F3F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BA5DE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27FA8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681EB69" w14:textId="7F864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311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B0F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1C8F83" w14:textId="709FA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629AE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8B000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3050D67" w14:textId="01621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3E02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960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C324AC" w14:textId="2DE74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DE31AB" w14:textId="77777777" w:rsidR="00944C3D" w:rsidRDefault="00944C3D" w:rsidP="00944C3D">
      <w:pPr>
        <w:rPr>
          <w:rFonts w:ascii="Arial" w:hAnsi="Arial"/>
          <w:b/>
        </w:rPr>
      </w:pPr>
    </w:p>
    <w:p w14:paraId="4B24302E" w14:textId="77777777" w:rsidR="00944C3D" w:rsidRDefault="00944C3D" w:rsidP="00944C3D">
      <w:pPr>
        <w:rPr>
          <w:rFonts w:ascii="Arial" w:hAnsi="Arial"/>
          <w:b/>
        </w:rPr>
      </w:pPr>
    </w:p>
    <w:p w14:paraId="4659445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9A02342" w14:textId="77777777" w:rsidR="00944C3D" w:rsidRDefault="00944C3D" w:rsidP="00944C3D">
      <w:pPr>
        <w:rPr>
          <w:rFonts w:ascii="Arial" w:hAnsi="Arial"/>
          <w:b/>
        </w:rPr>
      </w:pPr>
    </w:p>
    <w:p w14:paraId="3F7590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43290F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C3F77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9D2DB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92FA7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C3D05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2F012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F063A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CF915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BD8C3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51CB4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93C1E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26026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DD1E3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BB922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87E9F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CBE33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DE063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A24A9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CC57940" w14:textId="77777777" w:rsidTr="00503750">
        <w:trPr>
          <w:trHeight w:val="677"/>
        </w:trPr>
        <w:tc>
          <w:tcPr>
            <w:tcW w:w="3358" w:type="dxa"/>
          </w:tcPr>
          <w:p w14:paraId="451398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BDDDC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957EA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36ADF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C952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7B9343" w14:textId="42792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CD6209" w14:textId="34955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73493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9BBB2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0C13159" w14:textId="5656A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8ED44D" w14:textId="272C1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85E0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CC2D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8E9A6D0" w14:textId="7B872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B157E5" w14:textId="6C5AB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BF7DB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FBE5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89420C7" w14:textId="3133E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BA50EE" w14:textId="20448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B08C6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47E693" w14:textId="28CCA9E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9655551" w14:textId="42F6B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86DBF1" w14:textId="2C08D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478FD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70671A8" w14:textId="696378F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D42FCA5" w14:textId="07A83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E30BC6" w14:textId="632A2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66B81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DB174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517398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BCA19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3F79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63D566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70726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856D5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7155C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A2857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A733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041E1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3F49D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5B06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02BAB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C0A81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6FE2C0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EBCF5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135797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47D23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FBA69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D5B43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AF39A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B80D8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906B733" w14:textId="67580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AF0DC0" w14:textId="00112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04E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4433F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2F8C197" w14:textId="5866D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278ACF" w14:textId="78F2C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B128E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C67E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9E65F34" w14:textId="2AE1F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DF118D" w14:textId="1F9A9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FDB4E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7A5E10" w14:textId="24E3EA2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D775E3B" w14:textId="5FCBB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66F625" w14:textId="78D37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712DA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7118BA9" w14:textId="32B4C52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7279D67" w14:textId="51939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CE2513" w14:textId="4D328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F070A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1D7CA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38CE85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D42B9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3C307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BF14F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668BB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BA33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566577A" w14:textId="7EE8D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369108" w14:textId="54324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89401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0BB5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33D6DF9" w14:textId="1412F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B0B7D5" w14:textId="51845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F695A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6BB6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F3C7D10" w14:textId="2FB150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969C4A" w14:textId="01FE4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499C3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D90309" w14:textId="2E4222D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564D67" w14:textId="6A27F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E46028" w14:textId="6E562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D5BA8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FFA16D0" w14:textId="1701713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49EB94" w14:textId="265E1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DF4138" w14:textId="71113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61242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B3FF7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BE23C5C" w14:textId="77777777" w:rsidTr="00503750">
        <w:tc>
          <w:tcPr>
            <w:tcW w:w="3686" w:type="dxa"/>
            <w:vAlign w:val="center"/>
          </w:tcPr>
          <w:p w14:paraId="6C5BA3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28D5C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41670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888E43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3290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BE535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33EBA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4FDEA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6A8A0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E1591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C825D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45787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31CB6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F86E2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4A93A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34FD6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32AA70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656638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AEAE7B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C8E66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76DF3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3C8F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C6891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2B57C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6FF8E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02666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C3D2F75" w14:textId="257D2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5296CC" w14:textId="69ED4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5E34D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ADC7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CBB5DCC" w14:textId="1B487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0A4DF9" w14:textId="36939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33E04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A1D8E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AE109D5" w14:textId="2693A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43056D" w14:textId="732C3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6CD0D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53071D6" w14:textId="50CBAAF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8C21B7" w14:textId="38A05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F656CD" w14:textId="42D0A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60739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A947DD3" w14:textId="66A28CF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AC10EC" w14:textId="1AC1E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11FE95" w14:textId="2EE51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3F63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D5A13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5968E6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BD5424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E0D9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BF4DD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093A37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5BF2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56F7976" w14:textId="487CE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B109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F319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1C59E3" w14:textId="3A3DA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DC9BC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D190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DA743B1" w14:textId="3F791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6E954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5180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7CCF20D" w14:textId="2473F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4C32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623D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8DA8C7C" w14:textId="0B6E8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CA97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35C26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270ADDB" w14:textId="5FB18A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2BAD5C" w14:textId="77777777" w:rsidR="00944C3D" w:rsidRDefault="00944C3D" w:rsidP="00944C3D">
      <w:pPr>
        <w:rPr>
          <w:sz w:val="22"/>
          <w:szCs w:val="22"/>
        </w:rPr>
      </w:pPr>
    </w:p>
    <w:p w14:paraId="70A686C0" w14:textId="77777777" w:rsidR="00944C3D" w:rsidRDefault="00944C3D" w:rsidP="00944C3D">
      <w:pPr>
        <w:rPr>
          <w:sz w:val="22"/>
          <w:szCs w:val="22"/>
        </w:rPr>
      </w:pPr>
    </w:p>
    <w:p w14:paraId="3F8C55E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5C87D5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77C9D09" w14:textId="0D6434E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2A151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CD6A6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0783F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16A3D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9674D6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F98390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DD1D90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67ECC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8967AE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B11BFE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2FC36C5" w14:textId="43B58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CDF757" w14:textId="16123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7CC2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F6CA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9BF0E35" w14:textId="3F05C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90E3B7" w14:textId="62718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151DF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34C7A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813582A" w14:textId="05F48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2A2D35" w14:textId="4B339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97720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2AC8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76DB0B0" w14:textId="66D3F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1FFF71" w14:textId="430D3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63FC0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0FE90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10981EC" w14:textId="2D7CA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CA27C2" w14:textId="22351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5AB4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8C8FF2C" w14:textId="1B62136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1F21845" w14:textId="03551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99EE60" w14:textId="79310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BC07F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5CBE50D" w14:textId="257CDF1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A1EE6EF" w14:textId="3B45E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8E360B" w14:textId="7E18E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8A12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82FD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AF2A50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D7F859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0341CA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A3C6B7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49C23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B26C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CF5FB0B" w14:textId="502CC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ACBB59" w14:textId="23B8E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0D2D1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1CA4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6DAFB6C" w14:textId="0F5B3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EC4482" w14:textId="633FB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B99EF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8844A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2BE2DB6" w14:textId="4E64D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EC4255" w14:textId="326F2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F1834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13F2F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A5C14DE" w14:textId="69689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995228" w14:textId="1F0E1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90F51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45FDDB" w14:textId="1F6195C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52883D7" w14:textId="175E9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569B4F" w14:textId="04941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B6EDF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31894C8" w14:textId="02DEF5D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110937F" w14:textId="0CB63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F75CFC" w14:textId="7F44E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75E47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BD3DBF8" w14:textId="3B4D6B5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AA9E9F" w14:textId="044BA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941852" w14:textId="0F946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A7045" w:rsidRPr="003B0F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CAB1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17AA6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FF045C0" w14:textId="627BE2F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FB089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99C5E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4A2D66" w14:textId="45C015C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8BC6C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AAEBB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B222A8B" w14:textId="7510FFA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8C6E6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8655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988EB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CA812DD" w14:textId="77777777" w:rsidR="00944C3D" w:rsidRPr="003607F0" w:rsidRDefault="00944C3D" w:rsidP="00944C3D"/>
    <w:p w14:paraId="56E8A95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6CC14" w14:textId="77777777" w:rsidR="006A3B70" w:rsidRDefault="006A3B70">
      <w:r>
        <w:separator/>
      </w:r>
    </w:p>
  </w:endnote>
  <w:endnote w:type="continuationSeparator" w:id="0">
    <w:p w14:paraId="79068F9F" w14:textId="77777777" w:rsidR="006A3B70" w:rsidRDefault="006A3B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A951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765A23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DA95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25B84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9C2E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DF6AF7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3B7A8C" w14:textId="77777777" w:rsidR="006A3B70" w:rsidRDefault="006A3B70">
      <w:r>
        <w:separator/>
      </w:r>
    </w:p>
  </w:footnote>
  <w:footnote w:type="continuationSeparator" w:id="0">
    <w:p w14:paraId="57B8ED32" w14:textId="77777777" w:rsidR="006A3B70" w:rsidRDefault="006A3B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451783">
    <w:abstractNumId w:val="13"/>
  </w:num>
  <w:num w:numId="2" w16cid:durableId="2041855976">
    <w:abstractNumId w:val="17"/>
  </w:num>
  <w:num w:numId="3" w16cid:durableId="281496523">
    <w:abstractNumId w:val="8"/>
  </w:num>
  <w:num w:numId="4" w16cid:durableId="66810319">
    <w:abstractNumId w:val="7"/>
  </w:num>
  <w:num w:numId="5" w16cid:durableId="133406658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937480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07846400">
    <w:abstractNumId w:val="20"/>
  </w:num>
  <w:num w:numId="8" w16cid:durableId="1517384300">
    <w:abstractNumId w:val="10"/>
  </w:num>
  <w:num w:numId="9" w16cid:durableId="1755125675">
    <w:abstractNumId w:val="0"/>
  </w:num>
  <w:num w:numId="10" w16cid:durableId="661854737">
    <w:abstractNumId w:val="19"/>
  </w:num>
  <w:num w:numId="11" w16cid:durableId="1064449813">
    <w:abstractNumId w:val="6"/>
  </w:num>
  <w:num w:numId="12" w16cid:durableId="1630360412">
    <w:abstractNumId w:val="9"/>
  </w:num>
  <w:num w:numId="13" w16cid:durableId="1428237792">
    <w:abstractNumId w:val="12"/>
  </w:num>
  <w:num w:numId="14" w16cid:durableId="872885250">
    <w:abstractNumId w:val="15"/>
  </w:num>
  <w:num w:numId="15" w16cid:durableId="304165261">
    <w:abstractNumId w:val="14"/>
  </w:num>
  <w:num w:numId="16" w16cid:durableId="326178491">
    <w:abstractNumId w:val="2"/>
  </w:num>
  <w:num w:numId="17" w16cid:durableId="1390034391">
    <w:abstractNumId w:val="4"/>
  </w:num>
  <w:num w:numId="18" w16cid:durableId="878398403">
    <w:abstractNumId w:val="11"/>
  </w:num>
  <w:num w:numId="19" w16cid:durableId="1118648888">
    <w:abstractNumId w:val="5"/>
  </w:num>
  <w:num w:numId="20" w16cid:durableId="1870756241">
    <w:abstractNumId w:val="18"/>
  </w:num>
  <w:num w:numId="21" w16cid:durableId="7939866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7"/>
    <w:docVar w:name="arg2" w:val="Driver=asa17;DBF=D:\anasoft\data\tebys.db;DBN=tebys;ENG=SQL17;commlinks=TCPIP{ip=192.168.1.241};uid=hromnikova;con=finus(12.0);pwd=488300282956Vaveto1"/>
    <w:docVar w:name="arg3" w:val="984822"/>
    <w:docVar w:name="arg4" w:val="C:\Users\HROMNI~1.TEB\AppData\Local\Temp\2601985.doc"/>
    <w:docVar w:name="arg5" w:val="5"/>
  </w:docVars>
  <w:rsids>
    <w:rsidRoot w:val="00AA704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39F4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3B70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A7045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E8DA3F"/>
  <w15:docId w15:val="{E6DF6D27-CD68-415A-BEB2-6F838AD32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2026-03-30T06:47:00Z</dcterms:created>
  <dcterms:modified xsi:type="dcterms:W3CDTF">2026-03-30T06:48:00Z</dcterms:modified>
</cp:coreProperties>
</file>