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33EA266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61A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E11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2C3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206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153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78E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3C6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DE3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E3C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919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265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F7C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80D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40D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EA9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79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295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E6F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72A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DB6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9ECB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3ED0565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D051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14C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173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A4CC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3B7B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D75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D3A4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81F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8994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402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8941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14A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C45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866E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EAF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B028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D77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DD6D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9E2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10CA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40A2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A3A0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4155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70F3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9B7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42D4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D70C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F05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2A4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FCC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F89E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EC6C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0BF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B3642F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D46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903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3034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EE8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06F6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093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DF9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384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74B5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7083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268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2942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EEBD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071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8DC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359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7E3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9F8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F88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704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E3A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8514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624B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EC2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8BC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EC67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4CCF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B9C9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7B43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D662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7B47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7C3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D519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3AE1FE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365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931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C1C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93D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06D0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6B46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6D0B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615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9335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4EA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394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D1F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FAB8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7EE7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269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E22C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69C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4F80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0081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BE9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38E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CDE5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5DE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975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5BAA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A698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3646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4D35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D17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096B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7BF4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0C4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BB5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C0BC97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BA4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9A2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7C7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A8A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D53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944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647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E4E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CD5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956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7AD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76E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8C1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254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A2E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513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2A3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7C7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675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CFF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177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82B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721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EBF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E2F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237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CFD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8B7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460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991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949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7F1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5D3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1A34766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D0A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872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6A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FEA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59C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0CA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B31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462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D93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DAC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E32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0D6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331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6D6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C28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CA9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8F6C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11EA7C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FE2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F9C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FD7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B0B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97D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232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7E0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0875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8174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6547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800C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7682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8338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10C4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434B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AE23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9A3F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7340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37E64F7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411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E96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D4A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9BD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FF6985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883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2FE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D91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36C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05B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124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396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D98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D71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734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6C1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F825D9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0DC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2D4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FF9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E7D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F47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E43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E6B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E80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396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6A2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294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631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EBB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E7F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E19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926F0A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FB8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2C7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ED4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42D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712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99E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3D9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DBD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1C9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EC3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83D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DAD0C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928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D5D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D2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C58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FDB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E0A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367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BC1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639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C8C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670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4F9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8F6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E6C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3F4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FB188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ABB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DF0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FC5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397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3B4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049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D15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20A9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C6C8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CBA6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6709AF" w14:textId="622FDEE2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B4E5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A7D8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DCCC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4CA8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967C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FA1A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A35E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2A07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366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1B2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94F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EEF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FA2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1C4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551C8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93C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6AA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8FF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6EA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8DC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B47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4BD0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8EDE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F2B3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D157B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AD1D47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50AD1D47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FA7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6CC2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657A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2AAA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44B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E50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0A1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CB3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126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832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52E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668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29C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1B3780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B3486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EB5F268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D06A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904686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38904686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4EECC5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004EECC5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F210FB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51F210FB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219DDC" w14:textId="58CDEFD8" w:rsidR="000B647F" w:rsidRDefault="000B647F" w:rsidP="00944C3D">
                                  <w:fldSimple w:instr=" MERGEFIELD  aDMOD  \* MERGEFORMAT ">
                                    <w:r w:rsidR="005E1FBA" w:rsidRPr="005E1FB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7A219DDC" w14:textId="58CDEFD8" w:rsidR="000B647F" w:rsidRDefault="000B647F" w:rsidP="00944C3D">
                            <w:fldSimple w:instr=" MERGEFIELD  aDMOD  \* MERGEFORMAT ">
                              <w:r w:rsidR="005E1FBA" w:rsidRPr="005E1FBA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68E8C9" w14:textId="628EB81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E1FBA" w:rsidRPr="00C6060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2768E8C9" w14:textId="628EB81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E1FBA" w:rsidRPr="00C60602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BC2690" w14:textId="5983FCC9" w:rsidR="000B647F" w:rsidRDefault="000B647F" w:rsidP="00944C3D">
                                  <w:fldSimple w:instr=" MERGEFIELD  aDRDO  \* MERGEFORMAT ">
                                    <w:r w:rsidR="005E1FBA" w:rsidRPr="005E1FB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54BC2690" w14:textId="5983FCC9" w:rsidR="000B647F" w:rsidRDefault="000B647F" w:rsidP="00944C3D">
                            <w:fldSimple w:instr=" MERGEFIELD  aDRDO  \* MERGEFORMAT ">
                              <w:r w:rsidR="005E1FBA" w:rsidRPr="005E1FBA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00F238" w14:textId="0B7D0B6C" w:rsidR="000B647F" w:rsidRDefault="000B647F" w:rsidP="00944C3D">
                                  <w:fldSimple w:instr=" MERGEFIELD  aDMDO  \* MERGEFORMAT ">
                                    <w:r w:rsidR="005E1FBA" w:rsidRPr="005E1FB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5D00F238" w14:textId="0B7D0B6C" w:rsidR="000B647F" w:rsidRDefault="000B647F" w:rsidP="00944C3D">
                            <w:fldSimple w:instr=" MERGEFIELD  aDMDO  \* MERGEFORMAT ">
                              <w:r w:rsidR="005E1FBA" w:rsidRPr="005E1FBA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E646C9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DA69A5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B7D0D3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4AA60A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5F4AA60A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119A7D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59119A7D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5C0F73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7C5C0F73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8A391B" w14:textId="48FE5288" w:rsidR="000B647F" w:rsidRDefault="000B647F" w:rsidP="00944C3D">
                                  <w:fldSimple w:instr=" MERGEFIELD  aDRDOo  \* MERGEFORMAT ">
                                    <w:r w:rsidR="005E1FBA" w:rsidRPr="005E1FB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C8A391B" w14:textId="48FE5288" w:rsidR="000B647F" w:rsidRDefault="000B647F" w:rsidP="00944C3D">
                            <w:fldSimple w:instr=" MERGEFIELD  aDRDOo  \* MERGEFORMAT ">
                              <w:r w:rsidR="005E1FBA" w:rsidRPr="005E1FBA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7B28A3" w14:textId="33B373F4" w:rsidR="000B647F" w:rsidRDefault="000B647F" w:rsidP="00944C3D">
                                  <w:fldSimple w:instr=" MERGEFIELD  aDMDO  \* MERGEFORMAT ">
                                    <w:r w:rsidR="005E1FBA" w:rsidRPr="005E1FB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0D7B28A3" w14:textId="33B373F4" w:rsidR="000B647F" w:rsidRDefault="000B647F" w:rsidP="00944C3D">
                            <w:fldSimple w:instr=" MERGEFIELD  aDMDO  \* MERGEFORMAT ">
                              <w:r w:rsidR="005E1FBA" w:rsidRPr="005E1FBA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C9A98B" w14:textId="2A170A1E" w:rsidR="000B647F" w:rsidRDefault="000B647F" w:rsidP="00944C3D">
                                  <w:fldSimple w:instr=" MERGEFIELD  aDRODo  \* MERGEFORMAT ">
                                    <w:r w:rsidR="005E1FBA" w:rsidRPr="005E1FB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53C9A98B" w14:textId="2A170A1E" w:rsidR="000B647F" w:rsidRDefault="000B647F" w:rsidP="00944C3D">
                            <w:fldSimple w:instr=" MERGEFIELD  aDRODo  \* MERGEFORMAT ">
                              <w:r w:rsidR="005E1FBA" w:rsidRPr="005E1FBA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E8A00E" w14:textId="59A50A1A" w:rsidR="000B647F" w:rsidRDefault="000B647F" w:rsidP="00944C3D">
                                  <w:fldSimple w:instr=" MERGEFIELD  aDMOD  \* MERGEFORMAT ">
                                    <w:r w:rsidR="005E1FBA" w:rsidRPr="005E1FB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37E8A00E" w14:textId="59A50A1A" w:rsidR="000B647F" w:rsidRDefault="000B647F" w:rsidP="00944C3D">
                            <w:fldSimple w:instr=" MERGEFIELD  aDMOD  \* MERGEFORMAT ">
                              <w:r w:rsidR="005E1FBA" w:rsidRPr="005E1FBA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7710DF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7317082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D10589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16F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EAE15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99A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6CD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0ED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3DA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1B4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573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0E6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75E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49C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663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797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1C7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F27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FEE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BA1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E19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51E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5FF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E78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CBD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58A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433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34B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C46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42738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2F7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89BC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0EA7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DBC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6DA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73D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7BE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824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A42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7F1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05C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04C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36E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FEE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3C9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543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47E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3C0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11A5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CEE4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EC04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29E5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1147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B278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7F0A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93B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B58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DE4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B27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AD1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582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B2D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2D1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5AA1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685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AB4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1A4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EFC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6B3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294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E2E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313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F5D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406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974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FB8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4D3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3AD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697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DEA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EA0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DB0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7C5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F44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048FF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9AF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13F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C0E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0EF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3FA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F45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0F8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C11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43942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20E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7D6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A7B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C20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1C1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C95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29D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A0F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A82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A75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4C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A8A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64E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541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F5E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309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08D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467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BC8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6A0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A820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290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C05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218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FE8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9C0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5D8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348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C637C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68B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C11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62C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4DE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B8C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F1D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A4A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FDE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43C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08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1A8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CC9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297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050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334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AE7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DB3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F05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7853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357B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D1DA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BCA5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2CEC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7D11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109C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9EB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C58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F7E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692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682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90B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195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2B4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2C2D82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6E6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F07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50D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D0B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16F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E5E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E9D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A5F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191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942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1CC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E4A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405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0B7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238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C35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87B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B2A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4C7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3AE2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1003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6D6A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8CDA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AD76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A66A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4EB8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A80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15A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C7318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A51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896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088589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8088589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8F2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9F2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5B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EF5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183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C66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614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77F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F3B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DD06C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5ADD06C3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927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EBC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93C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611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465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1A6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A11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DFF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278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027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62D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CDD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725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97F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775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B98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655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414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0CD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8A2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CC0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B05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D7B78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366E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850610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EA5FA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118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5AD624" w14:textId="1F6AC59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E1FBA" w:rsidRPr="00C6060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36146731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85AD624" w14:textId="1F6AC59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E1FBA" w:rsidRPr="00C60602">
                              <w:rPr>
                                <w:rFonts w:ascii="Arial" w:hAnsi="Arial" w:cs="Arial"/>
                                <w:noProof/>
                              </w:rPr>
                              <w:t>36146731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D19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F29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1F9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DDC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DE3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268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FC2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1E0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61C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D9261E" w14:textId="0E668CF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E1FBA" w:rsidRPr="00C6060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2021494310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1DD9261E" w14:textId="0E668CF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E1FBA" w:rsidRPr="00C60602">
                              <w:rPr>
                                <w:rFonts w:ascii="Arial" w:hAnsi="Arial" w:cs="Arial"/>
                                <w:noProof/>
                              </w:rPr>
                              <w:t>2021494310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E74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346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F8A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359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41A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91F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F4C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F77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171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DB6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A6E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DB1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E64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C39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6BD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CE5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49C61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833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5ADDA17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387D7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232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D72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C73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5B7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8E8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487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3BA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E3A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3C4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EEC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B88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A44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433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CC1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9CF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602B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0B4D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065C8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7E2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4A696D" w14:textId="5DC8F10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E1FBA" w:rsidRPr="00C6060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"C. Majerníka 1,3,5"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194A696D" w14:textId="5DC8F10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E1FBA" w:rsidRPr="00C60602">
                              <w:rPr>
                                <w:rFonts w:ascii="Arial" w:hAnsi="Arial" w:cs="Arial"/>
                                <w:noProof/>
                              </w:rPr>
                              <w:t>"C. Majerníka 1,3,5"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2C5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572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E57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C44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6C6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B91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A51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C6F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0EF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6B4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E1E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5D6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5ED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0AA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0CC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204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626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0EE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C13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126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117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053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E71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5AF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4D1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F09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950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C5E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414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36C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59F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1D4DA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918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DB4BD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EF9582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7EB719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05A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35D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395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05F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182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5C6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73B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39E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7BB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DFF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B53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419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333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83B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D0B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FC5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FC0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AD8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9F1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82C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775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DB6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FEF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F7B989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8BC6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332EE9" w14:textId="6DC9B12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E1FBA" w:rsidRPr="00C6060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C. Majerníka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6A332EE9" w14:textId="6DC9B12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E1FBA" w:rsidRPr="00C60602">
                              <w:rPr>
                                <w:rFonts w:ascii="Arial" w:hAnsi="Arial" w:cs="Arial"/>
                                <w:noProof/>
                              </w:rPr>
                              <w:t>C. Majerníka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4A1D4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1D0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37C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AC4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762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0AA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70C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6F5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9D0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800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28A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680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A99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89C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B7B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631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291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F547D6" w14:textId="00541C60" w:rsidR="000B647F" w:rsidRDefault="000B647F" w:rsidP="00944C3D">
                                  <w:fldSimple w:instr=" MERGEFIELD  aSUB_ULICA_CISLO  \* MERGEFORMAT ">
                                    <w:r w:rsidR="005E1FBA" w:rsidRPr="005E1FB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4664/5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13F547D6" w14:textId="00541C60" w:rsidR="000B647F" w:rsidRDefault="000B647F" w:rsidP="00944C3D">
                            <w:fldSimple w:instr=" MERGEFIELD  aSUB_ULICA_CISLO  \* MERGEFORMAT ">
                              <w:r w:rsidR="005E1FBA" w:rsidRPr="005E1FBA">
                                <w:rPr>
                                  <w:rFonts w:ascii="Arial" w:hAnsi="Arial" w:cs="Arial"/>
                                  <w:noProof/>
                                </w:rPr>
                                <w:t>4664/5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C20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7CD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7A5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C52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29E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78E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6E1F9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5B10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8B662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4FCD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C94841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89C6B3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C9ECAB" w14:textId="14D5F3F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E1FBA" w:rsidRPr="00C6060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03601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5BC9ECAB" w14:textId="14D5F3F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E1FBA" w:rsidRPr="00C60602">
                              <w:rPr>
                                <w:rFonts w:ascii="Arial" w:hAnsi="Arial" w:cs="Arial"/>
                                <w:noProof/>
                              </w:rPr>
                              <w:t>03601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86346F" w14:textId="286AB8F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E1FBA" w:rsidRPr="00C6060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Martin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6686346F" w14:textId="286AB8F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E1FBA" w:rsidRPr="00C60602">
                              <w:rPr>
                                <w:rFonts w:ascii="Arial" w:hAnsi="Arial" w:cs="Arial"/>
                                <w:noProof/>
                              </w:rPr>
                              <w:t>Martin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3C9859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5174B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360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BBB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D5933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EC5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5EB699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A2D283" w14:textId="58600B85" w:rsidR="000B647F" w:rsidRPr="00391121" w:rsidRDefault="005E1F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0915913076</w: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38A2D283" w14:textId="58600B85" w:rsidR="000B647F" w:rsidRPr="00391121" w:rsidRDefault="005E1F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0915913076</w: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973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483F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C6F7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015C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3582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D15E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30E0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022AD9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2D6AD1E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A2AEEE" w14:textId="6A7045A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21A2AEEE" w14:textId="6A7045A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6024B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93D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983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ADA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4B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C2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B52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77D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6CBBCF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D29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C1225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14FEDA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625DDFE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C38D34" w14:textId="7850AE9D" w:rsidR="000B647F" w:rsidRPr="00391121" w:rsidRDefault="005E1F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j.hromnikovapbtn.sk</w: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01C38D34" w14:textId="7850AE9D" w:rsidR="000B647F" w:rsidRPr="00391121" w:rsidRDefault="005E1F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j.hromnikovapbtn.sk</w: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663D43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ED15BB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0B90A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A43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EF3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18A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62D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B5A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51F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335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470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AC4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10E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7D7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629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B5C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1C2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C4F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37D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638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8A2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5D9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840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6A3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A8E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56E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EFC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452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0F4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99C98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1D7B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324C9C9" w14:textId="01EE4ABD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5E1FBA">
              <w:rPr>
                <w:rFonts w:ascii="Arial" w:hAnsi="Arial"/>
                <w:lang w:eastAsia="sk-SK"/>
              </w:rPr>
              <w:t>30.3.2026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55E06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3258F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2FCD4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FC1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F13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BBB1C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D660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F10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37B4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05CB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556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EB300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33B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8DFDB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A0C1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2605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C7E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AC7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34B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3E0E7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D99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30BAB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4BA6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4360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DCC0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C5FB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B42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3630E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23D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4BC6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77C5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D2B4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60B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CA51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9D89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4A488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3B7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9B17C5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FC30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D159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5FDE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F7CC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5B80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A5741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718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B487D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FCE1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77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D1A7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219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CE6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8F859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5BE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EC65B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CC3A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46E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3627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53C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4B4B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1A63A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E79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CC558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786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A3F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5E7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033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C3A0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5BC105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ACAB6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943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91B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F8F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84A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32A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064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F46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9DC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31F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E98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9E3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BCC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1A3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451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ADC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B39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BF0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D98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615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F898E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CE0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BFE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1DFAB4BA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35F40762" w14:textId="77777777" w:rsidR="00944C3D" w:rsidRDefault="00944C3D" w:rsidP="00944C3D">
      <w:pPr>
        <w:rPr>
          <w:rFonts w:ascii="Arial" w:hAnsi="Arial"/>
        </w:rPr>
      </w:pPr>
    </w:p>
    <w:p w14:paraId="6DCBFCD6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45AF8D76" w14:textId="7EDF6068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7AD2BB1C" w14:textId="5A8270D0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016119D0" w14:textId="592EBF4A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0527DEC3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65999A08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066D540A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0B71D4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1BEAE46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1D48A1A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2D49478E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2B3DC01A" w14:textId="481F440F" w:rsidR="00944C3D" w:rsidRPr="008D0433" w:rsidRDefault="005E1FB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Milan Greňo</w:t>
            </w:r>
          </w:p>
        </w:tc>
        <w:tc>
          <w:tcPr>
            <w:tcW w:w="3260" w:type="dxa"/>
            <w:vAlign w:val="center"/>
          </w:tcPr>
          <w:p w14:paraId="7AFF6F52" w14:textId="2D10857B" w:rsidR="00944C3D" w:rsidRPr="008D0433" w:rsidRDefault="005E1FB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vAlign w:val="center"/>
          </w:tcPr>
          <w:p w14:paraId="345EA0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17E9CB7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6F4AE4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734D0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0330C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AA2E52C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614EF1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C9646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C2536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63EB7F4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1F23E5DB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3F35D0B6" w14:textId="716D7104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0E949AE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607600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13FB59F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CB70A69" w14:textId="5BDA49F0" w:rsidR="00944C3D" w:rsidRDefault="005E1FBA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05172209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381561C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4D382596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73D15BC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41BA681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2738E86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325B8656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E06BC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6379EE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57CB6E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5A9E37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C3D56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82E39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069CB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2D4311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187AA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1CADF5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58B1AA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4B5E143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116C57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045899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561452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08FBCA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54623E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EDCDDDD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3A384BEA" w14:textId="1D0D9974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1CC527A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28FDF41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4749E6C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38EE7EF5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089623C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218A5A7C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53BE13D9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3E0C4CA4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4C55612D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78E4FD2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03CFB4C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52561AF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45E3CD9C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27DE7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32004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E6579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60C8839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F53BA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A28AE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5AC17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C74D2EC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79D2A6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2143EA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45878E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8CC92C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B28D86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902D303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7C6613F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731A0BD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4945B1E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11C64FD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7FF2E1E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23D0FDC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3A3E72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61E7775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7D9487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35BD3E7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381146A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09D020B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108451E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3F476FC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3296E84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6258AE5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7F266B8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7FF7B49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CD70434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418A93FB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3FC91D8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217E875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0E1A7FB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9A1DC3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5E83D82C" w14:textId="77777777" w:rsidTr="00503750">
        <w:trPr>
          <w:trHeight w:val="302"/>
        </w:trPr>
        <w:tc>
          <w:tcPr>
            <w:tcW w:w="4510" w:type="dxa"/>
          </w:tcPr>
          <w:p w14:paraId="7C5BE8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CE56C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87C24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0DA06D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A0EAB27" w14:textId="77777777" w:rsidTr="00503750">
        <w:trPr>
          <w:trHeight w:val="302"/>
        </w:trPr>
        <w:tc>
          <w:tcPr>
            <w:tcW w:w="4510" w:type="dxa"/>
          </w:tcPr>
          <w:p w14:paraId="0308EB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82D13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44888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DB4BE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6B51D01" w14:textId="77777777" w:rsidTr="00503750">
        <w:trPr>
          <w:trHeight w:val="302"/>
        </w:trPr>
        <w:tc>
          <w:tcPr>
            <w:tcW w:w="4510" w:type="dxa"/>
          </w:tcPr>
          <w:p w14:paraId="6FC8AB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0588C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01FD4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0325A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A1B9835" w14:textId="77777777" w:rsidTr="00503750">
        <w:trPr>
          <w:trHeight w:val="302"/>
        </w:trPr>
        <w:tc>
          <w:tcPr>
            <w:tcW w:w="4510" w:type="dxa"/>
          </w:tcPr>
          <w:p w14:paraId="4D2694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C16AE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D294C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46537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2F678CF" w14:textId="77777777" w:rsidTr="00503750">
        <w:trPr>
          <w:trHeight w:val="327"/>
        </w:trPr>
        <w:tc>
          <w:tcPr>
            <w:tcW w:w="4510" w:type="dxa"/>
          </w:tcPr>
          <w:p w14:paraId="2FAAFB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D6EEF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3DC70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AD185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4857B3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FD58511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0D5E8F9B" w14:textId="2DC4C55E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7FB7EA26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D9EA086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981241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4A52B0BE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15344CF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5283A69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F9AF68E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16F15731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615DC0CF" w14:textId="77777777" w:rsidTr="00503750">
        <w:tc>
          <w:tcPr>
            <w:tcW w:w="2302" w:type="dxa"/>
            <w:vAlign w:val="center"/>
          </w:tcPr>
          <w:p w14:paraId="43AAAFB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623F3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2C34A3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7A7E6C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5F16A0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020AF7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79B368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2BD40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6BED0F1" w14:textId="77777777" w:rsidTr="00503750">
        <w:tc>
          <w:tcPr>
            <w:tcW w:w="15593" w:type="dxa"/>
            <w:gridSpan w:val="8"/>
            <w:vAlign w:val="center"/>
          </w:tcPr>
          <w:p w14:paraId="64BAA0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0532860" w14:textId="77777777" w:rsidTr="00503750">
        <w:tc>
          <w:tcPr>
            <w:tcW w:w="2302" w:type="dxa"/>
            <w:vAlign w:val="center"/>
          </w:tcPr>
          <w:p w14:paraId="41628E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D104C10" w14:textId="2546C03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5430B74" w14:textId="43ADFEF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1B54E8" w14:textId="6D8658E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95142F" w14:textId="68284D3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3428FD" w14:textId="2698585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154A8D" w14:textId="215707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D9D87E" w14:textId="6C43AC2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C03A9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140B3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A23F08C" w14:textId="01DC5F3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FCFE741" w14:textId="5880120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E77707" w14:textId="41E648F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CE1193" w14:textId="50482FD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84F98F" w14:textId="3D3FFED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66D5E3" w14:textId="4200D5E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2857E1" w14:textId="3E97775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0214A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E9483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281EA74" w14:textId="1E816AB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D0C040F" w14:textId="0E4B74A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49BD3" w14:textId="253F4B6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DADF79" w14:textId="281F48D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BBD50F" w14:textId="4F995CF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E991D0" w14:textId="7C470EA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8BD1F2" w14:textId="1A7864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27058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FDECE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31AD14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80A94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8E1C9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90E255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BAF97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601C8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D68BC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5D5CFC7" w14:textId="77777777" w:rsidTr="00503750">
        <w:tc>
          <w:tcPr>
            <w:tcW w:w="2302" w:type="dxa"/>
            <w:vAlign w:val="center"/>
          </w:tcPr>
          <w:p w14:paraId="320D1C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BF8697F" w14:textId="6BEEB11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3F3EEC6" w14:textId="0CFE536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1C0045" w14:textId="295A904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42FE7A" w14:textId="4ACEC7A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297CFE" w14:textId="0865B6A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ACE900" w14:textId="45B6A56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737ED6" w14:textId="272B4DC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BBADCC" w14:textId="77777777" w:rsidTr="00503750">
        <w:tc>
          <w:tcPr>
            <w:tcW w:w="15593" w:type="dxa"/>
            <w:gridSpan w:val="8"/>
            <w:vAlign w:val="center"/>
          </w:tcPr>
          <w:p w14:paraId="0690DE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88EF63C" w14:textId="77777777" w:rsidTr="00503750">
        <w:tc>
          <w:tcPr>
            <w:tcW w:w="2302" w:type="dxa"/>
            <w:vAlign w:val="center"/>
          </w:tcPr>
          <w:p w14:paraId="01075D3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2904620" w14:textId="6D7C1B8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3DEFB1D" w14:textId="784810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54636F" w14:textId="3FBE4E9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777E08" w14:textId="3736FD7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2AB12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DBF5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852B8F9" w14:textId="28EB44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57FB6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F8924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B3ADE27" w14:textId="33FE046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C693671" w14:textId="0A7CC9F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5A5057" w14:textId="2CE4637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C8D16D" w14:textId="7A6B2FF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1728C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C8511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7EAD0C5" w14:textId="5ED22F9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C6729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85425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F397C09" w14:textId="31E0D6B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B584913" w14:textId="67CF84F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F835A5" w14:textId="08082C4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2EC952" w14:textId="27A1B14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EE02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7D3FC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A8FC006" w14:textId="3F8378A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E1A9CE" w14:textId="77777777" w:rsidTr="00503750">
        <w:tc>
          <w:tcPr>
            <w:tcW w:w="2302" w:type="dxa"/>
            <w:vAlign w:val="center"/>
          </w:tcPr>
          <w:p w14:paraId="532788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EB1B75F" w14:textId="407B4AB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2D48F66" w14:textId="067794D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8E3EBA" w14:textId="049B299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095D61" w14:textId="4349718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503D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2444FB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1B39181" w14:textId="750A256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ECEE52" w14:textId="77777777" w:rsidTr="00503750">
        <w:tc>
          <w:tcPr>
            <w:tcW w:w="15593" w:type="dxa"/>
            <w:gridSpan w:val="8"/>
            <w:vAlign w:val="center"/>
          </w:tcPr>
          <w:p w14:paraId="5C3C07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B025FF4" w14:textId="77777777" w:rsidTr="00503750">
        <w:tc>
          <w:tcPr>
            <w:tcW w:w="2302" w:type="dxa"/>
            <w:vAlign w:val="center"/>
          </w:tcPr>
          <w:p w14:paraId="6D7F7B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EB1FB26" w14:textId="706F955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CFCC13D" w14:textId="0DD514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8E123C" w14:textId="0E4D63E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5E4FCE" w14:textId="0CBCC93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285AAB" w14:textId="7773995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2B1AE0" w14:textId="7AF126F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B2EB86" w14:textId="10023A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52694F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4527D9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4C63C47" w14:textId="137510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0322F8" w14:textId="409C6FB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616041" w14:textId="22E59B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B6877D" w14:textId="69DF0F2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789322" w14:textId="579F822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B17F8D" w14:textId="03DB8AD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773C56" w14:textId="14BCE02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80D283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79EF3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7E24DB9" w14:textId="022D3B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FCC7B1D" w14:textId="74467B8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9BD742" w14:textId="1FA7270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9DE302" w14:textId="302B1CB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1A8A03" w14:textId="64A06FA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2D571A" w14:textId="75B41D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735B43" w14:textId="76764D9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E08CBF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318B5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60219AA" w14:textId="3A5CB0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99F5319" w14:textId="106FF53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438C5F" w14:textId="316957A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6CEB61" w14:textId="4552F98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8EE465" w14:textId="5947782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DCCFC7" w14:textId="6293BE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1C0460" w14:textId="28D1778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38DC0B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7F846C3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230F04E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E5E45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1AD43DB" w14:textId="4FF4BF8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F10E93A" w14:textId="7A47CED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D0002F" w14:textId="0A4621D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A3C1B2" w14:textId="104566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4AB376" w14:textId="05C2C5D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D3A1FE" w14:textId="0E3C227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FA44DF" w14:textId="63089BA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92BEBC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A7FE3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74BBA80" w14:textId="14387C5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F3EB0BE" w14:textId="330734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0F46C3" w14:textId="23164F0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1A633B" w14:textId="2AA7655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5DB7B6" w14:textId="2637292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5D7C76" w14:textId="172CA0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7C8F50" w14:textId="371A973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7AC27DC" w14:textId="77777777" w:rsidR="00944C3D" w:rsidRDefault="00944C3D" w:rsidP="00944C3D">
      <w:pPr>
        <w:rPr>
          <w:rFonts w:ascii="Arial" w:hAnsi="Arial"/>
          <w:b/>
        </w:rPr>
      </w:pPr>
    </w:p>
    <w:p w14:paraId="3281FC9D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5511ED54" w14:textId="77777777" w:rsidTr="00503750">
        <w:tc>
          <w:tcPr>
            <w:tcW w:w="1944" w:type="dxa"/>
            <w:vAlign w:val="center"/>
          </w:tcPr>
          <w:p w14:paraId="3FC4D6C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7D7025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524FE3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DC470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541563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53957A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28935C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386226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86074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176BDE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2034DB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6DF06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14CD70AE" w14:textId="77777777" w:rsidTr="00503750">
        <w:tc>
          <w:tcPr>
            <w:tcW w:w="15685" w:type="dxa"/>
            <w:gridSpan w:val="12"/>
            <w:vAlign w:val="center"/>
          </w:tcPr>
          <w:p w14:paraId="2BCA8E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97E0EC5" w14:textId="77777777" w:rsidTr="00503750">
        <w:tc>
          <w:tcPr>
            <w:tcW w:w="1944" w:type="dxa"/>
            <w:vAlign w:val="center"/>
          </w:tcPr>
          <w:p w14:paraId="286888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D4FF092" w14:textId="7CA335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ECCF2D3" w14:textId="574696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78C3DB3" w14:textId="5EB29D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27ECF3" w14:textId="2AB83D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8B9CF7D" w14:textId="4B5F18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B59C481" w14:textId="74FDE1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D45763" w14:textId="2D423D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6295897" w14:textId="0A9C5F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B387AB6" w14:textId="759E35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0C87A80" w14:textId="1ABF90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61046EF" w14:textId="469008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F2ADDA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740994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E92D2EF" w14:textId="3F9247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1B2EBF9" w14:textId="0422CB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8137E6E" w14:textId="58323D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EE62D08" w14:textId="1FD1FF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5A7B66" w14:textId="24B880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D3CDCAF" w14:textId="08D1BF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2EAFD3E" w14:textId="0D4394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01FAEE" w14:textId="4A83AA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3045A45" w14:textId="42E51D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07F2CA" w14:textId="0299E4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0FA1489" w14:textId="4CCF3D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5E2F7C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2D0455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1A452034" w14:textId="3AE895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8F137D7" w14:textId="2C515F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8F821DA" w14:textId="7D0501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2376D81" w14:textId="05CEC4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370C861" w14:textId="4A7CD2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8C3F4E5" w14:textId="77204F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96F638" w14:textId="01E34C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A7093F0" w14:textId="02CEEA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BE856F9" w14:textId="23BA9F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B5D60CE" w14:textId="0C5E24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8578A37" w14:textId="7262A3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F5B91D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55050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538E7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32330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810E8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BA9A3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5EBCF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7284DA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6DBBD7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5A5544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14402E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D44B8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05E0B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9588AA1" w14:textId="77777777" w:rsidTr="00503750">
        <w:tc>
          <w:tcPr>
            <w:tcW w:w="1944" w:type="dxa"/>
            <w:vAlign w:val="center"/>
          </w:tcPr>
          <w:p w14:paraId="67CB6A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1CAF9BB" w14:textId="0F949F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2DB3454" w14:textId="5456BD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E73599B" w14:textId="512ADC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A4146AD" w14:textId="66CCCF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54163F8" w14:textId="20FC81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A4E428" w14:textId="4EE46C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8D19BCF" w14:textId="6D2689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5346C3" w14:textId="7497C9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CE9CA1" w14:textId="5BB633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E5B94A6" w14:textId="6BA560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A6254B5" w14:textId="16CECB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4C5A31" w14:textId="77777777" w:rsidTr="00503750">
        <w:tc>
          <w:tcPr>
            <w:tcW w:w="15685" w:type="dxa"/>
            <w:gridSpan w:val="12"/>
            <w:vAlign w:val="center"/>
          </w:tcPr>
          <w:p w14:paraId="34CB2B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0B4F109" w14:textId="77777777" w:rsidTr="00503750">
        <w:tc>
          <w:tcPr>
            <w:tcW w:w="1944" w:type="dxa"/>
            <w:vAlign w:val="center"/>
          </w:tcPr>
          <w:p w14:paraId="192CF2D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C6D62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B5B14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0223AE6" w14:textId="6ADE5D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C3A4BA5" w14:textId="51DCD5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374B45C" w14:textId="1855EB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F3808D6" w14:textId="3F9E3A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B7C44B" w14:textId="413D38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BF26730" w14:textId="3ED2EA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D6D4C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50FDC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C7D5F11" w14:textId="40D785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9B0E84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588FA2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95777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B7F42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C19CBD9" w14:textId="257B99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4AE4370" w14:textId="57C1E5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C5DE00E" w14:textId="7DEB72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8692DAF" w14:textId="5C7380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0A800B" w14:textId="31A320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BDF0E4B" w14:textId="29C452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7344D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C8C3E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B54C1CA" w14:textId="03594E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2DECD6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5088B7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7EB99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465D5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1AA3926" w14:textId="5A11F9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A5F24D9" w14:textId="16A1D8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F155B98" w14:textId="16452A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67A9FE" w14:textId="0F13D2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0F12B9A" w14:textId="257906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F225A82" w14:textId="127C00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3F70E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80614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C434152" w14:textId="2399E4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67D6E0" w14:textId="77777777" w:rsidTr="00503750">
        <w:tc>
          <w:tcPr>
            <w:tcW w:w="1944" w:type="dxa"/>
            <w:vAlign w:val="center"/>
          </w:tcPr>
          <w:p w14:paraId="6BE3A5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76193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56A08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FCC050D" w14:textId="3B045B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0EA9039" w14:textId="2E6A6C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1ABC600" w14:textId="1675B3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5D7F265" w14:textId="370CA7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87B0B66" w14:textId="554D17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3710174" w14:textId="45FCDC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15177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D7020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1892547" w14:textId="0D6187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4964CD" w14:textId="77777777" w:rsidTr="00503750">
        <w:tc>
          <w:tcPr>
            <w:tcW w:w="15685" w:type="dxa"/>
            <w:gridSpan w:val="12"/>
            <w:vAlign w:val="center"/>
          </w:tcPr>
          <w:p w14:paraId="2BAB57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08DFC1E" w14:textId="77777777" w:rsidTr="00503750">
        <w:tc>
          <w:tcPr>
            <w:tcW w:w="1944" w:type="dxa"/>
            <w:vAlign w:val="center"/>
          </w:tcPr>
          <w:p w14:paraId="05AD04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98D08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29A4F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4F5DC79" w14:textId="3ABB5E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717E0FB" w14:textId="37CF1C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A1EBA8C" w14:textId="3CE344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7E783FE" w14:textId="16D797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7BFA022" w14:textId="28089B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D6F11AA" w14:textId="6B9AAF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9059461" w14:textId="7131E6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61A1D1D" w14:textId="1A1D10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DBAD23" w14:textId="17974D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B65BCA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720DF4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C575D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EBC10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FC30465" w14:textId="3BC4FF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78C8B0F" w14:textId="329106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5BF755F" w14:textId="3C996E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D069CD2" w14:textId="05ED5C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1BAFFEC" w14:textId="79848E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DF9068F" w14:textId="14B3D2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57D5F4F" w14:textId="5FE98B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5BE3ED9" w14:textId="1C3AAD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E7E1347" w14:textId="49140C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64B74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FEC3B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4BE5A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5B4CA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D65F6B" w14:textId="614C1B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174006" w14:textId="50248A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0FFE9D6" w14:textId="579EDE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4BAB7C5" w14:textId="588941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A28D251" w14:textId="1616AC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19276B" w14:textId="2B1FF0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0A2457" w14:textId="4D21E5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320E9D0" w14:textId="41245C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0B6799F" w14:textId="6FBF55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74FDA5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9D81B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2B6F3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FA79A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BDD8678" w14:textId="188A7F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C7C8F1F" w14:textId="3593D4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18B76D3" w14:textId="5E9F67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E5A38F9" w14:textId="588DD9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486466" w14:textId="35DAE0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24082E2" w14:textId="2508B3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FE9EC2B" w14:textId="14A059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C16262D" w14:textId="1854D1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8C39696" w14:textId="45E5CE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3F674B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5D334DE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47C993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F6A55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D5944E0" w14:textId="4F189B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4B3FD6C" w14:textId="08E280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80DECFA" w14:textId="6387EB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9491D5E" w14:textId="681630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F88461" w14:textId="5C0069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CFB3FED" w14:textId="586284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DD033E6" w14:textId="41EB11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763DF5C" w14:textId="4A0CCF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D7CC055" w14:textId="6452F7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5EB7D02" w14:textId="7F1971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6278095" w14:textId="7E2630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0F60A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B0E98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A00A8E2" w14:textId="1632E0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65B9947" w14:textId="363779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31414F5" w14:textId="6428CE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474BE85" w14:textId="1230CA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DBD9AAF" w14:textId="166EEE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E3DF0D" w14:textId="01438B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9F0C764" w14:textId="479C96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51E4714" w14:textId="6DBD19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599BEDC" w14:textId="73E51E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63BA34F" w14:textId="4AAF28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8F5000A" w14:textId="67F226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AFC3C3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99ED76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DB9966D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3FAD03C3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3CCCCE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72DDBD1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3E4A35B3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B761D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2D695E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AE82E18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FFADC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15DAED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39142B3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083D10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29BD70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9BAEEF4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56B8BE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086A1B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36DFD67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D9F2E6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620066A7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EC5463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4124A45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35C1AC6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4916088C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446EF0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EFD20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FC87A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E80CA22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D52BF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A856C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B8EC0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BBC260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2DD77E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F2C23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B6779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C0B9A3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428B28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7525F875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3856EB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799DCE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360905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131E64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0FF3D5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85AF9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1D9079DF" w14:textId="77777777" w:rsidTr="00503750">
        <w:trPr>
          <w:trHeight w:val="1073"/>
        </w:trPr>
        <w:tc>
          <w:tcPr>
            <w:tcW w:w="3614" w:type="dxa"/>
            <w:vMerge/>
          </w:tcPr>
          <w:p w14:paraId="4CB9A2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8908E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CC781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7CC675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48679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5DEBA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C950F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616F4905" w14:textId="77777777" w:rsidTr="00503750">
        <w:trPr>
          <w:trHeight w:val="283"/>
        </w:trPr>
        <w:tc>
          <w:tcPr>
            <w:tcW w:w="3614" w:type="dxa"/>
          </w:tcPr>
          <w:p w14:paraId="4AA02F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E3D24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AA8C4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78DE0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8D7B1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5C70F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0BD18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CFCAEF1" w14:textId="77777777" w:rsidTr="00503750">
        <w:trPr>
          <w:trHeight w:val="283"/>
        </w:trPr>
        <w:tc>
          <w:tcPr>
            <w:tcW w:w="3614" w:type="dxa"/>
          </w:tcPr>
          <w:p w14:paraId="05513F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8F44C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F2595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FDA5D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731E3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FEF46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97873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A0A8EEA" w14:textId="77777777" w:rsidTr="00503750">
        <w:trPr>
          <w:trHeight w:val="283"/>
        </w:trPr>
        <w:tc>
          <w:tcPr>
            <w:tcW w:w="3614" w:type="dxa"/>
          </w:tcPr>
          <w:p w14:paraId="24D01D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F08C2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E1753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FEDD3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1DA3F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CB402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0CD96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219632C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2FE89B7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7E2AA464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09F61F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22AF7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055D7C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6E7EBB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0EE65F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36D7BE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DB5CD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128B8E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ED78C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03AF92CF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4F19A0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FBDCCD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19FB78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674FEBC9" w14:textId="6DEA11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157E01" w14:textId="0E4725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8F8E3B" w14:textId="406B6E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504B2C" w14:textId="2F2310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60A104" w14:textId="3E2BD1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0DDB9C" w14:textId="715010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AEE29E" w14:textId="4A2513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0386D16" w14:textId="261B93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C35A7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F6856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70C4C8E0" w14:textId="3EBAA5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5B3CF3" w14:textId="6F59B6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3E0E9E" w14:textId="729E04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C3A328" w14:textId="566B2A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5714C3" w14:textId="300508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C477DF" w14:textId="055CB0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3789BE" w14:textId="603A3F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EAC0EDF" w14:textId="449B57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6FBF3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672CF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D8FC296" w14:textId="11B035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28C0D8" w14:textId="6E6F9D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7AFBD4" w14:textId="24102A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1BDA4C" w14:textId="65512B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9246C3" w14:textId="51DF01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B186AC" w14:textId="0B6DD4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885A89" w14:textId="1BB797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20622BE" w14:textId="323589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2990E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A07AC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368C6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59805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41B77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CC551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8DB5F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2F20C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ADDDF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CE584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03C0F5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1A7C93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CDF869E" w14:textId="4904CA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3C3F5A" w14:textId="5F9234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574585" w14:textId="5BE3A8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12F9C1" w14:textId="30A9DD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040CF2" w14:textId="11A708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7183B8" w14:textId="39FC9D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D70196" w14:textId="78EB74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064A5DE" w14:textId="1D4177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222B3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B25405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08EFED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CE190A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4769029" w14:textId="53104E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8551A9" w14:textId="0095E4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9A6EEC" w14:textId="6080AC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9E4C38" w14:textId="707A08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DEDD2F" w14:textId="18A7EE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D80994" w14:textId="2496DA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F41A68" w14:textId="4C2AAF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A5BEA1" w14:textId="2DD2F8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038CF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8D2EA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E858D04" w14:textId="495816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7FA4B1" w14:textId="58CD66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DDC80C" w14:textId="527EDA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5036DB" w14:textId="071B87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55647D" w14:textId="1A23BF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FCC103" w14:textId="090D1B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85735F" w14:textId="5AF3C9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A7D0D7" w14:textId="2F2EC5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4259B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143B6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DC88C7F" w14:textId="474F03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C2BC8E" w14:textId="33436E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C853F4" w14:textId="2FDCE2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496C3D" w14:textId="47D33F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CA64A3" w14:textId="57972C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837A17" w14:textId="5F792A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EF72A8" w14:textId="6C4694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F0EA0F9" w14:textId="585635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CE672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F793CA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9183405" w14:textId="6EEE2D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9098DC" w14:textId="645008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44D8C3" w14:textId="210A39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3C6417" w14:textId="606A99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D8A97D" w14:textId="5600F4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EADFCC" w14:textId="47ED48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988894" w14:textId="16E4A7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EBC45CB" w14:textId="5EC749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76B08E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457CD9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2717AF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60393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97FAFBF" w14:textId="0FC637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861824" w14:textId="35C446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58EA2E" w14:textId="654CFD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1CBD07" w14:textId="30D96D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8C98F9" w14:textId="0237D6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D563B9" w14:textId="7CF660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5F6CD2" w14:textId="4791B4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8DEB279" w14:textId="69D548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0D2A4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6861EC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256BC97" w14:textId="27F05F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8DA499" w14:textId="73C4F3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F0872D" w14:textId="4CE924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7EC475" w14:textId="72925D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4380C4" w14:textId="692E44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AFA4E3" w14:textId="104160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556F74" w14:textId="275348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A1B0ED" w14:textId="4AB1D9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31B7F6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0F40A82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2D43E097" w14:textId="4FEDC851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200BBFA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C40A8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4D4964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A94F62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B34AD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C4C22A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DA521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58CD62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00C29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357FF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67AABD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1EA4F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ABF72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35F91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AA305A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1BFCE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C3119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5860971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32253A79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94108B3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2EF7A594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4FA4BE42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6D97DD7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761892C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27C4712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3635C54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47DEF68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67B4BE8" w14:textId="77777777" w:rsidTr="00503750">
        <w:trPr>
          <w:trHeight w:val="437"/>
        </w:trPr>
        <w:tc>
          <w:tcPr>
            <w:tcW w:w="2594" w:type="dxa"/>
          </w:tcPr>
          <w:p w14:paraId="7E23D7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4015B854" w14:textId="39A0B40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C4D3613" w14:textId="22B21DA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9203C49" w14:textId="63F693B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44B59E00" w14:textId="4F25D25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87ACD1C" w14:textId="77777777" w:rsidTr="00503750">
        <w:trPr>
          <w:trHeight w:val="420"/>
        </w:trPr>
        <w:tc>
          <w:tcPr>
            <w:tcW w:w="2594" w:type="dxa"/>
          </w:tcPr>
          <w:p w14:paraId="431BB7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196D0015" w14:textId="7E2B439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5A8E373" w14:textId="285AA6E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B2A60A2" w14:textId="6713768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3CA06FC" w14:textId="4758B38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25D9878" w14:textId="77777777" w:rsidTr="00503750">
        <w:trPr>
          <w:trHeight w:val="630"/>
        </w:trPr>
        <w:tc>
          <w:tcPr>
            <w:tcW w:w="2594" w:type="dxa"/>
          </w:tcPr>
          <w:p w14:paraId="7A1B83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0C96D818" w14:textId="3B0CB68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1ECC133" w14:textId="1F70677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2BC8902" w14:textId="73C525B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55E0F681" w14:textId="4983DED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E85DE13" w14:textId="77777777" w:rsidTr="00503750">
        <w:trPr>
          <w:trHeight w:val="420"/>
        </w:trPr>
        <w:tc>
          <w:tcPr>
            <w:tcW w:w="2594" w:type="dxa"/>
          </w:tcPr>
          <w:p w14:paraId="4BAEF2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11A3DB0A" w14:textId="19A5CA9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616CAF3" w14:textId="1DA5E73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374AE95" w14:textId="42B172B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E5A6FF4" w14:textId="4A414EF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ACC8241" w14:textId="77777777" w:rsidTr="00503750">
        <w:trPr>
          <w:trHeight w:val="437"/>
        </w:trPr>
        <w:tc>
          <w:tcPr>
            <w:tcW w:w="2594" w:type="dxa"/>
          </w:tcPr>
          <w:p w14:paraId="10A551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312ACFA1" w14:textId="3EC3EFA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26C22FD" w14:textId="1F4B989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9871309" w14:textId="7A2EA11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DF212EA" w14:textId="61A6F90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0677A45" w14:textId="77777777" w:rsidTr="00503750">
        <w:trPr>
          <w:trHeight w:val="420"/>
        </w:trPr>
        <w:tc>
          <w:tcPr>
            <w:tcW w:w="2594" w:type="dxa"/>
          </w:tcPr>
          <w:p w14:paraId="12AE0382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38C94A80" w14:textId="14E097E9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D3BD3CA" w14:textId="1BF4A09E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B38A435" w14:textId="3572041B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7004517" w14:textId="3E4295AF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6CCA66A8" w14:textId="77777777" w:rsidR="00944C3D" w:rsidRDefault="00944C3D" w:rsidP="00944C3D">
      <w:pPr>
        <w:rPr>
          <w:rFonts w:ascii="Arial" w:hAnsi="Arial"/>
          <w:b/>
        </w:rPr>
      </w:pPr>
    </w:p>
    <w:p w14:paraId="2BD120B6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1F431D56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10E0AC5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163FCD9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28BDC5E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135D4E4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7D902E0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7982315D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6CC92E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7D118D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257406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6F2F02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B89E98A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12ACC2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089E7E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4375B8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16454C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E9DC46F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74D154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1D995A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1F2F50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751E18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55C1576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25858E26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0FAB07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2F5115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54B240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8B03C5D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C08963A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54E3AEA" w14:textId="77777777" w:rsidTr="00503750">
        <w:tc>
          <w:tcPr>
            <w:tcW w:w="2835" w:type="dxa"/>
            <w:vAlign w:val="center"/>
          </w:tcPr>
          <w:p w14:paraId="6077EB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739C76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47FA9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09091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052211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0701A6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28ADA1DD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05370C70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2BE4C79B" w14:textId="4C75543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CA5184" w14:textId="53C3DC66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A5DE04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43079D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A87D971" w14:textId="483C0A6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264A09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28275E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0966C519" w14:textId="5C608B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A40BCD" w14:textId="3638A9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6588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2E6B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7D07BB2" w14:textId="4E04E6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DC74EA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0BF304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04F12234" w14:textId="323BA5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B9E6AE" w14:textId="4DADB6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D367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027D5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41BC2A" w14:textId="7B4079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F1E171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537E37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2C16E701" w14:textId="421FA2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A8D34E" w14:textId="6CD867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BF04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28A9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9FE82F0" w14:textId="754E8B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5248AE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016284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3B94CF0D" w14:textId="355686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D80A34" w14:textId="2803CA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0C42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500D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8277F7A" w14:textId="2F4DC6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6B201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45BB21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7008FED" w14:textId="0C2C15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9E56EF" w14:textId="7659C8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79CE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F460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D296095" w14:textId="0149AE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D9522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3BB557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4CAB622" w14:textId="2D53976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BA1284" w14:textId="2BAA777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65157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0F542F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C168AD8" w14:textId="3CE5F6E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7310877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F1EB1E4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379B70EA" w14:textId="39C83B24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614788DD" w14:textId="77777777" w:rsidR="00944C3D" w:rsidRDefault="00944C3D" w:rsidP="00944C3D">
      <w:pPr>
        <w:rPr>
          <w:rFonts w:ascii="Arial" w:hAnsi="Arial"/>
          <w:b/>
        </w:rPr>
      </w:pPr>
    </w:p>
    <w:p w14:paraId="105A678C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C16AF4A" w14:textId="77777777" w:rsidTr="00503750">
        <w:tc>
          <w:tcPr>
            <w:tcW w:w="2835" w:type="dxa"/>
            <w:vAlign w:val="center"/>
          </w:tcPr>
          <w:p w14:paraId="774310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62DC99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43ED20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7AFCF2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54EA52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3C66BA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57292E8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1D4F80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0DFEA793" w14:textId="5B72F6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6F5AEF" w14:textId="338E03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008D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3943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DF4363" w14:textId="2A1075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3C5FE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1EA5A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68D1489" w14:textId="30F439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59C2FC" w14:textId="33B56E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99F0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7B4C5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049106" w14:textId="27ADD2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A5DEC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E3821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A5B7401" w14:textId="7B9DF6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7E5129" w14:textId="279C03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FC63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E706B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9EAF42A" w14:textId="19EAEE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16EA7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75F50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6E9B70E7" w14:textId="0C92F2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473BB0" w14:textId="10FEFB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C9AC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F7E4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185237" w14:textId="5B037A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01004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52C983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6AD935EC" w14:textId="31E04D6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F68FCE" w14:textId="70BDC91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F7890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51D94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808F738" w14:textId="7685F7B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0756576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2C23164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5F25FDA0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0EED94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4B7193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6F61C9F0" w14:textId="77777777" w:rsidTr="00503750">
        <w:trPr>
          <w:trHeight w:val="699"/>
        </w:trPr>
        <w:tc>
          <w:tcPr>
            <w:tcW w:w="3502" w:type="dxa"/>
            <w:vMerge/>
          </w:tcPr>
          <w:p w14:paraId="4F7FDC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773B4A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38B769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FD0C9D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58CE3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58FE2537" w14:textId="20B90E23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8E68D8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92C2E66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7DB12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2A6FB47A" w14:textId="3F6F4CF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A6B807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3EF6812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EFCB86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603A12FD" w14:textId="39F75246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EF765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278668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0017F9E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20528E2B" w14:textId="77777777" w:rsidTr="00503750">
        <w:trPr>
          <w:trHeight w:val="593"/>
        </w:trPr>
        <w:tc>
          <w:tcPr>
            <w:tcW w:w="3497" w:type="dxa"/>
          </w:tcPr>
          <w:p w14:paraId="248983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4A897A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72FD0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CAB6B1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A24BB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0E2A7FC2" w14:textId="2D41B8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73E882" w14:textId="78F307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76A75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7381D1D" w14:textId="191C0E7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EC1873A" w14:textId="65BF32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16D7D8F" w14:textId="7E9ABB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74C8F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2FED759" w14:textId="2BE6EFE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5985F41" w14:textId="015CCB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18B0613" w14:textId="0D0EA7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C18BD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44F73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371628B7" w14:textId="739007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24BF08" w14:textId="339C3F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31DE0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01EB38F" w14:textId="35FC36C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DB69D6" w14:textId="5C08DE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781E5E" w14:textId="79DD4C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76D1B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31EAEBF" w14:textId="4D1FA66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B229BD2" w14:textId="21A7AD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9C0973D" w14:textId="354433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B8DCE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558D3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BABCE7B" w14:textId="213AA9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91D14EF" w14:textId="00B104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AE2B0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DFF8014" w14:textId="51ABE53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E16A44" w14:textId="766365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BB674DE" w14:textId="08F535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D18F4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1B5CF8F" w14:textId="5859794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6E8923D" w14:textId="086111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33F2094" w14:textId="1C2700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0D12E7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2D7181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766F3D1C" w14:textId="0897EB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884007" w14:textId="4EB41F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676DC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29AF0E7" w14:textId="4C16B0E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D187E40" w14:textId="7029EE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FB016CB" w14:textId="5D4E5E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D56251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7EA9E7F" w14:textId="0DC362A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ECF1AA5" w14:textId="244279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A3E01BD" w14:textId="5B022C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02968D0" w14:textId="77777777" w:rsidR="00944C3D" w:rsidRDefault="00944C3D" w:rsidP="00944C3D">
      <w:pPr>
        <w:rPr>
          <w:rFonts w:ascii="Arial" w:hAnsi="Arial"/>
          <w:b/>
        </w:rPr>
      </w:pPr>
    </w:p>
    <w:p w14:paraId="6FA6AD8E" w14:textId="77777777" w:rsidR="00944C3D" w:rsidRDefault="00944C3D" w:rsidP="00944C3D">
      <w:pPr>
        <w:rPr>
          <w:rFonts w:ascii="Arial" w:hAnsi="Arial"/>
          <w:b/>
        </w:rPr>
      </w:pPr>
    </w:p>
    <w:p w14:paraId="685D110D" w14:textId="77777777" w:rsidR="00944C3D" w:rsidRDefault="00944C3D" w:rsidP="00944C3D">
      <w:pPr>
        <w:rPr>
          <w:rFonts w:ascii="Arial" w:hAnsi="Arial"/>
          <w:b/>
        </w:rPr>
      </w:pPr>
    </w:p>
    <w:p w14:paraId="55641249" w14:textId="77777777" w:rsidR="00944C3D" w:rsidRDefault="00944C3D" w:rsidP="00944C3D">
      <w:pPr>
        <w:rPr>
          <w:rFonts w:ascii="Arial" w:hAnsi="Arial"/>
          <w:b/>
        </w:rPr>
      </w:pPr>
    </w:p>
    <w:p w14:paraId="7B1E704E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5"/>
        <w:gridCol w:w="1629"/>
        <w:gridCol w:w="1212"/>
        <w:gridCol w:w="1213"/>
        <w:gridCol w:w="1189"/>
        <w:gridCol w:w="1572"/>
      </w:tblGrid>
      <w:tr w:rsidR="00944C3D" w:rsidRPr="00050529" w14:paraId="36F4CDA9" w14:textId="77777777" w:rsidTr="00503750">
        <w:tc>
          <w:tcPr>
            <w:tcW w:w="2622" w:type="dxa"/>
            <w:vAlign w:val="center"/>
          </w:tcPr>
          <w:p w14:paraId="59C74ED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4E28FE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15B47C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482868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51376A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5FCD6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5FB2B4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65B705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3948BF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652C76C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882A0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1F62E8B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0B984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48193B29" w14:textId="731C7D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AFF6246" w14:textId="47E068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269CAC2" w14:textId="1A667D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F9438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3D5140" w14:textId="746F00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25300E" w14:textId="77777777" w:rsidTr="00503750">
        <w:tc>
          <w:tcPr>
            <w:tcW w:w="2622" w:type="dxa"/>
            <w:vAlign w:val="center"/>
          </w:tcPr>
          <w:p w14:paraId="308717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49A3A4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25E706D8" w14:textId="2E8A2E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AFE56E0" w14:textId="6F1B76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579102" w14:textId="5384E5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C62FE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C76973" w14:textId="443EAF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75601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2B143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256FE659" w14:textId="61D688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0E4A418" w14:textId="2CA1B0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E781CA9" w14:textId="75DC4A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0F067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1BE4BF8" w14:textId="6C0FE1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D47F4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DF3CA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7CA074FE" w14:textId="61FEE5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2B52125" w14:textId="30B6BC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9C55F6E" w14:textId="3312BD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3EAFA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8A2278F" w14:textId="4E2C9E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937F59" w14:textId="77777777" w:rsidTr="00503750">
        <w:tc>
          <w:tcPr>
            <w:tcW w:w="2622" w:type="dxa"/>
            <w:vAlign w:val="center"/>
          </w:tcPr>
          <w:p w14:paraId="16248B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130CA309" w14:textId="26171D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135496.00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6D74F0F" w14:textId="5E5C3F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39256.00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D00D487" w14:textId="0C371A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25464.00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3E636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1BF14F3" w14:textId="76AFF9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149288.00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6E65A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78967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1D5C2D39" w14:textId="0AC924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43FAC76" w14:textId="3C9EDE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9C81304" w14:textId="76324F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8E6C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1F3A0D8" w14:textId="3ACB5B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ED52F6" w14:textId="77777777" w:rsidTr="00503750">
        <w:tc>
          <w:tcPr>
            <w:tcW w:w="2622" w:type="dxa"/>
            <w:vAlign w:val="center"/>
          </w:tcPr>
          <w:p w14:paraId="383E49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4890D670" w14:textId="79645B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77F713C" w14:textId="777011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F27EFDF" w14:textId="250094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A2A3F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1D55366" w14:textId="53FDE6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D4AF72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E947836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2ACBD78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A5B7D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72F4510B" w14:textId="627491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1D5FD79" w14:textId="143DE1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969C2C8" w14:textId="14647F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6232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73802B0" w14:textId="403E30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4FEDB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9183B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61B7EE57" w14:textId="5C8F7D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83F5A0B" w14:textId="4F87AD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16E3B0D" w14:textId="7DF393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CDC40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A38C74" w14:textId="2F84A6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DFA15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65F92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7B8F659C" w14:textId="5043E1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73A1924" w14:textId="60CE9F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AE36381" w14:textId="767D6C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06D15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D0F8A6" w14:textId="3A3E0A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C91880" w14:textId="77777777" w:rsidTr="00503750">
        <w:tc>
          <w:tcPr>
            <w:tcW w:w="2622" w:type="dxa"/>
            <w:vAlign w:val="center"/>
          </w:tcPr>
          <w:p w14:paraId="683E5B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14:paraId="3B41961A" w14:textId="4A57D8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E284A52" w14:textId="2A0BAF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AB814B0" w14:textId="54987B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2FE89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9E0F94F" w14:textId="530AC5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FF2679" w14:textId="77777777" w:rsidTr="00503750">
        <w:tc>
          <w:tcPr>
            <w:tcW w:w="2622" w:type="dxa"/>
            <w:vAlign w:val="center"/>
          </w:tcPr>
          <w:p w14:paraId="7BBDC7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3A93EF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84E44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D96F8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3B5FD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DB88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EA7DF6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673E24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16BD5EA5" w14:textId="4CB9797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b/>
                <w:noProof/>
                <w:sz w:val="18"/>
                <w:szCs w:val="18"/>
              </w:rPr>
              <w:t>135496.00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9E49C08" w14:textId="57C782B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b/>
                <w:noProof/>
                <w:sz w:val="18"/>
                <w:szCs w:val="18"/>
              </w:rPr>
              <w:t>39256.00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242D2AB" w14:textId="428D39E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b/>
                <w:noProof/>
                <w:sz w:val="18"/>
                <w:szCs w:val="18"/>
              </w:rPr>
              <w:t>25464.00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898DC6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4B9BE1" w14:textId="0598CAC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b/>
                <w:noProof/>
                <w:sz w:val="18"/>
                <w:szCs w:val="18"/>
              </w:rPr>
              <w:t>149288.00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931618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67686D3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7830A947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3C1F3B52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5339D92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33CB7EF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DDAEE51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52F59E6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20C7A9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0D2622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7CDD25D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3C8A9F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742CFC6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FD28E7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B0151C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CABA48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CFD4BC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BB0BF3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06A4026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19F203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C514F7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56623BD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63ADF6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0A4C2A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6BCBD86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5ACDC0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9984E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6B8C6FE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168054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382224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4269016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D7A4BF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E9EDFA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4FF74E0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119A88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7C2587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5C8BD7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D787DB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063B15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B963B9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C4A61A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27C0C13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5BE7F26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B7DF0C7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C90D66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398D5CF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98AE78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30E0C25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A66725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F33B71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E03948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6A9115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73D1EF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7EDAB04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8AD5FD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F0A50E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09CF81A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D25E1A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E42D78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5554469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FFBE8D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4FB89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7A692D4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2990CE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E217D4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5CF73C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5491E16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B81D9B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F89B6B1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132782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091B9897" w14:textId="77777777" w:rsidTr="00503750">
        <w:tc>
          <w:tcPr>
            <w:tcW w:w="2835" w:type="dxa"/>
            <w:vAlign w:val="center"/>
          </w:tcPr>
          <w:p w14:paraId="283807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087513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E88C2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2F8A78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6E4043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32768D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E2A9407" w14:textId="77777777" w:rsidTr="00503750">
        <w:tc>
          <w:tcPr>
            <w:tcW w:w="2835" w:type="dxa"/>
            <w:vAlign w:val="center"/>
          </w:tcPr>
          <w:p w14:paraId="02B989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2CDD01D" w14:textId="7A2047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B5B351" w14:textId="2A1A95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ACFF8B" w14:textId="6F359E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D45E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23B0B3B" w14:textId="508945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4D68EC" w14:textId="77777777" w:rsidTr="00503750">
        <w:tc>
          <w:tcPr>
            <w:tcW w:w="2835" w:type="dxa"/>
            <w:vAlign w:val="center"/>
          </w:tcPr>
          <w:p w14:paraId="627D8F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0604B10F" w14:textId="0F5435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094085" w14:textId="5C19D6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FD37BC" w14:textId="779552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5006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80BE497" w14:textId="1BC113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FEFB18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53BEE71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5DB3865D" w14:textId="21F6F23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367C0B" w14:textId="6524F65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419F2C" w14:textId="50B3E69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84010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7290DB0" w14:textId="7B037FF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56117B32" w14:textId="77777777" w:rsidTr="00503750">
        <w:tc>
          <w:tcPr>
            <w:tcW w:w="2835" w:type="dxa"/>
            <w:vAlign w:val="center"/>
          </w:tcPr>
          <w:p w14:paraId="1CF39F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493EFFFC" w14:textId="3AE0C8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EF37FF" w14:textId="465DD8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43F61F" w14:textId="22BD20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45DD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5CBED3" w14:textId="0C43DB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578E7E" w14:textId="77777777" w:rsidTr="00503750">
        <w:tc>
          <w:tcPr>
            <w:tcW w:w="2835" w:type="dxa"/>
            <w:vAlign w:val="center"/>
          </w:tcPr>
          <w:p w14:paraId="77AFFF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5DBB09E" w14:textId="0B2583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135B37" w14:textId="0DC201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9F2134" w14:textId="1EEE53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C981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800BF5" w14:textId="15653A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B1C346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2602657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44FB8370" w14:textId="7069B045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EE272A" w14:textId="2210085C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618166" w14:textId="654790B8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AE0B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04F182" w14:textId="7217B67B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ECA89B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479D0D0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6F089828" w14:textId="23F3EB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C22A99" w14:textId="2A6A12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E8F0FF" w14:textId="5718C4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7230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AAD650" w14:textId="232D74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20D31BA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F398A4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666D6066" w14:textId="77777777" w:rsidTr="00503750">
        <w:tc>
          <w:tcPr>
            <w:tcW w:w="2552" w:type="dxa"/>
            <w:vAlign w:val="center"/>
          </w:tcPr>
          <w:p w14:paraId="2D7BB51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7DDF1CA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735A2E3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65AB089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6D76176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FCA663D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0D1825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252A1E3" w14:textId="52E685E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671981D1" w14:textId="02875E1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58960E9C" w14:textId="26AF0B3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0FBB4ECA" w14:textId="0E1287A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03DAC11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32C0F7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2FD9F17F" w14:textId="2B38DED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57126529" w14:textId="71DC10A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77BFAF6E" w14:textId="04E4373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0FBA117D" w14:textId="7706F49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8FF0935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B10E1A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390B0E5B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11AD0A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367B73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105CDACC" w14:textId="77777777" w:rsidTr="00503750">
        <w:tc>
          <w:tcPr>
            <w:tcW w:w="4395" w:type="dxa"/>
            <w:vMerge/>
          </w:tcPr>
          <w:p w14:paraId="7832818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49F71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3C7BA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2503040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5426C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704EDA0B" w14:textId="44294C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  <w:lang w:eastAsia="sk-SK"/>
              </w:rPr>
              <w:t>7303.44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C0FCB9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3FE5F2D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FBD56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1D9F146D" w14:textId="41BBCC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ADF4F9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E2F2669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3096281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0B8C3BDE" w14:textId="20F5E3B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b/>
                <w:noProof/>
                <w:sz w:val="18"/>
                <w:szCs w:val="18"/>
              </w:rPr>
              <w:t>7303.44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DE17A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D72D102" w14:textId="77777777" w:rsidTr="00503750">
        <w:tc>
          <w:tcPr>
            <w:tcW w:w="4395" w:type="dxa"/>
            <w:vAlign w:val="center"/>
          </w:tcPr>
          <w:p w14:paraId="21E184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639F546C" w14:textId="0A1740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276AA5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21D0437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48C913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4EF341F" w14:textId="273C65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7AF7B6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E9A79C4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E3792D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5509FCCE" w14:textId="5D9A8AD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B3440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9FE92D0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73E07F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11C4EF5E" w14:textId="346339B8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b/>
                <w:noProof/>
                <w:sz w:val="18"/>
                <w:szCs w:val="18"/>
              </w:rPr>
              <w:t>77953.00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B1FB2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652F33A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4749E4B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1060968B" w14:textId="77777777" w:rsidTr="00503750">
        <w:tc>
          <w:tcPr>
            <w:tcW w:w="4395" w:type="dxa"/>
            <w:vAlign w:val="center"/>
          </w:tcPr>
          <w:p w14:paraId="78D828D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17A4346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117A000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20AAAF37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647BFF3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03FB3EC6" w14:textId="79AF634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8A3D838" w14:textId="1730937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57F1B6C0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4F10A6C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4CDAD2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1DB5F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F2A6129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6EFCD43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74664B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36A46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FA1B00C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47DE616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394C4C12" w14:textId="7CC197EF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F0F0E3A" w14:textId="4B429BA8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3F905C75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8EB823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3DEE76BB" w14:textId="7DCBF45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04DB11D" w14:textId="66439F5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037D3D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8C5BC9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4E0A12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0636F1D1" w14:textId="77777777" w:rsidTr="00503750">
        <w:tc>
          <w:tcPr>
            <w:tcW w:w="1843" w:type="dxa"/>
            <w:vAlign w:val="center"/>
          </w:tcPr>
          <w:p w14:paraId="68934D2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7602BD7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622C175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5089120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3585FFD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70B5D99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0B6A407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5E76AD17" w14:textId="77777777" w:rsidTr="00503750">
        <w:tc>
          <w:tcPr>
            <w:tcW w:w="1843" w:type="dxa"/>
            <w:vAlign w:val="center"/>
          </w:tcPr>
          <w:p w14:paraId="04E78C5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41FF759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04E099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CD32F3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CC620E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7E9055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17E1EF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A0A7F87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09DB308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38E0D8C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4E8ECD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6D29D7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8EFC24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0FC4AA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9C79E2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E22AE9F" w14:textId="77777777" w:rsidTr="00503750">
        <w:tc>
          <w:tcPr>
            <w:tcW w:w="1843" w:type="dxa"/>
            <w:vAlign w:val="center"/>
          </w:tcPr>
          <w:p w14:paraId="3FCB3D9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730620F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2AB70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ABBB27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DBBAC2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3C6F00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F2794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E144D2F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5391D4D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1C9F161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E1F765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80B45A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37C59B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48B460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0983D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AB239B7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1BE2021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48778D5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D77148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C5B86E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E52985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1AC292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4B4E49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25CF8A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3BACF1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09CF4B98" w14:textId="77777777" w:rsidTr="00503750">
        <w:trPr>
          <w:trHeight w:val="664"/>
        </w:trPr>
        <w:tc>
          <w:tcPr>
            <w:tcW w:w="3372" w:type="dxa"/>
          </w:tcPr>
          <w:p w14:paraId="70A8863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0C3103E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F6FA9B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6E23ACF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093C5D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70195E62" w14:textId="4705A0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846C5EC" w14:textId="4EC6FF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A756FB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9B0B0AA" w14:textId="3919E2E0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A7657AE" w14:textId="164485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90E7398" w14:textId="32C80A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C821BB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64B0BEE" w14:textId="1526AEB1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815847F" w14:textId="13D2C0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C88F093" w14:textId="22045D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5766C2E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066EB72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6075A51E" w14:textId="6D55DD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C4C4817" w14:textId="2871DC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8CF450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B20E1AD" w14:textId="59206B8A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77E6FD4" w14:textId="62502F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8950AE2" w14:textId="5F2013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2686565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298484E" w14:textId="6C04F064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71AB0AD" w14:textId="435A88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5F8BC9C" w14:textId="061B8D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A069A6C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A5F0D0F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636F020A" w14:textId="77777777" w:rsidTr="00503750">
        <w:tc>
          <w:tcPr>
            <w:tcW w:w="2835" w:type="dxa"/>
            <w:vAlign w:val="center"/>
          </w:tcPr>
          <w:p w14:paraId="4B84BA8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3DF4FB8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7A632BA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498DD6C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175133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8509122" w14:textId="77777777" w:rsidTr="00503750">
        <w:tc>
          <w:tcPr>
            <w:tcW w:w="2835" w:type="dxa"/>
          </w:tcPr>
          <w:p w14:paraId="34AE2A6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189D730F" w14:textId="35121D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B53BE6B" w14:textId="76A81C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6BD0304" w14:textId="3A5203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C29528C" w14:textId="7E8234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497F325" w14:textId="77777777" w:rsidTr="00503750">
        <w:tc>
          <w:tcPr>
            <w:tcW w:w="2835" w:type="dxa"/>
          </w:tcPr>
          <w:p w14:paraId="45DCC21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410F7048" w14:textId="1B553B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8535845" w14:textId="2CF279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06E07F1" w14:textId="12F1E7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83356DC" w14:textId="335478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1CA8D87" w14:textId="77777777" w:rsidTr="00503750">
        <w:tc>
          <w:tcPr>
            <w:tcW w:w="2835" w:type="dxa"/>
          </w:tcPr>
          <w:p w14:paraId="54577A6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B001DE5" w14:textId="3BA4CD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E87B336" w14:textId="721829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6F2CA01" w14:textId="0D9726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B3C425C" w14:textId="2CBC10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92F134C" w14:textId="77777777" w:rsidTr="00503750">
        <w:tc>
          <w:tcPr>
            <w:tcW w:w="2835" w:type="dxa"/>
            <w:vAlign w:val="center"/>
          </w:tcPr>
          <w:p w14:paraId="12A4402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423EA071" w14:textId="2931AE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79DDB53" w14:textId="0219A3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DF3FBE8" w14:textId="055BF6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413DDC2" w14:textId="321214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BC80F88" w14:textId="77777777" w:rsidTr="00503750">
        <w:tc>
          <w:tcPr>
            <w:tcW w:w="2835" w:type="dxa"/>
            <w:vAlign w:val="center"/>
          </w:tcPr>
          <w:p w14:paraId="7E0430C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1D16C1D" w14:textId="645BD8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A2D5233" w14:textId="5E3495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7B75B2E" w14:textId="4463E4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031A65C" w14:textId="62065F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754892C" w14:textId="77777777" w:rsidTr="00503750">
        <w:tc>
          <w:tcPr>
            <w:tcW w:w="2835" w:type="dxa"/>
          </w:tcPr>
          <w:p w14:paraId="0508B4D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3A0E6D2E" w14:textId="74F022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67F45B7" w14:textId="3D9524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BA26CAC" w14:textId="69D336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12FF19A" w14:textId="527F57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CD37387" w14:textId="77777777" w:rsidTr="00503750">
        <w:tc>
          <w:tcPr>
            <w:tcW w:w="2835" w:type="dxa"/>
          </w:tcPr>
          <w:p w14:paraId="411F29D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6395C4B2" w14:textId="62E182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3A7D076" w14:textId="081160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F4F2A4" w14:textId="7A9F40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0D6B1F" w14:textId="790B73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4A41F3D" w14:textId="77777777" w:rsidTr="00503750">
        <w:tc>
          <w:tcPr>
            <w:tcW w:w="2835" w:type="dxa"/>
          </w:tcPr>
          <w:p w14:paraId="5703F83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E55CDF6" w14:textId="0ED8AE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CCB45DC" w14:textId="67138D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D43ED8D" w14:textId="45B3B8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1FD11E4" w14:textId="7EBDA2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74F1E9C" w14:textId="77777777" w:rsidR="00944C3D" w:rsidRDefault="00944C3D" w:rsidP="00944C3D">
      <w:pPr>
        <w:rPr>
          <w:rFonts w:ascii="Arial" w:hAnsi="Arial"/>
          <w:b/>
        </w:rPr>
      </w:pPr>
    </w:p>
    <w:p w14:paraId="21560A09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76B0C6E7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7CCBBA0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2EADB38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58CD396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54200BD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C72443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A51EC9C" w14:textId="77777777" w:rsidTr="00503750">
        <w:trPr>
          <w:trHeight w:val="443"/>
        </w:trPr>
        <w:tc>
          <w:tcPr>
            <w:tcW w:w="2560" w:type="dxa"/>
          </w:tcPr>
          <w:p w14:paraId="76CB77B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6BD762F" w14:textId="333632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D6BD1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C6042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3F2F29A" w14:textId="5C643D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9A6E998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3EF27B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78D45C4B" w14:textId="6CD737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5E592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34139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848BDD2" w14:textId="6DB79D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C59BA53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435C50E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47994C5E" w14:textId="61E07C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F139B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E4CBF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1538673" w14:textId="29E51F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7D21E43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494DE61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4C817FA3" w14:textId="6D466A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F0A64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CB616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0924E4A" w14:textId="52C1AE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2DFBEB7" w14:textId="77777777" w:rsidR="00944C3D" w:rsidRDefault="00944C3D" w:rsidP="00944C3D">
      <w:pPr>
        <w:rPr>
          <w:rFonts w:ascii="Arial" w:hAnsi="Arial"/>
          <w:b/>
        </w:rPr>
      </w:pPr>
    </w:p>
    <w:p w14:paraId="1CA44C2C" w14:textId="77777777" w:rsidR="00944C3D" w:rsidRDefault="00944C3D" w:rsidP="00944C3D">
      <w:pPr>
        <w:rPr>
          <w:rFonts w:ascii="Arial" w:hAnsi="Arial"/>
          <w:b/>
        </w:rPr>
      </w:pPr>
    </w:p>
    <w:p w14:paraId="660AF7B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4DCE2F7A" w14:textId="77777777" w:rsidR="00944C3D" w:rsidRDefault="00944C3D" w:rsidP="00944C3D">
      <w:pPr>
        <w:rPr>
          <w:rFonts w:ascii="Arial" w:hAnsi="Arial"/>
          <w:b/>
        </w:rPr>
      </w:pPr>
    </w:p>
    <w:p w14:paraId="7A0028C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0A21AE0D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7329ECE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2A724F2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E547BE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6E2B1A1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91EE27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0E3D75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FC8D6B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510B821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1C5445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7DB385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00E063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3AEEE7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D74AF8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07E398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571394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8FE7835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5567F9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16CB9D75" w14:textId="77777777" w:rsidTr="00503750">
        <w:trPr>
          <w:trHeight w:val="677"/>
        </w:trPr>
        <w:tc>
          <w:tcPr>
            <w:tcW w:w="3358" w:type="dxa"/>
          </w:tcPr>
          <w:p w14:paraId="7268B05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3541210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E9D622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E14A46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644DD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F0A5398" w14:textId="6B69CC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A35D40C" w14:textId="488C28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92CFFE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8F4E22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4594FC56" w14:textId="254BCD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FA146FB" w14:textId="482BFF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40D183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E62DA9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31680B13" w14:textId="5DC90C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F7DB170" w14:textId="097827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5649EA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566B9A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0ECA33D" w14:textId="73B172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3F531E" w14:textId="78AB0A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661166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02871EC" w14:textId="1AF1AB5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AA7361D" w14:textId="4BB80E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BD3C60A" w14:textId="270B54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79A4CC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65A4F356" w14:textId="4AF905F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418117F" w14:textId="613A21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A63F427" w14:textId="5C6C4B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80CC4E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92AADE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7CA0E75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055DF0B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7FE7D9F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1D056C50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43D8BB8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C9EA3F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E4E63D3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418FF6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E0B9B3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F792F7C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40585D3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8FCA60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71F679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AD5C08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547EF7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3BB260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27DE78C2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DAE233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2C8AFFC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B83519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7A01F99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CCB6F0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436F8DD4" w14:textId="60C10E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9A0C486" w14:textId="61A6D2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098F0A1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4E8FF0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298CB691" w14:textId="7C0833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449871" w14:textId="58970C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CC335C4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654389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80AD19E" w14:textId="5C15A2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218640D" w14:textId="5385EC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89E9B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7F28163" w14:textId="4D33187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D5A7CFF" w14:textId="37ACB8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37A07CB" w14:textId="70B1EF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8FDC7C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4D6D0D7" w14:textId="4AA94A6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016A206" w14:textId="641A06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F527274" w14:textId="12A2CD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AE5D35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DE8A2D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51E9CA34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20BBF8D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6645DE5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16F9D1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0B2650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0FF00B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21CC0FF4" w14:textId="440231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C8CCD72" w14:textId="4DCA36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D8965E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6DABCD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508B9B9C" w14:textId="4EC446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6DD9427" w14:textId="457E30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C33940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B16F83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2B3CBFF4" w14:textId="2CF208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49CBE0B" w14:textId="0B0EE1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BBCC42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1C17BFA" w14:textId="4595ED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6BDCD3B" w14:textId="4E07CE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A773F1A" w14:textId="71A39E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0C94203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13BDE1BD" w14:textId="5B83AD5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689D3EB" w14:textId="102E0E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093CA6C" w14:textId="01128A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3F65072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B78F9B6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12F19876" w14:textId="77777777" w:rsidTr="00503750">
        <w:tc>
          <w:tcPr>
            <w:tcW w:w="3686" w:type="dxa"/>
            <w:vAlign w:val="center"/>
          </w:tcPr>
          <w:p w14:paraId="2B107BD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326C580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0178D0D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1D7AA56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972A91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ECE45A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A536C9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62C69A4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528C04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766404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8BD031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30F1287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0DD7BC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BE2CB9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6A996E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EDBA5FE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2446B37D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760925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B7BE18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A88EE16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30FFABCE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222923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03511C9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9C3361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E61248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B6ED5A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46073D03" w14:textId="75BF45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EBC71A9" w14:textId="1D029A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F6F04AD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FC246F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4B299DB1" w14:textId="7ADB26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9363F9" w14:textId="0CDA48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BF2B2CA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11323A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64CCB4F" w14:textId="3890FA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B2094A1" w14:textId="1B2460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3D3EE73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8C1C21A" w14:textId="5E1B770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C404DAA" w14:textId="7C0802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9F05403" w14:textId="5F2EB0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19D1A64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46F992E" w14:textId="04C0B0F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85446A9" w14:textId="01585D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27B024" w14:textId="40A378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30A227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6D98C59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2E9F221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2521329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3FACBA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762D20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01E6C22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59E73B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2AC926EB" w14:textId="204941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FEA4FF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CB29E7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3B762EB3" w14:textId="157CE3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F15B51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B0AF4E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0E61F58C" w14:textId="34D924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C6AF7E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ED19DF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2AA58EFB" w14:textId="147045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852D38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EB4D55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1A688F6C" w14:textId="19C2BB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41E824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C8A1C8A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3975B7F2" w14:textId="109D5EB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1789C95" w14:textId="77777777" w:rsidR="00944C3D" w:rsidRDefault="00944C3D" w:rsidP="00944C3D">
      <w:pPr>
        <w:rPr>
          <w:sz w:val="22"/>
          <w:szCs w:val="22"/>
        </w:rPr>
      </w:pPr>
    </w:p>
    <w:p w14:paraId="1B1BE25D" w14:textId="77777777" w:rsidR="00944C3D" w:rsidRDefault="00944C3D" w:rsidP="00944C3D">
      <w:pPr>
        <w:rPr>
          <w:sz w:val="22"/>
          <w:szCs w:val="22"/>
        </w:rPr>
      </w:pPr>
    </w:p>
    <w:p w14:paraId="17C7C24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65751C58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58CD5427" w14:textId="6A4B1DF9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822437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584251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990E2C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6583E2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3D748F78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7254A2B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33F4780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4AD0A6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9095A8F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3BB0D31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099E49A3" w14:textId="3F97E9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87B9B81" w14:textId="747B78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E7CCA9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6E410B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0662247C" w14:textId="753ECF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E1E6104" w14:textId="2A6AE1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154BDB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474F1A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55684633" w14:textId="6B146A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C59EFE4" w14:textId="737179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6DDF89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AFFF98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791502F7" w14:textId="3EF0D7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61FA3DC" w14:textId="33E9C7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7D706FB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3C960E7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63B50CBE" w14:textId="59676E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B6D35B" w14:textId="5AC8AE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7A56B0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F337225" w14:textId="17D6B901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3AEE0AA" w14:textId="3F7E0A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6EDB0D2" w14:textId="706447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ED23A4F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40083720" w14:textId="41B1602B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6378DF6" w14:textId="03359D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C4DC6D8" w14:textId="7FA0C1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213F3F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84248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1E95BC62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127A0CF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6F4F080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45F3371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5BF317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168D09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5D164A21" w14:textId="01477A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B26ACC7" w14:textId="5F9664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C52E99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2DAC1D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3D4BDDE7" w14:textId="459A43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28CBD9D" w14:textId="1BB67A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C4DE68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3D7BFC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66E566DF" w14:textId="1D88F5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9A86596" w14:textId="70B09D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917D72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391F4B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41657C8D" w14:textId="141AD8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D67FB12" w14:textId="1F91D8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F690E3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2A6BA15" w14:textId="64797EE6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13D7E36" w14:textId="31E2DE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F1FBB80" w14:textId="2FEADE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490950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C524ED5" w14:textId="2E104516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CA723D6" w14:textId="12BB9C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316964C" w14:textId="22D547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D79084A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29B15ECC" w14:textId="1333DBCC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48E6F42" w14:textId="661901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74F04D4" w14:textId="16C9A4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E1FBA" w:rsidRPr="00C6060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73FDF7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86CB750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0DC16529" w14:textId="058087A9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4F529B5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F1EB42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47F1D139" w14:textId="2EE10D00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22F4531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2596D2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47179F80" w14:textId="0ABC9218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704EC79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4BE0B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F9C0A7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1E60822A" w14:textId="77777777" w:rsidR="00944C3D" w:rsidRPr="003607F0" w:rsidRDefault="00944C3D" w:rsidP="00944C3D"/>
    <w:p w14:paraId="776E4146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BC537" w14:textId="77777777" w:rsidR="00EF5AC3" w:rsidRDefault="00EF5AC3">
      <w:r>
        <w:separator/>
      </w:r>
    </w:p>
  </w:endnote>
  <w:endnote w:type="continuationSeparator" w:id="0">
    <w:p w14:paraId="6D2ECE56" w14:textId="77777777" w:rsidR="00EF5AC3" w:rsidRDefault="00EF5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4872E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1AE2AEE1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9A482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F28CB2C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50DD8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79211006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5548B" w14:textId="77777777" w:rsidR="00EF5AC3" w:rsidRDefault="00EF5AC3">
      <w:r>
        <w:separator/>
      </w:r>
    </w:p>
  </w:footnote>
  <w:footnote w:type="continuationSeparator" w:id="0">
    <w:p w14:paraId="26F9F4A5" w14:textId="77777777" w:rsidR="00EF5AC3" w:rsidRDefault="00EF5A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3290366">
    <w:abstractNumId w:val="13"/>
  </w:num>
  <w:num w:numId="2" w16cid:durableId="1583445168">
    <w:abstractNumId w:val="17"/>
  </w:num>
  <w:num w:numId="3" w16cid:durableId="1277831791">
    <w:abstractNumId w:val="8"/>
  </w:num>
  <w:num w:numId="4" w16cid:durableId="1618834696">
    <w:abstractNumId w:val="7"/>
  </w:num>
  <w:num w:numId="5" w16cid:durableId="131009599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5727084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26656997">
    <w:abstractNumId w:val="20"/>
  </w:num>
  <w:num w:numId="8" w16cid:durableId="468328917">
    <w:abstractNumId w:val="10"/>
  </w:num>
  <w:num w:numId="9" w16cid:durableId="1142044042">
    <w:abstractNumId w:val="0"/>
  </w:num>
  <w:num w:numId="10" w16cid:durableId="160243794">
    <w:abstractNumId w:val="19"/>
  </w:num>
  <w:num w:numId="11" w16cid:durableId="983968932">
    <w:abstractNumId w:val="6"/>
  </w:num>
  <w:num w:numId="12" w16cid:durableId="1095132873">
    <w:abstractNumId w:val="9"/>
  </w:num>
  <w:num w:numId="13" w16cid:durableId="986859420">
    <w:abstractNumId w:val="12"/>
  </w:num>
  <w:num w:numId="14" w16cid:durableId="610817965">
    <w:abstractNumId w:val="15"/>
  </w:num>
  <w:num w:numId="15" w16cid:durableId="861868400">
    <w:abstractNumId w:val="14"/>
  </w:num>
  <w:num w:numId="16" w16cid:durableId="1269775759">
    <w:abstractNumId w:val="2"/>
  </w:num>
  <w:num w:numId="17" w16cid:durableId="813453441">
    <w:abstractNumId w:val="4"/>
  </w:num>
  <w:num w:numId="18" w16cid:durableId="1694762139">
    <w:abstractNumId w:val="11"/>
  </w:num>
  <w:num w:numId="19" w16cid:durableId="207373797">
    <w:abstractNumId w:val="5"/>
  </w:num>
  <w:num w:numId="20" w16cid:durableId="1338726074">
    <w:abstractNumId w:val="18"/>
  </w:num>
  <w:num w:numId="21" w16cid:durableId="1842770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30079"/>
    <w:docVar w:name="arg2" w:val="Driver=asa17;DBF=D:\anasoft\data\tebys.db;DBN=tebys;ENG=SQL17;commlinks=TCPIP{ip=192.168.1.241};uid=hromnikova;con=finus(12.0);pwd=488300282956Vaveto1"/>
    <w:docVar w:name="arg3" w:val="4653950"/>
    <w:docVar w:name="arg4" w:val="C:\Users\HROMNI~1.TEB\AppData\Local\Temp\568140.doc"/>
    <w:docVar w:name="arg5" w:val="2"/>
  </w:docVars>
  <w:rsids>
    <w:rsidRoot w:val="005E1FBA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03E8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1FBA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EF5AC3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BE1B8B"/>
  <w15:docId w15:val="{321D194D-9495-4DCC-9311-7D40EE89B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5339</Words>
  <Characters>30437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2026-03-30T08:17:00Z</dcterms:created>
  <dcterms:modified xsi:type="dcterms:W3CDTF">2026-03-30T08:18:00Z</dcterms:modified>
</cp:coreProperties>
</file>