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755D87" w:rsidP="00AA7467">
      <w:pPr>
        <w:pStyle w:val="BodyText"/>
      </w:pPr>
      <w:r>
        <w:t>MOMENTARCH s.r.o.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836666" w:rsidRDefault="00836666" w:rsidP="00AA7467">
      <w:pPr>
        <w:pStyle w:val="BodyText"/>
      </w:pPr>
      <w:r>
        <w:t>IČO:  47 022 272</w:t>
      </w:r>
    </w:p>
    <w:p w:rsidR="00836666" w:rsidRDefault="00836666" w:rsidP="00AA7467">
      <w:pPr>
        <w:pStyle w:val="BodyText"/>
      </w:pPr>
      <w:r>
        <w:t>Právna forma:  spoločnosť s ručením obmedzeným</w:t>
      </w:r>
    </w:p>
    <w:p w:rsidR="007B4E83" w:rsidRDefault="007B4E83" w:rsidP="00AA7467">
      <w:pPr>
        <w:pStyle w:val="BodyText"/>
      </w:pPr>
    </w:p>
    <w:p w:rsidR="006D2493" w:rsidRDefault="007B4E83" w:rsidP="007B4E83">
      <w:pPr>
        <w:pStyle w:val="BodyText"/>
      </w:pPr>
      <w:r w:rsidRPr="00FA79EE">
        <w:t>Spoločnosť</w:t>
      </w:r>
      <w:r w:rsidR="007143BE">
        <w:t xml:space="preserve"> </w:t>
      </w:r>
      <w:r w:rsidR="007143BE" w:rsidRPr="00580CEF">
        <w:rPr>
          <w:b/>
        </w:rPr>
        <w:t>MOMENTARCH s.r.o.</w:t>
      </w:r>
      <w:r w:rsidR="007143BE">
        <w:t xml:space="preserve"> ( predtým</w:t>
      </w:r>
      <w:r w:rsidR="006D2493">
        <w:t xml:space="preserve"> obchodné meno: </w:t>
      </w:r>
      <w:r w:rsidRPr="00FA79EE">
        <w:t xml:space="preserve"> </w:t>
      </w:r>
      <w:r w:rsidR="00CB1BB6">
        <w:t>SANNY</w:t>
      </w:r>
      <w:r w:rsidR="00F139E2">
        <w:t xml:space="preserve"> studio, spol. s r.o.</w:t>
      </w:r>
      <w:r w:rsidR="007143BE">
        <w:t xml:space="preserve"> ) -</w:t>
      </w:r>
      <w:r w:rsidRPr="00A30352">
        <w:t xml:space="preserve"> </w:t>
      </w:r>
      <w:r w:rsidR="007143BE">
        <w:t>ďalej len Spoločnosť</w:t>
      </w:r>
      <w:r w:rsidR="006D2493">
        <w:t>-</w:t>
      </w:r>
      <w:r w:rsidRPr="00FA79EE">
        <w:t>, bola založená 2</w:t>
      </w:r>
      <w:r w:rsidR="00F139E2">
        <w:t>3</w:t>
      </w:r>
      <w:r w:rsidRPr="00FA79EE">
        <w:t xml:space="preserve">. </w:t>
      </w:r>
      <w:r w:rsidR="00F139E2">
        <w:t xml:space="preserve">februára 2013 a je vedená v Obchodnom registri </w:t>
      </w:r>
      <w:r w:rsidR="0039261D">
        <w:t xml:space="preserve">Mestského 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</w:t>
      </w:r>
      <w:r w:rsidR="0039261D">
        <w:t>II</w:t>
      </w:r>
      <w:r w:rsidR="00F139E2">
        <w:t>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="007143BE">
        <w:t xml:space="preserve"> . Zmena názvu spoločnosti bola uskutočnená 29.07.2025. Dôvod premenovania bol uskutočnený z dôvodu aby obchodné meno spoločnosti vystihovalo hlavnú a súvisiace činnosti spoločnosti.  29.07.2025 pribudol aj ďalší predmet podnikania – Opravy vyhradených technických zariadení – plynových kotlov. Spoločnosť má od 29.07.2025</w:t>
      </w:r>
    </w:p>
    <w:p w:rsidR="007B4E83" w:rsidRDefault="007143BE" w:rsidP="007B4E83">
      <w:pPr>
        <w:pStyle w:val="BodyText"/>
      </w:pPr>
      <w:r>
        <w:t xml:space="preserve">2 spoločníkov, ktorí sú zároveň aj </w:t>
      </w:r>
      <w:r w:rsidR="00EF69A6">
        <w:t>štatutárny orgán -</w:t>
      </w:r>
      <w:r>
        <w:t xml:space="preserve">konatelia.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580CEF" w:rsidRPr="00580CEF" w:rsidRDefault="00580CEF" w:rsidP="0034046F">
      <w:pPr>
        <w:pStyle w:val="NoSpacing"/>
        <w:numPr>
          <w:ilvl w:val="0"/>
          <w:numId w:val="8"/>
        </w:numPr>
        <w:rPr>
          <w:b/>
        </w:rPr>
      </w:pPr>
      <w:r w:rsidRPr="00580CEF">
        <w:rPr>
          <w:b/>
        </w:rPr>
        <w:t>opravy vyhradených technických zariadení - plynových</w:t>
      </w:r>
    </w:p>
    <w:p w:rsidR="00111F15" w:rsidRPr="00580CEF" w:rsidRDefault="00111F15" w:rsidP="000F0CD5">
      <w:pPr>
        <w:pStyle w:val="NoSpacing"/>
        <w:rPr>
          <w:b/>
        </w:r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</w:t>
      </w:r>
      <w:r w:rsidR="00F95B98">
        <w:t>ň</w:t>
      </w:r>
      <w:r>
        <w:t>uje do konsolidovaného celku</w:t>
      </w:r>
    </w:p>
    <w:p w:rsidR="002B630D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207586" w:rsidRPr="00A30352" w:rsidRDefault="00207586" w:rsidP="00AA7467">
      <w:pPr>
        <w:pStyle w:val="BodyText"/>
      </w:pPr>
      <w:r>
        <w:t>Doba trvania spoločnosti nie je obmedzená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8C6976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4A7AAC">
        <w:rPr>
          <w:szCs w:val="18"/>
        </w:rPr>
        <w:t>2</w:t>
      </w:r>
      <w:r w:rsidR="008C6976">
        <w:rPr>
          <w:szCs w:val="18"/>
        </w:rPr>
        <w:t>5 od 01.01.2025 do 31.03.2025</w:t>
      </w:r>
      <w:r w:rsidR="00471C5C">
        <w:rPr>
          <w:szCs w:val="18"/>
        </w:rPr>
        <w:t xml:space="preserve"> má spolu 2 zamestnancov na ¼ úväzok</w:t>
      </w:r>
      <w:r w:rsidR="008C6976">
        <w:rPr>
          <w:szCs w:val="18"/>
        </w:rPr>
        <w:t xml:space="preserve">  a od 1.04.2025</w:t>
      </w:r>
    </w:p>
    <w:p w:rsidR="007B4E83" w:rsidRDefault="008C6976" w:rsidP="007B4E83">
      <w:pPr>
        <w:pStyle w:val="BodyText"/>
        <w:ind w:left="0"/>
        <w:rPr>
          <w:szCs w:val="18"/>
        </w:rPr>
      </w:pPr>
      <w:r>
        <w:rPr>
          <w:szCs w:val="18"/>
        </w:rPr>
        <w:t>1 zamestnanca na ¼ uväzok..</w:t>
      </w:r>
      <w:r w:rsidR="00F95B98">
        <w:rPr>
          <w:szCs w:val="18"/>
        </w:rPr>
        <w:t xml:space="preserve"> </w:t>
      </w:r>
      <w:r w:rsidR="00471C5C">
        <w:rPr>
          <w:szCs w:val="18"/>
        </w:rPr>
        <w:t>Od 01.10.2022</w:t>
      </w:r>
      <w:r>
        <w:rPr>
          <w:szCs w:val="18"/>
        </w:rPr>
        <w:t xml:space="preserve"> do 31.03.2025</w:t>
      </w:r>
      <w:r w:rsidR="00471C5C">
        <w:rPr>
          <w:szCs w:val="18"/>
        </w:rPr>
        <w:t xml:space="preserve"> zamestnáva</w:t>
      </w:r>
      <w:r w:rsidR="00F95B98">
        <w:rPr>
          <w:szCs w:val="18"/>
        </w:rPr>
        <w:t xml:space="preserve"> na 1/4 úväzok ko</w:t>
      </w:r>
      <w:r w:rsidR="00471C5C">
        <w:rPr>
          <w:szCs w:val="18"/>
        </w:rPr>
        <w:t xml:space="preserve">nateľku spoločnosti – riadny PP a od </w:t>
      </w:r>
      <w:r w:rsidR="00211F5B">
        <w:rPr>
          <w:szCs w:val="18"/>
        </w:rPr>
        <w:t>6.7.2023 ďal</w:t>
      </w:r>
      <w:r w:rsidR="00471C5C">
        <w:rPr>
          <w:szCs w:val="18"/>
        </w:rPr>
        <w:t xml:space="preserve">šieho zamestnanca na ¼ </w:t>
      </w:r>
      <w:r w:rsidR="00211F5B">
        <w:rPr>
          <w:szCs w:val="18"/>
        </w:rPr>
        <w:t>ú</w:t>
      </w:r>
      <w:r w:rsidR="00471C5C">
        <w:rPr>
          <w:szCs w:val="18"/>
        </w:rPr>
        <w:t>väzok</w:t>
      </w:r>
      <w:r w:rsidR="00D81489">
        <w:rPr>
          <w:szCs w:val="18"/>
        </w:rPr>
        <w:t xml:space="preserve"> – riadny PP</w:t>
      </w:r>
      <w:r w:rsidR="00471C5C">
        <w:rPr>
          <w:szCs w:val="18"/>
        </w:rPr>
        <w:t>.</w:t>
      </w:r>
      <w:r w:rsidR="00F95B98">
        <w:rPr>
          <w:szCs w:val="18"/>
        </w:rPr>
        <w:t xml:space="preserve">  Mzda sa pos</w:t>
      </w:r>
      <w:r w:rsidR="00471C5C">
        <w:rPr>
          <w:szCs w:val="18"/>
        </w:rPr>
        <w:t>kytuje za administratívne práce a IT práce.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 xml:space="preserve">Účtovná závierka </w:t>
      </w:r>
      <w:r w:rsidR="00497F38">
        <w:t>s</w:t>
      </w:r>
      <w:r w:rsidRPr="00075F4D">
        <w:t>poločnosti k 31. decembru 20</w:t>
      </w:r>
      <w:r w:rsidR="00D81489">
        <w:t>2</w:t>
      </w:r>
      <w:r w:rsidR="008C6976">
        <w:t>5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4A7AAC">
        <w:t>2</w:t>
      </w:r>
      <w:r w:rsidR="008C6976">
        <w:t>5</w:t>
      </w:r>
      <w:r w:rsidRPr="00075F4D">
        <w:t xml:space="preserve"> do 31. decembra 20</w:t>
      </w:r>
      <w:r w:rsidR="004A7AAC">
        <w:t>2</w:t>
      </w:r>
      <w:r w:rsidR="008C6976">
        <w:t>5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0A5FFC" w:rsidRPr="00DF4AC5" w:rsidRDefault="007B4E83" w:rsidP="00627FDE">
      <w:pPr>
        <w:ind w:left="360"/>
      </w:pPr>
      <w:r>
        <w:t>Účtovná závierka za rok 20</w:t>
      </w:r>
      <w:r w:rsidR="00211F5B">
        <w:t>2</w:t>
      </w:r>
      <w:r w:rsidR="008C6976">
        <w:t>4</w:t>
      </w:r>
      <w:r w:rsidR="00211F5B">
        <w:t xml:space="preserve"> </w:t>
      </w:r>
      <w:r>
        <w:t xml:space="preserve"> bola schválená dňa </w:t>
      </w:r>
      <w:r w:rsidR="002D347C">
        <w:t>17.06.2025</w:t>
      </w: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0A5FFC" w:rsidRPr="00423AFA" w:rsidRDefault="00DB7CB4" w:rsidP="002D347C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D81489">
        <w:t>2</w:t>
      </w:r>
      <w:r w:rsidR="002D347C">
        <w:t>5</w:t>
      </w:r>
      <w:r w:rsidR="00962C27">
        <w:t xml:space="preserve"> </w:t>
      </w:r>
      <w:r w:rsidR="00AA7467">
        <w:t xml:space="preserve"> bola takáto</w:t>
      </w:r>
      <w:r w:rsidR="00AA7467" w:rsidRPr="008A6410">
        <w:t xml:space="preserve">: </w:t>
      </w: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 xml:space="preserve">Peňažný vklad: € </w:t>
      </w:r>
      <w:r w:rsidR="002D347C">
        <w:t>2500,00</w:t>
      </w:r>
    </w:p>
    <w:p w:rsidR="0051602B" w:rsidRDefault="0051602B" w:rsidP="000A5FFC">
      <w:pPr>
        <w:pStyle w:val="BodyText"/>
      </w:pPr>
      <w:r>
        <w:t xml:space="preserve">Výška podielu na základnom imaní: € </w:t>
      </w:r>
      <w:r w:rsidR="002D347C">
        <w:t>2500,00, t.j. 50</w:t>
      </w:r>
      <w:r>
        <w:t xml:space="preserve"> %</w:t>
      </w:r>
    </w:p>
    <w:p w:rsidR="002D347C" w:rsidRDefault="002D347C" w:rsidP="000A5FFC">
      <w:pPr>
        <w:pStyle w:val="BodyText"/>
      </w:pPr>
      <w:r>
        <w:t>Podiel na hlasovacích prácach: 50%</w:t>
      </w:r>
    </w:p>
    <w:p w:rsidR="002D347C" w:rsidRDefault="002D347C" w:rsidP="000A5FFC">
      <w:pPr>
        <w:pStyle w:val="BodyText"/>
      </w:pPr>
      <w:r>
        <w:lastRenderedPageBreak/>
        <w:t>Spoločník, konateľ:  Mgr. Martin Králik</w:t>
      </w:r>
      <w:r w:rsidR="006C6F74">
        <w:t xml:space="preserve"> ( od 29.07.2025 )</w:t>
      </w:r>
    </w:p>
    <w:p w:rsidR="002D347C" w:rsidRDefault="002D347C" w:rsidP="000A5FFC">
      <w:pPr>
        <w:pStyle w:val="BodyText"/>
      </w:pPr>
      <w:r>
        <w:t>Peňažný vklad: € 2500,00</w:t>
      </w:r>
    </w:p>
    <w:p w:rsidR="002D347C" w:rsidRDefault="002D347C" w:rsidP="002D347C">
      <w:pPr>
        <w:pStyle w:val="BodyText"/>
      </w:pPr>
      <w:r>
        <w:t>Výška podielu na základnom imaní: € 2500,00, t.j. 50%</w:t>
      </w:r>
    </w:p>
    <w:p w:rsidR="0051602B" w:rsidRDefault="0051602B" w:rsidP="000A5FFC">
      <w:pPr>
        <w:pStyle w:val="BodyText"/>
      </w:pPr>
      <w:r>
        <w:t xml:space="preserve">Podiel na hlasovacích právach: </w:t>
      </w:r>
      <w:r w:rsidR="002D347C">
        <w:t>50</w:t>
      </w:r>
      <w:r>
        <w:t xml:space="preserve"> %</w:t>
      </w:r>
    </w:p>
    <w:p w:rsidR="00AA7467" w:rsidRDefault="00AA7467" w:rsidP="00AE30CB">
      <w:pPr>
        <w:pStyle w:val="BodyText"/>
        <w:ind w:left="0"/>
      </w:pPr>
      <w:bookmarkStart w:id="1" w:name="_MON_1457373232"/>
      <w:bookmarkEnd w:id="1"/>
    </w:p>
    <w:p w:rsidR="00627FDE" w:rsidRDefault="00627FDE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AD2173" w:rsidP="003341E6">
      <w:pPr>
        <w:pStyle w:val="Pismenka"/>
        <w:numPr>
          <w:ilvl w:val="0"/>
          <w:numId w:val="0"/>
        </w:numPr>
        <w:ind w:left="426"/>
      </w:pPr>
      <w:r>
        <w:t>DNM a</w:t>
      </w:r>
      <w:r w:rsidR="00AE30CB">
        <w:t> </w:t>
      </w:r>
      <w:r>
        <w:t>DHM</w:t>
      </w:r>
      <w:r w:rsidR="00B810B5">
        <w:t xml:space="preserve"> </w:t>
      </w:r>
      <w:r w:rsidR="003341E6">
        <w:t>bol v účtovnom období nakupovaný.</w:t>
      </w:r>
      <w:r w:rsidR="00B810B5">
        <w:t xml:space="preserve"> V novembri 2025 bol zakúpený osobný počítač.</w:t>
      </w:r>
      <w:r>
        <w:t xml:space="preserve"> V decembri 202</w:t>
      </w:r>
      <w:r w:rsidR="00627FDE">
        <w:t xml:space="preserve">3 </w:t>
      </w:r>
      <w:r>
        <w:t xml:space="preserve"> bol zaobstaraný osobný automobil.</w:t>
      </w:r>
    </w:p>
    <w:p w:rsidR="007B4E83" w:rsidRDefault="00AD2173" w:rsidP="00AD2173">
      <w:pPr>
        <w:pStyle w:val="Pismenka"/>
        <w:numPr>
          <w:ilvl w:val="0"/>
          <w:numId w:val="0"/>
        </w:numPr>
        <w:ind w:left="360" w:hanging="360"/>
      </w:pPr>
      <w:r>
        <w:t xml:space="preserve">        Ocenil</w:t>
      </w:r>
      <w:r w:rsidR="00A0095F">
        <w:t>i</w:t>
      </w:r>
      <w:r>
        <w:t xml:space="preserve"> sa</w:t>
      </w:r>
      <w:r w:rsidR="007B4E83">
        <w:t xml:space="preserve"> obstarávacou cenou, ktorá zahŕňa cenu obstarania a náklady súvisiace s obstaraním (clo, prepravu, 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</w:t>
            </w:r>
            <w:r w:rsidR="00F970CD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583956">
        <w:t>25</w:t>
      </w:r>
      <w:r w:rsidR="00962C27">
        <w:t xml:space="preserve"> 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</w:t>
      </w:r>
      <w:r w:rsidR="006D5B78">
        <w:t>obsahujú daň z pridanej hodnoty .</w:t>
      </w:r>
      <w:r>
        <w:t xml:space="preserve"> Sú tiež znížené o zľavy a zrážky (rabaty, bonusy, skontá, dobropisy a pod.), bez ohľadu na to, či zákazník mal vopred na zľavu nárok, alebo či ide o dodatočne uznanú zľavu.</w:t>
      </w:r>
    </w:p>
    <w:p w:rsidR="00DB7CB4" w:rsidRDefault="00DB7CB4" w:rsidP="00583956">
      <w:pPr>
        <w:pStyle w:val="BodyText"/>
        <w:ind w:left="0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</w:t>
      </w:r>
      <w:r w:rsidR="00627FDE">
        <w:t>čnosť eviduje od decembra 2023</w:t>
      </w:r>
      <w:r w:rsidR="00583956">
        <w:t xml:space="preserve"> osobný automobil a od novembra 2025 osobný počítač, ktoré sa odpisujú.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0E5D93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12556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583956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16454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0E5D93" w:rsidP="000E5D9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12556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583956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16454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DA4BC9" w:rsidRPr="00DA4BC9" w:rsidRDefault="00DA4BC9" w:rsidP="00DA4BC9"/>
    <w:p w:rsidR="00601DAE" w:rsidRPr="00601DAE" w:rsidRDefault="00601DAE" w:rsidP="00601DAE">
      <w:pPr>
        <w:pStyle w:val="Heading1"/>
      </w:pPr>
      <w:r>
        <w:t>InÉ</w:t>
      </w:r>
    </w:p>
    <w:p w:rsidR="002B6465" w:rsidRDefault="00DA4BC9" w:rsidP="00DA4BC9">
      <w:pPr>
        <w:pStyle w:val="BodyText"/>
        <w:ind w:left="450"/>
      </w:pPr>
      <w:r>
        <w:t>Spoločnosť zmenila od 29.07.2025  názov zo SANNY studio spol. s r.o. na  MOMENTARCH s.r.o.  Od 29.07.202 má 2 spoločníkov, ktorí sú zároveň aj konatelia. Od 29.7.2025 pribudol aj  ďalší predmet podnikania.</w:t>
      </w:r>
      <w:bookmarkEnd w:id="2"/>
    </w:p>
    <w:sectPr w:rsidR="002B6465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1929" w:rsidRDefault="00A31929" w:rsidP="00E95128">
      <w:r>
        <w:separator/>
      </w:r>
    </w:p>
  </w:endnote>
  <w:endnote w:type="continuationSeparator" w:id="1">
    <w:p w:rsidR="00A31929" w:rsidRDefault="00A3192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1929" w:rsidRDefault="00A31929" w:rsidP="00E95128">
      <w:r>
        <w:separator/>
      </w:r>
    </w:p>
  </w:footnote>
  <w:footnote w:type="continuationSeparator" w:id="1">
    <w:p w:rsidR="00A31929" w:rsidRDefault="00A3192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0418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57839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5D93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0D0E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3132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07586"/>
    <w:rsid w:val="00211F5B"/>
    <w:rsid w:val="002130D8"/>
    <w:rsid w:val="0021533B"/>
    <w:rsid w:val="00216E9E"/>
    <w:rsid w:val="0021757D"/>
    <w:rsid w:val="00225398"/>
    <w:rsid w:val="002304B6"/>
    <w:rsid w:val="002332F0"/>
    <w:rsid w:val="00236B39"/>
    <w:rsid w:val="002418D5"/>
    <w:rsid w:val="00251BF2"/>
    <w:rsid w:val="00254418"/>
    <w:rsid w:val="00255E89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347C"/>
    <w:rsid w:val="002D4AEE"/>
    <w:rsid w:val="002D69FB"/>
    <w:rsid w:val="002E0E7B"/>
    <w:rsid w:val="002E35FC"/>
    <w:rsid w:val="002F05C7"/>
    <w:rsid w:val="002F369D"/>
    <w:rsid w:val="002F3C09"/>
    <w:rsid w:val="002F4534"/>
    <w:rsid w:val="002F5513"/>
    <w:rsid w:val="002F626C"/>
    <w:rsid w:val="002F770F"/>
    <w:rsid w:val="00301031"/>
    <w:rsid w:val="00301C73"/>
    <w:rsid w:val="00307540"/>
    <w:rsid w:val="003147AA"/>
    <w:rsid w:val="003270D2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261D"/>
    <w:rsid w:val="00395360"/>
    <w:rsid w:val="003A1FFA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1C5C"/>
    <w:rsid w:val="00483A16"/>
    <w:rsid w:val="00486617"/>
    <w:rsid w:val="00491AF0"/>
    <w:rsid w:val="00491C69"/>
    <w:rsid w:val="00496A4E"/>
    <w:rsid w:val="00497F38"/>
    <w:rsid w:val="004A045E"/>
    <w:rsid w:val="004A0844"/>
    <w:rsid w:val="004A085B"/>
    <w:rsid w:val="004A4D80"/>
    <w:rsid w:val="004A6C40"/>
    <w:rsid w:val="004A7AAC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0CEF"/>
    <w:rsid w:val="00583956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27FDE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4DF2"/>
    <w:rsid w:val="006969F9"/>
    <w:rsid w:val="00697F7C"/>
    <w:rsid w:val="006A1FB9"/>
    <w:rsid w:val="006A3C75"/>
    <w:rsid w:val="006A737C"/>
    <w:rsid w:val="006B2D6D"/>
    <w:rsid w:val="006C27AA"/>
    <w:rsid w:val="006C6F74"/>
    <w:rsid w:val="006D2493"/>
    <w:rsid w:val="006D36EA"/>
    <w:rsid w:val="006D3D0B"/>
    <w:rsid w:val="006D5B78"/>
    <w:rsid w:val="006D7585"/>
    <w:rsid w:val="006E554A"/>
    <w:rsid w:val="006F28DA"/>
    <w:rsid w:val="00701F03"/>
    <w:rsid w:val="00703344"/>
    <w:rsid w:val="007143BE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55D87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1F4F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A12"/>
    <w:rsid w:val="00806EE2"/>
    <w:rsid w:val="0081233E"/>
    <w:rsid w:val="00814BEA"/>
    <w:rsid w:val="00815894"/>
    <w:rsid w:val="00815A32"/>
    <w:rsid w:val="008323FB"/>
    <w:rsid w:val="0083467A"/>
    <w:rsid w:val="00834A47"/>
    <w:rsid w:val="00836666"/>
    <w:rsid w:val="008543BA"/>
    <w:rsid w:val="00857559"/>
    <w:rsid w:val="00861749"/>
    <w:rsid w:val="008648B4"/>
    <w:rsid w:val="00864CBA"/>
    <w:rsid w:val="008669C1"/>
    <w:rsid w:val="00874443"/>
    <w:rsid w:val="00874D3D"/>
    <w:rsid w:val="00881579"/>
    <w:rsid w:val="00887683"/>
    <w:rsid w:val="00887C84"/>
    <w:rsid w:val="0089652C"/>
    <w:rsid w:val="008A2D79"/>
    <w:rsid w:val="008A6D28"/>
    <w:rsid w:val="008B1B50"/>
    <w:rsid w:val="008B206F"/>
    <w:rsid w:val="008B3BCB"/>
    <w:rsid w:val="008B6694"/>
    <w:rsid w:val="008C6976"/>
    <w:rsid w:val="008D0944"/>
    <w:rsid w:val="008D2F11"/>
    <w:rsid w:val="008D7145"/>
    <w:rsid w:val="008E04AE"/>
    <w:rsid w:val="008E4281"/>
    <w:rsid w:val="008E58A8"/>
    <w:rsid w:val="008E68A4"/>
    <w:rsid w:val="008F0030"/>
    <w:rsid w:val="00900696"/>
    <w:rsid w:val="0090078A"/>
    <w:rsid w:val="00903264"/>
    <w:rsid w:val="00906A24"/>
    <w:rsid w:val="00907A09"/>
    <w:rsid w:val="009226CD"/>
    <w:rsid w:val="009441EB"/>
    <w:rsid w:val="009458E0"/>
    <w:rsid w:val="00945C34"/>
    <w:rsid w:val="00946962"/>
    <w:rsid w:val="0095003F"/>
    <w:rsid w:val="00954399"/>
    <w:rsid w:val="00962C27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175A"/>
    <w:rsid w:val="009E4902"/>
    <w:rsid w:val="009F614A"/>
    <w:rsid w:val="009F6927"/>
    <w:rsid w:val="00A0095F"/>
    <w:rsid w:val="00A02942"/>
    <w:rsid w:val="00A02F18"/>
    <w:rsid w:val="00A05FBA"/>
    <w:rsid w:val="00A07873"/>
    <w:rsid w:val="00A13E99"/>
    <w:rsid w:val="00A2012A"/>
    <w:rsid w:val="00A25722"/>
    <w:rsid w:val="00A26359"/>
    <w:rsid w:val="00A31929"/>
    <w:rsid w:val="00A31DFF"/>
    <w:rsid w:val="00A32535"/>
    <w:rsid w:val="00A40F47"/>
    <w:rsid w:val="00A4165E"/>
    <w:rsid w:val="00A5587D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2173"/>
    <w:rsid w:val="00AD4FCA"/>
    <w:rsid w:val="00AD6758"/>
    <w:rsid w:val="00AE30CB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414E"/>
    <w:rsid w:val="00B66C26"/>
    <w:rsid w:val="00B67573"/>
    <w:rsid w:val="00B71C86"/>
    <w:rsid w:val="00B765D9"/>
    <w:rsid w:val="00B77494"/>
    <w:rsid w:val="00B779F0"/>
    <w:rsid w:val="00B80383"/>
    <w:rsid w:val="00B810B5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D13F6"/>
    <w:rsid w:val="00BE075E"/>
    <w:rsid w:val="00BF5CA9"/>
    <w:rsid w:val="00C0257D"/>
    <w:rsid w:val="00C02C96"/>
    <w:rsid w:val="00C03840"/>
    <w:rsid w:val="00C03B46"/>
    <w:rsid w:val="00C11DE0"/>
    <w:rsid w:val="00C12F2A"/>
    <w:rsid w:val="00C13216"/>
    <w:rsid w:val="00C22B63"/>
    <w:rsid w:val="00C22C68"/>
    <w:rsid w:val="00C235CB"/>
    <w:rsid w:val="00C24B6B"/>
    <w:rsid w:val="00C30E20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B0A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81489"/>
    <w:rsid w:val="00D849C4"/>
    <w:rsid w:val="00D850D5"/>
    <w:rsid w:val="00D90AF1"/>
    <w:rsid w:val="00D91BEC"/>
    <w:rsid w:val="00D933FB"/>
    <w:rsid w:val="00DA2806"/>
    <w:rsid w:val="00DA4BC9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21B9"/>
    <w:rsid w:val="00DE358C"/>
    <w:rsid w:val="00DE5898"/>
    <w:rsid w:val="00DF4AC5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EF69A6"/>
    <w:rsid w:val="00F10E0E"/>
    <w:rsid w:val="00F139E2"/>
    <w:rsid w:val="00F150F1"/>
    <w:rsid w:val="00F16F26"/>
    <w:rsid w:val="00F20205"/>
    <w:rsid w:val="00F22422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95B98"/>
    <w:rsid w:val="00F970CD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E655B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70</TotalTime>
  <Pages>4</Pages>
  <Words>1790</Words>
  <Characters>10203</Characters>
  <Application>Microsoft Office Word</Application>
  <DocSecurity>0</DocSecurity>
  <Lines>85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17</cp:revision>
  <cp:lastPrinted>2011-11-22T08:34:00Z</cp:lastPrinted>
  <dcterms:created xsi:type="dcterms:W3CDTF">2025-06-16T21:28:00Z</dcterms:created>
  <dcterms:modified xsi:type="dcterms:W3CDTF">2026-03-29T17:02:00Z</dcterms:modified>
</cp:coreProperties>
</file>