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608F2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45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BD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7E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2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0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A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7F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2F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CE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6E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EC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A5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8A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97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8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2A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2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F1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D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1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14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7EAA3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0A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E2D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65E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349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7DC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8EC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650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9DB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3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5BA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C88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895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4CF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891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24D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0CC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623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0A9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0D9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9A9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F5C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B39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4C1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5FE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DD1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38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DF6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106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AF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171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F69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83B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D30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228E5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04B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C50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D6E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5D4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0EF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358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27B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06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D8D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757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95D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3CA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2B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37E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9F5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70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3C9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3B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AF1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EC5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D84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1E2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759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03F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ED1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51D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361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A37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D81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B09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F19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D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DBD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CA0A2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719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D5A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10C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EC2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4EA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54A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830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6C3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A01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096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B46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DBA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8EC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5E0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63C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B04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928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EBE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91D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FF2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469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106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C3F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820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65E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596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325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CE1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4FA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4F3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1E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F1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78C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470C6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4C3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9DC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2D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358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2DF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2DC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3D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058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36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734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FFD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157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BAD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E3E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5E5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FD8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2CC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DF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7D0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95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9E1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5E7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A9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26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284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F38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AD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39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EE4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7E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625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A8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42B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D3395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9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C4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83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E8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B4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0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8F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8E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72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F2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2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B2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53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1E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D7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5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86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1AC8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2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7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C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A9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C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82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EB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85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AEB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51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C24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DE5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8DA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2FD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7E0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BB4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EAD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1A7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36F9E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DA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25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08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9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9407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C6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F0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90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1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05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58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6A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1C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1B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3C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60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A344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3C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E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7D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B4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2C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A7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6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4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C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AB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6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A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4F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3C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36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D4BF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24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2D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5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22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D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B3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D4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B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03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7C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5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F1B1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7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4C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6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C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FD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0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5D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AD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05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53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D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42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AF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68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28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8F30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8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9D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2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3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E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7E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E4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1D7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27E6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DCA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E9DFF1" w14:textId="2271E1E1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10D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9F2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333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F73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DDA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3B1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7B38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E5DD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C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C5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CD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8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F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ED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BFEA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6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F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FD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AD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22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A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EE5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39E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1D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3556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BD72D9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3CBD72D9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FA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99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C3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90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2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31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6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97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DB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8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D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54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04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C0070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E953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D1933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AA0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155F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36155F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DF46F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DF46FA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79B1F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979B1F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97E839" w14:textId="1B0EEE8C" w:rsidR="000B647F" w:rsidRDefault="000B647F" w:rsidP="00944C3D">
                                  <w:fldSimple w:instr=" MERGEFIELD  aDMOD  \* MERGEFORMAT ">
                                    <w:r w:rsidR="00894480" w:rsidRPr="0089448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A97E839" w14:textId="1B0EEE8C" w:rsidR="000B647F" w:rsidRDefault="000B647F" w:rsidP="00944C3D">
                            <w:fldSimple w:instr=" MERGEFIELD  aDMOD  \* MERGEFORMAT ">
                              <w:r w:rsidR="00894480" w:rsidRPr="0089448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DF38F5" w14:textId="1110868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94480" w:rsidRPr="00517E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CDF38F5" w14:textId="1110868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94480" w:rsidRPr="00517EAF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0A3095" w14:textId="3A74E589" w:rsidR="000B647F" w:rsidRDefault="000B647F" w:rsidP="00944C3D">
                                  <w:fldSimple w:instr=" MERGEFIELD  aDRDO  \* MERGEFORMAT ">
                                    <w:r w:rsidR="00894480" w:rsidRPr="0089448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50A3095" w14:textId="3A74E589" w:rsidR="000B647F" w:rsidRDefault="000B647F" w:rsidP="00944C3D">
                            <w:fldSimple w:instr=" MERGEFIELD  aDRDO  \* MERGEFORMAT ">
                              <w:r w:rsidR="00894480" w:rsidRPr="00894480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C3517F" w14:textId="1283FFF8" w:rsidR="000B647F" w:rsidRDefault="000B647F" w:rsidP="00944C3D">
                                  <w:fldSimple w:instr=" MERGEFIELD  aDMDO  \* MERGEFORMAT ">
                                    <w:r w:rsidR="00894480" w:rsidRPr="0089448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BC3517F" w14:textId="1283FFF8" w:rsidR="000B647F" w:rsidRDefault="000B647F" w:rsidP="00944C3D">
                            <w:fldSimple w:instr=" MERGEFIELD  aDMDO  \* MERGEFORMAT ">
                              <w:r w:rsidR="00894480" w:rsidRPr="0089448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4C9CE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B2D1A1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C4FF1E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3ABFA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F3ABFA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C344A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1C344A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0A504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70A504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EAB99B" w14:textId="6495E63A" w:rsidR="000B647F" w:rsidRDefault="000B647F" w:rsidP="00944C3D">
                                  <w:fldSimple w:instr=" MERGEFIELD  aDRDOo  \* MERGEFORMAT ">
                                    <w:r w:rsidR="00894480" w:rsidRPr="0089448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8EAB99B" w14:textId="6495E63A" w:rsidR="000B647F" w:rsidRDefault="000B647F" w:rsidP="00944C3D">
                            <w:fldSimple w:instr=" MERGEFIELD  aDRDOo  \* MERGEFORMAT ">
                              <w:r w:rsidR="00894480" w:rsidRPr="00894480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5F2477" w14:textId="065C624B" w:rsidR="000B647F" w:rsidRDefault="000B647F" w:rsidP="00944C3D">
                                  <w:fldSimple w:instr=" MERGEFIELD  aDMDO  \* MERGEFORMAT ">
                                    <w:r w:rsidR="00894480" w:rsidRPr="0089448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45F2477" w14:textId="065C624B" w:rsidR="000B647F" w:rsidRDefault="000B647F" w:rsidP="00944C3D">
                            <w:fldSimple w:instr=" MERGEFIELD  aDMDO  \* MERGEFORMAT ">
                              <w:r w:rsidR="00894480" w:rsidRPr="0089448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3F0FA0" w14:textId="1A0B0E4E" w:rsidR="000B647F" w:rsidRDefault="000B647F" w:rsidP="00944C3D">
                                  <w:fldSimple w:instr=" MERGEFIELD  aDRODo  \* MERGEFORMAT ">
                                    <w:r w:rsidR="00894480" w:rsidRPr="0089448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F3F0FA0" w14:textId="1A0B0E4E" w:rsidR="000B647F" w:rsidRDefault="000B647F" w:rsidP="00944C3D">
                            <w:fldSimple w:instr=" MERGEFIELD  aDRODo  \* MERGEFORMAT ">
                              <w:r w:rsidR="00894480" w:rsidRPr="00894480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00BAD3" w14:textId="76D7E595" w:rsidR="000B647F" w:rsidRDefault="000B647F" w:rsidP="00944C3D">
                                  <w:fldSimple w:instr=" MERGEFIELD  aDMOD  \* MERGEFORMAT ">
                                    <w:r w:rsidR="00894480" w:rsidRPr="0089448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B00BAD3" w14:textId="76D7E595" w:rsidR="000B647F" w:rsidRDefault="000B647F" w:rsidP="00944C3D">
                            <w:fldSimple w:instr=" MERGEFIELD  aDMOD  \* MERGEFORMAT ">
                              <w:r w:rsidR="00894480" w:rsidRPr="0089448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00E2B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705992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19F8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4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CA7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C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8A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BF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DF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7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6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D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DB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A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7F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49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8A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A7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D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2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3A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C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3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7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0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79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13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6B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5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414D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50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8B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BF8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E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55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5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4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01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52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3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D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6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C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5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6C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9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6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8C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6F7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3F93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B53B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A26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192B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AC3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732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6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4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79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8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97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12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5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11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4931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E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27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3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0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95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6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06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92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5D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0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C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5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F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6D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3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5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B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E5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EC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3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D999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5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A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6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61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F2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9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6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2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C555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7B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3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E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8B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48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87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3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1A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3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0B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20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29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1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7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CE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A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46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50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10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4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D7C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2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E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F6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FE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5B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9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A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E7D5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6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9B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7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B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C6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8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2B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E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C9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9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7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E1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B9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09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F6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46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5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9B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0F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50A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1B7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DA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2A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20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18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E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D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A1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E5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49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D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1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E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97BA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43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82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1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E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5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3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4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7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D6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CD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1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7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CB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6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1A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3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B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87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99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528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9A1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F2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89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CC4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96B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508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A8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B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0551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7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2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158B4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5158B4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C9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88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D0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B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0F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D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F9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2B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8E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14EDC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D14EDC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98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51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B0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3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B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21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4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59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94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33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E2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8B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1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F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D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92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89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1A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67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33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72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D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917F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5F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BFA4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04C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E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5AE856" w14:textId="39797DF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94480" w:rsidRPr="00517E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36130591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25AE856" w14:textId="39797DF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94480" w:rsidRPr="00517EAF">
                              <w:rPr>
                                <w:rFonts w:ascii="Arial" w:hAnsi="Arial" w:cs="Arial"/>
                                <w:noProof/>
                              </w:rPr>
                              <w:t>36130591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CE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F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0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7B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60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5E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8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44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2E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1D13F0" w14:textId="47FFE8B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94480" w:rsidRPr="00517E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2021686392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31D13F0" w14:textId="47FFE8B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94480" w:rsidRPr="00517EAF">
                              <w:rPr>
                                <w:rFonts w:ascii="Arial" w:hAnsi="Arial" w:cs="Arial"/>
                                <w:noProof/>
                              </w:rPr>
                              <w:t>2021686392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20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E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CD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8F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E2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2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A3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5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8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0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2F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17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D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0D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6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1D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E499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7F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AFD7D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C23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BB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A1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E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94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C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3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D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2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15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B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5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EB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94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EF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6B02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13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D24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E7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708AD6" w14:textId="53200B9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94480" w:rsidRPr="00517E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č.313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4708AD6" w14:textId="53200B9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94480" w:rsidRPr="00517EAF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č.313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42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AA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7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2D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E8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0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D2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37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F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7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3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4C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9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7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5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0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FD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68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82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6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D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07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0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98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1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F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BB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F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3B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49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14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A535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AA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80E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7165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351A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15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D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7F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5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A3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9C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7A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7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6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48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58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CC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3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C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FE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E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A9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F2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2C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4B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2A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D0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C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7F104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4D8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4F9C1" w14:textId="2DF4934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94480" w:rsidRPr="00517E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Bavlnárska  2,4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E04F9C1" w14:textId="2DF4934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94480" w:rsidRPr="00517EAF">
                              <w:rPr>
                                <w:rFonts w:ascii="Arial" w:hAnsi="Arial" w:cs="Arial"/>
                                <w:noProof/>
                              </w:rPr>
                              <w:t>Bavlnárska  2,4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ED3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5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46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B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87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A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D1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A8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D5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D4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03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3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4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A6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8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9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A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F01F6C" w14:textId="2BF02831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5F01F6C" w14:textId="2BF02831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7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F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4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2A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91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16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A4A7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084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017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A0F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1803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05601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EB254C" w14:textId="160900E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94480" w:rsidRPr="00517E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FEB254C" w14:textId="160900E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94480" w:rsidRPr="00517EAF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6C9DA2" w14:textId="1BAF4B9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94480" w:rsidRPr="00517E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16C9DA2" w14:textId="1BAF4B9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94480" w:rsidRPr="00517E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7D95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E70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E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4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8FC5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D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B841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794F8" w14:textId="0E33EE1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94480" w:rsidRPr="00517E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B794F8" w14:textId="0E33EE1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94480" w:rsidRPr="00517EAF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37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76F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E8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63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841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0D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C4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E9FD1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43FAB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CF787A" w14:textId="03CDE97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7CF787A" w14:textId="03CDE97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B3F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B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66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02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14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0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7C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1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FA21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A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58D5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12B8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64CB3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DB4E67" w14:textId="607A086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94480" w:rsidRPr="00517E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3DB4E67" w14:textId="607A086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94480" w:rsidRPr="00517EAF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802B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17EC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DF9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94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C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7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0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0A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A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38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DF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B9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D5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3C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A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5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2E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E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2D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CF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81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4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AD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2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D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D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49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7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927C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EA5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53AD0F" w14:textId="0751660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94480">
              <w:rPr>
                <w:rFonts w:ascii="Arial" w:hAnsi="Arial"/>
                <w:lang w:eastAsia="sk-SK"/>
              </w:rPr>
              <w:t>30.03.2026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22D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E4A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5BF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16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F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6934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CA8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AE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91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49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54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AFB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5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C382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107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C1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26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AC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82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1D6E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9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FD54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799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A7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F4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C2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67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426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CC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6950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A2C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3B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D2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73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13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AA1E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6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AB31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462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A3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73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76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94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45AA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3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7394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929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F8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76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46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A5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F9F6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0D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AFB7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254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77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5D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8E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C1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A78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EB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204C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96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C0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B4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E1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83E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4B68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E82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D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4E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01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6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D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16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9D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A6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88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C6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8D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F8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EA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10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B9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B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C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AF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01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2AE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B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40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52D098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BD3B7EB" w14:textId="77777777" w:rsidR="00944C3D" w:rsidRDefault="00944C3D" w:rsidP="00944C3D">
      <w:pPr>
        <w:rPr>
          <w:rFonts w:ascii="Arial" w:hAnsi="Arial"/>
        </w:rPr>
      </w:pPr>
    </w:p>
    <w:p w14:paraId="4443827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CF11619" w14:textId="5CD911F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7E9BB7C" w14:textId="0E92EE40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CCA6E5E" w14:textId="35CAC59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CF902C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7EBBAEB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61090860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96EBF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78B6AF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1373EA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127672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2932923" w14:textId="50D6C24B" w:rsidR="00944C3D" w:rsidRPr="008D0433" w:rsidRDefault="008944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Táňa Klimová</w:t>
            </w:r>
          </w:p>
        </w:tc>
        <w:tc>
          <w:tcPr>
            <w:tcW w:w="3260" w:type="dxa"/>
            <w:vAlign w:val="center"/>
          </w:tcPr>
          <w:p w14:paraId="529DEA85" w14:textId="3F15A4FF" w:rsidR="00944C3D" w:rsidRPr="008D0433" w:rsidRDefault="008944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0F3AE3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7383E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FAC8B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97EC1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EE197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CDD476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6D9739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D8BE9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B9AFC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5C9F7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E5D6D1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12F10A7" w14:textId="38E43DA5" w:rsidR="00944C3D" w:rsidRDefault="00894480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659EB5E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4B5339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688E51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CC8CCBD" w14:textId="2EF613C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E63496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203A69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44F3663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711BF0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57D568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311817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37250E2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DE61E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3030BA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88222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4393C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395B3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41109D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57D20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A5DE3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787FE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67356E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7E6B4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E50341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4E4BE6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50D233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AFECC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BA93A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BE581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447151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011B59" w14:textId="3162AC6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383193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6C5FA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9E545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C179E06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1161A08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7F1742E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3502E94B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BBCC14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C30C31E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234EC0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1F4502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3581B6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D1F8E4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5BA45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61911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AB000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DAA5E9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EA358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B7C4F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AFD4F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07F9B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91BB0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65070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6EF4A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03B67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7B32D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5B475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CCD97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6278B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6259B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BB829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311F1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25C6A2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E6090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9A05C2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7FBD67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35EDF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9C090D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B8230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C7DEEA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63A70F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B0D63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BA8DAB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7DC989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4D5E1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C49D0A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CA1ED5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16D5E1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262EF4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259FD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0171FA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07C933C" w14:textId="77777777" w:rsidTr="00503750">
        <w:trPr>
          <w:trHeight w:val="302"/>
        </w:trPr>
        <w:tc>
          <w:tcPr>
            <w:tcW w:w="4510" w:type="dxa"/>
          </w:tcPr>
          <w:p w14:paraId="3B19E0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ABC89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DE53D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E6CD6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C30BA1" w14:textId="77777777" w:rsidTr="00503750">
        <w:trPr>
          <w:trHeight w:val="302"/>
        </w:trPr>
        <w:tc>
          <w:tcPr>
            <w:tcW w:w="4510" w:type="dxa"/>
          </w:tcPr>
          <w:p w14:paraId="76295D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BFACF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FF430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5F6CA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9508CF" w14:textId="77777777" w:rsidTr="00503750">
        <w:trPr>
          <w:trHeight w:val="302"/>
        </w:trPr>
        <w:tc>
          <w:tcPr>
            <w:tcW w:w="4510" w:type="dxa"/>
          </w:tcPr>
          <w:p w14:paraId="20A200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20370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FB47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ADFBE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7D4208" w14:textId="77777777" w:rsidTr="00503750">
        <w:trPr>
          <w:trHeight w:val="302"/>
        </w:trPr>
        <w:tc>
          <w:tcPr>
            <w:tcW w:w="4510" w:type="dxa"/>
          </w:tcPr>
          <w:p w14:paraId="547FCF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653ED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CBE9A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4A96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12E82F" w14:textId="77777777" w:rsidTr="00503750">
        <w:trPr>
          <w:trHeight w:val="327"/>
        </w:trPr>
        <w:tc>
          <w:tcPr>
            <w:tcW w:w="4510" w:type="dxa"/>
          </w:tcPr>
          <w:p w14:paraId="575B25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EB36A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4019F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D4668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6219B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781FFC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13EAE98" w14:textId="317D2B8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CBCB84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F5C14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50479A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7BC438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C76700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6B561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6DA08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3B4C14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7CEC9F8" w14:textId="77777777" w:rsidTr="00503750">
        <w:tc>
          <w:tcPr>
            <w:tcW w:w="2302" w:type="dxa"/>
            <w:vAlign w:val="center"/>
          </w:tcPr>
          <w:p w14:paraId="786861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76E13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4EBF0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A65DA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07F12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600C3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66AF3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0012A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FE41894" w14:textId="77777777" w:rsidTr="00503750">
        <w:tc>
          <w:tcPr>
            <w:tcW w:w="15593" w:type="dxa"/>
            <w:gridSpan w:val="8"/>
            <w:vAlign w:val="center"/>
          </w:tcPr>
          <w:p w14:paraId="032725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B4165B3" w14:textId="77777777" w:rsidTr="00503750">
        <w:tc>
          <w:tcPr>
            <w:tcW w:w="2302" w:type="dxa"/>
            <w:vAlign w:val="center"/>
          </w:tcPr>
          <w:p w14:paraId="3C8FAD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EF92589" w14:textId="3A367E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21F78C" w14:textId="6A076E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229C97" w14:textId="623A43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DE0174" w14:textId="205B84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EAAC9D" w14:textId="4F1B7C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CC4F8" w14:textId="1CB1D4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4D584D" w14:textId="11E5BD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91493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E77B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96CCCE7" w14:textId="327D9E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FDA12B" w14:textId="001B88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1CD400" w14:textId="6461E4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FDD4B4" w14:textId="1DBD3E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D5A28E" w14:textId="39F11A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C9FF06" w14:textId="41B155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495010" w14:textId="081171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097FE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7B256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FABCF65" w14:textId="44C7A3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40506D" w14:textId="6C2456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5A2D75" w14:textId="233FBD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8E9C65" w14:textId="2BD6AB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12C60D" w14:textId="1B1178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44C833" w14:textId="764F06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C12085" w14:textId="6E190F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DE25A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A7CCF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125FB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932D4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151F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627B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1F0F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8F81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686B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CEAD753" w14:textId="77777777" w:rsidTr="00503750">
        <w:tc>
          <w:tcPr>
            <w:tcW w:w="2302" w:type="dxa"/>
            <w:vAlign w:val="center"/>
          </w:tcPr>
          <w:p w14:paraId="1756A6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22B01EC" w14:textId="3120AC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F5B637" w14:textId="123721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5C4302" w14:textId="178B36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837447" w14:textId="5D118F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108563" w14:textId="31C03C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D9E648" w14:textId="098892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641E4B" w14:textId="4841E1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F80841" w14:textId="77777777" w:rsidTr="00503750">
        <w:tc>
          <w:tcPr>
            <w:tcW w:w="15593" w:type="dxa"/>
            <w:gridSpan w:val="8"/>
            <w:vAlign w:val="center"/>
          </w:tcPr>
          <w:p w14:paraId="285347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E1F8014" w14:textId="77777777" w:rsidTr="00503750">
        <w:tc>
          <w:tcPr>
            <w:tcW w:w="2302" w:type="dxa"/>
            <w:vAlign w:val="center"/>
          </w:tcPr>
          <w:p w14:paraId="4F6176D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918C5AF" w14:textId="741B8D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64B186" w14:textId="7DD31C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FB518D" w14:textId="239BED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74490B" w14:textId="43D5D8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22F5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1ED2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860FF9" w14:textId="656B05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FE98B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98130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C36D831" w14:textId="0E7404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107F01" w14:textId="035ECA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E533D6" w14:textId="0B13DD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0276EE" w14:textId="1EF4C8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9948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7782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D70C45" w14:textId="413C99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C7EC3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3369D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145D1C2" w14:textId="1CB8DB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8CBC3E" w14:textId="6E66EB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1E7C47" w14:textId="1B7A4D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927CE6" w14:textId="687AE2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CE33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9AE5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69394C" w14:textId="1BA0E4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A49351" w14:textId="77777777" w:rsidTr="00503750">
        <w:tc>
          <w:tcPr>
            <w:tcW w:w="2302" w:type="dxa"/>
            <w:vAlign w:val="center"/>
          </w:tcPr>
          <w:p w14:paraId="53BE62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9C97B3E" w14:textId="72FA39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89CF04" w14:textId="18F75E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7AFF6" w14:textId="28F8B7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862C3D" w14:textId="07E48B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5BD8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937D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37C59A" w14:textId="1BD667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EDB39B" w14:textId="77777777" w:rsidTr="00503750">
        <w:tc>
          <w:tcPr>
            <w:tcW w:w="15593" w:type="dxa"/>
            <w:gridSpan w:val="8"/>
            <w:vAlign w:val="center"/>
          </w:tcPr>
          <w:p w14:paraId="12B453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301E3A6" w14:textId="77777777" w:rsidTr="00503750">
        <w:tc>
          <w:tcPr>
            <w:tcW w:w="2302" w:type="dxa"/>
            <w:vAlign w:val="center"/>
          </w:tcPr>
          <w:p w14:paraId="7C0FFE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CB5831B" w14:textId="3D7513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7364F9" w14:textId="72593E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F566D8" w14:textId="7BF69D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7743C4" w14:textId="213DED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6F5AC4" w14:textId="34BDEA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FA039F" w14:textId="2F4255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69AC3F" w14:textId="3879B9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49FCF2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A872D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EE57094" w14:textId="7C1A08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1CC563" w14:textId="5BBBD1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CD6F43" w14:textId="660F01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322067" w14:textId="2FFABE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11D8B2" w14:textId="75FCAA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B3173B" w14:textId="5AC69B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8F01EF" w14:textId="44EB8A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627AA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D79C8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1DED0F" w14:textId="7A4BF8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1C44DF" w14:textId="53D23C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8AF28F" w14:textId="4AD54F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881FBB" w14:textId="764697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36233A" w14:textId="432788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F216D4" w14:textId="514779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6283AD" w14:textId="7F220D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1DF45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80968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C02DF91" w14:textId="59F789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478229" w14:textId="0C031C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59397C" w14:textId="253F69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FF14AE" w14:textId="335E49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C90764" w14:textId="2E26CF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2D594D" w14:textId="38319D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C7B956" w14:textId="542870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FC891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E331D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A9BDAA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823C4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F26A210" w14:textId="3931C4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241561" w14:textId="48E657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5514B7" w14:textId="0596CF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086839" w14:textId="658807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93584E" w14:textId="4400BD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AF7D14" w14:textId="7967E5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5E52D0" w14:textId="6D4A03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70182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81FA0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0647B59" w14:textId="1DE229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DCBF07" w14:textId="03745B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994424" w14:textId="39034F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D7DDB6" w14:textId="2F30CD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6177A5" w14:textId="632756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37B754" w14:textId="434B86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80E8CE" w14:textId="0A15F0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5A760B" w14:textId="77777777" w:rsidR="00944C3D" w:rsidRDefault="00944C3D" w:rsidP="00944C3D">
      <w:pPr>
        <w:rPr>
          <w:rFonts w:ascii="Arial" w:hAnsi="Arial"/>
          <w:b/>
        </w:rPr>
      </w:pPr>
    </w:p>
    <w:p w14:paraId="046F459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23704A0" w14:textId="77777777" w:rsidTr="00503750">
        <w:tc>
          <w:tcPr>
            <w:tcW w:w="1944" w:type="dxa"/>
            <w:vAlign w:val="center"/>
          </w:tcPr>
          <w:p w14:paraId="3BCC565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91833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075BF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03070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D664E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8DBE0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6310E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31481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4B96C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87643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C0CFA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8F24B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383DD80" w14:textId="77777777" w:rsidTr="00503750">
        <w:tc>
          <w:tcPr>
            <w:tcW w:w="15685" w:type="dxa"/>
            <w:gridSpan w:val="12"/>
            <w:vAlign w:val="center"/>
          </w:tcPr>
          <w:p w14:paraId="63B937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0E70963" w14:textId="77777777" w:rsidTr="00503750">
        <w:tc>
          <w:tcPr>
            <w:tcW w:w="1944" w:type="dxa"/>
            <w:vAlign w:val="center"/>
          </w:tcPr>
          <w:p w14:paraId="04D557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7871DCE" w14:textId="722828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8F2653" w14:textId="41222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FBE2AB9" w14:textId="6AB25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79DC9C" w14:textId="763C0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1151F8" w14:textId="678C14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827653" w14:textId="2269D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02492F" w14:textId="79D05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BE73CD" w14:textId="04584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6D76AE" w14:textId="04CD7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6EF10B" w14:textId="0379E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21E1FB" w14:textId="67034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AC24B0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A6005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0BD77CC" w14:textId="6356C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FA9AC57" w14:textId="14827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4580A4" w14:textId="3A3A4D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64D0CC" w14:textId="71540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AAE4F2" w14:textId="70FE8C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1DF2A6" w14:textId="42DF9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F2C93D" w14:textId="5E503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1ED13F" w14:textId="7CDD4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4E3E8C" w14:textId="7F393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C24079" w14:textId="0288B8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3043F7" w14:textId="104E63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BECA8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60832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377ECAF" w14:textId="5CC1C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ABFE778" w14:textId="632988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1F9DAA" w14:textId="16B65D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F07000" w14:textId="2B2B1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05A9E8" w14:textId="2A50D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54177F" w14:textId="1CA59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166AD5" w14:textId="49B72E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0D456C" w14:textId="46C615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2D041F" w14:textId="3BBFBC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03E278" w14:textId="2A997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13DAD4" w14:textId="07EE20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FEFE2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16DBE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A227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891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412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AF69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16BA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906F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C52C2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DEAFF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B654E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873A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874C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6BDC3A7" w14:textId="77777777" w:rsidTr="00503750">
        <w:tc>
          <w:tcPr>
            <w:tcW w:w="1944" w:type="dxa"/>
            <w:vAlign w:val="center"/>
          </w:tcPr>
          <w:p w14:paraId="1B6828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5D39D69" w14:textId="7FF8CB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24A7FF7" w14:textId="0A4858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F1BF0C3" w14:textId="4FBBD7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02E01" w14:textId="1E6F7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218293" w14:textId="7D66D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9B33AA" w14:textId="4F752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1A0109" w14:textId="2D287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A68EEA" w14:textId="7A332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C555EA" w14:textId="2C179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87DC09B" w14:textId="7BF25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52E8E7" w14:textId="6208E1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70B861" w14:textId="77777777" w:rsidTr="00503750">
        <w:tc>
          <w:tcPr>
            <w:tcW w:w="15685" w:type="dxa"/>
            <w:gridSpan w:val="12"/>
            <w:vAlign w:val="center"/>
          </w:tcPr>
          <w:p w14:paraId="1907C0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8D5C43F" w14:textId="77777777" w:rsidTr="00503750">
        <w:tc>
          <w:tcPr>
            <w:tcW w:w="1944" w:type="dxa"/>
            <w:vAlign w:val="center"/>
          </w:tcPr>
          <w:p w14:paraId="545E3E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E9CF9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1B6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08FAD21" w14:textId="289F6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F1A67B" w14:textId="787C44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8C67D9" w14:textId="6C494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7894ED" w14:textId="3E8FD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F60F32" w14:textId="2BD53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B1CA38" w14:textId="5779CA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A78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29C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493E570" w14:textId="295A2C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A5D79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BD64E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77EE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B10EB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335B1A2" w14:textId="41AA9C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EC9C12" w14:textId="42E26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2C4112" w14:textId="0E399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C923FC" w14:textId="1CAC5A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764939" w14:textId="33D548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E3DEE9" w14:textId="7E1922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EB43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C988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325AE8B" w14:textId="0362E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93809B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04CDE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0100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029E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934E2F" w14:textId="09C3C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2B129B" w14:textId="6EABD1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757A42" w14:textId="2269AD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E0076D" w14:textId="4B3CBC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89A514" w14:textId="0A188F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8EF139" w14:textId="25DAE3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C8D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7528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529CC67" w14:textId="77612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2759B1" w14:textId="77777777" w:rsidTr="00503750">
        <w:tc>
          <w:tcPr>
            <w:tcW w:w="1944" w:type="dxa"/>
            <w:vAlign w:val="center"/>
          </w:tcPr>
          <w:p w14:paraId="38B997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2F3C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5E1F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FA9943" w14:textId="5DB40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D68FF5" w14:textId="3BB20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5D8411" w14:textId="79E3E5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A066C0" w14:textId="31930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92C737" w14:textId="12C7D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F15F4B" w14:textId="73AFB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E1C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910B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22E600C" w14:textId="1F7DF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9BF5DD" w14:textId="77777777" w:rsidTr="00503750">
        <w:tc>
          <w:tcPr>
            <w:tcW w:w="15685" w:type="dxa"/>
            <w:gridSpan w:val="12"/>
            <w:vAlign w:val="center"/>
          </w:tcPr>
          <w:p w14:paraId="28A8B1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24B2D89" w14:textId="77777777" w:rsidTr="00503750">
        <w:tc>
          <w:tcPr>
            <w:tcW w:w="1944" w:type="dxa"/>
            <w:vAlign w:val="center"/>
          </w:tcPr>
          <w:p w14:paraId="7C3412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B4A6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679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DF3FDD7" w14:textId="5F370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5DCC6A" w14:textId="665D1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77D7E5" w14:textId="2B099A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A260C7" w14:textId="71689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67A468" w14:textId="7CEF3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1B1C32" w14:textId="19B50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159204" w14:textId="65DB5C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8F73D9" w14:textId="59412F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5C4837" w14:textId="34D38E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D712E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91ECC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D98C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DB1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63A11B" w14:textId="426CAB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287D40" w14:textId="1E6BA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59BE12" w14:textId="4A74C9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DD6665" w14:textId="1EFFA8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AE1C54" w14:textId="33D42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818667" w14:textId="57BBEC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0DE69F" w14:textId="603D8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554D5C" w14:textId="131C2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8595F8" w14:textId="56ECA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AA146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3FBF5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40C4F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612B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CADEE4" w14:textId="25175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D5ADD0" w14:textId="104C72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79EE5D" w14:textId="1563CC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BA2B8A" w14:textId="5C2BC0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255174" w14:textId="028B3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B2C6F4" w14:textId="4CA576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874334" w14:textId="4DA081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29DD15" w14:textId="18BB3F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135B7F" w14:textId="324781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0939D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FDE1B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CAF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3D350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CBAF860" w14:textId="0CAE2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D75323" w14:textId="38CEE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9D64DE" w14:textId="73CD4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337BEE" w14:textId="68D192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2626C9" w14:textId="03580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AAD83E" w14:textId="2CF65F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369996" w14:textId="4C671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AF123D" w14:textId="0AE7D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5BAD03" w14:textId="54F38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C2F18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4FD8A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92E1A4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AB8A9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93B206F" w14:textId="1AAC5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5816B1" w14:textId="166486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A6B725F" w14:textId="70124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0F79E8" w14:textId="4D2538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C4997D" w14:textId="620DF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4132F1" w14:textId="2CD6FC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4C1BEB" w14:textId="35AA81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D7F470" w14:textId="4274E0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C9665E" w14:textId="0366B8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6923C0" w14:textId="3935C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8D6379" w14:textId="31C54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85044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8B329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C56872B" w14:textId="1E944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E8C4839" w14:textId="17282F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BB971C" w14:textId="0DC90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A0F64C" w14:textId="7FF132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159561" w14:textId="366A3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1086EC" w14:textId="072DA4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150005" w14:textId="7E31BC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AEBC6D" w14:textId="21487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7F57C5" w14:textId="1D7BF0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5706EC" w14:textId="4FDA0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B143DB" w14:textId="359B7B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01B17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0314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2EAC89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A68BF7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99DC0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73DEEE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02C1F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F84FF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C5767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F75A1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7B4FF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15C732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B7EDB2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D4836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666F4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DC10BF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29267B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5B47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7B6F97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774C59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8DADF0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5CD85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687FCB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09AC7A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E25A21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3FAB4A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960FE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902DE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94B08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4C8F1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BE1BF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E6D3B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D57C5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6460C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84B3D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98156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0FA8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BF948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DE0FE64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DB300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73748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EF6B6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9B3AC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CFDD8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16800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B3CC2D2" w14:textId="77777777" w:rsidTr="00503750">
        <w:trPr>
          <w:trHeight w:val="1073"/>
        </w:trPr>
        <w:tc>
          <w:tcPr>
            <w:tcW w:w="3614" w:type="dxa"/>
            <w:vMerge/>
          </w:tcPr>
          <w:p w14:paraId="7B8C09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6588F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E80D4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F746D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0A8CB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6836C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AE340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FB773B3" w14:textId="77777777" w:rsidTr="00503750">
        <w:trPr>
          <w:trHeight w:val="283"/>
        </w:trPr>
        <w:tc>
          <w:tcPr>
            <w:tcW w:w="3614" w:type="dxa"/>
          </w:tcPr>
          <w:p w14:paraId="350AA5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8BE1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55B3B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80838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E7C0E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3E4B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8D648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EF0F016" w14:textId="77777777" w:rsidTr="00503750">
        <w:trPr>
          <w:trHeight w:val="283"/>
        </w:trPr>
        <w:tc>
          <w:tcPr>
            <w:tcW w:w="3614" w:type="dxa"/>
          </w:tcPr>
          <w:p w14:paraId="1BDE73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FF5FE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B30B3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6561D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A7A6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AFE7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951B7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95A97A2" w14:textId="77777777" w:rsidTr="00503750">
        <w:trPr>
          <w:trHeight w:val="283"/>
        </w:trPr>
        <w:tc>
          <w:tcPr>
            <w:tcW w:w="3614" w:type="dxa"/>
          </w:tcPr>
          <w:p w14:paraId="7C377F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81A36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AAEF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8BB70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E499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1DE18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060B7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377E0A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8F1E40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0DED64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2C5B4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5ABDD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D57FA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32BFF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9FD48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4C2D6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1B623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37EA5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CAD56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472D8E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FCE9D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1BC2E6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F88C3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E27A91F" w14:textId="161339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8FB1E7" w14:textId="41643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A8A1C3" w14:textId="33962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52B48B" w14:textId="0CCD3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E51855" w14:textId="61D262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E33491" w14:textId="7D8F6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487A7" w14:textId="332D46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B4D781" w14:textId="133FA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466D6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4DFF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A41BF00" w14:textId="2F03F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49424F" w14:textId="765F5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81AC56" w14:textId="3F4B1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BD3EB3" w14:textId="44D2D5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B4299" w14:textId="2793A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D6E53C" w14:textId="33C7B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25202B" w14:textId="6969A9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4FBE5B" w14:textId="38A22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EA5EF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DF88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27E6AD6" w14:textId="0016E0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D58FE5" w14:textId="08AF2D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FE43A4" w14:textId="0FB8DD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75E9BC" w14:textId="63377A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948E38" w14:textId="2CC58F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20A14E" w14:textId="54DCD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D9188E" w14:textId="4F5EF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8FFD04" w14:textId="310BB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CB879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4AF6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1D64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467E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14A1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375E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C97E0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9F9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BDB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85F6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6B045F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1E8AF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BC62C86" w14:textId="478DE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A7081D" w14:textId="39C763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EF2EE8" w14:textId="2C9D8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E7431E" w14:textId="328D5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06784B" w14:textId="4D849B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419709" w14:textId="3BEC97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4BFA2E" w14:textId="1DEBC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C97C3F" w14:textId="28A94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794F6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3780C3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4A3232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E80FD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0B37FE5" w14:textId="39D92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3E4C28" w14:textId="311F66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FC7DCF" w14:textId="4C43B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7361F6" w14:textId="1A523E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820CA3" w14:textId="36E18D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2B7CC3" w14:textId="7F3BB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5E43D7" w14:textId="1EEF7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5D8AD0" w14:textId="6B444F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4F3F1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8793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930F3FA" w14:textId="38E91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0C9D0F" w14:textId="30812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F1F6C0" w14:textId="103006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942DB1" w14:textId="7CAF79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A9C892" w14:textId="7CDC07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80911C" w14:textId="277168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4BB39E" w14:textId="0DA754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368313" w14:textId="44CB6E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7C84E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34A2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139FC94" w14:textId="6A1672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9B9F86" w14:textId="6A681C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437E6B" w14:textId="05C753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55A531" w14:textId="43C01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AF05DF" w14:textId="03165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80F0EA" w14:textId="3C9268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A6FDA0" w14:textId="3351E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5CBAF2" w14:textId="45163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78BFF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031AC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6266EF4" w14:textId="532B6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7B3E63" w14:textId="3F7ACA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153B33" w14:textId="09CED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8CE833" w14:textId="4BE53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B4A9BE" w14:textId="5FBE8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E0C73A" w14:textId="06CFD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47B072" w14:textId="18450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48DDFB" w14:textId="6FEE0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9B55C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46897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D6BCF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363B6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891101F" w14:textId="1664A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242FDC" w14:textId="273744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4CCB8C" w14:textId="771CBA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299A08" w14:textId="3D847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06F0BC" w14:textId="442EE5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4E2F3E" w14:textId="484795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773A49" w14:textId="219EE8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03D76A" w14:textId="49FBA6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5F3A7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C09305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78FBC04" w14:textId="773CA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2CB375" w14:textId="489818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ED465A" w14:textId="7B5C88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B0C30A" w14:textId="6BB3C1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371E69" w14:textId="50C4A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96A2CC" w14:textId="6D3EB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F0414D" w14:textId="1D7300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0614F8" w14:textId="56B0D3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5204C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8E063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C90F6C4" w14:textId="317A573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057C3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F006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2A02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B4A8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BA66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F46E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3356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9098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481F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F05C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114F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222D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4878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38F3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D328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D214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6C10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CCD08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B67A46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21ADE7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BD4FC95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04668098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24EA9D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57BA21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1A95F5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05F771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00CE46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A623E5A" w14:textId="77777777" w:rsidTr="00503750">
        <w:trPr>
          <w:trHeight w:val="437"/>
        </w:trPr>
        <w:tc>
          <w:tcPr>
            <w:tcW w:w="2594" w:type="dxa"/>
          </w:tcPr>
          <w:p w14:paraId="6B5FF7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5BAE6101" w14:textId="23A1C1A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BCC4F2F" w14:textId="30CD2BF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806A685" w14:textId="1CFB6B5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22F4476" w14:textId="0D529A4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A8F8952" w14:textId="77777777" w:rsidTr="00503750">
        <w:trPr>
          <w:trHeight w:val="420"/>
        </w:trPr>
        <w:tc>
          <w:tcPr>
            <w:tcW w:w="2594" w:type="dxa"/>
          </w:tcPr>
          <w:p w14:paraId="05FEFA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21DFF195" w14:textId="750E7F1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743B799" w14:textId="165CA9F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BE73395" w14:textId="2E09CD4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FB2D484" w14:textId="559E39E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E38EE87" w14:textId="77777777" w:rsidTr="00503750">
        <w:trPr>
          <w:trHeight w:val="630"/>
        </w:trPr>
        <w:tc>
          <w:tcPr>
            <w:tcW w:w="2594" w:type="dxa"/>
          </w:tcPr>
          <w:p w14:paraId="5F93DF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46F469CF" w14:textId="78E8F1C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98C0384" w14:textId="3132D63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B6FA635" w14:textId="2B1648D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548357F" w14:textId="563CC8E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F7268B" w14:textId="77777777" w:rsidTr="00503750">
        <w:trPr>
          <w:trHeight w:val="420"/>
        </w:trPr>
        <w:tc>
          <w:tcPr>
            <w:tcW w:w="2594" w:type="dxa"/>
          </w:tcPr>
          <w:p w14:paraId="29237D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518009B3" w14:textId="0AE27E8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800EC8C" w14:textId="6C629FD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67F8C81" w14:textId="6390377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63DFBF1" w14:textId="310D03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1C8B6A5" w14:textId="77777777" w:rsidTr="00503750">
        <w:trPr>
          <w:trHeight w:val="437"/>
        </w:trPr>
        <w:tc>
          <w:tcPr>
            <w:tcW w:w="2594" w:type="dxa"/>
          </w:tcPr>
          <w:p w14:paraId="5E8E5B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1662592D" w14:textId="4D633D0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603D2F6" w14:textId="5B9388C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BC1095F" w14:textId="157C848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79171D4" w14:textId="6F36DE8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C83B6BF" w14:textId="77777777" w:rsidTr="00503750">
        <w:trPr>
          <w:trHeight w:val="420"/>
        </w:trPr>
        <w:tc>
          <w:tcPr>
            <w:tcW w:w="2594" w:type="dxa"/>
          </w:tcPr>
          <w:p w14:paraId="1C13AF9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3A44BB14" w14:textId="35504FE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9C9CC13" w14:textId="046C1B1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DA6DEA0" w14:textId="0EDE300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5B7855B" w14:textId="6E98B96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4068A31" w14:textId="77777777" w:rsidR="00944C3D" w:rsidRDefault="00944C3D" w:rsidP="00944C3D">
      <w:pPr>
        <w:rPr>
          <w:rFonts w:ascii="Arial" w:hAnsi="Arial"/>
          <w:b/>
        </w:rPr>
      </w:pPr>
    </w:p>
    <w:p w14:paraId="29F0343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401692F3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7F1122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4F62FC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37BB8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5C74D3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08EB25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24EC9B8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D104D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358627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69660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20EF1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58258B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739D43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73261F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8959C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EA09A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910FFB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7AA51B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2B14BE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5EC4F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5AB1D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2E9013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081F02A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28B66F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9D8CF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DA190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59E0A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E0C1F8B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3A89C6B" w14:textId="77777777" w:rsidTr="00503750">
        <w:tc>
          <w:tcPr>
            <w:tcW w:w="2835" w:type="dxa"/>
            <w:vAlign w:val="center"/>
          </w:tcPr>
          <w:p w14:paraId="0222C5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B0B2D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CC34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31733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C1E42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FF5CC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97B9E2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6859C6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ECEB61F" w14:textId="02651EA5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2DA9C3" w14:textId="1F089AC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D68A4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82FFE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29F6F3E" w14:textId="1FAE095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33515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66FF9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0C51120" w14:textId="529C3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2EEB57" w14:textId="241DE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0745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13F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91533E" w14:textId="00D2A3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04272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AC4F6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1227927" w14:textId="1CCA2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8E6CA4" w14:textId="3AC840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EA8E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5BF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973CCC" w14:textId="59430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55729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75F53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F233A28" w14:textId="75F00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7AFDEE" w14:textId="2D914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6C4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09A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C8CC60" w14:textId="1FF76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32A6A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018E9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6C403D7" w14:textId="673B5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D40548" w14:textId="1763A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DB5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447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DFF7CF" w14:textId="3CB9F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E9614F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02F2D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CF45E5B" w14:textId="53C81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D4AFDC" w14:textId="630B3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6B6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3BD0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BC4D2B" w14:textId="323B5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C644A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646E2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875AB6D" w14:textId="1944C14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3E5FF9" w14:textId="12588D4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F4921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959D3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BD933D" w14:textId="758991B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743BA8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C58291C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D2DDD01" w14:textId="1D6D9818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384544A" w14:textId="77777777" w:rsidR="00944C3D" w:rsidRDefault="00944C3D" w:rsidP="00944C3D">
      <w:pPr>
        <w:rPr>
          <w:rFonts w:ascii="Arial" w:hAnsi="Arial"/>
          <w:b/>
        </w:rPr>
      </w:pPr>
    </w:p>
    <w:p w14:paraId="36A28E6C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CF30883" w14:textId="77777777" w:rsidTr="00503750">
        <w:tc>
          <w:tcPr>
            <w:tcW w:w="2835" w:type="dxa"/>
            <w:vAlign w:val="center"/>
          </w:tcPr>
          <w:p w14:paraId="153EA2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EF367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AD154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BA538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C7D33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A3DB9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3491FA3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29A83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CAAEDAB" w14:textId="042A2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6C9FC6" w14:textId="79537B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3A4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264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D7DD14" w14:textId="6695E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F1042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74F5B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A7F9CAF" w14:textId="00098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AAA770" w14:textId="6AFB1A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E640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47B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0787C9" w14:textId="6A270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25162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03960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427A82B" w14:textId="1CCCB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6B6FB6" w14:textId="08864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A95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732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1E2959" w14:textId="1F86AF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4F460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0CF68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FFB0900" w14:textId="54064E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951819" w14:textId="5697F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CA3B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564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8F9B8D" w14:textId="40EA1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A16E1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F3DE0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3D92D57" w14:textId="0AD9BC4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AD430A" w14:textId="1994699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F1A7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BB92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FA0BBE" w14:textId="415500D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80A0C3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482ED2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6A4723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DD199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CF539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61A519D" w14:textId="77777777" w:rsidTr="00503750">
        <w:trPr>
          <w:trHeight w:val="699"/>
        </w:trPr>
        <w:tc>
          <w:tcPr>
            <w:tcW w:w="3502" w:type="dxa"/>
            <w:vMerge/>
          </w:tcPr>
          <w:p w14:paraId="1DBDFA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C510F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CD8D9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7C9D46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AB9C9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469A410" w14:textId="5C2C963E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3C7EC8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A88AFB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4E659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41198EC" w14:textId="310BE23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2246D7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DA0ED0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8C919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5E43B9D" w14:textId="5FB0A208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FCFB0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1B158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9224C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4A1C4676" w14:textId="77777777" w:rsidTr="00503750">
        <w:trPr>
          <w:trHeight w:val="593"/>
        </w:trPr>
        <w:tc>
          <w:tcPr>
            <w:tcW w:w="3497" w:type="dxa"/>
          </w:tcPr>
          <w:p w14:paraId="209A98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5E2D4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9F153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5DD3EE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C800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8BD5F00" w14:textId="6777D0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F26A1A" w14:textId="4E5833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C00E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C26355" w14:textId="3F90FDB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6977B0" w14:textId="6B334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21838A" w14:textId="56EDB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0AB1C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F8A495" w14:textId="7D2755E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CEB36E" w14:textId="110913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C671DB" w14:textId="7B6A9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48AF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53FE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5483CBA" w14:textId="62A5E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4EB37D" w14:textId="7C6D7E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9D4D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47EF3E4" w14:textId="29D79B0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55F3F02" w14:textId="0FFAE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00E6A6" w14:textId="10064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C081D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B75BAD" w14:textId="2AC04FA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D44B4F1" w14:textId="490AD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DE6B20" w14:textId="0B93B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754CD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41FF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4F0EF36" w14:textId="05648F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15B2B3" w14:textId="211E3B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A2D07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1125A6" w14:textId="36D4598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4DE39D5" w14:textId="40A29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5D62C3" w14:textId="0D119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FBBD5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256323" w14:textId="6C99791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592F1A" w14:textId="02D21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70B5D0" w14:textId="7CF2C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5837F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D9B5E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C8E520C" w14:textId="5CE00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EE8B05" w14:textId="0A636B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18005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6840B8" w14:textId="3A6015A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D87B6F2" w14:textId="4622D3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825588" w14:textId="3C1FE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07C1D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4D31EAB" w14:textId="39AF0E3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24C5E02" w14:textId="1A70BB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BF7566" w14:textId="683B25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A52636" w14:textId="77777777" w:rsidR="00944C3D" w:rsidRDefault="00944C3D" w:rsidP="00944C3D">
      <w:pPr>
        <w:rPr>
          <w:rFonts w:ascii="Arial" w:hAnsi="Arial"/>
          <w:b/>
        </w:rPr>
      </w:pPr>
    </w:p>
    <w:p w14:paraId="08B7A0D0" w14:textId="77777777" w:rsidR="00944C3D" w:rsidRDefault="00944C3D" w:rsidP="00944C3D">
      <w:pPr>
        <w:rPr>
          <w:rFonts w:ascii="Arial" w:hAnsi="Arial"/>
          <w:b/>
        </w:rPr>
      </w:pPr>
    </w:p>
    <w:p w14:paraId="07A11213" w14:textId="77777777" w:rsidR="00944C3D" w:rsidRDefault="00944C3D" w:rsidP="00944C3D">
      <w:pPr>
        <w:rPr>
          <w:rFonts w:ascii="Arial" w:hAnsi="Arial"/>
          <w:b/>
        </w:rPr>
      </w:pPr>
    </w:p>
    <w:p w14:paraId="493F1375" w14:textId="77777777" w:rsidR="00944C3D" w:rsidRDefault="00944C3D" w:rsidP="00944C3D">
      <w:pPr>
        <w:rPr>
          <w:rFonts w:ascii="Arial" w:hAnsi="Arial"/>
          <w:b/>
        </w:rPr>
      </w:pPr>
    </w:p>
    <w:p w14:paraId="13DA3DF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630"/>
        <w:gridCol w:w="1204"/>
        <w:gridCol w:w="1198"/>
        <w:gridCol w:w="1194"/>
        <w:gridCol w:w="1572"/>
      </w:tblGrid>
      <w:tr w:rsidR="00944C3D" w:rsidRPr="00050529" w14:paraId="628D0EFF" w14:textId="77777777" w:rsidTr="00503750">
        <w:tc>
          <w:tcPr>
            <w:tcW w:w="2622" w:type="dxa"/>
            <w:vAlign w:val="center"/>
          </w:tcPr>
          <w:p w14:paraId="36879A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B373B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0F5CB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08CB7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166C1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E219A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A2BAD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8A4B3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186FC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8191CE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8852C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7DE19C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67567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1073D6C" w14:textId="19E52C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CC2809" w14:textId="3D1E3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28A5E8" w14:textId="177AAC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717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0012CD" w14:textId="4E2DC3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1A6D7B" w14:textId="77777777" w:rsidTr="00503750">
        <w:tc>
          <w:tcPr>
            <w:tcW w:w="2622" w:type="dxa"/>
            <w:vAlign w:val="center"/>
          </w:tcPr>
          <w:p w14:paraId="2E8F3F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875C7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96FA244" w14:textId="59BB8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B10176" w14:textId="48E1A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92083F" w14:textId="5D61B5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534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D038A8" w14:textId="1D765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1DCEE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4E6E9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99755A4" w14:textId="0229E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BD657F" w14:textId="7D468C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EB88CA" w14:textId="624AEB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EB6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6B4408" w14:textId="0726E4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EE98B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49778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1FB132C" w14:textId="112B0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1B6DA6" w14:textId="5004F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4A845F" w14:textId="41B5B9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C50F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E2E817" w14:textId="72FB5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F00AB5" w14:textId="77777777" w:rsidTr="00503750">
        <w:tc>
          <w:tcPr>
            <w:tcW w:w="2622" w:type="dxa"/>
            <w:vAlign w:val="center"/>
          </w:tcPr>
          <w:p w14:paraId="35648C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D5EA392" w14:textId="7A0E9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9007.00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2B5FCBE" w14:textId="09521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8964.00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ADE3A8" w14:textId="706E01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9222.00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038D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5F2A8C" w14:textId="306A2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8749.00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23B93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D7B7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5A3580F" w14:textId="30946B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762466" w14:textId="1357A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5F1494" w14:textId="3FEAB6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A53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FF45C0" w14:textId="063BB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E9D0E4" w14:textId="77777777" w:rsidTr="00503750">
        <w:tc>
          <w:tcPr>
            <w:tcW w:w="2622" w:type="dxa"/>
            <w:vAlign w:val="center"/>
          </w:tcPr>
          <w:p w14:paraId="5584F3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8843FDB" w14:textId="79697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92ADDE" w14:textId="4BE17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24FA68" w14:textId="36A34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A763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8F48D4" w14:textId="15419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74AB1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EFFBFFB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379101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D57A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AD53A08" w14:textId="62234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200ECA" w14:textId="0BA6D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E4129A" w14:textId="63959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AA9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C15225" w14:textId="2B597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B9F26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66BE4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42EC1E4" w14:textId="2481F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D113A9" w14:textId="67DCE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EBE6F9" w14:textId="436E4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08E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C2F190" w14:textId="1FB56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1E11D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49487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131244B" w14:textId="41C51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49F3A3" w14:textId="3E645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149C5F" w14:textId="0F061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BF9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8B3931" w14:textId="03774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E8555C" w14:textId="77777777" w:rsidTr="00503750">
        <w:tc>
          <w:tcPr>
            <w:tcW w:w="2622" w:type="dxa"/>
            <w:vAlign w:val="center"/>
          </w:tcPr>
          <w:p w14:paraId="5AA088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5BA6628D" w14:textId="44768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1FA1CD" w14:textId="3700A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8F027F" w14:textId="686152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5FB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1CE775" w14:textId="3740F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69F465" w14:textId="77777777" w:rsidTr="00503750">
        <w:tc>
          <w:tcPr>
            <w:tcW w:w="2622" w:type="dxa"/>
            <w:vAlign w:val="center"/>
          </w:tcPr>
          <w:p w14:paraId="341F8C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9698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F910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53E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C62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BE66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BACA00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3D1B5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F1ECF84" w14:textId="3408FA3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9007.00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0BBF97" w14:textId="182B154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8964.00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C1C605" w14:textId="53F84B5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9222.00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D6703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9B522E" w14:textId="5A58A6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8749.00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883126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766546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3588097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BC1FDB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C2E413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97253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DFB5B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74B93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E1DC6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20C67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6AEC0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D0AF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E9FD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FA37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299B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C50A5E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C0A5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2107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C3C2E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DDE05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A5C97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B2DEC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49E68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F489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55D246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6618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1C6BA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C59E2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171A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B3CB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EA272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AC18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67AD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2807F9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9364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2C33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CA93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AE51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73FF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50F6B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251D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7D5D7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9781E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70951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AF350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8C063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1414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A54229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7D04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A7EC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02848C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B0DA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299A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60E4D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7D9A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CA9E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C2D3CA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32FE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A4CDC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476EB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0563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5E4E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90049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A94F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BB79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B2DA1E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A614B4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91B09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2F995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61AA9A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382073D" w14:textId="77777777" w:rsidTr="00503750">
        <w:tc>
          <w:tcPr>
            <w:tcW w:w="2835" w:type="dxa"/>
            <w:vAlign w:val="center"/>
          </w:tcPr>
          <w:p w14:paraId="47EC0A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54D0A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79A7B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C6F3B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23EE4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1C090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CDB00A0" w14:textId="77777777" w:rsidTr="00503750">
        <w:tc>
          <w:tcPr>
            <w:tcW w:w="2835" w:type="dxa"/>
            <w:vAlign w:val="center"/>
          </w:tcPr>
          <w:p w14:paraId="4E5C75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C0C98AF" w14:textId="10E2B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4A54A2" w14:textId="1B625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9D8346" w14:textId="2F39A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C1E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940D9D" w14:textId="4E6A5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2C9B1" w14:textId="77777777" w:rsidTr="00503750">
        <w:tc>
          <w:tcPr>
            <w:tcW w:w="2835" w:type="dxa"/>
            <w:vAlign w:val="center"/>
          </w:tcPr>
          <w:p w14:paraId="38B3C3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364D898" w14:textId="467C1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D628A5" w14:textId="45BBE9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E20B38" w14:textId="0B1F58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D55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4D9B12" w14:textId="6BB81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F83753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E4088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CBECAFD" w14:textId="07A062E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7E1C62" w14:textId="11461A5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13B897" w14:textId="2202B5C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9D3C4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1ECF01" w14:textId="54706DF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9779372" w14:textId="77777777" w:rsidTr="00503750">
        <w:tc>
          <w:tcPr>
            <w:tcW w:w="2835" w:type="dxa"/>
            <w:vAlign w:val="center"/>
          </w:tcPr>
          <w:p w14:paraId="1A6F3C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EE4B0" w14:textId="11CC6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4816C5" w14:textId="70DCB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9E4D73" w14:textId="44E61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0DEB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2390D2" w14:textId="7C046B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8EAE3A" w14:textId="77777777" w:rsidTr="00503750">
        <w:tc>
          <w:tcPr>
            <w:tcW w:w="2835" w:type="dxa"/>
            <w:vAlign w:val="center"/>
          </w:tcPr>
          <w:p w14:paraId="1B6037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52B2337" w14:textId="0BBE62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F2C680" w14:textId="1C4211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B60E50" w14:textId="4C66D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500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816F11" w14:textId="2E139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EC51CE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BEB2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DDC34C1" w14:textId="3DCE872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E0DB7C" w14:textId="5ADF435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50D1D4" w14:textId="3C0AA22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8E8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7E4364" w14:textId="42D32D9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B45633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90B3D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F32072C" w14:textId="7F2832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49E897" w14:textId="07AD28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6CDF3D" w14:textId="5FF8A6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BD2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906D0D" w14:textId="55DD0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5BD18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680CF5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DDC1F6F" w14:textId="77777777" w:rsidTr="00503750">
        <w:tc>
          <w:tcPr>
            <w:tcW w:w="2552" w:type="dxa"/>
            <w:vAlign w:val="center"/>
          </w:tcPr>
          <w:p w14:paraId="669F7D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0FABB2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48F027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402813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5C8678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1AA2B8C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70AEAE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86A5CA3" w14:textId="0091380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370D320" w14:textId="77793ED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A603A7B" w14:textId="380D042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8B061F1" w14:textId="632E25D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C69B3A9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385581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434CB44B" w14:textId="0A565C8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0AD69A0" w14:textId="0A62CA4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7BA0ACC" w14:textId="645EDB6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73D0EB3" w14:textId="073DF75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E1E0A9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1887B5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E30366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BF1E0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948F0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4E1D383" w14:textId="77777777" w:rsidTr="00503750">
        <w:tc>
          <w:tcPr>
            <w:tcW w:w="4395" w:type="dxa"/>
            <w:vMerge/>
          </w:tcPr>
          <w:p w14:paraId="4AA37A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9DDC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F2120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C2D265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67C2D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4F3B41C" w14:textId="4D9C2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  <w:lang w:eastAsia="sk-SK"/>
              </w:rPr>
              <w:t>42.00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45140B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BFDF1D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B25B5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0A613B7" w14:textId="33330A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  <w:lang w:eastAsia="sk-SK"/>
              </w:rPr>
              <w:t>-84.00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E4F1C4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092884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832C7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F0EF01F" w14:textId="51709AC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-42.00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1E9D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BAD7EFC" w14:textId="77777777" w:rsidTr="00503750">
        <w:tc>
          <w:tcPr>
            <w:tcW w:w="4395" w:type="dxa"/>
            <w:vAlign w:val="center"/>
          </w:tcPr>
          <w:p w14:paraId="1081D9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08BF7DD" w14:textId="2C22F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B0BF7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AA2DC22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9ED6C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4580FA2" w14:textId="315374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15CA7E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59C642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4E3BE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0074691" w14:textId="2F7A37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2AF8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B9CC52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BBC08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79F4E39" w14:textId="728B833D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5151.00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588C9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845735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B67A81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7FF94C9" w14:textId="77777777" w:rsidTr="00503750">
        <w:tc>
          <w:tcPr>
            <w:tcW w:w="4395" w:type="dxa"/>
            <w:vAlign w:val="center"/>
          </w:tcPr>
          <w:p w14:paraId="02A7D35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B62B25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460FE1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2008D9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2FBCF3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14955E9" w14:textId="239389F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57198D3" w14:textId="1EE6C09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7DF0D9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A441F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2816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9031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A17C5E1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31A17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AFAD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4ECC3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5EBC87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D0F1C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7CB43A8" w14:textId="086DEAED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BEF49B6" w14:textId="51F1D73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F4FA2D2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1769F7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ECFE248" w14:textId="7CD6437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828C664" w14:textId="0B65CF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D2650D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F8405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CA1E1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3EAE0EE" w14:textId="77777777" w:rsidTr="00503750">
        <w:tc>
          <w:tcPr>
            <w:tcW w:w="1843" w:type="dxa"/>
            <w:vAlign w:val="center"/>
          </w:tcPr>
          <w:p w14:paraId="23F0CD7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80827A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BE5F31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FAB360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645B79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BA0E30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632BF8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1FB5A1C" w14:textId="77777777" w:rsidTr="00503750">
        <w:tc>
          <w:tcPr>
            <w:tcW w:w="1843" w:type="dxa"/>
            <w:vAlign w:val="center"/>
          </w:tcPr>
          <w:p w14:paraId="24C3F5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CAC72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9F5F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1797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1D54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2EB5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03C7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339D37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2BCE0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3024F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A0ED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C771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4FA0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DC87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527A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86E26EA" w14:textId="77777777" w:rsidTr="00503750">
        <w:tc>
          <w:tcPr>
            <w:tcW w:w="1843" w:type="dxa"/>
            <w:vAlign w:val="center"/>
          </w:tcPr>
          <w:p w14:paraId="6C7307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3E810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CD40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3759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75F71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9152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262B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3993CF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4D7A0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F2699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CF64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48FD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1EC6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C39C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5E02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B4DB9E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8C4268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80699E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4B07B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74A8D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7D148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890DC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E3695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E09CD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6EDD57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2860E922" w14:textId="77777777" w:rsidTr="00503750">
        <w:trPr>
          <w:trHeight w:val="664"/>
        </w:trPr>
        <w:tc>
          <w:tcPr>
            <w:tcW w:w="3372" w:type="dxa"/>
          </w:tcPr>
          <w:p w14:paraId="5D2355F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FA63B8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747610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AE746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8DC96A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18CE561" w14:textId="12F31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488A1E" w14:textId="3DA1BA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C2F8F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57A911F" w14:textId="514462A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A1E1505" w14:textId="51564D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195AF4" w14:textId="76C387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25475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D5E9A9" w14:textId="274774A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D71A845" w14:textId="707D6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5161E4" w14:textId="1A419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CAA85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62F84F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80CCAD4" w14:textId="08B6D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CDEB5B" w14:textId="6494A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E8919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CA93135" w14:textId="7B49D2C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1D16DAF" w14:textId="29E021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69AB96" w14:textId="62E7E0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025EF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F26A14D" w14:textId="3B67940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806F796" w14:textId="13607B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5535EB" w14:textId="5BDB4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015D6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368288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2644EF1" w14:textId="77777777" w:rsidTr="00503750">
        <w:tc>
          <w:tcPr>
            <w:tcW w:w="2835" w:type="dxa"/>
            <w:vAlign w:val="center"/>
          </w:tcPr>
          <w:p w14:paraId="3DE8B30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3287BB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31EFE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714CCA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3FD2AE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4F3897A" w14:textId="77777777" w:rsidTr="00503750">
        <w:tc>
          <w:tcPr>
            <w:tcW w:w="2835" w:type="dxa"/>
          </w:tcPr>
          <w:p w14:paraId="2D3537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DA52C81" w14:textId="60E1A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A93018" w14:textId="648D9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A703D4" w14:textId="4BEDB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74AA047" w14:textId="041C0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0D2385" w14:textId="77777777" w:rsidTr="00503750">
        <w:tc>
          <w:tcPr>
            <w:tcW w:w="2835" w:type="dxa"/>
          </w:tcPr>
          <w:p w14:paraId="4DEDE4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A5CA67B" w14:textId="24C66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6B9939" w14:textId="003A0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E1DFB2" w14:textId="2E8EB8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4F8E26" w14:textId="7302E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B3A3B4" w14:textId="77777777" w:rsidTr="00503750">
        <w:tc>
          <w:tcPr>
            <w:tcW w:w="2835" w:type="dxa"/>
          </w:tcPr>
          <w:p w14:paraId="1318656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9F61FB2" w14:textId="7AF61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2AAE8C" w14:textId="14FC4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77120B" w14:textId="07596C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FBFA06" w14:textId="4ED43F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BA7F30" w14:textId="77777777" w:rsidTr="00503750">
        <w:tc>
          <w:tcPr>
            <w:tcW w:w="2835" w:type="dxa"/>
            <w:vAlign w:val="center"/>
          </w:tcPr>
          <w:p w14:paraId="539BFCF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2448200" w14:textId="3055D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3BED8D" w14:textId="43783B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1512DD" w14:textId="00D3E2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2817D8F" w14:textId="0E647B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DDCC01" w14:textId="77777777" w:rsidTr="00503750">
        <w:tc>
          <w:tcPr>
            <w:tcW w:w="2835" w:type="dxa"/>
            <w:vAlign w:val="center"/>
          </w:tcPr>
          <w:p w14:paraId="59AE1CA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78EC0DD" w14:textId="07821B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89919D" w14:textId="3A3842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A3F7C5" w14:textId="1C7A14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652232" w14:textId="3BD5E1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BFAFF1" w14:textId="77777777" w:rsidTr="00503750">
        <w:tc>
          <w:tcPr>
            <w:tcW w:w="2835" w:type="dxa"/>
          </w:tcPr>
          <w:p w14:paraId="68E8152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8094B9" w14:textId="2D7A3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D633FB" w14:textId="532286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94F58F" w14:textId="60D425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9D2C77" w14:textId="1B6DE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6E90F0" w14:textId="77777777" w:rsidTr="00503750">
        <w:tc>
          <w:tcPr>
            <w:tcW w:w="2835" w:type="dxa"/>
          </w:tcPr>
          <w:p w14:paraId="66CD7A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3ED0AE6" w14:textId="2A859E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C80021" w14:textId="2F3143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B9E573" w14:textId="2E33F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A46975" w14:textId="74039B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ADD39B" w14:textId="77777777" w:rsidTr="00503750">
        <w:tc>
          <w:tcPr>
            <w:tcW w:w="2835" w:type="dxa"/>
          </w:tcPr>
          <w:p w14:paraId="4EBAFC1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665BAF8" w14:textId="1A7B28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C2BA46" w14:textId="36E1E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70E4C6" w14:textId="2301A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055580" w14:textId="4B1DF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9BE5C9" w14:textId="77777777" w:rsidR="00944C3D" w:rsidRDefault="00944C3D" w:rsidP="00944C3D">
      <w:pPr>
        <w:rPr>
          <w:rFonts w:ascii="Arial" w:hAnsi="Arial"/>
          <w:b/>
        </w:rPr>
      </w:pPr>
    </w:p>
    <w:p w14:paraId="23CB08E4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04E9AE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20E77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C5DD6B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70313A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C16D4F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2F446D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15A5E7C" w14:textId="77777777" w:rsidTr="00503750">
        <w:trPr>
          <w:trHeight w:val="443"/>
        </w:trPr>
        <w:tc>
          <w:tcPr>
            <w:tcW w:w="2560" w:type="dxa"/>
          </w:tcPr>
          <w:p w14:paraId="229A0A0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A7F9486" w14:textId="63E73D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B719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F53F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448365D" w14:textId="0A3DA6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1873E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2E7869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72292D7" w14:textId="41A241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4680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62DA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02B819F" w14:textId="3D9DA4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8EAC6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5230EC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CFBBCEA" w14:textId="0DC9ED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08B5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C028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7830CCB" w14:textId="5F584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A4C62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177B68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8A2B9E7" w14:textId="48E0A4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5C2B0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902B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88B5766" w14:textId="0DD49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51FDA3" w14:textId="77777777" w:rsidR="00944C3D" w:rsidRDefault="00944C3D" w:rsidP="00944C3D">
      <w:pPr>
        <w:rPr>
          <w:rFonts w:ascii="Arial" w:hAnsi="Arial"/>
          <w:b/>
        </w:rPr>
      </w:pPr>
    </w:p>
    <w:p w14:paraId="747C36A5" w14:textId="77777777" w:rsidR="00944C3D" w:rsidRDefault="00944C3D" w:rsidP="00944C3D">
      <w:pPr>
        <w:rPr>
          <w:rFonts w:ascii="Arial" w:hAnsi="Arial"/>
          <w:b/>
        </w:rPr>
      </w:pPr>
    </w:p>
    <w:p w14:paraId="5C494F6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3770466" w14:textId="77777777" w:rsidR="00944C3D" w:rsidRDefault="00944C3D" w:rsidP="00944C3D">
      <w:pPr>
        <w:rPr>
          <w:rFonts w:ascii="Arial" w:hAnsi="Arial"/>
          <w:b/>
        </w:rPr>
      </w:pPr>
    </w:p>
    <w:p w14:paraId="07F06D7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E246799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DA4086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8E25A2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EA8D5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341CB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5A74B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E177E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66D82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61B9DC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43ED6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9AC39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F1650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9882E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C810C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DDA93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557A6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BE2D9E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8CEEBD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2BD1376" w14:textId="77777777" w:rsidTr="00503750">
        <w:trPr>
          <w:trHeight w:val="677"/>
        </w:trPr>
        <w:tc>
          <w:tcPr>
            <w:tcW w:w="3358" w:type="dxa"/>
          </w:tcPr>
          <w:p w14:paraId="553A0D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F2831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3EF69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3D6E78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AA056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435AF1B" w14:textId="21BAD6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8B7A11" w14:textId="7D35E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CBD61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67CB1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8A71A91" w14:textId="445CA3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B2FE20" w14:textId="169A7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DCA7A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4E1CA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52C6578" w14:textId="6F29BF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3D8324" w14:textId="3B3D7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5A6A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19D9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7C6E1D9" w14:textId="30316F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D32C61" w14:textId="30A3A4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1B2B6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2AD808B" w14:textId="521FB39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529032E" w14:textId="4A304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6BB568" w14:textId="29BFC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7C15A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95BDE7D" w14:textId="4F50E9C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473285F" w14:textId="106E9C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E07882" w14:textId="6ADBC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5870D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0ED4CE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D2BB89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AAC3C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C9D64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B4CDB45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155ED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873BE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693766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E84B4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413CC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6F4CAD2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2333C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2AD21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15AEB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2DD30F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AAC8FA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90FF9A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36580A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4E912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C6722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B9B64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5B605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80543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D045E8F" w14:textId="47B047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AC76EE" w14:textId="203F9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B8C74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68C39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C73D32D" w14:textId="3FD9A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27940D4" w14:textId="774D0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E35B4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BC0D1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F43EA44" w14:textId="08E1C6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7EFE02" w14:textId="7FDA0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2BF1D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A30C638" w14:textId="4BCBD77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C314AFB" w14:textId="6FC26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164398" w14:textId="29EC9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42085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7E993DB" w14:textId="29B6EC9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6DA0EBB" w14:textId="133F3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73CB10" w14:textId="7F9D24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45EDA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0BB24E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8FD0AE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68317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E1CAC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D0DE4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29475F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E976B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2142530" w14:textId="58141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E35DDA" w14:textId="6182F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4E0AC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47E9C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833EEA9" w14:textId="73F15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57C5D9" w14:textId="2343AA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E673C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A00FC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2E05349" w14:textId="5DD9A5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E7FD20" w14:textId="4483B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97DF6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BF4EAF0" w14:textId="0DFF59B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DE6023A" w14:textId="1C674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F073D0" w14:textId="18F72D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C19FB8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7637C51" w14:textId="7A77D0B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A504D8" w14:textId="4F429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BB7AF02" w14:textId="741D6F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190DF7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F39987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AE20231" w14:textId="77777777" w:rsidTr="00503750">
        <w:tc>
          <w:tcPr>
            <w:tcW w:w="3686" w:type="dxa"/>
            <w:vAlign w:val="center"/>
          </w:tcPr>
          <w:p w14:paraId="1F9A0D7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403E6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4B911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6C2EE8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B7AFA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7F08A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1F4C8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0EC34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F46C4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8F714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82A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B6729C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4662D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F89F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30C56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60E6C43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FBBABA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DB64F5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25C0DE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8DF5F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013C26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120D9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44B5B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9EFD03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5D4F7F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11667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381F1B0" w14:textId="1ADF9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21AC1F" w14:textId="3B3C0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196F6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6392B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A4886E1" w14:textId="1E5053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6B4A97" w14:textId="0FF12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A9CC2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0D48A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4BF274D" w14:textId="1BB416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536DD8" w14:textId="40D64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34ECB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0093E4B" w14:textId="6742EB3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DA7AC73" w14:textId="451AA5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8F6C26" w14:textId="5CEE8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77BF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26AB6BF" w14:textId="3F2AAF2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2F19E0B" w14:textId="710CD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48F1F9" w14:textId="28DEC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F902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D5A9B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1DC362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BB0BE1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81584B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C91AD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F3109D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678DD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5E5E28C" w14:textId="13CE1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10268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752AB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998DAD6" w14:textId="5DD066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E27FA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A1BF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E3900DA" w14:textId="11533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830DE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B4785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1CFDDF6" w14:textId="29B00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21F9B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B9CB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6B7897A" w14:textId="114CB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2779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476C17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AE9E5F3" w14:textId="2DEAB43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77429AE" w14:textId="77777777" w:rsidR="00944C3D" w:rsidRDefault="00944C3D" w:rsidP="00944C3D">
      <w:pPr>
        <w:rPr>
          <w:sz w:val="22"/>
          <w:szCs w:val="22"/>
        </w:rPr>
      </w:pPr>
    </w:p>
    <w:p w14:paraId="4E6FE2C2" w14:textId="77777777" w:rsidR="00944C3D" w:rsidRDefault="00944C3D" w:rsidP="00944C3D">
      <w:pPr>
        <w:rPr>
          <w:sz w:val="22"/>
          <w:szCs w:val="22"/>
        </w:rPr>
      </w:pPr>
    </w:p>
    <w:p w14:paraId="355B118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1BD4FB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6A75B12" w14:textId="1C99FFC1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D5DA1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0D562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6AFF6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8709C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5F085B66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28E31C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418015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7F78DD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4B04597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EA7350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FAAAA6E" w14:textId="662D65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592A15" w14:textId="1986AE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1F4EF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96A832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6364C14" w14:textId="5E2D2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C117E18" w14:textId="3E011B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CE8FC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A2510F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B083576" w14:textId="178387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F7BB06" w14:textId="3317A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9D63E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56E7A6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A5B2C64" w14:textId="2D1C4D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6C2EA24" w14:textId="0B12B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B65D4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70EACC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907EF11" w14:textId="724577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06B3AAB" w14:textId="7F49B9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3A5BC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B255E9C" w14:textId="38C7866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3AB68A5" w14:textId="1B548D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DA3545" w14:textId="0111B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87774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8E0A91B" w14:textId="612F3E7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DC43E49" w14:textId="16A76B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964950" w14:textId="3A639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F6AF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B33A5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4F4FAA41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BD1D91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C8358F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5F912B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963003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436D2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BBF86CD" w14:textId="4292C6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DA33632" w14:textId="4BE90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2BF6B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60B44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94DB1CB" w14:textId="4682F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4AA6D32" w14:textId="5D392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8B678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6A3FB3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BE8F35A" w14:textId="4064D8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2CC8808" w14:textId="338CB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F366B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10ABD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09C6D14" w14:textId="7E60F8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1197A5" w14:textId="00C409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C95C2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9B74E4B" w14:textId="66E4558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84383B6" w14:textId="388B8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20CF9D" w14:textId="3039D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08876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1E02A44" w14:textId="3E5A261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FC2548F" w14:textId="4DBA1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D32D455" w14:textId="34F6BA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8199B6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C3EB7E2" w14:textId="2B1CB19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D21278E" w14:textId="404F3B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BF72CE2" w14:textId="7CA1C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94480" w:rsidRPr="00517E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F2E3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0DFC5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A976058" w14:textId="50144F0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C57BA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930DD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087B4B9" w14:textId="3628AA6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12CE4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39F9A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52A24D9" w14:textId="511D98EA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CD47B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9BD2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E79EB2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2BFC17E" w14:textId="77777777" w:rsidR="00944C3D" w:rsidRPr="003607F0" w:rsidRDefault="00944C3D" w:rsidP="00944C3D"/>
    <w:p w14:paraId="416EECC5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33627" w14:textId="77777777" w:rsidR="001E60AC" w:rsidRDefault="001E60AC">
      <w:r>
        <w:separator/>
      </w:r>
    </w:p>
  </w:endnote>
  <w:endnote w:type="continuationSeparator" w:id="0">
    <w:p w14:paraId="51C5F994" w14:textId="77777777" w:rsidR="001E60AC" w:rsidRDefault="001E6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9D9A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446F1A8E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C83E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E1DDDD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7A723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0E23C59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D5D33" w14:textId="77777777" w:rsidR="001E60AC" w:rsidRDefault="001E60AC">
      <w:r>
        <w:separator/>
      </w:r>
    </w:p>
  </w:footnote>
  <w:footnote w:type="continuationSeparator" w:id="0">
    <w:p w14:paraId="2D841482" w14:textId="77777777" w:rsidR="001E60AC" w:rsidRDefault="001E6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404606">
    <w:abstractNumId w:val="13"/>
  </w:num>
  <w:num w:numId="2" w16cid:durableId="477920798">
    <w:abstractNumId w:val="17"/>
  </w:num>
  <w:num w:numId="3" w16cid:durableId="1857303453">
    <w:abstractNumId w:val="8"/>
  </w:num>
  <w:num w:numId="4" w16cid:durableId="1742557986">
    <w:abstractNumId w:val="7"/>
  </w:num>
  <w:num w:numId="5" w16cid:durableId="99826468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699939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7331766">
    <w:abstractNumId w:val="20"/>
  </w:num>
  <w:num w:numId="8" w16cid:durableId="568737415">
    <w:abstractNumId w:val="10"/>
  </w:num>
  <w:num w:numId="9" w16cid:durableId="1134829606">
    <w:abstractNumId w:val="0"/>
  </w:num>
  <w:num w:numId="10" w16cid:durableId="541554657">
    <w:abstractNumId w:val="19"/>
  </w:num>
  <w:num w:numId="11" w16cid:durableId="39210583">
    <w:abstractNumId w:val="6"/>
  </w:num>
  <w:num w:numId="12" w16cid:durableId="744959322">
    <w:abstractNumId w:val="9"/>
  </w:num>
  <w:num w:numId="13" w16cid:durableId="529684767">
    <w:abstractNumId w:val="12"/>
  </w:num>
  <w:num w:numId="14" w16cid:durableId="684524657">
    <w:abstractNumId w:val="15"/>
  </w:num>
  <w:num w:numId="15" w16cid:durableId="2134594149">
    <w:abstractNumId w:val="14"/>
  </w:num>
  <w:num w:numId="16" w16cid:durableId="1180850823">
    <w:abstractNumId w:val="2"/>
  </w:num>
  <w:num w:numId="17" w16cid:durableId="572664794">
    <w:abstractNumId w:val="4"/>
  </w:num>
  <w:num w:numId="18" w16cid:durableId="761217248">
    <w:abstractNumId w:val="11"/>
  </w:num>
  <w:num w:numId="19" w16cid:durableId="826243530">
    <w:abstractNumId w:val="5"/>
  </w:num>
  <w:num w:numId="20" w16cid:durableId="681053055">
    <w:abstractNumId w:val="18"/>
  </w:num>
  <w:num w:numId="21" w16cid:durableId="1395856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5"/>
    <w:docVar w:name="arg2" w:val="Driver=asa17;DBF=D:\anasoft\data\tebys.db;DBN=tebys;ENG=SQL17;commlinks=TCPIP{ip=192.168.1.241};uid=hromnikova;con=finus(12.0);pwd=488300282956Vaveto1"/>
    <w:docVar w:name="arg3" w:val="984822"/>
    <w:docVar w:name="arg4" w:val="C:\Users\HROMNI~1.TEB\AppData\Local\Temp\1973016.doc"/>
    <w:docVar w:name="arg5" w:val="4"/>
  </w:docVars>
  <w:rsids>
    <w:rsidRoot w:val="00894480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E60AC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1150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480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2575F"/>
  <w15:docId w15:val="{8797F8C8-AA08-452A-9C20-0788111D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5337</Words>
  <Characters>30427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2026-03-30T06:37:00Z</dcterms:created>
  <dcterms:modified xsi:type="dcterms:W3CDTF">2026-03-30T06:40:00Z</dcterms:modified>
</cp:coreProperties>
</file>