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B6EE" w14:textId="77777777" w:rsidR="005A0F5D" w:rsidRDefault="005A0F5D">
      <w:pPr>
        <w:pStyle w:val="Standard"/>
      </w:pPr>
    </w:p>
    <w:tbl>
      <w:tblPr>
        <w:tblW w:w="9349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7"/>
        <w:gridCol w:w="287"/>
        <w:gridCol w:w="287"/>
        <w:gridCol w:w="287"/>
        <w:gridCol w:w="288"/>
        <w:gridCol w:w="271"/>
        <w:gridCol w:w="303"/>
        <w:gridCol w:w="287"/>
        <w:gridCol w:w="275"/>
      </w:tblGrid>
      <w:tr w:rsidR="005A0F5D" w14:paraId="05E9FF22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F9D0F" w14:textId="77777777" w:rsidR="005A0F5D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8FEB2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FDFFD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0A0E8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A9E6BB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576EB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AFC6E5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E41DE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E1B318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A08A91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F0B76A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B93614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C4534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7AE9C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284E4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C10028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2FFCDD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4675B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DC2F5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D13FB" w14:textId="77777777" w:rsidR="005A0F5D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64825E" w14:textId="77777777" w:rsidR="005A0F5D" w:rsidRDefault="00000000">
            <w:pPr>
              <w:pStyle w:val="Standard"/>
              <w:ind w:left="-45" w:right="480" w:firstLine="69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</w:tr>
    </w:tbl>
    <w:p w14:paraId="7CED6A8E" w14:textId="77777777" w:rsidR="005A0F5D" w:rsidRDefault="005A0F5D">
      <w:pPr>
        <w:pStyle w:val="Standard"/>
      </w:pPr>
    </w:p>
    <w:p w14:paraId="3B1DB40F" w14:textId="77777777" w:rsidR="005A0F5D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Čl</w:t>
      </w:r>
      <w:proofErr w:type="spellEnd"/>
      <w:r>
        <w:rPr>
          <w:rFonts w:ascii="Arial Narrow" w:hAnsi="Arial Narrow"/>
          <w:sz w:val="28"/>
          <w:szCs w:val="28"/>
        </w:rPr>
        <w:t>. I</w:t>
      </w:r>
    </w:p>
    <w:p w14:paraId="7D9181A1" w14:textId="77777777" w:rsidR="005A0F5D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Všeobecné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údaje</w:t>
      </w:r>
      <w:proofErr w:type="spellEnd"/>
    </w:p>
    <w:p w14:paraId="52270A0E" w14:textId="77777777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iKom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EB98BA2" w14:textId="77777777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Jesenského</w:t>
      </w:r>
      <w:proofErr w:type="spellEnd"/>
      <w:r>
        <w:rPr>
          <w:rFonts w:ascii="Arial Narrow" w:hAnsi="Arial Narrow"/>
          <w:sz w:val="22"/>
          <w:szCs w:val="22"/>
        </w:rPr>
        <w:t xml:space="preserve"> 30</w:t>
      </w:r>
    </w:p>
    <w:p w14:paraId="6F2EA9CE" w14:textId="77777777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0a Banská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6C352983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4E867329" w14:textId="77777777" w:rsidR="005A0F5D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iKom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17.9.2016,</w:t>
      </w:r>
    </w:p>
    <w:p w14:paraId="16FCCD61" w14:textId="77777777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50 499 874</w:t>
      </w:r>
    </w:p>
    <w:p w14:paraId="7B5FC1C6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2399CA55" w14:textId="77777777" w:rsidR="005A0F5D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5DF3ED07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5A0F5D" w14:paraId="6367F7A3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910B0" w14:textId="77777777" w:rsidR="005A0F5D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Dokončovacie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stavebné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práce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realizácií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exteriérov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interiérov</w:t>
            </w:r>
            <w:proofErr w:type="spellEnd"/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22667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694073A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5A0F5D" w14:paraId="75C7D3DD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5FBD6" w14:textId="77777777" w:rsidR="005A0F5D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B0A52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0E17AAAB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5A0F5D" w14:paraId="22830058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B0C75" w14:textId="77777777" w:rsidR="005A0F5D" w:rsidRDefault="00000000">
            <w:pPr>
              <w:pStyle w:val="TableContents"/>
            </w:pP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9B009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6B0F6DB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5A0F5D" w14:paraId="1E7DE158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ADC98" w14:textId="77777777" w:rsidR="005A0F5D" w:rsidRDefault="00000000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D6D10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E3AC156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5A0F5D" w14:paraId="387EF6D8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7EE51" w14:textId="77777777" w:rsidR="005A0F5D" w:rsidRDefault="005A0F5D">
            <w:pPr>
              <w:pStyle w:val="TableContents"/>
              <w:rPr>
                <w:rFonts w:ascii="Arial Narrow" w:hAnsi="Arial Narrow"/>
                <w:color w:val="000000"/>
              </w:rPr>
            </w:pP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E4663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9D07CC1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5A0F5D" w14:paraId="5F26EDDE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EF278" w14:textId="1330AF2F" w:rsidR="005A0F5D" w:rsidRDefault="00000000">
            <w:pPr>
              <w:pStyle w:val="WW-Nadpis"/>
              <w:spacing w:before="0" w:after="60"/>
              <w:jc w:val="left"/>
            </w:pP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zamestnancov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k  31.12.202</w:t>
            </w:r>
            <w:r w:rsidR="00723392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4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a 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priemer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202</w:t>
            </w:r>
            <w:r w:rsidR="00723392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4.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Zamestnanec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spoločník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8D743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3805741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5A0F5D" w14:paraId="51798EC1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05140" w14:textId="77777777" w:rsidR="005A0F5D" w:rsidRDefault="005A0F5D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9C8D0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F666EFC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5A0F5D" w14:paraId="7DFA3CC6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C9076" w14:textId="77777777" w:rsidR="005A0F5D" w:rsidRDefault="00000000">
            <w:pPr>
              <w:pStyle w:val="Nzev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nie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ručiacim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spoločníkom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7FEF3AD" w14:textId="77777777" w:rsidR="005A0F5D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73ADF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03FA67E0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5A0F5D" w14:paraId="44CEFC0C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FBE3D" w14:textId="77777777" w:rsidR="005A0F5D" w:rsidRDefault="00000000">
            <w:pPr>
              <w:pStyle w:val="Standard"/>
              <w:spacing w:after="60"/>
            </w:pPr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5.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Spoločnosť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nemala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podiel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v 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iných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spoločnostiach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1F70A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3A821CA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5A0F5D" w14:paraId="516E7257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51C85" w14:textId="77777777" w:rsidR="005A0F5D" w:rsidRDefault="005A0F5D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407DC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5255145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5"/>
        <w:gridCol w:w="91"/>
      </w:tblGrid>
      <w:tr w:rsidR="005A0F5D" w14:paraId="2690E731" w14:textId="77777777">
        <w:tblPrEx>
          <w:tblCellMar>
            <w:top w:w="0" w:type="dxa"/>
            <w:bottom w:w="0" w:type="dxa"/>
          </w:tblCellMar>
        </w:tblPrEx>
        <w:tc>
          <w:tcPr>
            <w:tcW w:w="94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B797D" w14:textId="77777777" w:rsidR="005A0F5D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Čl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. II</w:t>
            </w:r>
          </w:p>
          <w:p w14:paraId="74609DCD" w14:textId="77777777" w:rsidR="005A0F5D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Informácie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prijatých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postupoch</w:t>
            </w:r>
            <w:proofErr w:type="spellEnd"/>
          </w:p>
          <w:p w14:paraId="3992C92B" w14:textId="77777777" w:rsidR="005A0F5D" w:rsidRDefault="005A0F5D">
            <w:pPr>
              <w:pStyle w:val="Standard"/>
              <w:rPr>
                <w:b/>
                <w:bCs/>
                <w:sz w:val="28"/>
                <w:szCs w:val="28"/>
              </w:rPr>
            </w:pPr>
          </w:p>
          <w:p w14:paraId="4F3C4EA9" w14:textId="77777777" w:rsidR="005A0F5D" w:rsidRDefault="00000000">
            <w:pPr>
              <w:pStyle w:val="Standard"/>
              <w:tabs>
                <w:tab w:val="left" w:pos="9375"/>
                <w:tab w:val="left" w:pos="9465"/>
                <w:tab w:val="left" w:pos="9480"/>
              </w:tabs>
              <w:spacing w:after="60"/>
              <w:ind w:left="60" w:right="-2745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Účtovná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závierka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bola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zostavená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ako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riadna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predpokladu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nepretržitého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trvania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spoločnosti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  <w:p w14:paraId="57A293A4" w14:textId="77777777" w:rsidR="005A0F5D" w:rsidRDefault="005A0F5D">
            <w:pPr>
              <w:pStyle w:val="Standard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  <w:p w14:paraId="1306EA26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jednotlivých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pasív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B51790B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nehmotný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jednotkovej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1  700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a  2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  400 €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dobou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použiteľnosti</w:t>
            </w:r>
            <w:proofErr w:type="spellEnd"/>
          </w:p>
          <w:p w14:paraId="4F9D482D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dlhšou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jeden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ktorý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nespĺňa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túto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definíciu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priamo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spotreby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FE6D47E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vytváraný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ho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nakupovala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obstarávacej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572C010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nemá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E3EFAEF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B.</w:t>
            </w:r>
          </w:p>
          <w:p w14:paraId="212D637D" w14:textId="3373EACF" w:rsidR="005A0F5D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predstavuje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peňažné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prostriedky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v €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pokladni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a  na</w:t>
            </w:r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BÚ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celkovej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 </w:t>
            </w:r>
            <w:r w:rsidR="00723392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25</w:t>
            </w:r>
            <w:proofErr w:type="gramEnd"/>
            <w:r w:rsidR="00723392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 xml:space="preserve"> 674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€,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.</w:t>
            </w:r>
          </w:p>
          <w:p w14:paraId="654E82E2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Pohľadávky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záväzky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cudzích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oceňované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kurzom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ECB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dňom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predchádzajúcim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prípadu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FFFF517" w14:textId="77777777" w:rsidR="005A0F5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Dary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dotácie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poskytnuté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                                                                                                              </w:t>
            </w:r>
          </w:p>
          <w:p w14:paraId="696A36CA" w14:textId="637FBD1B" w:rsidR="005A0F5D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Daň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príjmov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bežnej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činnosti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splatná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je </w:t>
            </w:r>
            <w:r w:rsidR="00723392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960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€.</w:t>
            </w:r>
          </w:p>
          <w:p w14:paraId="2AC4CF82" w14:textId="77777777" w:rsidR="005A0F5D" w:rsidRDefault="005A0F5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5B5965D2" w14:textId="77777777" w:rsidR="005A0F5D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tvorbu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opravných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položiek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nevznikol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420F4" w14:textId="77777777" w:rsidR="005A0F5D" w:rsidRDefault="005A0F5D">
            <w:pPr>
              <w:pStyle w:val="TableContents"/>
            </w:pPr>
          </w:p>
        </w:tc>
      </w:tr>
    </w:tbl>
    <w:p w14:paraId="2001FF45" w14:textId="77777777" w:rsidR="005A0F5D" w:rsidRDefault="005A0F5D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5A0F5D" w14:paraId="5AE91B51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AC3F3" w14:textId="77777777" w:rsidR="005A0F5D" w:rsidRDefault="005A0F5D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BF880" w14:textId="77777777" w:rsidR="005A0F5D" w:rsidRDefault="005A0F5D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BC9E3F1" w14:textId="77777777" w:rsidR="005A0F5D" w:rsidRDefault="005A0F5D">
      <w:pPr>
        <w:pStyle w:val="Normln"/>
        <w:rPr>
          <w:vanish/>
        </w:rPr>
      </w:pPr>
    </w:p>
    <w:tbl>
      <w:tblPr>
        <w:tblW w:w="957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5A0F5D" w14:paraId="1E9D434E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A7582" w14:textId="5FBC6EB7" w:rsidR="005A0F5D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odpisovala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: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  <w:r>
              <w:t xml:space="preserve">     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Kia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Sportage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– účtovne </w:t>
            </w:r>
            <w:r w:rsidR="00723392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6 426</w:t>
            </w:r>
          </w:p>
          <w:p w14:paraId="1CBAD7B7" w14:textId="5A83273A" w:rsidR="005A0F5D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                                       -  daňovo </w:t>
            </w:r>
            <w:r w:rsidR="00723392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6 426</w:t>
            </w:r>
          </w:p>
          <w:p w14:paraId="46F25901" w14:textId="77777777" w:rsidR="005A0F5D" w:rsidRDefault="005A0F5D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  <w:p w14:paraId="5A4D46D1" w14:textId="18C647B1" w:rsidR="005A0F5D" w:rsidRDefault="00000000">
            <w:pPr>
              <w:pStyle w:val="Standard"/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lastRenderedPageBreak/>
              <w:t xml:space="preserve">                                                                  VW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Taigo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– účtovne </w:t>
            </w:r>
            <w:r w:rsidR="00723392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6 172</w:t>
            </w:r>
          </w:p>
          <w:p w14:paraId="61A29664" w14:textId="7D0556BB" w:rsidR="005A0F5D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                                       -  daňovo </w:t>
            </w:r>
            <w:r w:rsidR="00723392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6 172</w:t>
            </w:r>
          </w:p>
          <w:p w14:paraId="35706BB2" w14:textId="77777777" w:rsidR="005A0F5D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                      </w:t>
            </w:r>
          </w:p>
          <w:p w14:paraId="34E05EB0" w14:textId="676C9B67" w:rsidR="005A0F5D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                    Nissan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Navara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NP – účtovne </w:t>
            </w:r>
            <w:r w:rsidR="00723392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6 121</w:t>
            </w:r>
          </w:p>
        </w:tc>
      </w:tr>
    </w:tbl>
    <w:p w14:paraId="122BD81D" w14:textId="3FF3BB55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                                                                                                 - 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daňovo</w:t>
      </w:r>
      <w:proofErr w:type="spellEnd"/>
      <w:r>
        <w:rPr>
          <w:rFonts w:ascii="Arial Narrow" w:hAnsi="Arial Narrow"/>
          <w:sz w:val="22"/>
          <w:szCs w:val="22"/>
        </w:rPr>
        <w:t xml:space="preserve">  </w:t>
      </w:r>
      <w:r w:rsidR="00723392">
        <w:rPr>
          <w:rFonts w:ascii="Arial Narrow" w:hAnsi="Arial Narrow"/>
          <w:sz w:val="22"/>
          <w:szCs w:val="22"/>
        </w:rPr>
        <w:t>6</w:t>
      </w:r>
      <w:proofErr w:type="gramEnd"/>
      <w:r w:rsidR="00723392">
        <w:rPr>
          <w:rFonts w:ascii="Arial Narrow" w:hAnsi="Arial Narrow"/>
          <w:sz w:val="22"/>
          <w:szCs w:val="22"/>
        </w:rPr>
        <w:t xml:space="preserve"> 121</w:t>
      </w:r>
    </w:p>
    <w:p w14:paraId="370E7CAB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41D18570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1DF8E0F2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6FDA73C9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2A98D7FD" w14:textId="77777777" w:rsidR="005A0F5D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44A2C307" w14:textId="77777777" w:rsidR="005A0F5D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3320AD46" w14:textId="77777777" w:rsidR="005A0F5D" w:rsidRDefault="005A0F5D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07A42615" w14:textId="77777777" w:rsidR="005A0F5D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3F55AA54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47422EB" w14:textId="66C9866C" w:rsidR="005A0F5D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723392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5 475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066C7960" w14:textId="77777777" w:rsidR="005A0F5D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0A790FDA" w14:textId="6FD93F2B" w:rsidR="005A0F5D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723392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5 475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161C59B" w14:textId="712C2BD5" w:rsidR="005A0F5D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723392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10</w:t>
      </w:r>
      <w:proofErr w:type="gramEnd"/>
      <w:r w:rsidR="00723392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004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7EE6B9F9" w14:textId="688A9839" w:rsidR="005A0F5D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723392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217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4799085" w14:textId="4D570E46" w:rsidR="005A0F5D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723392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9 787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€</w:t>
      </w:r>
    </w:p>
    <w:p w14:paraId="76AA4350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CE53DC8" w14:textId="77777777" w:rsidR="005A0F5D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1802D40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D54B303" w14:textId="77777777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má</w:t>
      </w:r>
      <w:proofErr w:type="spellEnd"/>
      <w:r>
        <w:rPr>
          <w:rFonts w:ascii="Arial Narrow" w:hAnsi="Arial Narrow"/>
          <w:sz w:val="22"/>
          <w:szCs w:val="22"/>
        </w:rPr>
        <w:t xml:space="preserve"> – 23 000 €</w:t>
      </w:r>
    </w:p>
    <w:p w14:paraId="25644DDD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140BD91D" w14:textId="77777777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594E3BF" w14:textId="77777777" w:rsidR="005A0F5D" w:rsidRDefault="005A0F5D">
      <w:pPr>
        <w:pStyle w:val="Standard"/>
        <w:rPr>
          <w:rFonts w:ascii="Arial Narrow" w:hAnsi="Arial Narrow"/>
          <w:sz w:val="22"/>
          <w:szCs w:val="22"/>
        </w:rPr>
      </w:pPr>
    </w:p>
    <w:p w14:paraId="5BF1ED0A" w14:textId="77777777" w:rsidR="005A0F5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B1F883C" w14:textId="77777777" w:rsidR="005A0F5D" w:rsidRDefault="005A0F5D">
      <w:pPr>
        <w:pStyle w:val="Standard"/>
      </w:pPr>
    </w:p>
    <w:p w14:paraId="33BA6806" w14:textId="77777777" w:rsidR="005A0F5D" w:rsidRDefault="005A0F5D">
      <w:pPr>
        <w:pStyle w:val="Standard"/>
      </w:pPr>
    </w:p>
    <w:p w14:paraId="11357C55" w14:textId="51BD11A9" w:rsidR="005A0F5D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723392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30.3.2026</w:t>
      </w:r>
      <w:proofErr w:type="gramEnd"/>
    </w:p>
    <w:p w14:paraId="4BEF8DAA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01A82DB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41AEC11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7DF2038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5E3C83B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8548A3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A4080D0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9A7F1B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0B1CF3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E629715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74ABD66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950B172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7B42F85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68FB144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1908780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0AAEE7A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88B81E8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B038079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064ACB9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1431E55" w14:textId="77777777" w:rsidR="005A0F5D" w:rsidRDefault="005A0F5D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6EF76A6" w14:textId="77777777" w:rsidR="005A0F5D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                            7</w:t>
      </w:r>
    </w:p>
    <w:sectPr w:rsidR="005A0F5D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99B2" w14:textId="77777777" w:rsidR="00C3704C" w:rsidRDefault="00C3704C">
      <w:r>
        <w:separator/>
      </w:r>
    </w:p>
  </w:endnote>
  <w:endnote w:type="continuationSeparator" w:id="0">
    <w:p w14:paraId="553A0A3A" w14:textId="77777777" w:rsidR="00C3704C" w:rsidRDefault="00C3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AFF4" w14:textId="77777777" w:rsidR="00C3704C" w:rsidRDefault="00C3704C">
      <w:r>
        <w:rPr>
          <w:color w:val="000000"/>
        </w:rPr>
        <w:separator/>
      </w:r>
    </w:p>
  </w:footnote>
  <w:footnote w:type="continuationSeparator" w:id="0">
    <w:p w14:paraId="6727C906" w14:textId="77777777" w:rsidR="00C3704C" w:rsidRDefault="00C37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A0F5D"/>
    <w:rsid w:val="005A0F5D"/>
    <w:rsid w:val="00723392"/>
    <w:rsid w:val="008A4B57"/>
    <w:rsid w:val="00C3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1E95"/>
  <w15:docId w15:val="{B2A44B0A-FFC2-4A1B-81A5-57CE3A76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2026-03-30T14:25:00Z</dcterms:created>
  <dcterms:modified xsi:type="dcterms:W3CDTF">2026-03-30T14:25:00Z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