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DB6EE" w14:textId="77777777" w:rsidR="005A0F5D" w:rsidRDefault="005A0F5D">
      <w:pPr>
        <w:pStyle w:val="Standard"/>
      </w:pPr>
    </w:p>
    <w:tbl>
      <w:tblPr>
        <w:tblW w:w="9349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7"/>
        <w:gridCol w:w="287"/>
        <w:gridCol w:w="287"/>
        <w:gridCol w:w="287"/>
        <w:gridCol w:w="288"/>
        <w:gridCol w:w="271"/>
        <w:gridCol w:w="303"/>
        <w:gridCol w:w="287"/>
        <w:gridCol w:w="275"/>
      </w:tblGrid>
      <w:tr w:rsidR="005A0F5D" w14:paraId="05E9FF22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2F9D0F" w14:textId="77777777" w:rsidR="005A0F5D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A8FEB2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3FDFFD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80A0E8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A9E6BB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0576EB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AFC6E5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6E41DE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E1B318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A08A91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F0B76A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B93614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5C4534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D7AE9C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5284E4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C10028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2FFCDD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04675B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FDC2F5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2D13FB" w14:textId="77777777" w:rsidR="005A0F5D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64825E" w14:textId="77777777" w:rsidR="005A0F5D" w:rsidRDefault="00000000">
            <w:pPr>
              <w:pStyle w:val="Standard"/>
              <w:ind w:left="-45" w:right="480" w:firstLine="69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</w:tr>
    </w:tbl>
    <w:p w14:paraId="7CED6A8E" w14:textId="77777777" w:rsidR="005A0F5D" w:rsidRDefault="005A0F5D">
      <w:pPr>
        <w:pStyle w:val="Standard"/>
      </w:pPr>
    </w:p>
    <w:p w14:paraId="3B1DB40F" w14:textId="77777777" w:rsidR="005A0F5D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7D9181A1" w14:textId="77777777" w:rsidR="005A0F5D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52270A0E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iKom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EB98BA2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Jesenského</w:t>
      </w:r>
      <w:proofErr w:type="spellEnd"/>
      <w:r>
        <w:rPr>
          <w:rFonts w:ascii="Arial Narrow" w:hAnsi="Arial Narrow"/>
          <w:sz w:val="22"/>
          <w:szCs w:val="22"/>
        </w:rPr>
        <w:t xml:space="preserve"> 30</w:t>
      </w:r>
    </w:p>
    <w:p w14:paraId="6F2EA9CE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0a Banská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6C352983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4E867329" w14:textId="77777777" w:rsidR="005A0F5D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iKom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17.9.2016,</w:t>
      </w:r>
    </w:p>
    <w:p w14:paraId="16FCCD61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50 499 874</w:t>
      </w:r>
    </w:p>
    <w:p w14:paraId="7B5FC1C6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2399CA55" w14:textId="77777777" w:rsidR="005A0F5D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5DF3ED07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5A0F5D" w14:paraId="6367F7A3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910B0" w14:textId="77777777" w:rsidR="005A0F5D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Dokončovacie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stavebné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práce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realizácií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exteriérov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interiérov</w:t>
            </w:r>
            <w:proofErr w:type="spellEnd"/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F622667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694073A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5A0F5D" w14:paraId="75C7D3DD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E5FBD6" w14:textId="77777777" w:rsidR="005A0F5D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CFB0A52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E17AAAB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5A0F5D" w14:paraId="22830058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FB0C75" w14:textId="77777777" w:rsidR="005A0F5D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19B009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6B0F6DB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5A0F5D" w14:paraId="1E7DE158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FADC98" w14:textId="77777777" w:rsidR="005A0F5D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ED6D10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E3AC156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5A0F5D" w14:paraId="387EF6D8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17EE51" w14:textId="77777777" w:rsidR="005A0F5D" w:rsidRDefault="005A0F5D">
            <w:pPr>
              <w:pStyle w:val="TableContents"/>
              <w:rPr>
                <w:rFonts w:ascii="Arial Narrow" w:hAnsi="Arial Narrow"/>
                <w:color w:val="000000"/>
              </w:rPr>
            </w:pP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1E4663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9D07CC1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5A0F5D" w14:paraId="5F26EDDE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4EF278" w14:textId="1330AF2F" w:rsidR="005A0F5D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723392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4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a 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priemer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723392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4.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Zamestnanec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spoločník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5B8D743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3805741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5A0F5D" w14:paraId="51798EC1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05140" w14:textId="77777777" w:rsidR="005A0F5D" w:rsidRDefault="005A0F5D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A59C8D0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F666EFC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5A0F5D" w14:paraId="7DFA3CC6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BC9076" w14:textId="77777777" w:rsidR="005A0F5D" w:rsidRDefault="00000000">
            <w:pPr>
              <w:pStyle w:val="Nzev"/>
              <w:spacing w:before="0" w:after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7FEF3AD" w14:textId="77777777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D73ADF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3FA67E0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5A0F5D" w14:paraId="44CEFC0C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6FBE3D" w14:textId="77777777" w:rsidR="005A0F5D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1E1F70A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3A821CA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5A0F5D" w14:paraId="516E7257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251C85" w14:textId="77777777" w:rsidR="005A0F5D" w:rsidRDefault="005A0F5D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C407DC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255145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95"/>
        <w:gridCol w:w="91"/>
      </w:tblGrid>
      <w:tr w:rsidR="005A0F5D" w14:paraId="2690E731" w14:textId="77777777">
        <w:tblPrEx>
          <w:tblCellMar>
            <w:top w:w="0" w:type="dxa"/>
            <w:bottom w:w="0" w:type="dxa"/>
          </w:tblCellMar>
        </w:tblPrEx>
        <w:tc>
          <w:tcPr>
            <w:tcW w:w="94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AB797D" w14:textId="77777777" w:rsidR="005A0F5D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74609DCD" w14:textId="77777777" w:rsidR="005A0F5D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3992C92B" w14:textId="77777777" w:rsidR="005A0F5D" w:rsidRDefault="005A0F5D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4F3C4EA9" w14:textId="77777777" w:rsidR="005A0F5D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57A293A4" w14:textId="77777777" w:rsidR="005A0F5D" w:rsidRDefault="005A0F5D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1306EA26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0B51790B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4F9D482D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5FE6D47E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3572C010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0E3EFAEF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212D637D" w14:textId="3373EACF" w:rsidR="005A0F5D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v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a  na</w:t>
            </w:r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 w:rsidR="00723392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25</w:t>
            </w:r>
            <w:proofErr w:type="gramEnd"/>
            <w:r w:rsidR="00723392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674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654E82E2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Pohľadávky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0FFFF517" w14:textId="77777777" w:rsidR="005A0F5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Dary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696A36CA" w14:textId="637FBD1B" w:rsidR="005A0F5D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je </w:t>
            </w:r>
            <w:r w:rsidR="00723392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960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€.</w:t>
            </w:r>
          </w:p>
          <w:p w14:paraId="2AC4CF82" w14:textId="77777777" w:rsidR="005A0F5D" w:rsidRDefault="005A0F5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5B5965D2" w14:textId="77777777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nevznikol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9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FA420F4" w14:textId="77777777" w:rsidR="005A0F5D" w:rsidRDefault="005A0F5D">
            <w:pPr>
              <w:pStyle w:val="TableContents"/>
            </w:pPr>
          </w:p>
        </w:tc>
      </w:tr>
    </w:tbl>
    <w:p w14:paraId="2001FF45" w14:textId="77777777" w:rsidR="005A0F5D" w:rsidRDefault="005A0F5D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5A0F5D" w14:paraId="5AE91B51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AAC3F3" w14:textId="77777777" w:rsidR="005A0F5D" w:rsidRDefault="005A0F5D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D2BF880" w14:textId="77777777" w:rsidR="005A0F5D" w:rsidRDefault="005A0F5D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BC9E3F1" w14:textId="77777777" w:rsidR="005A0F5D" w:rsidRDefault="005A0F5D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71"/>
      </w:tblGrid>
      <w:tr w:rsidR="005A0F5D" w14:paraId="1E9D434E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57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A7582" w14:textId="5FBC6EB7" w:rsidR="005A0F5D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odpisovala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: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</w:t>
            </w:r>
            <w:r>
              <w:t xml:space="preserve">      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Kia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Sportage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– účtovne </w:t>
            </w:r>
            <w:r w:rsidR="00723392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6 426</w:t>
            </w:r>
          </w:p>
          <w:p w14:paraId="1CBAD7B7" w14:textId="5A83273A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                       -  daňovo </w:t>
            </w:r>
            <w:r w:rsidR="00723392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6 426</w:t>
            </w:r>
          </w:p>
          <w:p w14:paraId="46F25901" w14:textId="77777777" w:rsidR="005A0F5D" w:rsidRDefault="005A0F5D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</w:p>
          <w:p w14:paraId="5A4D46D1" w14:textId="18C647B1" w:rsidR="005A0F5D" w:rsidRDefault="00000000">
            <w:pPr>
              <w:pStyle w:val="Standard"/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lastRenderedPageBreak/>
              <w:t xml:space="preserve">                                                                  VW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Taigo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– účtovne </w:t>
            </w:r>
            <w:r w:rsidR="00723392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6 172</w:t>
            </w:r>
          </w:p>
          <w:p w14:paraId="61A29664" w14:textId="7D0556BB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                       -  daňovo </w:t>
            </w:r>
            <w:r w:rsidR="00723392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6 172</w:t>
            </w:r>
          </w:p>
          <w:p w14:paraId="35706BB2" w14:textId="77777777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      </w:t>
            </w:r>
          </w:p>
          <w:p w14:paraId="34E05EB0" w14:textId="676C9B67" w:rsidR="005A0F5D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    Nissan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Navara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NP – účtovne </w:t>
            </w:r>
            <w:r w:rsidR="00723392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6 121</w:t>
            </w:r>
          </w:p>
        </w:tc>
      </w:tr>
    </w:tbl>
    <w:p w14:paraId="122BD81D" w14:textId="3FF3BB55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                                                                                                 -  </w:t>
      </w:r>
      <w:proofErr w:type="spellStart"/>
      <w:proofErr w:type="gramStart"/>
      <w:r>
        <w:rPr>
          <w:rFonts w:ascii="Arial Narrow" w:hAnsi="Arial Narrow"/>
          <w:sz w:val="22"/>
          <w:szCs w:val="22"/>
        </w:rPr>
        <w:t>daňovo</w:t>
      </w:r>
      <w:proofErr w:type="spellEnd"/>
      <w:r>
        <w:rPr>
          <w:rFonts w:ascii="Arial Narrow" w:hAnsi="Arial Narrow"/>
          <w:sz w:val="22"/>
          <w:szCs w:val="22"/>
        </w:rPr>
        <w:t xml:space="preserve">  </w:t>
      </w:r>
      <w:r w:rsidR="00723392">
        <w:rPr>
          <w:rFonts w:ascii="Arial Narrow" w:hAnsi="Arial Narrow"/>
          <w:sz w:val="22"/>
          <w:szCs w:val="22"/>
        </w:rPr>
        <w:t>6</w:t>
      </w:r>
      <w:proofErr w:type="gramEnd"/>
      <w:r w:rsidR="00723392">
        <w:rPr>
          <w:rFonts w:ascii="Arial Narrow" w:hAnsi="Arial Narrow"/>
          <w:sz w:val="22"/>
          <w:szCs w:val="22"/>
        </w:rPr>
        <w:t xml:space="preserve"> 121</w:t>
      </w:r>
    </w:p>
    <w:p w14:paraId="370E7CAB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41D18570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1DF8E0F2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6FDA73C9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2A98D7FD" w14:textId="77777777" w:rsidR="005A0F5D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44A2C307" w14:textId="77777777" w:rsidR="005A0F5D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3320AD46" w14:textId="77777777" w:rsidR="005A0F5D" w:rsidRDefault="005A0F5D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07A42615" w14:textId="77777777" w:rsidR="005A0F5D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3F55AA54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47422EB" w14:textId="66C9866C" w:rsidR="005A0F5D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5 475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066C7960" w14:textId="77777777" w:rsidR="005A0F5D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0A790FDA" w14:textId="6FD93F2B" w:rsidR="005A0F5D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5 475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161C59B" w14:textId="712C2BD5" w:rsidR="005A0F5D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10</w:t>
      </w:r>
      <w:proofErr w:type="gramEnd"/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004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EE6B9F9" w14:textId="688A9839" w:rsidR="005A0F5D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217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4799085" w14:textId="4D570E46" w:rsidR="005A0F5D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9 787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€</w:t>
      </w:r>
    </w:p>
    <w:p w14:paraId="76AA4350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E53DC8" w14:textId="77777777" w:rsidR="005A0F5D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1802D40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54B303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23 000 €</w:t>
      </w:r>
    </w:p>
    <w:p w14:paraId="25644DDD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140BD91D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594E3BF" w14:textId="77777777" w:rsidR="005A0F5D" w:rsidRDefault="005A0F5D">
      <w:pPr>
        <w:pStyle w:val="Standard"/>
        <w:rPr>
          <w:rFonts w:ascii="Arial Narrow" w:hAnsi="Arial Narrow"/>
          <w:sz w:val="22"/>
          <w:szCs w:val="22"/>
        </w:rPr>
      </w:pPr>
    </w:p>
    <w:p w14:paraId="5BF1ED0A" w14:textId="77777777" w:rsidR="005A0F5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B1F883C" w14:textId="77777777" w:rsidR="005A0F5D" w:rsidRDefault="005A0F5D">
      <w:pPr>
        <w:pStyle w:val="Standard"/>
      </w:pPr>
    </w:p>
    <w:p w14:paraId="33BA6806" w14:textId="77777777" w:rsidR="005A0F5D" w:rsidRDefault="005A0F5D">
      <w:pPr>
        <w:pStyle w:val="Standard"/>
      </w:pPr>
    </w:p>
    <w:p w14:paraId="11357C55" w14:textId="51BD11A9" w:rsidR="005A0F5D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723392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30.3.2026</w:t>
      </w:r>
      <w:proofErr w:type="gramEnd"/>
    </w:p>
    <w:p w14:paraId="4BEF8DAA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01A82DB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41AEC11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7DF2038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5E3C83B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8548A3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A4080D0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9A7F1B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0B1CF3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E629715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74ABD66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950B172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7B42F85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68FB144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1908780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0AAEE7A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88B81E8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B038079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064ACB9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431E55" w14:textId="77777777" w:rsidR="005A0F5D" w:rsidRDefault="005A0F5D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EF76A6" w14:textId="77777777" w:rsidR="005A0F5D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7</w:t>
      </w:r>
    </w:p>
    <w:sectPr w:rsidR="005A0F5D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199B2" w14:textId="77777777" w:rsidR="00C3704C" w:rsidRDefault="00C3704C">
      <w:r>
        <w:separator/>
      </w:r>
    </w:p>
  </w:endnote>
  <w:endnote w:type="continuationSeparator" w:id="0">
    <w:p w14:paraId="553A0A3A" w14:textId="77777777" w:rsidR="00C3704C" w:rsidRDefault="00C37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EAFF4" w14:textId="77777777" w:rsidR="00C3704C" w:rsidRDefault="00C3704C">
      <w:r>
        <w:rPr>
          <w:color w:val="000000"/>
        </w:rPr>
        <w:separator/>
      </w:r>
    </w:p>
  </w:footnote>
  <w:footnote w:type="continuationSeparator" w:id="0">
    <w:p w14:paraId="6727C906" w14:textId="77777777" w:rsidR="00C3704C" w:rsidRDefault="00C370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A0F5D"/>
    <w:rsid w:val="005A0F5D"/>
    <w:rsid w:val="00723392"/>
    <w:rsid w:val="008A4B57"/>
    <w:rsid w:val="00C3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E1E95"/>
  <w15:docId w15:val="{B2A44B0A-FFC2-4A1B-81A5-57CE3A76E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505</Words>
  <Characters>2883</Characters>
  <Application>Microsoft Office Word</Application>
  <DocSecurity>0</DocSecurity>
  <Lines>24</Lines>
  <Paragraphs>6</Paragraphs>
  <ScaleCrop>false</ScaleCrop>
  <Company/>
  <LinksUpToDate>false</LinksUpToDate>
  <CharactersWithSpaces>3382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2026-03-30T14:25:00Z</dcterms:created>
  <dcterms:modified xsi:type="dcterms:W3CDTF">2026-03-30T14:25:00Z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