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3BC87E8A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4CB3B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proofErr w:type="spellStart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>Úč</w:t>
            </w:r>
            <w:proofErr w:type="spellEnd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477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F7DD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8BDC" w14:textId="77777777" w:rsidR="00464973" w:rsidRPr="00464973" w:rsidRDefault="00841450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6811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124A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90FA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9679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6A8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356E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CB53" w14:textId="77777777" w:rsidR="00464973" w:rsidRPr="00464973" w:rsidRDefault="0047346C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0D7C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422F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F3BD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A4BB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5235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15AB5252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6881D3A0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57A098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6F57539" w14:textId="77777777" w:rsidR="00944C3D" w:rsidRDefault="00944C3D" w:rsidP="00944C3D">
      <w:pPr>
        <w:rPr>
          <w:rFonts w:ascii="Arial" w:hAnsi="Arial"/>
        </w:rPr>
      </w:pPr>
    </w:p>
    <w:p w14:paraId="519EF16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99F2919" w14:textId="77777777" w:rsidR="0067007D" w:rsidRPr="0012502B" w:rsidRDefault="0067007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>Spoločenstvo vlastníkov bytov</w:t>
      </w:r>
      <w:r w:rsidR="00CA1C3A">
        <w:rPr>
          <w:rFonts w:ascii="Arial" w:hAnsi="Arial"/>
        </w:rPr>
        <w:t xml:space="preserve"> a nebytových priestorov </w:t>
      </w:r>
      <w:r w:rsidRPr="0012502B">
        <w:rPr>
          <w:rFonts w:ascii="Arial" w:hAnsi="Arial"/>
        </w:rPr>
        <w:t>domu</w:t>
      </w:r>
      <w:r w:rsidR="00CA1C3A">
        <w:rPr>
          <w:rFonts w:ascii="Arial" w:hAnsi="Arial"/>
        </w:rPr>
        <w:t xml:space="preserve"> č.</w:t>
      </w:r>
      <w:r w:rsidRPr="0012502B">
        <w:rPr>
          <w:rFonts w:ascii="Arial" w:hAnsi="Arial"/>
        </w:rPr>
        <w:t xml:space="preserve"> </w:t>
      </w:r>
      <w:r w:rsidR="0047346C">
        <w:rPr>
          <w:rFonts w:ascii="Arial" w:hAnsi="Arial"/>
        </w:rPr>
        <w:t>482</w:t>
      </w:r>
      <w:r w:rsidR="00CA1C3A">
        <w:rPr>
          <w:rFonts w:ascii="Arial" w:hAnsi="Arial"/>
        </w:rPr>
        <w:t xml:space="preserve"> </w:t>
      </w:r>
    </w:p>
    <w:p w14:paraId="49F87E85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Trvalý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proofErr w:type="spellStart"/>
      <w:r w:rsidR="0018796F">
        <w:rPr>
          <w:rFonts w:ascii="Arial" w:hAnsi="Arial"/>
        </w:rPr>
        <w:t>I.Krasku</w:t>
      </w:r>
      <w:proofErr w:type="spellEnd"/>
      <w:r w:rsidR="0018796F">
        <w:rPr>
          <w:rFonts w:ascii="Arial" w:hAnsi="Arial"/>
        </w:rPr>
        <w:t xml:space="preserve"> </w:t>
      </w:r>
      <w:r w:rsidR="0047346C">
        <w:rPr>
          <w:rFonts w:ascii="Arial" w:hAnsi="Arial"/>
        </w:rPr>
        <w:t>482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5D1A975F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47346C">
        <w:rPr>
          <w:rFonts w:ascii="Arial" w:hAnsi="Arial"/>
        </w:rPr>
        <w:t>28.08.2003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602DF64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E4E92D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0763CB53" w14:textId="33C5EC3A" w:rsidR="00B96361" w:rsidRPr="0012502B" w:rsidRDefault="006C63FF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Miroslava Makúchová</w:t>
      </w:r>
      <w:bookmarkStart w:id="0" w:name="_GoBack"/>
      <w:bookmarkEnd w:id="0"/>
      <w:r w:rsidR="00C573A6" w:rsidRPr="0012502B">
        <w:rPr>
          <w:rFonts w:ascii="Arial" w:hAnsi="Arial"/>
        </w:rPr>
        <w:t>, predseda</w:t>
      </w:r>
    </w:p>
    <w:p w14:paraId="1A7BEFBE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1FA9158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4ABBD27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3B84443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3A54B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44D0BCAF" w14:textId="01856291" w:rsidR="00944C3D" w:rsidRPr="0012502B" w:rsidRDefault="00592752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2</w:t>
      </w:r>
    </w:p>
    <w:p w14:paraId="16E355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0A92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A63A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D175C7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443E9F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72CE24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5B5B2420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5285D2F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FA2FEE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030DA923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3E1E57F1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2D208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55694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B3D1E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879AD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44B74AF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7DC823DA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021470F0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653D5BB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DF43B9E" w14:textId="77777777" w:rsidR="00944C3D" w:rsidRDefault="002148F5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1DA01FD3" w14:textId="77777777" w:rsidR="00944C3D" w:rsidRDefault="00944C3D" w:rsidP="00944C3D">
      <w:pPr>
        <w:rPr>
          <w:rFonts w:ascii="Arial" w:hAnsi="Arial"/>
          <w:b/>
        </w:rPr>
      </w:pPr>
    </w:p>
    <w:p w14:paraId="22F1AC35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2C683CD4" w14:textId="77777777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35F2671C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F6A6BB3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20B2734B" w14:textId="77777777" w:rsidR="00841450" w:rsidRDefault="00841450" w:rsidP="00841450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</w:t>
      </w:r>
      <w:r w:rsidR="00B259A5">
        <w:rPr>
          <w:rFonts w:ascii="Arial" w:hAnsi="Arial"/>
        </w:rPr>
        <w:t>voči Prvej stavebnej sporiteľni</w:t>
      </w:r>
      <w:r>
        <w:rPr>
          <w:rFonts w:ascii="Arial" w:hAnsi="Arial"/>
        </w:rPr>
        <w:t xml:space="preserve">. </w:t>
      </w:r>
    </w:p>
    <w:p w14:paraId="78FDBFBC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39B1980B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6D22A4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0DBFC7" w14:textId="77777777" w:rsidR="00944C3D" w:rsidRDefault="00944C3D" w:rsidP="00944C3D">
      <w:pPr>
        <w:rPr>
          <w:rFonts w:ascii="Arial" w:hAnsi="Arial"/>
          <w:b/>
        </w:rPr>
      </w:pPr>
    </w:p>
    <w:p w14:paraId="5B832A1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51F32E77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794A7134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37E5E043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08D9344C" w14:textId="77777777" w:rsidR="00944C3D" w:rsidRDefault="00944C3D" w:rsidP="00944C3D">
      <w:pPr>
        <w:rPr>
          <w:sz w:val="22"/>
          <w:szCs w:val="22"/>
        </w:rPr>
      </w:pPr>
    </w:p>
    <w:p w14:paraId="0FB805CE" w14:textId="77777777" w:rsidR="00944C3D" w:rsidRDefault="00944C3D" w:rsidP="00944C3D">
      <w:pPr>
        <w:rPr>
          <w:sz w:val="22"/>
          <w:szCs w:val="22"/>
        </w:rPr>
      </w:pPr>
    </w:p>
    <w:p w14:paraId="21C35A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E671583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33B12007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2D2673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6EFF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BD1C37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69452836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1D249A6D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20451646" w14:textId="77777777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9"/>
      <w:footerReference w:type="default" r:id="rId10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538A3" w14:textId="77777777" w:rsidR="00950D49" w:rsidRDefault="00950D49">
      <w:r>
        <w:separator/>
      </w:r>
    </w:p>
  </w:endnote>
  <w:endnote w:type="continuationSeparator" w:id="0">
    <w:p w14:paraId="4CCDD60D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F0567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9EEDC0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F31A4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C63FF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6203671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44AA2" w14:textId="77777777" w:rsidR="00950D49" w:rsidRDefault="00950D49">
      <w:r>
        <w:separator/>
      </w:r>
    </w:p>
  </w:footnote>
  <w:footnote w:type="continuationSeparator" w:id="0">
    <w:p w14:paraId="5D8BB493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7"/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0"/>
  </w:num>
  <w:num w:numId="10">
    <w:abstractNumId w:val="19"/>
  </w:num>
  <w:num w:numId="11">
    <w:abstractNumId w:val="6"/>
  </w:num>
  <w:num w:numId="12">
    <w:abstractNumId w:val="9"/>
  </w:num>
  <w:num w:numId="13">
    <w:abstractNumId w:val="12"/>
  </w:num>
  <w:num w:numId="14">
    <w:abstractNumId w:val="15"/>
  </w:num>
  <w:num w:numId="15">
    <w:abstractNumId w:val="14"/>
  </w:num>
  <w:num w:numId="16">
    <w:abstractNumId w:val="2"/>
  </w:num>
  <w:num w:numId="17">
    <w:abstractNumId w:val="4"/>
  </w:num>
  <w:num w:numId="18">
    <w:abstractNumId w:val="11"/>
  </w:num>
  <w:num w:numId="19">
    <w:abstractNumId w:val="5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0530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454F"/>
    <w:rsid w:val="00163764"/>
    <w:rsid w:val="001664BB"/>
    <w:rsid w:val="0018796F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2314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35BAD"/>
    <w:rsid w:val="0044062B"/>
    <w:rsid w:val="0044430B"/>
    <w:rsid w:val="00444AB0"/>
    <w:rsid w:val="00447203"/>
    <w:rsid w:val="004508BD"/>
    <w:rsid w:val="004520DD"/>
    <w:rsid w:val="00464973"/>
    <w:rsid w:val="0047156B"/>
    <w:rsid w:val="0047346C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752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C63FF"/>
    <w:rsid w:val="006D42A3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7F6B06"/>
    <w:rsid w:val="00801080"/>
    <w:rsid w:val="00803EC6"/>
    <w:rsid w:val="00820918"/>
    <w:rsid w:val="0083409F"/>
    <w:rsid w:val="00841450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77EAD"/>
    <w:rsid w:val="009A278B"/>
    <w:rsid w:val="009A2A36"/>
    <w:rsid w:val="009B2521"/>
    <w:rsid w:val="009E1BB8"/>
    <w:rsid w:val="009E6601"/>
    <w:rsid w:val="009F2298"/>
    <w:rsid w:val="009F61B4"/>
    <w:rsid w:val="00A02DF7"/>
    <w:rsid w:val="00A052AA"/>
    <w:rsid w:val="00A0740D"/>
    <w:rsid w:val="00A32FA2"/>
    <w:rsid w:val="00A43637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59A5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8705E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1C3A"/>
    <w:rsid w:val="00CB5868"/>
    <w:rsid w:val="00CB6966"/>
    <w:rsid w:val="00CB753E"/>
    <w:rsid w:val="00CC5FBF"/>
    <w:rsid w:val="00CC6D24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06C3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EE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32F79-CFAC-4558-9EB5-E2BD90EBA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2</Pages>
  <Words>455</Words>
  <Characters>2821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PS</cp:lastModifiedBy>
  <cp:revision>2</cp:revision>
  <cp:lastPrinted>2025-03-28T09:38:00Z</cp:lastPrinted>
  <dcterms:created xsi:type="dcterms:W3CDTF">2026-03-31T09:02:00Z</dcterms:created>
  <dcterms:modified xsi:type="dcterms:W3CDTF">2026-03-31T09:02:00Z</dcterms:modified>
</cp:coreProperties>
</file>