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022CFBA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CB98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530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5CE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82E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D528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7C99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709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1254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351E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DE91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7FAB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007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832B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1DDE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F4A3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270F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88F3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0EE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032E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A98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31DE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640FF98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BF8D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9467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460B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3BA5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4040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FEFD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6134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34BC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26BA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C0D2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47DD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DAD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E820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2695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5133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272B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B83D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1644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59E1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398A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7622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0EFB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C9BC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4553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256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EDD0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54BD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0410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EED4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57B6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FF79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D4AE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2B2A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12C5ADF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E44D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835C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8A19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F69A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8149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E9DC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B6F3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A1FC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52B9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9069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3D82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C4E9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4774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47ED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7F64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36E7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4B20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2EEB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13E7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AA8D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0D76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867A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049E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3089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2279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9A08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4B64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58C7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F4BB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C98B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0B6F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C53D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E315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42A2044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F4F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8E42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9659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D65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392C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7C18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CD28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8F19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C068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63B4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1A23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C872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E9D1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0ACB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26DB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AEB9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0493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94CC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6D22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DF9A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3CEA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EE0E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A21A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E277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1DFA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3131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54BE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2085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BC55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258D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A26D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3F0A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81DA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358521D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8B45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FDD4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CAF8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A807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2BAD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DDD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D46E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AE1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694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3AAE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945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F8B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40BA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50448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61E9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551E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8E20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7691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E67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C7E5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AB8A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E49C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45C1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210C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E110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33AF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67D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2A2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1267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E17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801F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3899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5644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48DED06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711A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15DD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474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4FAA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50F2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D10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2C45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76E6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78CC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370F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4ABF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95B2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FA95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3DC7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458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8C4E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4B402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1F9245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ED93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2F23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7E48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A27B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7809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1E24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5A96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E5A6B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DD48D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E583B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9F3D6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A88C9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CB8E5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C4327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75F89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7294F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6ED26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2EF79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817F81C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961F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4C97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4EEE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2A68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CB5049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F4E0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5170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42FD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0507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E29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85D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1C1D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AD9C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6CCB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C64C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354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1B8E29D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DA65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6B9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78FF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E819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1E71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F59B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6274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182F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559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528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4935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A1A2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EAE9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1313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E588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C2DE0F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7E97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8FD0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4189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56BE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D7BC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6644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6754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1192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2F2A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7582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D85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2CF04D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F953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FD3E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0C3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A9E0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0605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0D22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4CB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3791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E353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10DA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A77D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D82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E1F5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8310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246B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492226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1C80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7E17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6B3D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2D87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C2B0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F489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46D4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4309E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E0192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170B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1BCFE62" w14:textId="2CB86630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lang w:eastAsia="sk-SK"/>
              </w:rPr>
              <w:t>31. 12. 2025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77C56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DCC50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806C3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C595A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0A65A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AB6E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77595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AC2D6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55F8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2434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108C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16B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A34B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9BE4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532782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3DDD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5CAD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904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8D3D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7390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7586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AC2BE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C057B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969DE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D84F08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21E3637C" wp14:editId="2B6C5674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ABDA75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05ABDA75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0B40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AB0C5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A9346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F03D3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C253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FEF8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9189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4BEC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5A7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E7F6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D62F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CB9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D388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7814535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5C377B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364638C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8EA1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763D61C6" wp14:editId="2BDCEDA1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954C46F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6954C46F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55950756" wp14:editId="514763E1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DA33CB1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5DA33CB1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ACF8F52" wp14:editId="47BA1BCC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CA337ED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1CA337ED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49C9473D" wp14:editId="49BEB8BD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35B032" w14:textId="1EF483BB" w:rsidR="000B647F" w:rsidRDefault="000B647F" w:rsidP="00944C3D">
                                  <w:fldSimple w:instr=" MERGEFIELD  aDMOD  \* MERGEFORMAT ">
                                    <w:r w:rsidR="00D41A4B" w:rsidRPr="00D41A4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2A35B032" w14:textId="1EF483BB" w:rsidR="000B647F" w:rsidRDefault="000B647F" w:rsidP="00944C3D">
                            <w:fldSimple w:instr=" MERGEFIELD  aDMOD  \* MERGEFORMAT ">
                              <w:r w:rsidR="00D41A4B" w:rsidRPr="00D41A4B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34C212BD" wp14:editId="14559B9A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998CE14" w14:textId="0329114C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41A4B" w:rsidRPr="00B957D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C212BD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0998CE14" w14:textId="0329114C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41A4B" w:rsidRPr="00B957D8">
                              <w:rPr>
                                <w:rFonts w:ascii="Arial" w:hAnsi="Arial" w:cs="Arial"/>
                                <w:noProof/>
                              </w:rPr>
                              <w:t>2025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333F2C9A" wp14:editId="199ED8A1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ABE36F" w14:textId="7427F032" w:rsidR="000B647F" w:rsidRDefault="000B647F" w:rsidP="00944C3D">
                                  <w:fldSimple w:instr=" MERGEFIELD  aDRDO  \* MERGEFORMAT ">
                                    <w:r w:rsidR="00D41A4B" w:rsidRPr="00D41A4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2025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3F2C9A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50ABE36F" w14:textId="7427F032" w:rsidR="000B647F" w:rsidRDefault="000B647F" w:rsidP="00944C3D">
                            <w:fldSimple w:instr=" MERGEFIELD  aDRDO  \* MERGEFORMAT ">
                              <w:r w:rsidR="00D41A4B" w:rsidRPr="00D41A4B">
                                <w:rPr>
                                  <w:rFonts w:ascii="Arial" w:hAnsi="Arial" w:cs="Arial"/>
                                  <w:noProof/>
                                </w:rPr>
                                <w:t>2025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7DE9534E" wp14:editId="7B2DC7BA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1894F3C" w14:textId="77BD10C1" w:rsidR="000B647F" w:rsidRDefault="000B647F" w:rsidP="00944C3D">
                                  <w:fldSimple w:instr=" MERGEFIELD  aDMDO  \* MERGEFORMAT ">
                                    <w:r w:rsidR="00D41A4B" w:rsidRPr="00D41A4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71894F3C" w14:textId="77BD10C1" w:rsidR="000B647F" w:rsidRDefault="000B647F" w:rsidP="00944C3D">
                            <w:fldSimple w:instr=" MERGEFIELD  aDMDO  \* MERGEFORMAT ">
                              <w:r w:rsidR="00D41A4B" w:rsidRPr="00D41A4B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949DE35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11DE6D46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1D12DDFD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26541618" wp14:editId="02E06360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9C0ABAE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29C0ABAE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5510661" wp14:editId="406EB366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A64C636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5A64C636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1E519B5" wp14:editId="7D1823CB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B8786BB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2B8786BB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22222A72" wp14:editId="13C3091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E17E640" w14:textId="11171623" w:rsidR="000B647F" w:rsidRDefault="000B647F" w:rsidP="00944C3D">
                                  <w:fldSimple w:instr=" MERGEFIELD  aDRDOo  \* MERGEFORMAT ">
                                    <w:r w:rsidR="00D41A4B" w:rsidRPr="00D41A4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222A72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3E17E640" w14:textId="11171623" w:rsidR="000B647F" w:rsidRDefault="000B647F" w:rsidP="00944C3D">
                            <w:fldSimple w:instr=" MERGEFIELD  aDRDOo  \* MERGEFORMAT ">
                              <w:r w:rsidR="00D41A4B" w:rsidRPr="00D41A4B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3C40A19B" wp14:editId="16848084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67AC7EF" w14:textId="5377B580" w:rsidR="000B647F" w:rsidRDefault="000B647F" w:rsidP="00944C3D">
                                  <w:fldSimple w:instr=" MERGEFIELD  aDMDO  \* MERGEFORMAT ">
                                    <w:r w:rsidR="00D41A4B" w:rsidRPr="00D41A4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467AC7EF" w14:textId="5377B580" w:rsidR="000B647F" w:rsidRDefault="000B647F" w:rsidP="00944C3D">
                            <w:fldSimple w:instr=" MERGEFIELD  aDMDO  \* MERGEFORMAT ">
                              <w:r w:rsidR="00D41A4B" w:rsidRPr="00D41A4B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74430D2F" wp14:editId="4B5DBDFB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E2FDA2" w14:textId="7D6505ED" w:rsidR="000B647F" w:rsidRDefault="000B647F" w:rsidP="00944C3D">
                                  <w:fldSimple w:instr=" MERGEFIELD  aDRODo  \* MERGEFORMAT ">
                                    <w:r w:rsidR="00D41A4B" w:rsidRPr="00D41A4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430D2F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27E2FDA2" w14:textId="7D6505ED" w:rsidR="000B647F" w:rsidRDefault="000B647F" w:rsidP="00944C3D">
                            <w:fldSimple w:instr=" MERGEFIELD  aDRODo  \* MERGEFORMAT ">
                              <w:r w:rsidR="00D41A4B" w:rsidRPr="00D41A4B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664E3467" wp14:editId="613D34AC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F3E0CD3" w14:textId="76752A29" w:rsidR="000B647F" w:rsidRDefault="000B647F" w:rsidP="00944C3D">
                                  <w:fldSimple w:instr=" MERGEFIELD  aDMOD  \* MERGEFORMAT ">
                                    <w:r w:rsidR="00D41A4B" w:rsidRPr="00D41A4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1F3E0CD3" w14:textId="76752A29" w:rsidR="000B647F" w:rsidRDefault="000B647F" w:rsidP="00944C3D">
                            <w:fldSimple w:instr=" MERGEFIELD  aDMOD  \* MERGEFORMAT ">
                              <w:r w:rsidR="00D41A4B" w:rsidRPr="00D41A4B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7DAF84A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267436BB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8DF1D3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4BD3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710BB5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42B9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334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8C13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E04E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28CD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26F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2A45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3A3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58FF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5BE8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EA80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639F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FD6F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A0AE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4137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0C94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0DF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9A0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E1AE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9A7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9EE2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74C2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903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6E3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88B78D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1B5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F3F8D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41158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7DDB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5AC1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AAEE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8796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159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E19E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944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E6D5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A3C1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4445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2B9A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E4D0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2144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3BBF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2D53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DFDDB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48E3E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B366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44185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67921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5D0C5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AF737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ECB0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3597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01F5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35D2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E6CA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AA5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ACA2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D58C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C33276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A7EB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A09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756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9FCE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B405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31E8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AFC7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8D91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0148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5988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DDE1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1C93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6AA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2B8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6D1D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0B12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BE9F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D9A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4745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3247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7DE99E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7144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6EF2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6271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B7BA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72F5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445E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EEDF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0198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20A83D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7B7D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7C9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0A80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82A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9075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0482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0116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C78A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2B78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A985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7D20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61CF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850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02A9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1F44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97E4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79A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5D85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CE91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A4D8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61535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0AE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E928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B68A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DD06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1BF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5ED6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53CD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581101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70B7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3EA4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3485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4AF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BA7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1B0B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086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444F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9CA9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0F93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A3EF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2E08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FC81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0AE0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4F69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8649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AEED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C98C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02896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020ED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A312B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B6991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BFF5D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EC497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6E56B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5825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10F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0D78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CD5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0ED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4B2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97F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334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9E0368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351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AE0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64A0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F07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5B43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4B95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A010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A2B6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415B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5A13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BBB7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78B7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AE6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0589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8676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300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C5E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F8D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10BA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6DF0D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62442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80630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07337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F2699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6D6D5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AC7E4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9CFF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F2F6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073D2B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990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52BA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41AA1D9" wp14:editId="0CBFC2E0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D23C908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5D23C908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D6A0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DAF2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812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0C39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194A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3B5F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DE69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8B69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4904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33A3B1F7" wp14:editId="29EF191D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BF9367D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A3B1F7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0BF9367D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40EC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AC32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482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A438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2682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5717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2091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6E7E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00B0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8AFB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E2B1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736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A9FA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F40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C6F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262C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800A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1820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94C0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6DC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41CF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CF08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C79A16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680FD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134CF5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20374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102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4A332D8" wp14:editId="13E262FC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23AA60" w14:textId="38463AB6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41A4B" w:rsidRPr="00B957D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31795790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4E23AA60" w14:textId="38463AB6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41A4B" w:rsidRPr="00B957D8">
                              <w:rPr>
                                <w:rFonts w:ascii="Arial" w:hAnsi="Arial" w:cs="Arial"/>
                                <w:noProof/>
                              </w:rPr>
                              <w:t>31795790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E5B0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BDDA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83D5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43C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8F1B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25F4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0F4F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74C8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3917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EFC2134" wp14:editId="5992C8EA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9C5FF2" w14:textId="0B9C65CB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41A4B" w:rsidRPr="00B957D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2023135961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069C5FF2" w14:textId="0B9C65CB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41A4B" w:rsidRPr="00B957D8">
                              <w:rPr>
                                <w:rFonts w:ascii="Arial" w:hAnsi="Arial" w:cs="Arial"/>
                                <w:noProof/>
                              </w:rPr>
                              <w:t>2023135961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4080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9FD4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9AA8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4E33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88B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DF86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2A7A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B430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AB13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148F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D1A1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2AA5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1AC2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A028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50F6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1DE8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23F843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3189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44660D4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A1749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66F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998B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908B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50C9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43D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BBF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86C4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3F30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3DA9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AC35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AF7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815E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0F2A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49F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1AC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35BC75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C036E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E071E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2DB5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F32B11E" wp14:editId="06C1AC43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3F4E5F3" w14:textId="3F80E01B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41A4B" w:rsidRPr="00B957D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SVB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43F4E5F3" w14:textId="3F80E01B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41A4B" w:rsidRPr="00B957D8">
                              <w:rPr>
                                <w:rFonts w:ascii="Arial" w:hAnsi="Arial" w:cs="Arial"/>
                                <w:noProof/>
                              </w:rPr>
                              <w:t>SVB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A7AB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330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165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EA28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1939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C5F5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7607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DD9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79B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0490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22F0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6268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4DBB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0E47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E0A3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FA0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C40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E973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F37E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3F4A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13FD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C16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4E2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6537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300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0E2F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EAA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2BC0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7998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DC72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1785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A54EEE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FC1C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CDB026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8F8C30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3A5DA1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153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CC92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275E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E3E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6D84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831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F1F5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6C93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55E3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8AF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45BD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7FE8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F6B1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FA3B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CBEB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0F3A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4028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6B3B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E34D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E8F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98CE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3CB3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CAEF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2397386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5D14D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EFA2A3B" wp14:editId="6E32F37F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F00563A" w14:textId="3F4A66A0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41A4B" w:rsidRPr="00B957D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Vajnorská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4F00563A" w14:textId="3F4A66A0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41A4B" w:rsidRPr="00B957D8">
                              <w:rPr>
                                <w:rFonts w:ascii="Arial" w:hAnsi="Arial" w:cs="Arial"/>
                                <w:noProof/>
                              </w:rPr>
                              <w:t>Vajnorská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8F553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92FA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AC55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4F5C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A53B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EEB8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254A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B7EA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55E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06A2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9C4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1D87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D43D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096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B92A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93E4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2E3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33B435B7" wp14:editId="237D7A9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46BADE4" w14:textId="7CE0107B" w:rsidR="000B647F" w:rsidRDefault="000B647F" w:rsidP="00944C3D">
                                  <w:fldSimple w:instr=" MERGEFIELD  aSUB_ULICA_CISLO  \* MERGEFORMAT ">
                                    <w:r w:rsidR="00D41A4B" w:rsidRPr="00D41A4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38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146BADE4" w14:textId="7CE0107B" w:rsidR="000B647F" w:rsidRDefault="000B647F" w:rsidP="00944C3D">
                            <w:fldSimple w:instr=" MERGEFIELD  aSUB_ULICA_CISLO  \* MERGEFORMAT ">
                              <w:r w:rsidR="00D41A4B" w:rsidRPr="00D41A4B">
                                <w:rPr>
                                  <w:rFonts w:ascii="Arial" w:hAnsi="Arial" w:cs="Arial"/>
                                  <w:noProof/>
                                </w:rPr>
                                <w:t>38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841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FA4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D329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D91B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102F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0BA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33B1F1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11CDC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310D7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847E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68A3C6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703BD2F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FD47C73" wp14:editId="35B704D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9FB0126" w14:textId="03C0D855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41A4B" w:rsidRPr="00B957D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83103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09FB0126" w14:textId="03C0D855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41A4B" w:rsidRPr="00B957D8">
                              <w:rPr>
                                <w:rFonts w:ascii="Arial" w:hAnsi="Arial" w:cs="Arial"/>
                                <w:noProof/>
                              </w:rPr>
                              <w:t>83103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941ADBB" wp14:editId="77B2C1E9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307D0A2" w14:textId="4ADA7D0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41A4B" w:rsidRPr="00B957D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Bratislava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1307D0A2" w14:textId="4ADA7D0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41A4B" w:rsidRPr="00B957D8">
                              <w:rPr>
                                <w:rFonts w:ascii="Arial" w:hAnsi="Arial" w:cs="Arial"/>
                                <w:noProof/>
                              </w:rPr>
                              <w:t>Bratislava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218691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D84E6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8CD2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6D17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97C504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54A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17A87F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FC605D3" wp14:editId="0ADA4500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9FA8E53" w14:textId="567D3022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59FA8E53" w14:textId="567D3022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0FB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03852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BC18B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AFEA0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55C26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B350E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D7121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781CC49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02AFAFD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7295C034" wp14:editId="75FB755C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93A88C1" w14:textId="1BAC7753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493A88C1" w14:textId="1BAC7753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8F9F8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C199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216D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09E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5D32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673A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4AB6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C55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CEBF54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21A0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22A164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3A4775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2782C8C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4AD24EF8" wp14:editId="012C666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78057C3" w14:textId="426A5F01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578057C3" w14:textId="426A5F01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F5E40E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DECD55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1C1CC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BE71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0222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F1B0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19C7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0D17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3FEE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BE97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C9BE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9224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9BE0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87E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D9CE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E38D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CA4E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2B50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BEAE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2A1D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AA1E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1AC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1569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84A7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106D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349E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A355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13A6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914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26DDC3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32CBC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6452DBD" w14:textId="0D1E807E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D41A4B">
              <w:rPr>
                <w:rFonts w:ascii="Arial" w:hAnsi="Arial"/>
                <w:lang w:eastAsia="sk-SK"/>
              </w:rPr>
              <w:t>30.3.2026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6F86F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3DEF6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BB416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E1B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6F8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F73D05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BA693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070E9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6AE1D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0A5A3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D72DD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AADB3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C61D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DFA43D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90D8B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7A8CA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17DB2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4502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87B57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ECD61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317F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9D25A4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5096E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5E933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E6E76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EC377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DD21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D61F4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FAB3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6C9645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5DE5C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E9B7D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E2BF9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801A4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1FEAB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2049E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3EC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3BC785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71AB1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61469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81E40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BAFE6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1A61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D2071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BF3E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B6AAB0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060EE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1B628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4493E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8F3A8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689DD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1F946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003E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5FCDA9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6305F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8DBB6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FE6AC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F7BA5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57E21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2D9C7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F03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0C5711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B9F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1296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2637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349D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81B9C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BC0E82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297DA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B44C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DFA4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AFDE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E9EA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E012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40B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7BC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445E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3D9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5BF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5193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9758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33A7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70B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101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E330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C347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A2E8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BDAF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30198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90CE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4E09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418FF923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4B558AA2" w14:textId="77777777" w:rsidR="00944C3D" w:rsidRDefault="00944C3D" w:rsidP="00944C3D">
      <w:pPr>
        <w:rPr>
          <w:rFonts w:ascii="Arial" w:hAnsi="Arial"/>
        </w:rPr>
      </w:pPr>
    </w:p>
    <w:p w14:paraId="2BB4374E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3BBA65A1" w14:textId="43FDD724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78D9B776" w14:textId="7C334755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5360323C" w14:textId="56447E1D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2C74181E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7CCDF516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7BDBFEBA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0440440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307F98B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2A117C5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38321BD3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41C81FB4" w14:textId="2D136A77" w:rsidR="00944C3D" w:rsidRPr="008D0433" w:rsidRDefault="00D41A4B" w:rsidP="00503750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Fajták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3260" w:type="dxa"/>
            <w:vAlign w:val="center"/>
          </w:tcPr>
          <w:p w14:paraId="3575193A" w14:textId="0D3BE1FA" w:rsidR="00944C3D" w:rsidRPr="008D0433" w:rsidRDefault="00D41A4B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vAlign w:val="center"/>
          </w:tcPr>
          <w:p w14:paraId="6855A1E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23A0A0E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75624AD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6DED8A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E2951F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6379530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17A0A41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08C2BFA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23F01D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D632FBA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312AAB84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4D02C297" w14:textId="1CA710A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7DEFFA50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A62B8A2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38521C82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11C723B" w14:textId="5036A2A5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7B571473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6B889DE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1B8E2FFE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008E00D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62C3D16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0D44982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5868EAF9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8D3E79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3469185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3ED6FB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B5D06DA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4C0B2B7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638F92B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15FBE3C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1D9D57D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ADCCBB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437EE76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767FD9F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93C3020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3CDFE08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73B52C6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087630D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50EFFCF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B788D4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AD0B7E9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542C1453" w14:textId="5B0A74D3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3A149436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286B036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422E43B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099A7265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052340B2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3475A264" w14:textId="4D58F96E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 w:rsidR="00D41A4B">
        <w:rPr>
          <w:rFonts w:ascii="Arial" w:hAnsi="Arial"/>
          <w:sz w:val="22"/>
          <w:szCs w:val="22"/>
        </w:rPr>
        <w:t>x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1FE392DF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788645DB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091C442E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5232E26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0523C55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48553D4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67721418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C70507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1BCB77B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67BD625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526BDF6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E79C5E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40AAA31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6D4041B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69C1193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4A52592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54336F1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543955C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C5B1849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DBF60DD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1F3EEE7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6620EE0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18597CA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3C0F1BC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2AA8B13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24A2D58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15E7953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7054E0C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0341400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7941929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63A2CE4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77D1708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38D613D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07C3756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707A90A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290D54E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7F7E045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20797E2F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6FEA9F3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6EB38DB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14CA6FBE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58F0F9C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2FAC424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7E7793F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4C73E2A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2FCD50A1" w14:textId="77777777" w:rsidTr="00503750">
        <w:trPr>
          <w:trHeight w:val="302"/>
        </w:trPr>
        <w:tc>
          <w:tcPr>
            <w:tcW w:w="4510" w:type="dxa"/>
          </w:tcPr>
          <w:p w14:paraId="352D8E6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2FBD297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6EB789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27F117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36588C9" w14:textId="77777777" w:rsidTr="00503750">
        <w:trPr>
          <w:trHeight w:val="302"/>
        </w:trPr>
        <w:tc>
          <w:tcPr>
            <w:tcW w:w="4510" w:type="dxa"/>
          </w:tcPr>
          <w:p w14:paraId="729B00E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F7DDA7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A338E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06F295B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0619BC9" w14:textId="77777777" w:rsidTr="00503750">
        <w:trPr>
          <w:trHeight w:val="302"/>
        </w:trPr>
        <w:tc>
          <w:tcPr>
            <w:tcW w:w="4510" w:type="dxa"/>
          </w:tcPr>
          <w:p w14:paraId="093D469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EC8B6F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4520D5F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7BE08B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4429F53" w14:textId="77777777" w:rsidTr="00503750">
        <w:trPr>
          <w:trHeight w:val="302"/>
        </w:trPr>
        <w:tc>
          <w:tcPr>
            <w:tcW w:w="4510" w:type="dxa"/>
          </w:tcPr>
          <w:p w14:paraId="6BA2748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25CC79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4C61CB6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EC4858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BE51334" w14:textId="77777777" w:rsidTr="00503750">
        <w:trPr>
          <w:trHeight w:val="327"/>
        </w:trPr>
        <w:tc>
          <w:tcPr>
            <w:tcW w:w="4510" w:type="dxa"/>
          </w:tcPr>
          <w:p w14:paraId="7AE6F77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9B1431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0668FC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29A5E23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E1E91F2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5D1EBDE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1152A6B4" w14:textId="3B30972C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2AD1EF08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2CBBCC1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6D151074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5C2511E6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152C83CB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67C8B10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93D234E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59802A2C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3B89A9B3" w14:textId="77777777" w:rsidTr="00503750">
        <w:tc>
          <w:tcPr>
            <w:tcW w:w="2302" w:type="dxa"/>
            <w:vAlign w:val="center"/>
          </w:tcPr>
          <w:p w14:paraId="24DEB4B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0EC7F5C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282C7B3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4D80592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4FE91B6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3CCC863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0D4609B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52EF25C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515C8174" w14:textId="77777777" w:rsidTr="00503750">
        <w:tc>
          <w:tcPr>
            <w:tcW w:w="15593" w:type="dxa"/>
            <w:gridSpan w:val="8"/>
            <w:vAlign w:val="center"/>
          </w:tcPr>
          <w:p w14:paraId="2B40006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0AF45677" w14:textId="77777777" w:rsidTr="00503750">
        <w:tc>
          <w:tcPr>
            <w:tcW w:w="2302" w:type="dxa"/>
            <w:vAlign w:val="center"/>
          </w:tcPr>
          <w:p w14:paraId="64DF19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DE805B1" w14:textId="72127BA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92F31F7" w14:textId="50DEF03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9CA255" w14:textId="617F9E0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0C42F0" w14:textId="460793C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70C388" w14:textId="3D17709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0A2A26" w14:textId="7046020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FFC34E" w14:textId="1C9AF0C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C413E1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AA5BF8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3B0EBD8" w14:textId="2EC75D6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5547C7C" w14:textId="28A7302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3871AC" w14:textId="1E8EC0E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6D980C" w14:textId="44BA3A9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6EBF8D" w14:textId="7CD00AB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B77119" w14:textId="0F4BCD8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7A881A" w14:textId="5590CCA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084C65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33B6EB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A122883" w14:textId="788CDF9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5A8E382" w14:textId="0C77A93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2CDBB9" w14:textId="6D08EFB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F63ED2" w14:textId="67AE845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D4C672" w14:textId="312D800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CDDA2F" w14:textId="0D4BF72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37FD97" w14:textId="68E12FA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2539C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C677D8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494899A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013ACF0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824AD4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217B0E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1EA000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911022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C8BC58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1C42F203" w14:textId="77777777" w:rsidTr="00503750">
        <w:tc>
          <w:tcPr>
            <w:tcW w:w="2302" w:type="dxa"/>
            <w:vAlign w:val="center"/>
          </w:tcPr>
          <w:p w14:paraId="5425BB6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692C518" w14:textId="4E3C9AA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79FF46D" w14:textId="2034C1F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70B0BF" w14:textId="1A5A7BC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395D3C" w14:textId="6E57864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BABC70" w14:textId="2E1CD5C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DBCEE9" w14:textId="4C368BC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9D794B" w14:textId="7461274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175633" w14:textId="77777777" w:rsidTr="00503750">
        <w:tc>
          <w:tcPr>
            <w:tcW w:w="15593" w:type="dxa"/>
            <w:gridSpan w:val="8"/>
            <w:vAlign w:val="center"/>
          </w:tcPr>
          <w:p w14:paraId="4F4B26A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4C6A4A1F" w14:textId="77777777" w:rsidTr="00503750">
        <w:tc>
          <w:tcPr>
            <w:tcW w:w="2302" w:type="dxa"/>
            <w:vAlign w:val="center"/>
          </w:tcPr>
          <w:p w14:paraId="4752A17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8094240" w14:textId="693EC10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63F59EF" w14:textId="743E271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69E0A4" w14:textId="3CC72E3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DBE3F8" w14:textId="6E4D60C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5C58C9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6B055F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5DF23B9" w14:textId="670EE82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5B8004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4AA5F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72DF630" w14:textId="76BBB70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94A5E09" w14:textId="06D4D32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066DDD" w14:textId="273DBF5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B19505" w14:textId="129A058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AEC39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891A15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5E65BC5" w14:textId="2130E10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B8879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E4ADF3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961F894" w14:textId="7B75963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E8A1710" w14:textId="31B50D6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A39DBA" w14:textId="76E5521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E6A509" w14:textId="75E99A8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563A8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70FA82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EB3B876" w14:textId="1C83F40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44DC2B" w14:textId="77777777" w:rsidTr="00503750">
        <w:tc>
          <w:tcPr>
            <w:tcW w:w="2302" w:type="dxa"/>
            <w:vAlign w:val="center"/>
          </w:tcPr>
          <w:p w14:paraId="7536527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005A7CC" w14:textId="2AF076C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4030292" w14:textId="69E0512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865D20" w14:textId="4244982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AF7669" w14:textId="65E5D4E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5E4F4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A13DB9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6DBFB50" w14:textId="1A8C5B0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865526" w14:textId="77777777" w:rsidTr="00503750">
        <w:tc>
          <w:tcPr>
            <w:tcW w:w="15593" w:type="dxa"/>
            <w:gridSpan w:val="8"/>
            <w:vAlign w:val="center"/>
          </w:tcPr>
          <w:p w14:paraId="3CBF28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3F0F3505" w14:textId="77777777" w:rsidTr="00503750">
        <w:tc>
          <w:tcPr>
            <w:tcW w:w="2302" w:type="dxa"/>
            <w:vAlign w:val="center"/>
          </w:tcPr>
          <w:p w14:paraId="187D502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A7978C2" w14:textId="7C85F4F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11A7CF9" w14:textId="31A99EF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3935C6" w14:textId="5DD03A8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D0B430" w14:textId="4D6BF5A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9D654F" w14:textId="7266F56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4479AB" w14:textId="77DB61D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FC5329" w14:textId="52433E1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53FDC2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4571D4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AF55B2E" w14:textId="0D3F3A7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1B7C1A2" w14:textId="3EBE35E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8C6075" w14:textId="1338847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5D450A" w14:textId="09AACF0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2E76FD" w14:textId="26125CB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97802E" w14:textId="27B67A5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1D4E5C" w14:textId="6A9EC99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D87F13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723AC94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4478AEB" w14:textId="584E6DB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7A93E26" w14:textId="1144BDA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C21D69" w14:textId="56AC95C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EF044F" w14:textId="1C7C4A5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852942" w14:textId="6884281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8CABA9" w14:textId="5008549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A22E57" w14:textId="3BAA11B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29C9FF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518FA99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F6A97DF" w14:textId="1AD5558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7510375" w14:textId="0E38545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FE50E2" w14:textId="40F5F6E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71BC7A" w14:textId="344FA69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586E02" w14:textId="6B6C118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812CD3" w14:textId="42457CE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A17C4A" w14:textId="1FE4BF4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318726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33370E6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3933394D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11A99F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49083ED" w14:textId="13016EC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721D89E" w14:textId="64EC978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7FDDBF" w14:textId="1795BE7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6AB2A5" w14:textId="5B3F4DF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5417A4" w14:textId="103C884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1BD527" w14:textId="5F62192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CD2C8E" w14:textId="38AB47E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28A099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7D2A00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F57DFA7" w14:textId="6F35C99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92BEC32" w14:textId="119F7C9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1134E6" w14:textId="1AA20CE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27236A" w14:textId="52A39E1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865467" w14:textId="3C2D31D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460C46A" w14:textId="4EA89FD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5BFDE9" w14:textId="7598876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CA5D5F6" w14:textId="77777777" w:rsidR="00944C3D" w:rsidRDefault="00944C3D" w:rsidP="00944C3D">
      <w:pPr>
        <w:rPr>
          <w:rFonts w:ascii="Arial" w:hAnsi="Arial"/>
          <w:b/>
        </w:rPr>
      </w:pPr>
    </w:p>
    <w:p w14:paraId="010E2A0B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0468EB63" w14:textId="77777777" w:rsidTr="00503750">
        <w:tc>
          <w:tcPr>
            <w:tcW w:w="1944" w:type="dxa"/>
            <w:vAlign w:val="center"/>
          </w:tcPr>
          <w:p w14:paraId="176F9C3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2FC9015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4D45224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70412B2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0F20D35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7959046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670BB68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4766D08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4E5AC9A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0BF7A44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3665F4A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0066D79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4ADB5C87" w14:textId="77777777" w:rsidTr="00503750">
        <w:tc>
          <w:tcPr>
            <w:tcW w:w="15685" w:type="dxa"/>
            <w:gridSpan w:val="12"/>
            <w:vAlign w:val="center"/>
          </w:tcPr>
          <w:p w14:paraId="481AE54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7E6079A5" w14:textId="77777777" w:rsidTr="00503750">
        <w:tc>
          <w:tcPr>
            <w:tcW w:w="1944" w:type="dxa"/>
            <w:vAlign w:val="center"/>
          </w:tcPr>
          <w:p w14:paraId="5C79786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B0D5E63" w14:textId="7DCC2C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AEADAAE" w14:textId="338F81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ED3E919" w14:textId="42C556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2A26482" w14:textId="55C2EF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AF6B5F4" w14:textId="15E53E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5AF2C9B" w14:textId="4CCF5B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C4EFD6A" w14:textId="6C81BE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D5CB3D0" w14:textId="11002C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86AE00B" w14:textId="417C8B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721E9A6" w14:textId="24025E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B0D7578" w14:textId="45754F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58C6AB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5627B54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4C62A595" w14:textId="276D13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F772CD3" w14:textId="3CC7ED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9FFA9D8" w14:textId="3F1E62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0237B72" w14:textId="6FE208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C436BD3" w14:textId="29E9F4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18C6C52" w14:textId="23B48B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32478F4" w14:textId="47D9FD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9410987" w14:textId="7FDC17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F172E32" w14:textId="4C50D1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754302B" w14:textId="535020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3C8D324" w14:textId="420498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F55FE5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6ACA8FF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780214FA" w14:textId="002AF2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2EBACA4" w14:textId="09FD43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64ABFC2" w14:textId="5ED229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CAB4774" w14:textId="51215D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1E0ECAD" w14:textId="487705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CE4AA3F" w14:textId="327143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B642766" w14:textId="6C0C67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C485F33" w14:textId="20CE78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F791DFD" w14:textId="4D2FA4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480536B" w14:textId="6C4919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A0D07EA" w14:textId="4F15F6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528CAD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506C9D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71DF17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68D45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4AD54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489BB7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18CF57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654C34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3797CE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55D9F3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25557D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BB0C1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702F3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425B104" w14:textId="77777777" w:rsidTr="00503750">
        <w:tc>
          <w:tcPr>
            <w:tcW w:w="1944" w:type="dxa"/>
            <w:vAlign w:val="center"/>
          </w:tcPr>
          <w:p w14:paraId="74EB9A7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D90D9D7" w14:textId="4C55EC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901B918" w14:textId="1F47C9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22672BC" w14:textId="18E5B1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80C65CC" w14:textId="4FBF45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EAA123C" w14:textId="2331DE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D8A5A71" w14:textId="6025C2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FBC884D" w14:textId="2CD2F5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EC5D780" w14:textId="40E959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6E92822" w14:textId="114902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9B58A00" w14:textId="40497E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47C0055" w14:textId="320D9D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76AAB4" w14:textId="77777777" w:rsidTr="00503750">
        <w:tc>
          <w:tcPr>
            <w:tcW w:w="15685" w:type="dxa"/>
            <w:gridSpan w:val="12"/>
            <w:vAlign w:val="center"/>
          </w:tcPr>
          <w:p w14:paraId="4504D54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6DE1A4CF" w14:textId="77777777" w:rsidTr="00503750">
        <w:tc>
          <w:tcPr>
            <w:tcW w:w="1944" w:type="dxa"/>
            <w:vAlign w:val="center"/>
          </w:tcPr>
          <w:p w14:paraId="147FB82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2C84D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95F08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DCC3C3F" w14:textId="696D42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F3001D3" w14:textId="40D37F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FC2B353" w14:textId="7E9A64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B664F6B" w14:textId="2240E2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F0194AA" w14:textId="5E94DD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AB0FA99" w14:textId="0357A1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28AAC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D00F5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8CFFB1F" w14:textId="7EB048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D16AC6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047C7D2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36DA26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A16D8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98469F4" w14:textId="21C625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7E17315" w14:textId="1DD9C3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08C45E" w14:textId="7BF535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E623EE2" w14:textId="288A29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A136427" w14:textId="098F48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4F61657" w14:textId="4DC03C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FC3F0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AE2EA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E4F35D7" w14:textId="3873A0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E7FB0B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3FF9F6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7370E0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C528A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5A3EBC3" w14:textId="0D7B9F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C985308" w14:textId="218CD5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AB646C8" w14:textId="58FAAB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DC61737" w14:textId="0BF4D6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3754112" w14:textId="51C995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44E09D5" w14:textId="40DD1F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0DC16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65283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67AED21" w14:textId="5D1C50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3C3981" w14:textId="77777777" w:rsidTr="00503750">
        <w:tc>
          <w:tcPr>
            <w:tcW w:w="1944" w:type="dxa"/>
            <w:vAlign w:val="center"/>
          </w:tcPr>
          <w:p w14:paraId="3296B4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A92CF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D3C6C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22704C9" w14:textId="7B0A57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DEF66B7" w14:textId="1E2499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4445032" w14:textId="7A9A12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BC58692" w14:textId="22D305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C88B58" w14:textId="33D7EF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F9695FF" w14:textId="0A9D39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F0528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3E097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A13C368" w14:textId="78683D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C9FFEC" w14:textId="77777777" w:rsidTr="00503750">
        <w:tc>
          <w:tcPr>
            <w:tcW w:w="15685" w:type="dxa"/>
            <w:gridSpan w:val="12"/>
            <w:vAlign w:val="center"/>
          </w:tcPr>
          <w:p w14:paraId="68770A1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0C10B66B" w14:textId="77777777" w:rsidTr="00503750">
        <w:tc>
          <w:tcPr>
            <w:tcW w:w="1944" w:type="dxa"/>
            <w:vAlign w:val="center"/>
          </w:tcPr>
          <w:p w14:paraId="156BE11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6A71F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47CAD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E239A1D" w14:textId="2546D1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6DC16D0" w14:textId="6AA59B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463FFF4" w14:textId="5D5998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B5F1E09" w14:textId="09B443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B103CC6" w14:textId="39FD2A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8F85B5B" w14:textId="52D558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AD5B3AF" w14:textId="36EB79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35B23B5" w14:textId="508779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A759637" w14:textId="750F8A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B1A0E0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7832D2D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50CFE6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2DB54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35272CE" w14:textId="398206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D0B133D" w14:textId="682787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CEDF329" w14:textId="475A45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F964A3C" w14:textId="69AB77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3AA8736" w14:textId="689D81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011EAED" w14:textId="121749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A6E4471" w14:textId="232861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3445B53" w14:textId="695A54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0704270" w14:textId="497B39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D9385C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127571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E851B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37DEE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1203550" w14:textId="2128FB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BAA2A8F" w14:textId="7B729F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A2F8A63" w14:textId="4FEDEE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CDCDB05" w14:textId="4F81E5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FCB2D9A" w14:textId="2C2AB6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0A13E2B" w14:textId="4E0BC5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4DACD91" w14:textId="117260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90CF443" w14:textId="1D1339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1039E35" w14:textId="555455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E37D17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2540AD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D30F0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97854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857A616" w14:textId="787A0E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58B6226" w14:textId="7E4E4B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F412293" w14:textId="3F840A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D821EA" w14:textId="47D880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E99F6E9" w14:textId="2D3A87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3A20782" w14:textId="65AB3E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A06EF47" w14:textId="4E4CC3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7164398" w14:textId="58B659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C2BFF06" w14:textId="48C201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EDCEB3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2842DB8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4EF12172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691F630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426A748" w14:textId="6B94E3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9EC67A6" w14:textId="79D96C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D5113C3" w14:textId="17E0C5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A6FEC1E" w14:textId="4FC03C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2C2114A" w14:textId="6D397D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A1E2E49" w14:textId="433A55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2E2574D" w14:textId="7285C9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03BE1F8" w14:textId="318173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4589506" w14:textId="4A650F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559EE48" w14:textId="4523AE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6171799" w14:textId="4F1DEC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850057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139CFC9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892EF19" w14:textId="61F0E1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7EB3514" w14:textId="1C2D37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55FED12" w14:textId="0AB5E0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C16BD35" w14:textId="5057E5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F6562C8" w14:textId="6339BD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F8B8C43" w14:textId="2CCDF6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790DF0C" w14:textId="1E2C39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BC9C12C" w14:textId="54A7D3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604B1D1" w14:textId="5A894A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D266A14" w14:textId="7A738B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5C06238" w14:textId="7C8DCD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96B0F8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B3E921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A7862F7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5F56C1E6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47795DF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1615D9F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5B3D7D2A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1E597C1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69FAF2B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1F92864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60F7A0A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16DC06A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FF3AEF1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1E8F3C6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780C039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DDF8BA9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428B5F2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77CDD13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3FDAF3A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638464B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2D0B8D37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17ED9FC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1216C0A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0DE88A3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0F4A5AD7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2F354F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2B255D1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53701E6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EC8667B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328B974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3037B9A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4DA890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B605817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59103D5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5F0E4FC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3186ED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A20301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FE2A67F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1801460E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551A276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6767AA3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0EFAA2A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403DC45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1CA327B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3A382C1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57F596E9" w14:textId="77777777" w:rsidTr="00503750">
        <w:trPr>
          <w:trHeight w:val="1073"/>
        </w:trPr>
        <w:tc>
          <w:tcPr>
            <w:tcW w:w="3614" w:type="dxa"/>
            <w:vMerge/>
          </w:tcPr>
          <w:p w14:paraId="03E941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26898B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05C1238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5D7DA3A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37FCFA5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7F1BC06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66B20EF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3F720283" w14:textId="77777777" w:rsidTr="00503750">
        <w:trPr>
          <w:trHeight w:val="283"/>
        </w:trPr>
        <w:tc>
          <w:tcPr>
            <w:tcW w:w="3614" w:type="dxa"/>
          </w:tcPr>
          <w:p w14:paraId="03AB5FC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0864E2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B7107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5A38E7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40E6B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833C2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4AEC2C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E242900" w14:textId="77777777" w:rsidTr="00503750">
        <w:trPr>
          <w:trHeight w:val="283"/>
        </w:trPr>
        <w:tc>
          <w:tcPr>
            <w:tcW w:w="3614" w:type="dxa"/>
          </w:tcPr>
          <w:p w14:paraId="13D72F5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140B9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B0A351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1A3D65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5620A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D40E84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E1C48D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0A00171" w14:textId="77777777" w:rsidTr="00503750">
        <w:trPr>
          <w:trHeight w:val="283"/>
        </w:trPr>
        <w:tc>
          <w:tcPr>
            <w:tcW w:w="3614" w:type="dxa"/>
          </w:tcPr>
          <w:p w14:paraId="4C45DD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F5FFA4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010870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6519C5B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8C35F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A3DAAF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AD4612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5641196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5B03708C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45640432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E01888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0BDF321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0C91FCD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579DA57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55E091A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234096F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7FEBB59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10A2C02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4EB308C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44275D9B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901C67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4BA9974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53EDAC0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475AD09D" w14:textId="386E46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020136" w14:textId="082034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1F536DB" w14:textId="3F5ED6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4638EA" w14:textId="146393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02532F" w14:textId="62F14B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3DF450" w14:textId="28D3A8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D26A6B" w14:textId="3E26F5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A495E0A" w14:textId="7D0E34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C8FE6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41E2D8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54C4811C" w14:textId="0C168C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99E172" w14:textId="56E6D0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6A96D3" w14:textId="400D7A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28F046" w14:textId="091F74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967C2E" w14:textId="613F49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26C6E1" w14:textId="4531E6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A87B3B" w14:textId="4BD055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48C69F0" w14:textId="12B301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79782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ED52DB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7348371F" w14:textId="1D9657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779873" w14:textId="306F11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2034BD" w14:textId="5EB8CC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942302" w14:textId="747101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0FD061" w14:textId="7DA032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B9EC1C" w14:textId="4835C5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A3C3F7" w14:textId="0FF80D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4A1B3BF" w14:textId="099ACF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0610E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10290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0A7660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A5636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88558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E9072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68CED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77D7B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404A9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61ECDD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120C60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EC2A145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BB18E83" w14:textId="534797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B50524" w14:textId="61EBC9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930FD8" w14:textId="611A15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D39C2C" w14:textId="5886B2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1B217E" w14:textId="4885CE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E0D2FC" w14:textId="63A73F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0B0330" w14:textId="033841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58602A9" w14:textId="3DB356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4C296B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15A53C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02126E3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1DDE169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781D566D" w14:textId="5B7124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899946" w14:textId="2A96DA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C9C7B3" w14:textId="432856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FF23D9" w14:textId="0DAD41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0F258F" w14:textId="28195A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209DBC" w14:textId="5720B8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1503DBE" w14:textId="15264A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E5D7306" w14:textId="2F626D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C9951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81B274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4BF56FE" w14:textId="7EA504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792A96" w14:textId="6DCACF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638DF1" w14:textId="3DD31F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491B0A" w14:textId="5B47DF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9F02DB" w14:textId="33CC85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3D7C8C" w14:textId="0D12D6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BE003C4" w14:textId="1450B7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BFD4841" w14:textId="2D05AD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BF3D1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66A7FE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6EB8CEBA" w14:textId="5DFB4F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DF964E" w14:textId="2A0443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95F4FF" w14:textId="7F8196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E49921" w14:textId="74DBCD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D34D33" w14:textId="6239B7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455893" w14:textId="3AAD08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163B7FA" w14:textId="6F3D98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995AA9F" w14:textId="0EA181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0395A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C97CFC9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70B147C" w14:textId="7A351B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1D90F1" w14:textId="3A1BB3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4E5AB8" w14:textId="699189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FB37B5" w14:textId="15A070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95060C" w14:textId="7B7D90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15FEC3" w14:textId="236FA6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DB30D2" w14:textId="4157D4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5ECA1AF" w14:textId="6C8FE6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962672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E913B2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0FDAEC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F4DCBF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06959EF1" w14:textId="00696B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FF347B" w14:textId="658F88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8D1D9D" w14:textId="5DC5CE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B5DC16" w14:textId="21F1FF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C91FD9" w14:textId="502F36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D771DE" w14:textId="78583D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3827AA" w14:textId="641321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7569E25" w14:textId="7D9707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38E509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3F280BF9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7E6021F3" w14:textId="1E97BF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0366F4" w14:textId="587BBA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918C43" w14:textId="1AB041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BEB637" w14:textId="4CB70A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612795" w14:textId="71C9CF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1386389" w14:textId="7FCAEB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4F4189" w14:textId="54B562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A91D22C" w14:textId="18CEC6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CB7584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0C22C47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44297822" w14:textId="0FEFB8C2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05F2901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58F614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892E7B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6CFF69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3334DD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23E85F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3A6A33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AD0FF5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EE0EF4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648002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33AF36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799377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BF2E4F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047C6C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CA2A13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60F35F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095F1B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365C62E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727092FF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63C43AFE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7A1813F0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0FD9E833" w14:textId="77777777" w:rsidTr="00503750">
        <w:trPr>
          <w:trHeight w:val="630"/>
        </w:trPr>
        <w:tc>
          <w:tcPr>
            <w:tcW w:w="2594" w:type="dxa"/>
            <w:vAlign w:val="center"/>
          </w:tcPr>
          <w:p w14:paraId="08C1CD1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vAlign w:val="center"/>
          </w:tcPr>
          <w:p w14:paraId="0DE571E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vAlign w:val="center"/>
          </w:tcPr>
          <w:p w14:paraId="364E70A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vAlign w:val="center"/>
          </w:tcPr>
          <w:p w14:paraId="7A4454B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vAlign w:val="center"/>
          </w:tcPr>
          <w:p w14:paraId="2A72C41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36B7E363" w14:textId="77777777" w:rsidTr="00503750">
        <w:trPr>
          <w:trHeight w:val="437"/>
        </w:trPr>
        <w:tc>
          <w:tcPr>
            <w:tcW w:w="2594" w:type="dxa"/>
          </w:tcPr>
          <w:p w14:paraId="35AD9C5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vAlign w:val="center"/>
          </w:tcPr>
          <w:p w14:paraId="60533E5F" w14:textId="6DFD05C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748CA603" w14:textId="7948A54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52C9C9AF" w14:textId="5D54E6A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224B1D83" w14:textId="45C0100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5CBD2DF" w14:textId="77777777" w:rsidTr="00503750">
        <w:trPr>
          <w:trHeight w:val="420"/>
        </w:trPr>
        <w:tc>
          <w:tcPr>
            <w:tcW w:w="2594" w:type="dxa"/>
          </w:tcPr>
          <w:p w14:paraId="479B1AA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vAlign w:val="center"/>
          </w:tcPr>
          <w:p w14:paraId="245AD376" w14:textId="5B46EB6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4B6F1854" w14:textId="403ED0F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00052CC8" w14:textId="6338BDD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61939519" w14:textId="64A5289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ABAB5B7" w14:textId="77777777" w:rsidTr="00503750">
        <w:trPr>
          <w:trHeight w:val="630"/>
        </w:trPr>
        <w:tc>
          <w:tcPr>
            <w:tcW w:w="2594" w:type="dxa"/>
          </w:tcPr>
          <w:p w14:paraId="2765A73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vAlign w:val="center"/>
          </w:tcPr>
          <w:p w14:paraId="01CC48D7" w14:textId="351B2F5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15131682" w14:textId="03F081F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185327C3" w14:textId="1ABFBA0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4929269A" w14:textId="6126BE4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DF15AA8" w14:textId="77777777" w:rsidTr="00503750">
        <w:trPr>
          <w:trHeight w:val="420"/>
        </w:trPr>
        <w:tc>
          <w:tcPr>
            <w:tcW w:w="2594" w:type="dxa"/>
          </w:tcPr>
          <w:p w14:paraId="77DA0A2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vAlign w:val="center"/>
          </w:tcPr>
          <w:p w14:paraId="02C4E18D" w14:textId="42B6FA6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560D8E1A" w14:textId="7488348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611157E8" w14:textId="200F605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716655AA" w14:textId="203AE03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ECEE3ED" w14:textId="77777777" w:rsidTr="00503750">
        <w:trPr>
          <w:trHeight w:val="437"/>
        </w:trPr>
        <w:tc>
          <w:tcPr>
            <w:tcW w:w="2594" w:type="dxa"/>
          </w:tcPr>
          <w:p w14:paraId="2F2FE1A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vAlign w:val="center"/>
          </w:tcPr>
          <w:p w14:paraId="5AEFCE67" w14:textId="376F76D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3CCE3B5B" w14:textId="23E8167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4EC7E827" w14:textId="4CCCA3B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6621EEB1" w14:textId="0482AB7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3A14E2E" w14:textId="77777777" w:rsidTr="00503750">
        <w:trPr>
          <w:trHeight w:val="420"/>
        </w:trPr>
        <w:tc>
          <w:tcPr>
            <w:tcW w:w="2594" w:type="dxa"/>
          </w:tcPr>
          <w:p w14:paraId="220ADCF5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vAlign w:val="center"/>
          </w:tcPr>
          <w:p w14:paraId="15CB5F06" w14:textId="51C96F85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36092F9D" w14:textId="7D812A4F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197469FC" w14:textId="63C3DAD0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2212BB1F" w14:textId="5E16456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1E412436" w14:textId="77777777" w:rsidR="00944C3D" w:rsidRDefault="00944C3D" w:rsidP="00944C3D">
      <w:pPr>
        <w:rPr>
          <w:rFonts w:ascii="Arial" w:hAnsi="Arial"/>
          <w:b/>
        </w:rPr>
      </w:pPr>
    </w:p>
    <w:p w14:paraId="4416FBDE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115D0533" w14:textId="77777777" w:rsidTr="00503750">
        <w:trPr>
          <w:trHeight w:val="718"/>
        </w:trPr>
        <w:tc>
          <w:tcPr>
            <w:tcW w:w="2921" w:type="dxa"/>
            <w:vAlign w:val="center"/>
          </w:tcPr>
          <w:p w14:paraId="40C93BB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vAlign w:val="center"/>
          </w:tcPr>
          <w:p w14:paraId="030544B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7C2AA4E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vAlign w:val="center"/>
          </w:tcPr>
          <w:p w14:paraId="0B0626F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vAlign w:val="center"/>
          </w:tcPr>
          <w:p w14:paraId="0612914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3052C312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389D414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</w:tcPr>
          <w:p w14:paraId="03DE332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7E5C803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3DB0525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0742617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7212549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</w:tcPr>
          <w:p w14:paraId="44450B6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27D2B4A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59691C6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43A1011" w14:textId="77777777" w:rsidTr="00503750">
        <w:trPr>
          <w:trHeight w:val="233"/>
        </w:trPr>
        <w:tc>
          <w:tcPr>
            <w:tcW w:w="2921" w:type="dxa"/>
            <w:vAlign w:val="center"/>
          </w:tcPr>
          <w:p w14:paraId="72E6057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</w:tcPr>
          <w:p w14:paraId="7D6B85A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20F3747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36C8E65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8FCFC7A" w14:textId="77777777" w:rsidTr="00503750">
        <w:trPr>
          <w:trHeight w:val="485"/>
        </w:trPr>
        <w:tc>
          <w:tcPr>
            <w:tcW w:w="2921" w:type="dxa"/>
            <w:vAlign w:val="center"/>
          </w:tcPr>
          <w:p w14:paraId="5287424D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</w:tcPr>
          <w:p w14:paraId="2A0773E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7AF6C01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6733CAE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C6EC35E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3049A7F8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22D256E3" w14:textId="77777777" w:rsidTr="00503750">
        <w:tc>
          <w:tcPr>
            <w:tcW w:w="2835" w:type="dxa"/>
            <w:vAlign w:val="center"/>
          </w:tcPr>
          <w:p w14:paraId="14BD9F2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498E53C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7431129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19A3437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2760C60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469A26E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22372CD6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7A5C1170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3915E0C3" w14:textId="47856D03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5C620C" w14:textId="33747CA9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2A2B98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2D739C4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5CFDBFC" w14:textId="5E043DC5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076C10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39BFE2D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116EF8F4" w14:textId="39EC1F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5152C0" w14:textId="32614C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FE06C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FB852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D324ED7" w14:textId="004EF8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04AECF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7DC999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3A1193F2" w14:textId="01B983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F656E6D" w14:textId="5542D0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14A18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9401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31D3EF2" w14:textId="0529C9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6CAD79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62B2F1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05F10F39" w14:textId="015B1B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BE1A13A" w14:textId="19B3A7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F2E5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65343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340AE54" w14:textId="77B8FC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811392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3B47D6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4DFAA4EF" w14:textId="4E27A3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39656A4" w14:textId="55F7E0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86A8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DE99F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69385CF" w14:textId="7F7674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178572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66D872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18AB7847" w14:textId="14B981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531EEC0" w14:textId="57B018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7A0DC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13D75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DDD9E87" w14:textId="09F85E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6B3E41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3674F8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2D6334E7" w14:textId="40EB303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1F15E9A" w14:textId="4E6CD5F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C72E3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B458A0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5CD7E18" w14:textId="6CF2A8D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8400DCB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2C5DF7D8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2BF9DDCE" w14:textId="162A9E38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2BBEF47D" w14:textId="77777777" w:rsidR="00944C3D" w:rsidRDefault="00944C3D" w:rsidP="00944C3D">
      <w:pPr>
        <w:rPr>
          <w:rFonts w:ascii="Arial" w:hAnsi="Arial"/>
          <w:b/>
        </w:rPr>
      </w:pPr>
    </w:p>
    <w:p w14:paraId="57B63248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62DEADAD" w14:textId="77777777" w:rsidTr="00503750">
        <w:tc>
          <w:tcPr>
            <w:tcW w:w="2835" w:type="dxa"/>
            <w:vAlign w:val="center"/>
          </w:tcPr>
          <w:p w14:paraId="03B3C9F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2357484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667D36F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6CB38EA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3F73A6F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52D8D13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5381CB10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13B9B45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564950EA" w14:textId="28F61C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5B207E2" w14:textId="621523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9E552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D87AF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95A2D1F" w14:textId="184295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C6F01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55805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0CDC7251" w14:textId="048A45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01A40D5" w14:textId="0B8F18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35CF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D6EA3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87DB64A" w14:textId="64FC71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AA76F1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FF4F5C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538583EC" w14:textId="30C3BA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22CA27" w14:textId="50E00E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5B216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C1DDD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0D0A082" w14:textId="2B7A04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13E9E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CA1BB9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33A75B7D" w14:textId="5DA75C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66DA201" w14:textId="21B042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6ECC0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3AD5A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C720AC5" w14:textId="44BC31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61E97C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D002D1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7ACD8DDC" w14:textId="4B080B2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AC822F7" w14:textId="7567C58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AF222E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631516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D0CCEAF" w14:textId="6E7CF09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A47390C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49647D11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0E297740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2F1ECA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4B54C57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237DB6D6" w14:textId="77777777" w:rsidTr="00503750">
        <w:trPr>
          <w:trHeight w:val="699"/>
        </w:trPr>
        <w:tc>
          <w:tcPr>
            <w:tcW w:w="3502" w:type="dxa"/>
            <w:vMerge/>
          </w:tcPr>
          <w:p w14:paraId="67D08B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4675F8E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36DBA60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7AB82E20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28DBE4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16CB2B77" w14:textId="0E05CE90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0B4F4289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61A9DF8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06CE6FD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38A592CD" w14:textId="272B8DE9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42FD9A70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D53E269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162B006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0ABBF419" w14:textId="6FDE7D2D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679013C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621883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F72CCE4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24F429FC" w14:textId="77777777" w:rsidTr="00503750">
        <w:trPr>
          <w:trHeight w:val="593"/>
        </w:trPr>
        <w:tc>
          <w:tcPr>
            <w:tcW w:w="3497" w:type="dxa"/>
          </w:tcPr>
          <w:p w14:paraId="322B21C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3BBC2FD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D84A67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64F9C24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5FB65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587EB2E9" w14:textId="73BC35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FA26B44" w14:textId="2545B6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FA10D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C9F0EEF" w14:textId="46E80BF6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D0CCB4D" w14:textId="737D3B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EE03911" w14:textId="0F48DB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708EC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6644BB7" w14:textId="1FD719EC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0B975E2" w14:textId="340574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5EC471B" w14:textId="1E9BE5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B7E13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D225C6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4A40D6C8" w14:textId="0E3CB6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47C82EF" w14:textId="06E67A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CFB08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447E561" w14:textId="05693C8F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5379161" w14:textId="7A0B57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FD11998" w14:textId="61110B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09B8A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1B378B1" w14:textId="6C94790C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D29F5BF" w14:textId="10FBBD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DC552E3" w14:textId="714575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F1CF1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DFD2DE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74D65426" w14:textId="355D98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D672B37" w14:textId="1FA61D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09A1B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CA2BE10" w14:textId="22337A5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A622654" w14:textId="1B587B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2655F66" w14:textId="68AAD1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E4C4F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A8D1B1B" w14:textId="614712D5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255B4CB" w14:textId="6DA082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D05D5B7" w14:textId="6C48E4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600CC5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3A66134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78FD42F5" w14:textId="1855FD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6FEA080" w14:textId="6644EE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3AA6E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CD692DF" w14:textId="1336B99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ECD3C6B" w14:textId="7B739A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293B2AE" w14:textId="4EB88B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4243EE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002303FB" w14:textId="14C14DF2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A5C6FE6" w14:textId="3C4AFF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73DC1D8" w14:textId="512715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434A761" w14:textId="77777777" w:rsidR="00944C3D" w:rsidRDefault="00944C3D" w:rsidP="00944C3D">
      <w:pPr>
        <w:rPr>
          <w:rFonts w:ascii="Arial" w:hAnsi="Arial"/>
          <w:b/>
        </w:rPr>
      </w:pPr>
    </w:p>
    <w:p w14:paraId="4305E444" w14:textId="77777777" w:rsidR="00944C3D" w:rsidRDefault="00944C3D" w:rsidP="00944C3D">
      <w:pPr>
        <w:rPr>
          <w:rFonts w:ascii="Arial" w:hAnsi="Arial"/>
          <w:b/>
        </w:rPr>
      </w:pPr>
    </w:p>
    <w:p w14:paraId="5412EF1A" w14:textId="77777777" w:rsidR="00944C3D" w:rsidRDefault="00944C3D" w:rsidP="00944C3D">
      <w:pPr>
        <w:rPr>
          <w:rFonts w:ascii="Arial" w:hAnsi="Arial"/>
          <w:b/>
        </w:rPr>
      </w:pPr>
    </w:p>
    <w:p w14:paraId="756B8F95" w14:textId="77777777" w:rsidR="00944C3D" w:rsidRDefault="00944C3D" w:rsidP="00944C3D">
      <w:pPr>
        <w:rPr>
          <w:rFonts w:ascii="Arial" w:hAnsi="Arial"/>
          <w:b/>
        </w:rPr>
      </w:pPr>
    </w:p>
    <w:p w14:paraId="3A7050D9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1626"/>
        <w:gridCol w:w="1202"/>
        <w:gridCol w:w="1215"/>
        <w:gridCol w:w="1192"/>
        <w:gridCol w:w="1569"/>
      </w:tblGrid>
      <w:tr w:rsidR="00944C3D" w:rsidRPr="00050529" w14:paraId="28F04F2A" w14:textId="77777777" w:rsidTr="00503750">
        <w:tc>
          <w:tcPr>
            <w:tcW w:w="2622" w:type="dxa"/>
            <w:vAlign w:val="center"/>
          </w:tcPr>
          <w:p w14:paraId="01DA694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3305977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7890A5C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60354D5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77E5C2E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4473C54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2864243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24CE094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0F46C49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43E3BE09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2619B93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24CFEF7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2FE42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3F4BE88D" w14:textId="016F93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E252E15" w14:textId="712D07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365B2B2" w14:textId="7CACFE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F8533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4045224" w14:textId="3A2521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B874F4" w14:textId="77777777" w:rsidTr="00503750">
        <w:tc>
          <w:tcPr>
            <w:tcW w:w="2622" w:type="dxa"/>
            <w:vAlign w:val="center"/>
          </w:tcPr>
          <w:p w14:paraId="58219D0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1C91699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118B7B41" w14:textId="562C42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F041A19" w14:textId="2DA16D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B69EE5F" w14:textId="7E0501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9EAA2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96FC3D3" w14:textId="2041C7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8AC12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26BA5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26C6AE02" w14:textId="28C1BE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F0E487C" w14:textId="14A636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1FF9B02" w14:textId="5C7AC0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5EA6D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D655C18" w14:textId="5876E9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81C64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A2218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390BB903" w14:textId="252C68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1C57CE9" w14:textId="382C33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055C1CC" w14:textId="08882A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4F890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EBBB7A9" w14:textId="70F88A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0B5C7E" w14:textId="77777777" w:rsidTr="00503750">
        <w:tc>
          <w:tcPr>
            <w:tcW w:w="2622" w:type="dxa"/>
            <w:vAlign w:val="center"/>
          </w:tcPr>
          <w:p w14:paraId="27A0839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53E5CE23" w14:textId="521673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16974.00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2220615" w14:textId="7D6948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8064.00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E5026A6" w14:textId="17BA85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11385.00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3E792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5DA340B" w14:textId="729E52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13653.00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AE357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1E8271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3230649D" w14:textId="13529A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590AAEA" w14:textId="64617F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9F97840" w14:textId="5171CD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286ED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D4A1901" w14:textId="72B968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2E32F5" w14:textId="77777777" w:rsidTr="00503750">
        <w:tc>
          <w:tcPr>
            <w:tcW w:w="2622" w:type="dxa"/>
            <w:vAlign w:val="center"/>
          </w:tcPr>
          <w:p w14:paraId="7C4725D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5082DDA7" w14:textId="1FD372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77E2CF4" w14:textId="4338C0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E8F6BF3" w14:textId="2AD83E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F2D24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1EE0478" w14:textId="5AAC48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B010D4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6E659FCB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7224899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C82660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7190687D" w14:textId="52CD86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C0576B9" w14:textId="231DFD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8A88608" w14:textId="510EBF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42A86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E82FCAF" w14:textId="6DE066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5880C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EBFFCC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26529AFF" w14:textId="0A19E3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A10DD9C" w14:textId="208573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41293A0" w14:textId="119BF2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7B60E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E557438" w14:textId="1414E0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4EC3C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150420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2F02FA0A" w14:textId="28D858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03F1B4A" w14:textId="2B95F0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006AE91" w14:textId="7E34EB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B63AB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9B6F12B" w14:textId="2CDA2C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4DEA4E" w14:textId="77777777" w:rsidTr="00503750">
        <w:tc>
          <w:tcPr>
            <w:tcW w:w="2622" w:type="dxa"/>
            <w:vAlign w:val="center"/>
          </w:tcPr>
          <w:p w14:paraId="4AB99C3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4DAB75B3" w14:textId="3204A5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5CF2DF1" w14:textId="579A0F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8224F31" w14:textId="15B807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744E0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854E123" w14:textId="09ED54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3999E7" w14:textId="77777777" w:rsidTr="00503750">
        <w:tc>
          <w:tcPr>
            <w:tcW w:w="2622" w:type="dxa"/>
            <w:vAlign w:val="center"/>
          </w:tcPr>
          <w:p w14:paraId="7722B66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09BDA3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B28FF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EDE1C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9FC10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61755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1286B79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4D1F5A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25CAE7FC" w14:textId="32CE49C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b/>
                <w:noProof/>
                <w:sz w:val="18"/>
                <w:szCs w:val="18"/>
              </w:rPr>
              <w:t>16974.00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43264DE" w14:textId="48C7687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b/>
                <w:noProof/>
                <w:sz w:val="18"/>
                <w:szCs w:val="18"/>
              </w:rPr>
              <w:t>8064.00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C548CF0" w14:textId="5F9A917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b/>
                <w:noProof/>
                <w:sz w:val="18"/>
                <w:szCs w:val="18"/>
              </w:rPr>
              <w:t>11385.00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2AFA96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803BD6D" w14:textId="6597CA5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b/>
                <w:noProof/>
                <w:sz w:val="18"/>
                <w:szCs w:val="18"/>
              </w:rPr>
              <w:t>13653.00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53F0B0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E9600B3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3853DB6A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0BA5BCFB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704F96AA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6544B9E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4153B77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3D97026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9754721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189DD15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067A5EC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336AA3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032D935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5EAC31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F91C60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366759B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40D419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A4B7BF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0CE04D9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21BF66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B993BD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209A14C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D63CD4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5C98F2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7085F06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022288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8C7B37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003C30A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F93C46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97A1BB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3C86EF3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AAE29A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2E1AE4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26E8C3D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10583F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68204D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1500F6B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A78299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BA3E75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49EE6A7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E78718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EE1043D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296C655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6FA8356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2DA8275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4D57503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38D335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0AF753D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8F4528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9AD3F4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76612C7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038ABE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00F225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7FA4616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C33E5E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9281C9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12DD3B2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D03C59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E08478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1EACFA1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9FDC78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4BFD4E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0E583BE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4B8742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7DD81D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7CB7E4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634E1BB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68A4A5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253E0E6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26E7AED9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721AEE4E" w14:textId="77777777" w:rsidTr="00503750">
        <w:tc>
          <w:tcPr>
            <w:tcW w:w="2835" w:type="dxa"/>
            <w:vAlign w:val="center"/>
          </w:tcPr>
          <w:p w14:paraId="212B85C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1DB755E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1D66F3A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119F2A9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223278B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054CE5D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65306F4D" w14:textId="77777777" w:rsidTr="00503750">
        <w:tc>
          <w:tcPr>
            <w:tcW w:w="2835" w:type="dxa"/>
            <w:vAlign w:val="center"/>
          </w:tcPr>
          <w:p w14:paraId="0E3507D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2379C2E8" w14:textId="6DCE59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136F9ED" w14:textId="278B33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51EC30E" w14:textId="711EE2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2DAE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B83AA7D" w14:textId="3F9D8B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7BE9FA" w14:textId="77777777" w:rsidTr="00503750">
        <w:tc>
          <w:tcPr>
            <w:tcW w:w="2835" w:type="dxa"/>
            <w:vAlign w:val="center"/>
          </w:tcPr>
          <w:p w14:paraId="0E2ABA6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183E1508" w14:textId="76F3F4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B980F1" w14:textId="2ABB9A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945766" w14:textId="0D0FDD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E9A0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DB47F13" w14:textId="0C5A4F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AB7962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7CCBC8D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30E53368" w14:textId="67FC782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3F1D8F2" w14:textId="2281189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01CB6A5" w14:textId="23E3A8A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897C60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1943468" w14:textId="4306EA2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73899C0C" w14:textId="77777777" w:rsidTr="00503750">
        <w:tc>
          <w:tcPr>
            <w:tcW w:w="2835" w:type="dxa"/>
            <w:vAlign w:val="center"/>
          </w:tcPr>
          <w:p w14:paraId="165C8B5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7759F07A" w14:textId="7ADE7A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06B65CA" w14:textId="75A6C1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2CDEC2" w14:textId="54E0AF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6A93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2A15D6B" w14:textId="28BF4E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6E7256" w14:textId="77777777" w:rsidTr="00503750">
        <w:tc>
          <w:tcPr>
            <w:tcW w:w="2835" w:type="dxa"/>
            <w:vAlign w:val="center"/>
          </w:tcPr>
          <w:p w14:paraId="013471D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53FF49B3" w14:textId="1A0078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BB2BA7" w14:textId="68D336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E865985" w14:textId="107C72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2511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01BED62" w14:textId="5FE491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06E514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0A252DC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4F59052D" w14:textId="1F6FFB60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52874CD" w14:textId="0A19B1C6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C15B411" w14:textId="73348E41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A9B0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3E958F8" w14:textId="7F173951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1E8D9D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758F18F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0DBCA5F4" w14:textId="728A54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937315F" w14:textId="1E9EC4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56DD809" w14:textId="62661B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05B8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0930B20" w14:textId="052739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32B8259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77346C27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2"/>
        <w:gridCol w:w="1766"/>
        <w:gridCol w:w="1646"/>
        <w:gridCol w:w="1593"/>
        <w:gridCol w:w="1873"/>
      </w:tblGrid>
      <w:tr w:rsidR="00944C3D" w:rsidRPr="008D0433" w14:paraId="45C597EC" w14:textId="77777777" w:rsidTr="00503750">
        <w:tc>
          <w:tcPr>
            <w:tcW w:w="2552" w:type="dxa"/>
            <w:vAlign w:val="center"/>
          </w:tcPr>
          <w:p w14:paraId="3126183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1D7AEBB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0FB286A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4EE3A79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0EA0B17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5ED46738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4862033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73221D95" w14:textId="31AAC8E5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7ED5DDB4" w14:textId="78B8E5C6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 w:cs="Arial"/>
                <w:noProof/>
                <w:sz w:val="18"/>
                <w:szCs w:val="18"/>
              </w:rPr>
              <w:t>780.00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6DA736E7" w14:textId="65C0F812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 w:cs="Arial"/>
                <w:noProof/>
                <w:sz w:val="18"/>
                <w:szCs w:val="18"/>
              </w:rPr>
              <w:t>816.00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42F22724" w14:textId="2ED174A6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 w:cs="Arial"/>
                <w:noProof/>
                <w:sz w:val="18"/>
                <w:szCs w:val="18"/>
              </w:rPr>
              <w:t>-36.00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0CF2A82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1588B2B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383C5153" w14:textId="4002BF23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7D089DE3" w14:textId="210B6F4E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4E9E0B45" w14:textId="137D2052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20232F02" w14:textId="50388165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269E7B58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28EEA8B3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03F6B23B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66CAB62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09BBC81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2E83C8F2" w14:textId="77777777" w:rsidTr="00503750">
        <w:tc>
          <w:tcPr>
            <w:tcW w:w="4395" w:type="dxa"/>
            <w:vMerge/>
          </w:tcPr>
          <w:p w14:paraId="2A203F8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3232CDF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6213D94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271A569A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10C0B65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4C1F296D" w14:textId="69B6E8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  <w:lang w:eastAsia="sk-SK"/>
              </w:rPr>
              <w:t>335.84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28518E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19A9CF15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38791A4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18F0EDF5" w14:textId="41E8D8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DE58846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60285C4B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227A109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3FDBB1B9" w14:textId="789F7A2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b/>
                <w:noProof/>
                <w:sz w:val="18"/>
                <w:szCs w:val="18"/>
              </w:rPr>
              <w:t>335.84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A3DCE8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4FDC0815" w14:textId="77777777" w:rsidTr="00503750">
        <w:tc>
          <w:tcPr>
            <w:tcW w:w="4395" w:type="dxa"/>
            <w:vAlign w:val="center"/>
          </w:tcPr>
          <w:p w14:paraId="076987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768EAC62" w14:textId="16BF8E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A783026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6097CACE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472EE5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6D199C46" w14:textId="56A718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A8D0F7C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1492F060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A4C3AF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197F18C8" w14:textId="722E45A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BE67E9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094DE275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641C48F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2C2857D8" w14:textId="3B15B964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b/>
                <w:noProof/>
                <w:sz w:val="18"/>
                <w:szCs w:val="18"/>
              </w:rPr>
              <w:t>7353.00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2BEB5B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BF56618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605A540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141D1343" w14:textId="77777777" w:rsidTr="00503750">
        <w:tc>
          <w:tcPr>
            <w:tcW w:w="4395" w:type="dxa"/>
            <w:vAlign w:val="center"/>
          </w:tcPr>
          <w:p w14:paraId="04574C7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241C5D1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6F2C5DF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61E462A6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3A78BF0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4545CA55" w14:textId="697A3DB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17007B5" w14:textId="5414280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61A09CA3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11A9677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2AF37F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A78A6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3317C59A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69A5F11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1E1F75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37DCF7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5FF6DFA0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32047F8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719D7565" w14:textId="5577081E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0ADA099" w14:textId="06A345FB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622C337E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1CEDF95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7083F80A" w14:textId="4741733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1CF8BA0" w14:textId="7B8FA87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4C055B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1A551B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E3D3D43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6E2C0CF3" w14:textId="77777777" w:rsidTr="00503750">
        <w:tc>
          <w:tcPr>
            <w:tcW w:w="1843" w:type="dxa"/>
            <w:vAlign w:val="center"/>
          </w:tcPr>
          <w:p w14:paraId="3E64145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206E630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45DA715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683BEAD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5DADA6E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69E7DEF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7F62037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7E611F91" w14:textId="77777777" w:rsidTr="00503750">
        <w:tc>
          <w:tcPr>
            <w:tcW w:w="1843" w:type="dxa"/>
            <w:vAlign w:val="center"/>
          </w:tcPr>
          <w:p w14:paraId="2AF9B7F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4912878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6E5D38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9F0D68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763F0B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0172C6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40EFF3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ECB3574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6F04E7F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2A45184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7C0176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F4EC78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C4A2CB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4A3113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ED7906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0626F34" w14:textId="77777777" w:rsidTr="00503750">
        <w:tc>
          <w:tcPr>
            <w:tcW w:w="1843" w:type="dxa"/>
            <w:vAlign w:val="center"/>
          </w:tcPr>
          <w:p w14:paraId="74CE76E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2FB4A55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0377BE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B9843F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B73999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CD9222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100379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7EB2424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3B5110A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2FF9C78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C68DB4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DB17DC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D32F13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65DA8F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281CF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5B07DF2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02D643B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70F04D4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DD22E9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351F01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9751DD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D05A4E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C93304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EDC787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B05647D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765C868C" w14:textId="77777777" w:rsidTr="00503750">
        <w:trPr>
          <w:trHeight w:val="664"/>
        </w:trPr>
        <w:tc>
          <w:tcPr>
            <w:tcW w:w="3372" w:type="dxa"/>
          </w:tcPr>
          <w:p w14:paraId="68ECD64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60E5CEA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6B3549C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346EE435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6A2A3A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386DA5DF" w14:textId="575EC5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81322D" w14:textId="096E11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E20196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D358266" w14:textId="712E204C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8D83EED" w14:textId="29CA0A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AF2C299" w14:textId="42C6FD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2FAECD3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07BA2F7" w14:textId="246CA48E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227C50F" w14:textId="165F1B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ABF966F" w14:textId="439DEF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84BB14F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4F5C45F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21F45951" w14:textId="196032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6132A54" w14:textId="52A209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EF7C0D4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ADDE08B" w14:textId="1F1CBC4D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CFBFADB" w14:textId="22D4B5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9D36C8B" w14:textId="3EBEDF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5B126A3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51AD3E8F" w14:textId="54DFDF26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E45E0F7" w14:textId="6739BB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9D46EF2" w14:textId="47ABBC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8240432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58C1C8DB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639E3DDB" w14:textId="77777777" w:rsidTr="00503750">
        <w:tc>
          <w:tcPr>
            <w:tcW w:w="2835" w:type="dxa"/>
            <w:vAlign w:val="center"/>
          </w:tcPr>
          <w:p w14:paraId="1D43597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3BCC174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1FA4D71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11DCED0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637D93D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07370DCC" w14:textId="77777777" w:rsidTr="00503750">
        <w:tc>
          <w:tcPr>
            <w:tcW w:w="2835" w:type="dxa"/>
          </w:tcPr>
          <w:p w14:paraId="48B7D9B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5028358B" w14:textId="7F8170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19AFD33" w14:textId="638B19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1F04FFE" w14:textId="7E7548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B397B2C" w14:textId="2D275F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DE9059F" w14:textId="77777777" w:rsidTr="00503750">
        <w:tc>
          <w:tcPr>
            <w:tcW w:w="2835" w:type="dxa"/>
          </w:tcPr>
          <w:p w14:paraId="6618F12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65E90950" w14:textId="3F95AE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8172438" w14:textId="220917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AD5503B" w14:textId="16D58F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473EA1D" w14:textId="76DD9B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572C53D" w14:textId="77777777" w:rsidTr="00503750">
        <w:tc>
          <w:tcPr>
            <w:tcW w:w="2835" w:type="dxa"/>
          </w:tcPr>
          <w:p w14:paraId="2F89693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4597707A" w14:textId="24CB7C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DC2C2F3" w14:textId="08065F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3BDBAD3" w14:textId="583FE0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0B4DC42" w14:textId="686FF9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3A56918" w14:textId="77777777" w:rsidTr="00503750">
        <w:tc>
          <w:tcPr>
            <w:tcW w:w="2835" w:type="dxa"/>
            <w:vAlign w:val="center"/>
          </w:tcPr>
          <w:p w14:paraId="7F05995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14D872D4" w14:textId="49B11A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EB9E8C9" w14:textId="0F6C6D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D244295" w14:textId="02114E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31B26A0" w14:textId="28037C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C481A90" w14:textId="77777777" w:rsidTr="00503750">
        <w:tc>
          <w:tcPr>
            <w:tcW w:w="2835" w:type="dxa"/>
            <w:vAlign w:val="center"/>
          </w:tcPr>
          <w:p w14:paraId="3BBD949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72F936CB" w14:textId="6A91B9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DB80BD2" w14:textId="5FD75B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8AA5DB7" w14:textId="35E457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ADA1AEF" w14:textId="4E3591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C34F086" w14:textId="77777777" w:rsidTr="00503750">
        <w:tc>
          <w:tcPr>
            <w:tcW w:w="2835" w:type="dxa"/>
          </w:tcPr>
          <w:p w14:paraId="552FFB0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2CBEFB6A" w14:textId="103888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5BFD53E" w14:textId="1A88EF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B648D28" w14:textId="1CF1E9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B880501" w14:textId="24517B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741B9DE" w14:textId="77777777" w:rsidTr="00503750">
        <w:tc>
          <w:tcPr>
            <w:tcW w:w="2835" w:type="dxa"/>
          </w:tcPr>
          <w:p w14:paraId="05FC139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3287F8DF" w14:textId="7863B7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5635044" w14:textId="61F045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E0AFE97" w14:textId="490556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6D5E868" w14:textId="62C880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C78AB69" w14:textId="77777777" w:rsidTr="00503750">
        <w:tc>
          <w:tcPr>
            <w:tcW w:w="2835" w:type="dxa"/>
          </w:tcPr>
          <w:p w14:paraId="3F845C8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53DF846F" w14:textId="5D535D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0E86FCA" w14:textId="3234B9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0156D94" w14:textId="3C1027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1198E66" w14:textId="3A011E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C549225" w14:textId="77777777" w:rsidR="00944C3D" w:rsidRDefault="00944C3D" w:rsidP="00944C3D">
      <w:pPr>
        <w:rPr>
          <w:rFonts w:ascii="Arial" w:hAnsi="Arial"/>
          <w:b/>
        </w:rPr>
      </w:pPr>
    </w:p>
    <w:p w14:paraId="2377555B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034690C9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34125B9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3F4FF63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79A641D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7A390AC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79606D1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4BEF30C6" w14:textId="77777777" w:rsidTr="00503750">
        <w:trPr>
          <w:trHeight w:val="443"/>
        </w:trPr>
        <w:tc>
          <w:tcPr>
            <w:tcW w:w="2560" w:type="dxa"/>
          </w:tcPr>
          <w:p w14:paraId="452D18C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6E1B849F" w14:textId="3927B7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0BBB6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C60DE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B37EF97" w14:textId="49FE8D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5828303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322EE94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4CB74DD6" w14:textId="15B83F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F31E1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7B09E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DC0B8E8" w14:textId="7AB0B0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995DBFE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1AE8BEB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6DE85368" w14:textId="5962B4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4D4A5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CCDEA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2A9079D" w14:textId="4B58CF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94DF061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25255D7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257F6EEE" w14:textId="793AF9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4CF6B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46EA6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3F06B36" w14:textId="694BA0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E0B7315" w14:textId="77777777" w:rsidR="00944C3D" w:rsidRDefault="00944C3D" w:rsidP="00944C3D">
      <w:pPr>
        <w:rPr>
          <w:rFonts w:ascii="Arial" w:hAnsi="Arial"/>
          <w:b/>
        </w:rPr>
      </w:pPr>
    </w:p>
    <w:p w14:paraId="784ACF28" w14:textId="77777777" w:rsidR="00944C3D" w:rsidRDefault="00944C3D" w:rsidP="00944C3D">
      <w:pPr>
        <w:rPr>
          <w:rFonts w:ascii="Arial" w:hAnsi="Arial"/>
          <w:b/>
        </w:rPr>
      </w:pPr>
    </w:p>
    <w:p w14:paraId="68FA2C43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6080F48F" w14:textId="77777777" w:rsidR="00944C3D" w:rsidRDefault="00944C3D" w:rsidP="00944C3D">
      <w:pPr>
        <w:rPr>
          <w:rFonts w:ascii="Arial" w:hAnsi="Arial"/>
          <w:b/>
        </w:rPr>
      </w:pPr>
    </w:p>
    <w:p w14:paraId="4E32F335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53385E24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3A9094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56D4C3A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3B62AA9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E2A5C72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48076C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3F587E4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40F0BA5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6F62746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6A29795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4222A5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DC057D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5B2E3DA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7C4D784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430D13F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7C2C2A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ADBF1D9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52D9C887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38E55A23" w14:textId="77777777" w:rsidTr="00503750">
        <w:trPr>
          <w:trHeight w:val="677"/>
        </w:trPr>
        <w:tc>
          <w:tcPr>
            <w:tcW w:w="3358" w:type="dxa"/>
          </w:tcPr>
          <w:p w14:paraId="07EED3D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7040943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788246D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27943F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1BFC01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44380D5D" w14:textId="24EE79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56583AD" w14:textId="12663E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69B0BD2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13206F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07422B91" w14:textId="13477A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08E1A7E" w14:textId="75A0CF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1290B3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5214C0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196EB975" w14:textId="43B084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7CD7C5E" w14:textId="310629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7D79B28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E9F705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15A52753" w14:textId="2BF2DB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BE268B3" w14:textId="164924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3A68FE8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5681862" w14:textId="0EBA5774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57C530C" w14:textId="2F3D1C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D8ADF54" w14:textId="539F0A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1E2A095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27EB6A76" w14:textId="0EB254B6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D5FE6AB" w14:textId="1F40C9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320F1A2" w14:textId="427950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E37279B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64F736FA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652B013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7B05149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0CF319A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1A2F4220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3DDB738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6EAD66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CE2AA6A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20874E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979B35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B708764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6EB05DC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F09864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706D315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BDC989A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8D75331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79F5365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3C9AC4E9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164F264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757D454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61D8289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CEABC75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880E92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247C393C" w14:textId="02FA84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CAC66A6" w14:textId="50C379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7A55A58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244C994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29A17BFC" w14:textId="07E572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31E2CB1" w14:textId="2DBCD8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DD2D33B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0D87A5D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27F28BC4" w14:textId="2E0E9B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EE8A370" w14:textId="12DB59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E996BC9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7BFE6C93" w14:textId="77502115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A98440D" w14:textId="24FC33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E77A247" w14:textId="035D51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84FC01C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5EC8F0BC" w14:textId="09CC01EC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DC839BB" w14:textId="6B560A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55BA82D" w14:textId="7CE43A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689AC03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A98F7FD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7A8A7EAC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796E52F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1872A8F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01C841A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C98DA50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E2A8DB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318C62CE" w14:textId="46FD5F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1B735D3" w14:textId="614713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4E23C64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EFBEFE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122E42CA" w14:textId="6A4462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3C4EDC4" w14:textId="0BD11C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F689509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633870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31D08C1C" w14:textId="19AF73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89BE338" w14:textId="4EE87A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DD3A3A9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A2A753A" w14:textId="3C9E206B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9E00EC1" w14:textId="214345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3A2F667" w14:textId="44ECF9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D85E7BD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7B3A66DA" w14:textId="731ED7D5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A88BEF2" w14:textId="50F844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B12063B" w14:textId="49A03A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518237D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1A16467B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0ED5878A" w14:textId="77777777" w:rsidTr="00503750">
        <w:tc>
          <w:tcPr>
            <w:tcW w:w="3686" w:type="dxa"/>
            <w:vAlign w:val="center"/>
          </w:tcPr>
          <w:p w14:paraId="639AAEE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4033D18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1EFA993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14B59A52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0BD6C7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DF6AE9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B952B9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87FB7BB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5EDEF3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3FDF58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0C0336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E3B1D1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26B829D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22A240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5B5E5B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8F59D27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4CD6CF65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67DF34B3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19AD11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B550766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32A22405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809A0E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246FBDB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6DCED3D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ED7DC90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14C94C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41F482A4" w14:textId="0A8E78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C449A14" w14:textId="172979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27D01CA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A355E5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7C715498" w14:textId="2E0F87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2C74A60" w14:textId="33696C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BB146AB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20BA961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311C1BC3" w14:textId="5F0EAB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E61DEE9" w14:textId="38F7EF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B31FF8D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AF0E689" w14:textId="2C33EDC1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6C8FC80" w14:textId="6B1166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78B6F1A" w14:textId="128FCA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61E490C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4825AC86" w14:textId="7B057C05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8586486" w14:textId="750E2A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2154C56" w14:textId="569F41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2E527F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C3B7AC2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70E155B1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310D3A3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FA152C0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3AF0558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2F14CD1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37E14B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76EE4D34" w14:textId="3E0250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49BD24B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C0C8EF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18D4BE78" w14:textId="568188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EC6040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8DF52C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0A77535E" w14:textId="4AE2DB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E1D133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D957A4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5A81BC2E" w14:textId="6DB1AE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9C7EFF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C7805E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2386E9E6" w14:textId="21264C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530022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64D1D7C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67710093" w14:textId="6DDBE4B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DCEC06C" w14:textId="77777777" w:rsidR="00944C3D" w:rsidRDefault="00944C3D" w:rsidP="00944C3D">
      <w:pPr>
        <w:rPr>
          <w:sz w:val="22"/>
          <w:szCs w:val="22"/>
        </w:rPr>
      </w:pPr>
    </w:p>
    <w:p w14:paraId="0FB8C2A2" w14:textId="77777777" w:rsidR="00944C3D" w:rsidRDefault="00944C3D" w:rsidP="00944C3D">
      <w:pPr>
        <w:rPr>
          <w:sz w:val="22"/>
          <w:szCs w:val="22"/>
        </w:rPr>
      </w:pPr>
    </w:p>
    <w:p w14:paraId="3E0F7AB2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72E2E131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04E60F8A" w14:textId="022D6259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08EEC2A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AAD5562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76B1619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DFA11FD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3471A4A9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4D90BD7F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44C29FE1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797C666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033D25C2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06C6AB0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0E9D12C1" w14:textId="62A27B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AE52159" w14:textId="0582C6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1321263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BDE2F7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75CF8D3F" w14:textId="3DC75F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66A9064" w14:textId="6E7469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4A2AB64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8F8336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14DA1081" w14:textId="60D6E8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CB7DCEA" w14:textId="2E52A5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8F1F2B7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F95DF8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63AC89AB" w14:textId="482788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D2A404E" w14:textId="07591A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C199B10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44F90C0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21504A0F" w14:textId="481B48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035D42E" w14:textId="3024E6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9A7836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D5E910D" w14:textId="7955FD2B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7FEF6A33" w14:textId="53192F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ECA1580" w14:textId="56E75F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BCDDF04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3A69C1B8" w14:textId="065ECED9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6397083" w14:textId="1783FE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49DFBB3" w14:textId="54473F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3F15FE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DF87397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794F6769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5F771F73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77FE766F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7812839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49986730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63F177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6D73EE7E" w14:textId="270EA5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39155E1" w14:textId="040CFA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8E66550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6BB7D1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11BAE7B3" w14:textId="6AAEE9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A5779BF" w14:textId="5CDF81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A498523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9C9682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1EACB16D" w14:textId="161A03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21F6A9A" w14:textId="4A7F00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8F234F7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1857ED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195F9988" w14:textId="03A0EF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391BC52" w14:textId="2541BF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FD87E4B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EE68A6C" w14:textId="1DA8846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D592EE4" w14:textId="759027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168E2FA" w14:textId="76206A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D2CAC37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F71C52E" w14:textId="7EB4A554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4AA66FEB" w14:textId="3FC04E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E206E19" w14:textId="040E54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73DECF2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65D7B2FD" w14:textId="243172CD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1EFA7B3D" w14:textId="7C07AD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A569926" w14:textId="50B098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41A4B" w:rsidRPr="00B957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DB7C4D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E0796DD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34339AEA" w14:textId="5160A0C5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3ACADBF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364C40F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1BC23191" w14:textId="030498F6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03F4516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EE3D26E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150CA306" w14:textId="626CBE5A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20D6E79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F7F272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C0CFB52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19126D01" w14:textId="77777777" w:rsidR="00944C3D" w:rsidRPr="003607F0" w:rsidRDefault="00944C3D" w:rsidP="00944C3D"/>
    <w:p w14:paraId="72EC8EB6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71B1F5" w14:textId="77777777" w:rsidR="00F31570" w:rsidRDefault="00F31570">
      <w:r>
        <w:separator/>
      </w:r>
    </w:p>
  </w:endnote>
  <w:endnote w:type="continuationSeparator" w:id="0">
    <w:p w14:paraId="5E108EC1" w14:textId="77777777" w:rsidR="00F31570" w:rsidRDefault="00F315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ACF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337713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296BE07B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2A4668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0ADBDC6D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4E5377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</w:t>
    </w:r>
    <w:r w:rsidR="001D225C">
      <w:rPr>
        <w:rStyle w:val="slostrany"/>
        <w:sz w:val="16"/>
        <w:szCs w:val="16"/>
      </w:rPr>
      <w:t>2</w:t>
    </w:r>
    <w:r w:rsidRPr="00010D38">
      <w:rPr>
        <w:rStyle w:val="slostrany"/>
        <w:sz w:val="16"/>
        <w:szCs w:val="16"/>
      </w:rPr>
      <w:fldChar w:fldCharType="end"/>
    </w:r>
  </w:p>
  <w:p w14:paraId="3AE4C476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85C4A7E" w14:textId="77777777" w:rsidR="00F31570" w:rsidRDefault="00F31570">
      <w:r>
        <w:separator/>
      </w:r>
    </w:p>
  </w:footnote>
  <w:footnote w:type="continuationSeparator" w:id="0">
    <w:p w14:paraId="226EB9C4" w14:textId="77777777" w:rsidR="00F31570" w:rsidRDefault="00F3157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63971537">
    <w:abstractNumId w:val="13"/>
  </w:num>
  <w:num w:numId="2" w16cid:durableId="1883864739">
    <w:abstractNumId w:val="17"/>
  </w:num>
  <w:num w:numId="3" w16cid:durableId="308897992">
    <w:abstractNumId w:val="8"/>
  </w:num>
  <w:num w:numId="4" w16cid:durableId="671492551">
    <w:abstractNumId w:val="7"/>
  </w:num>
  <w:num w:numId="5" w16cid:durableId="590432925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2013138920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616785962">
    <w:abstractNumId w:val="20"/>
  </w:num>
  <w:num w:numId="8" w16cid:durableId="421072617">
    <w:abstractNumId w:val="10"/>
  </w:num>
  <w:num w:numId="9" w16cid:durableId="1607494934">
    <w:abstractNumId w:val="0"/>
  </w:num>
  <w:num w:numId="10" w16cid:durableId="1874002900">
    <w:abstractNumId w:val="19"/>
  </w:num>
  <w:num w:numId="11" w16cid:durableId="1523788951">
    <w:abstractNumId w:val="6"/>
  </w:num>
  <w:num w:numId="12" w16cid:durableId="1605652441">
    <w:abstractNumId w:val="9"/>
  </w:num>
  <w:num w:numId="13" w16cid:durableId="1143543564">
    <w:abstractNumId w:val="12"/>
  </w:num>
  <w:num w:numId="14" w16cid:durableId="287901753">
    <w:abstractNumId w:val="15"/>
  </w:num>
  <w:num w:numId="15" w16cid:durableId="454762518">
    <w:abstractNumId w:val="14"/>
  </w:num>
  <w:num w:numId="16" w16cid:durableId="962999244">
    <w:abstractNumId w:val="2"/>
  </w:num>
  <w:num w:numId="17" w16cid:durableId="188179348">
    <w:abstractNumId w:val="4"/>
  </w:num>
  <w:num w:numId="18" w16cid:durableId="217976745">
    <w:abstractNumId w:val="11"/>
  </w:num>
  <w:num w:numId="19" w16cid:durableId="1452044798">
    <w:abstractNumId w:val="5"/>
  </w:num>
  <w:num w:numId="20" w16cid:durableId="1171875541">
    <w:abstractNumId w:val="18"/>
  </w:num>
  <w:num w:numId="21" w16cid:durableId="45646063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510550"/>
    <w:docVar w:name="arg2" w:val="Driver=asa17;DBF=D:\anasoft\data\tebys.db;DBN=tebys;ENG=SQL17;commlinks=TCPIP{ip=192.168.1.241};uid=kostelna;con=finus(12.0);pwd=Marec2023"/>
    <w:docVar w:name="arg3" w:val="919534"/>
    <w:docVar w:name="arg4" w:val="C:\Users\kostelna\AppData\Local\Temp\400813.doc"/>
    <w:docVar w:name="arg5" w:val="1"/>
  </w:docVars>
  <w:rsids>
    <w:rsidRoot w:val="00D41A4B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3C0F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1A4B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31570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595307A"/>
  <w15:docId w15:val="{2EB5A6C3-BB70-43C2-B2D5-A2E0A2771E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</TotalTime>
  <Pages>16</Pages>
  <Words>5335</Words>
  <Characters>30412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35676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KOSTELNA Marcela</dc:creator>
  <cp:lastModifiedBy>Marcela KOSTELNA</cp:lastModifiedBy>
  <cp:revision>1</cp:revision>
  <cp:lastPrinted>2009-07-30T10:15:00Z</cp:lastPrinted>
  <dcterms:created xsi:type="dcterms:W3CDTF">2026-03-30T07:34:00Z</dcterms:created>
  <dcterms:modified xsi:type="dcterms:W3CDTF">2026-03-30T07:35:00Z</dcterms:modified>
</cp:coreProperties>
</file>