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22CFB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B9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3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C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2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2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9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0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5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51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9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A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0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32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D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4A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0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F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E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32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9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1D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40FF9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F8D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467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60B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BA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040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EF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13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4BC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6BA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0D2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7DD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DAD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820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695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133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72B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83D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644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9E1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98A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62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EFB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9BC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553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256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DD0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4BD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410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ED4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7B6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F79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4AE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B2A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2C5AD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4D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35C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A19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69A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149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6F3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1FC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2B9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069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D82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C4E9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774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7ED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F64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6E7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B20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EEB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3E7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A8D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D76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67A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49E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089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279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A08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B64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8C7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4BB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98B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B6F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53D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315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2A204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4F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E42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659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D65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92C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C18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D28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F19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068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3B4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A23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87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9D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ACB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6DB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EB9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493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4CC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D22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F9A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CEA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E0E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21A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277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DFA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131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4BE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085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C55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58D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26D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F0A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DA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58521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B45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D4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AF8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07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BAD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DD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6E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E1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94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AE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45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8B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BA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44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1E9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1E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20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691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67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7E5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B8A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9C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C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10C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10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3AF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7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A2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67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E1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01F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899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644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8DED0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1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5D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7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A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F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1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4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E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C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0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B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5B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9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DC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5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4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40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F924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D9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F2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E4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7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0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2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9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5A6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48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83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F3D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8C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B8E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32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5F8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294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ED2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F7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17F81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1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9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EE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A6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B504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E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7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F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0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2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85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1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9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C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4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5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8E29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A6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B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8F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1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7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9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27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2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5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2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3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1A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AE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1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58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2DE0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9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FD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18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B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B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64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75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9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2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8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8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F04D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5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3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C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E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60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D2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4C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79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5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0D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7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8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1F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1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6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9222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8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1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3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D8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2B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8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6D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309E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0192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170B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BCFE62" w14:textId="2CB86630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7C5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C5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6C3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95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65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B6E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7595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C2D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F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3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08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16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34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E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3278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D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CA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04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3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39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58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C2B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57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9D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4F08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BDA7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5ABDA7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B4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0C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934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3D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5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EF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18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E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5A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F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62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B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8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81453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C377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64638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EA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54C46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6954C46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A33CB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DA33CB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A337E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CA337ED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35B032" w14:textId="1EF483BB" w:rsidR="000B647F" w:rsidRDefault="000B647F" w:rsidP="00944C3D">
                                  <w:fldSimple w:instr=" MERGEFIELD  aDMOD  \* MERGEFORMAT ">
                                    <w:r w:rsidR="00D41A4B" w:rsidRPr="00D41A4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A35B032" w14:textId="1EF483BB" w:rsidR="000B647F" w:rsidRDefault="000B647F" w:rsidP="00944C3D">
                            <w:fldSimple w:instr=" MERGEFIELD  aDMOD  \* MERGEFORMAT ">
                              <w:r w:rsidR="00D41A4B" w:rsidRPr="00D41A4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98CE14" w14:textId="0329114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41A4B" w:rsidRPr="00B957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998CE14" w14:textId="0329114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41A4B" w:rsidRPr="00B957D8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ABE36F" w14:textId="7427F032" w:rsidR="000B647F" w:rsidRDefault="000B647F" w:rsidP="00944C3D">
                                  <w:fldSimple w:instr=" MERGEFIELD  aDRDO  \* MERGEFORMAT ">
                                    <w:r w:rsidR="00D41A4B" w:rsidRPr="00D41A4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0ABE36F" w14:textId="7427F032" w:rsidR="000B647F" w:rsidRDefault="000B647F" w:rsidP="00944C3D">
                            <w:fldSimple w:instr=" MERGEFIELD  aDRDO  \* MERGEFORMAT ">
                              <w:r w:rsidR="00D41A4B" w:rsidRPr="00D41A4B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894F3C" w14:textId="77BD10C1" w:rsidR="000B647F" w:rsidRDefault="000B647F" w:rsidP="00944C3D">
                                  <w:fldSimple w:instr=" MERGEFIELD  aDMDO  \* MERGEFORMAT ">
                                    <w:r w:rsidR="00D41A4B" w:rsidRPr="00D41A4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1894F3C" w14:textId="77BD10C1" w:rsidR="000B647F" w:rsidRDefault="000B647F" w:rsidP="00944C3D">
                            <w:fldSimple w:instr=" MERGEFIELD  aDMDO  \* MERGEFORMAT ">
                              <w:r w:rsidR="00D41A4B" w:rsidRPr="00D41A4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49DE3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1DE6D4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D12DDF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C0ABA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9C0ABA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64C63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A64C63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786B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B8786B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17E640" w14:textId="11171623" w:rsidR="000B647F" w:rsidRDefault="000B647F" w:rsidP="00944C3D">
                                  <w:fldSimple w:instr=" MERGEFIELD  aDRDOo  \* MERGEFORMAT ">
                                    <w:r w:rsidR="00D41A4B" w:rsidRPr="00D41A4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E17E640" w14:textId="11171623" w:rsidR="000B647F" w:rsidRDefault="000B647F" w:rsidP="00944C3D">
                            <w:fldSimple w:instr=" MERGEFIELD  aDRDOo  \* MERGEFORMAT ">
                              <w:r w:rsidR="00D41A4B" w:rsidRPr="00D41A4B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7AC7EF" w14:textId="5377B580" w:rsidR="000B647F" w:rsidRDefault="000B647F" w:rsidP="00944C3D">
                                  <w:fldSimple w:instr=" MERGEFIELD  aDMDO  \* MERGEFORMAT ">
                                    <w:r w:rsidR="00D41A4B" w:rsidRPr="00D41A4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67AC7EF" w14:textId="5377B580" w:rsidR="000B647F" w:rsidRDefault="000B647F" w:rsidP="00944C3D">
                            <w:fldSimple w:instr=" MERGEFIELD  aDMDO  \* MERGEFORMAT ">
                              <w:r w:rsidR="00D41A4B" w:rsidRPr="00D41A4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E2FDA2" w14:textId="7D6505ED" w:rsidR="000B647F" w:rsidRDefault="000B647F" w:rsidP="00944C3D">
                                  <w:fldSimple w:instr=" MERGEFIELD  aDRODo  \* MERGEFORMAT ">
                                    <w:r w:rsidR="00D41A4B" w:rsidRPr="00D41A4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7E2FDA2" w14:textId="7D6505ED" w:rsidR="000B647F" w:rsidRDefault="000B647F" w:rsidP="00944C3D">
                            <w:fldSimple w:instr=" MERGEFIELD  aDRODo  \* MERGEFORMAT ">
                              <w:r w:rsidR="00D41A4B" w:rsidRPr="00D41A4B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3E0CD3" w14:textId="76752A29" w:rsidR="000B647F" w:rsidRDefault="000B647F" w:rsidP="00944C3D">
                                  <w:fldSimple w:instr=" MERGEFIELD  aDMOD  \* MERGEFORMAT ">
                                    <w:r w:rsidR="00D41A4B" w:rsidRPr="00D41A4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F3E0CD3" w14:textId="76752A29" w:rsidR="000B647F" w:rsidRDefault="000B647F" w:rsidP="00944C3D">
                            <w:fldSimple w:instr=" MERGEFIELD  aDMOD  \* MERGEFORMAT ">
                              <w:r w:rsidR="00D41A4B" w:rsidRPr="00D41A4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DAF84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67436B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DF1D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D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0BB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B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33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1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04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8C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6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A4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A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F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BE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8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9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D6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0A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3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C9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0D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A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1A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9A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E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C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90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E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8B78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1B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F8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15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D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AC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AE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79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5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19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4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6D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C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44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9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4D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4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B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D5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FDDB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8E3E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B366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185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7921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0C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737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B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9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1F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5D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C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A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A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8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3327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E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0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75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FC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40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E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FC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D9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4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8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DE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9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A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2B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1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1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E9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9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74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24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DE99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14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EF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7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B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2F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5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ED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19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0A83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7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C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8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2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7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48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11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78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7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8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2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1C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5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2A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F4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7E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79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8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E9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4D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53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A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2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8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D0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1B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D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C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8110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B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A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48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A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A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0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8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44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A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F9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E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E0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8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AE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6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4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EE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8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89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0E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312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99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F5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49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56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2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10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D7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CD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E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4B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7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3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E036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35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E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A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0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4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B9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1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B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5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A1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B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B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E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8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7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30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5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8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B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F0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244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63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733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69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D6D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C7E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CF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F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73D2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99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B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23C90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D23C90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6A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AF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1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C3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4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5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6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B69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0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F9367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BF9367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0E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C3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8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43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8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1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09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E7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0B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AF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B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73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F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F4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C6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62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82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C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6D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1C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0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79A1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80F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34CF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037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0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23AA60" w14:textId="38463AB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41A4B" w:rsidRPr="00B957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31795790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E23AA60" w14:textId="38463AB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41A4B" w:rsidRPr="00B957D8">
                              <w:rPr>
                                <w:rFonts w:ascii="Arial" w:hAnsi="Arial" w:cs="Arial"/>
                                <w:noProof/>
                              </w:rPr>
                              <w:t>31795790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B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DD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D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3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1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F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F4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C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1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C5FF2" w14:textId="0B9C65C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41A4B" w:rsidRPr="00B957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2023135961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69C5FF2" w14:textId="0B9C65C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41A4B" w:rsidRPr="00B957D8">
                              <w:rPr>
                                <w:rFonts w:ascii="Arial" w:hAnsi="Arial" w:cs="Arial"/>
                                <w:noProof/>
                              </w:rPr>
                              <w:t>2023135961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8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D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A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E3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8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F8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A7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3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B1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8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A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A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C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02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0F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E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3F84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18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4660D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174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6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98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08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C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3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B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6C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F3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DA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3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F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15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2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49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1A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5BC7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36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071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DB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F4E5F3" w14:textId="3F80E01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41A4B" w:rsidRPr="00B957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3F4E5F3" w14:textId="3F80E01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41A4B" w:rsidRPr="00B957D8">
                              <w:rPr>
                                <w:rFonts w:ascii="Arial" w:hAnsi="Arial" w:cs="Arial"/>
                                <w:noProof/>
                              </w:rPr>
                              <w:t>SVB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A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3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6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A2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93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5F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60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DD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9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49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2F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6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B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4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0A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FA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4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97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7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4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3F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1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4E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3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30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E2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A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BC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9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7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8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54EE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1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B02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F8C3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A5DA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15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9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5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E3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8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3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1F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9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E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8A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B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E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B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A3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E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3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2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B3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34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8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8C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B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E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39738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D14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00563A" w14:textId="3F4A66A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41A4B" w:rsidRPr="00B957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Vajnorská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F00563A" w14:textId="3F4A66A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41A4B" w:rsidRPr="00B957D8">
                              <w:rPr>
                                <w:rFonts w:ascii="Arial" w:hAnsi="Arial" w:cs="Arial"/>
                                <w:noProof/>
                              </w:rPr>
                              <w:t>Vajnorská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F553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F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C5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F5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53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B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54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7E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55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A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C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D8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3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09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92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E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2E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6BADE4" w14:textId="7CE0107B" w:rsidR="000B647F" w:rsidRDefault="000B647F" w:rsidP="00944C3D">
                                  <w:fldSimple w:instr=" MERGEFIELD  aSUB_ULICA_CISLO  \* MERGEFORMAT ">
                                    <w:r w:rsidR="00D41A4B" w:rsidRPr="00D41A4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46BADE4" w14:textId="7CE0107B" w:rsidR="000B647F" w:rsidRDefault="000B647F" w:rsidP="00944C3D">
                            <w:fldSimple w:instr=" MERGEFIELD  aSUB_ULICA_CISLO  \* MERGEFORMAT ">
                              <w:r w:rsidR="00D41A4B" w:rsidRPr="00D41A4B">
                                <w:rPr>
                                  <w:rFonts w:ascii="Arial" w:hAnsi="Arial" w:cs="Arial"/>
                                  <w:noProof/>
                                </w:rPr>
                                <w:t>38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4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FA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2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91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02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0B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3B1F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CD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10D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47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8A3C6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03BD2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FB0126" w14:textId="03C0D85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41A4B" w:rsidRPr="00B957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83103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9FB0126" w14:textId="03C0D85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41A4B" w:rsidRPr="00B957D8">
                              <w:rPr>
                                <w:rFonts w:ascii="Arial" w:hAnsi="Arial" w:cs="Arial"/>
                                <w:noProof/>
                              </w:rPr>
                              <w:t>83103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07D0A2" w14:textId="4ADA7D0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41A4B" w:rsidRPr="00B957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Bratislava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307D0A2" w14:textId="4ADA7D0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41A4B" w:rsidRPr="00B957D8">
                              <w:rPr>
                                <w:rFonts w:ascii="Arial" w:hAnsi="Arial" w:cs="Arial"/>
                                <w:noProof/>
                              </w:rPr>
                              <w:t>Bratislava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1869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84E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CD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1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7C50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4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7A87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FA8E53" w14:textId="567D302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9FA8E53" w14:textId="567D302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F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85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18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EA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C2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50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712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81CC4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2AFAF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3A88C1" w14:textId="1BAC775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93A88C1" w14:textId="1BAC775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F9F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9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6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9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3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73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AB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5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EBF5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1A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2A16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A477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782C8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8057C3" w14:textId="426A5F0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78057C3" w14:textId="426A5F0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5E40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ECD5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C1C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7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2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1B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9C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1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E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9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9B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2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BE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87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C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38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A4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5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A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A1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A1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1A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56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4A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06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9E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5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A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1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6DDC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2CB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452DBD" w14:textId="0D1E807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41A4B">
              <w:rPr>
                <w:rFonts w:ascii="Arial" w:hAnsi="Arial"/>
                <w:lang w:eastAsia="sk-SK"/>
              </w:rPr>
              <w:t>30.3.2026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6F86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DEF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B41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1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F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73D0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A69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0E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E1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5A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2D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AADB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1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FA43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0D8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8C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DB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50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B5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CD6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7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D25A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096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93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E7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37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D2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D61F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B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C964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DE5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B7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BF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1A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EA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049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E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BC78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1AB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46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E4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FE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A6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D207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F3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6AAB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60E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62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93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3A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9D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1F94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03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FCD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305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BB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6A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BA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E2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D9C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0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C571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9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29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63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49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1B9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C0E8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97D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44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A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D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E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1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0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B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45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D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B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9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75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A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0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10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33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4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E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DA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0198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0C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E0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18FF92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B558AA2" w14:textId="77777777" w:rsidR="00944C3D" w:rsidRDefault="00944C3D" w:rsidP="00944C3D">
      <w:pPr>
        <w:rPr>
          <w:rFonts w:ascii="Arial" w:hAnsi="Arial"/>
        </w:rPr>
      </w:pPr>
    </w:p>
    <w:p w14:paraId="2BB4374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BBA65A1" w14:textId="43FDD72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8D9B776" w14:textId="7C334755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360323C" w14:textId="56447E1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C74181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CCDF51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7BDBFEBA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44044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07F98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2A117C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8321BD3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1C81FB4" w14:textId="2D136A77" w:rsidR="00944C3D" w:rsidRPr="008D0433" w:rsidRDefault="00D41A4B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Fajták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3575193A" w14:textId="0D3BE1FA" w:rsidR="00944C3D" w:rsidRPr="008D0433" w:rsidRDefault="00D41A4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vAlign w:val="center"/>
          </w:tcPr>
          <w:p w14:paraId="6855A1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3A0A0E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5624A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DED8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E2951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379530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17A0A4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8C2BF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23F01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632FB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12AAB8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D02C297" w14:textId="1CA710A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DEFFA5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A62B8A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8521C8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11C723B" w14:textId="5036A2A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B57147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6B889D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B8E2FFE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08E00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2C3D1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0D4498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868EAF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8D3E7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346918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ED6FB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5D06DA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C0B2B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638F92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5FBE3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D9D57D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ADCCB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437EE7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67FD9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3C3020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3CDFE0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3B52C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87630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0EFFC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B788D4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AD0B7E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42C1453" w14:textId="5B0A74D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A14943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286B03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22E43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99A726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52340B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475A264" w14:textId="4D58F96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 w:rsidR="00D41A4B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FE392D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88645D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91C442E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5232E2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0523C5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8553D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772141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C7050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BCB77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7BD62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26BDF6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E79C5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0AAA3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D4041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9C119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A5259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4336F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43955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5B184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DBF60D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F3EEE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620EE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8597C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C0F1BC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AA8B1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4A2D5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5E7953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054E0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34140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941929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3A2CE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7D1708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8D613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7C375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07A90A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90D54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F7E04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0797E2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FEA9F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6EB38D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14CA6FBE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58F0F9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2FAC42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E7793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4C73E2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FCD50A1" w14:textId="77777777" w:rsidTr="00503750">
        <w:trPr>
          <w:trHeight w:val="302"/>
        </w:trPr>
        <w:tc>
          <w:tcPr>
            <w:tcW w:w="4510" w:type="dxa"/>
          </w:tcPr>
          <w:p w14:paraId="352D8E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FBD29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6EB78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27F11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6588C9" w14:textId="77777777" w:rsidTr="00503750">
        <w:trPr>
          <w:trHeight w:val="302"/>
        </w:trPr>
        <w:tc>
          <w:tcPr>
            <w:tcW w:w="4510" w:type="dxa"/>
          </w:tcPr>
          <w:p w14:paraId="729B00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F7DDA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A338E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6F295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619BC9" w14:textId="77777777" w:rsidTr="00503750">
        <w:trPr>
          <w:trHeight w:val="302"/>
        </w:trPr>
        <w:tc>
          <w:tcPr>
            <w:tcW w:w="4510" w:type="dxa"/>
          </w:tcPr>
          <w:p w14:paraId="093D46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EC8B6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520D5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7BE08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429F53" w14:textId="77777777" w:rsidTr="00503750">
        <w:trPr>
          <w:trHeight w:val="302"/>
        </w:trPr>
        <w:tc>
          <w:tcPr>
            <w:tcW w:w="4510" w:type="dxa"/>
          </w:tcPr>
          <w:p w14:paraId="6BA274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25CC7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C61CB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EC485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E51334" w14:textId="77777777" w:rsidTr="00503750">
        <w:trPr>
          <w:trHeight w:val="327"/>
        </w:trPr>
        <w:tc>
          <w:tcPr>
            <w:tcW w:w="4510" w:type="dxa"/>
          </w:tcPr>
          <w:p w14:paraId="7AE6F7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B143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0668F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9A5E2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1E91F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5D1EBD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152A6B4" w14:textId="3B30972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AD1EF0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2CBBCC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D15107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C2511E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52C83C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7C8B1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3D234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9802A2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B89A9B3" w14:textId="77777777" w:rsidTr="00503750">
        <w:tc>
          <w:tcPr>
            <w:tcW w:w="2302" w:type="dxa"/>
            <w:vAlign w:val="center"/>
          </w:tcPr>
          <w:p w14:paraId="24DEB4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EC7F5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82C7B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D8059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FE91B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CCC86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D4609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2EF25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15C8174" w14:textId="77777777" w:rsidTr="00503750">
        <w:tc>
          <w:tcPr>
            <w:tcW w:w="15593" w:type="dxa"/>
            <w:gridSpan w:val="8"/>
            <w:vAlign w:val="center"/>
          </w:tcPr>
          <w:p w14:paraId="2B4000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AF45677" w14:textId="77777777" w:rsidTr="00503750">
        <w:tc>
          <w:tcPr>
            <w:tcW w:w="2302" w:type="dxa"/>
            <w:vAlign w:val="center"/>
          </w:tcPr>
          <w:p w14:paraId="64DF19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DE805B1" w14:textId="72127B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2F31F7" w14:textId="50DEF0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9CA255" w14:textId="617F9E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0C42F0" w14:textId="460793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70C388" w14:textId="3D1770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0A2A26" w14:textId="704602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FFC34E" w14:textId="1C9AF0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C413E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AA5BF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3B0EBD8" w14:textId="2EC75D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547C7C" w14:textId="28A730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871AC" w14:textId="1E8EC0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6D980C" w14:textId="44BA3A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6EBF8D" w14:textId="7CD00A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B77119" w14:textId="0F4BCD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7A881A" w14:textId="5590CC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084C6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33B6E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A122883" w14:textId="788CDF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A8E382" w14:textId="0C77A9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2CDBB9" w14:textId="6D08EF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F63ED2" w14:textId="67AE84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D4C672" w14:textId="312D80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CDDA2F" w14:textId="0D4BF7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37FD97" w14:textId="68E12F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2539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C677D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94899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13ACF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24AD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17B0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EA00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1102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8BC5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C42F203" w14:textId="77777777" w:rsidTr="00503750">
        <w:tc>
          <w:tcPr>
            <w:tcW w:w="2302" w:type="dxa"/>
            <w:vAlign w:val="center"/>
          </w:tcPr>
          <w:p w14:paraId="5425BB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692C518" w14:textId="4E3C9A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9FF46D" w14:textId="2034C1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70B0BF" w14:textId="1A5A7B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395D3C" w14:textId="6E5786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BABC70" w14:textId="2E1CD5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DBCEE9" w14:textId="4C368B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9D794B" w14:textId="746127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175633" w14:textId="77777777" w:rsidTr="00503750">
        <w:tc>
          <w:tcPr>
            <w:tcW w:w="15593" w:type="dxa"/>
            <w:gridSpan w:val="8"/>
            <w:vAlign w:val="center"/>
          </w:tcPr>
          <w:p w14:paraId="4F4B26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C6A4A1F" w14:textId="77777777" w:rsidTr="00503750">
        <w:tc>
          <w:tcPr>
            <w:tcW w:w="2302" w:type="dxa"/>
            <w:vAlign w:val="center"/>
          </w:tcPr>
          <w:p w14:paraId="4752A1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8094240" w14:textId="693EC1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3F59EF" w14:textId="743E27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69E0A4" w14:textId="3CC72E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DBE3F8" w14:textId="6E4D60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C58C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B055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DF23B9" w14:textId="670EE8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5B800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4AA5F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72DF630" w14:textId="76BBB7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4A5E09" w14:textId="06D4D3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066DDD" w14:textId="273DBF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19505" w14:textId="129A05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AEC3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91A1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E65BC5" w14:textId="2130E1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B8879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E4ADF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961F894" w14:textId="7B7596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8A1710" w14:textId="31B50D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A39DBA" w14:textId="76E552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E6A509" w14:textId="75E99A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563A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0FA8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B3B876" w14:textId="1C83F4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44DC2B" w14:textId="77777777" w:rsidTr="00503750">
        <w:tc>
          <w:tcPr>
            <w:tcW w:w="2302" w:type="dxa"/>
            <w:vAlign w:val="center"/>
          </w:tcPr>
          <w:p w14:paraId="753652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005A7CC" w14:textId="2AF076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030292" w14:textId="69E051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865D20" w14:textId="424498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AF7669" w14:textId="65E5D4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E4F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13DB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DBFB50" w14:textId="1A8C5B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865526" w14:textId="77777777" w:rsidTr="00503750">
        <w:tc>
          <w:tcPr>
            <w:tcW w:w="15593" w:type="dxa"/>
            <w:gridSpan w:val="8"/>
            <w:vAlign w:val="center"/>
          </w:tcPr>
          <w:p w14:paraId="3CBF28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F0F3505" w14:textId="77777777" w:rsidTr="00503750">
        <w:tc>
          <w:tcPr>
            <w:tcW w:w="2302" w:type="dxa"/>
            <w:vAlign w:val="center"/>
          </w:tcPr>
          <w:p w14:paraId="187D50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A7978C2" w14:textId="7C85F4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1A7CF9" w14:textId="31A99E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3935C6" w14:textId="5DD03A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0B430" w14:textId="4D6BF5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9D654F" w14:textId="7266F5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4479AB" w14:textId="77DB61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FC5329" w14:textId="52433E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3FDC2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571D4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AF55B2E" w14:textId="0D3F3A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B7C1A2" w14:textId="3EBE35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C6075" w14:textId="133884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5D450A" w14:textId="09AACF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2E76FD" w14:textId="26125C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97802E" w14:textId="27B67A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D4E5C" w14:textId="6A9EC9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D87F1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23AC9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4478AEB" w14:textId="584E6D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A93E26" w14:textId="1144BD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C21D69" w14:textId="56AC95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EF044F" w14:textId="1C7C4A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852942" w14:textId="688428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8CABA9" w14:textId="500854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A22E57" w14:textId="3BAA11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29C9F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18FA9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F6A97DF" w14:textId="1AD555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510375" w14:textId="0E3854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FE50E2" w14:textId="40F5F6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71BC7A" w14:textId="344FA6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586E02" w14:textId="6B6C11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12CD3" w14:textId="42457C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17C4A" w14:textId="1FE4BF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31872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3370E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933394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11A99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9083ED" w14:textId="13016E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21D89E" w14:textId="64EC97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7FDDBF" w14:textId="1795BE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6AB2A5" w14:textId="5B3F4D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5417A4" w14:textId="103C88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1BD527" w14:textId="5F6219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CD2C8E" w14:textId="38AB47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28A09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D2A00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F57DFA7" w14:textId="6F35C9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2BEC32" w14:textId="119F7C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1134E6" w14:textId="1AA20C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7236A" w14:textId="52A39E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865467" w14:textId="3C2D31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60C46A" w14:textId="4EA89F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5BFDE9" w14:textId="759887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A5D5F6" w14:textId="77777777" w:rsidR="00944C3D" w:rsidRDefault="00944C3D" w:rsidP="00944C3D">
      <w:pPr>
        <w:rPr>
          <w:rFonts w:ascii="Arial" w:hAnsi="Arial"/>
          <w:b/>
        </w:rPr>
      </w:pPr>
    </w:p>
    <w:p w14:paraId="010E2A0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468EB63" w14:textId="77777777" w:rsidTr="00503750">
        <w:tc>
          <w:tcPr>
            <w:tcW w:w="1944" w:type="dxa"/>
            <w:vAlign w:val="center"/>
          </w:tcPr>
          <w:p w14:paraId="176F9C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FC901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D4522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0412B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F20D3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95904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70BB6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766D0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E5AC9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BF7A4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665F4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066D7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ADB5C87" w14:textId="77777777" w:rsidTr="00503750">
        <w:tc>
          <w:tcPr>
            <w:tcW w:w="15685" w:type="dxa"/>
            <w:gridSpan w:val="12"/>
            <w:vAlign w:val="center"/>
          </w:tcPr>
          <w:p w14:paraId="481AE5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E6079A5" w14:textId="77777777" w:rsidTr="00503750">
        <w:tc>
          <w:tcPr>
            <w:tcW w:w="1944" w:type="dxa"/>
            <w:vAlign w:val="center"/>
          </w:tcPr>
          <w:p w14:paraId="5C7978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B0D5E63" w14:textId="7DCC2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AEADAAE" w14:textId="338F8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ED3E919" w14:textId="42C55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A26482" w14:textId="55C2E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F6B5F4" w14:textId="15E53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AF2C9B" w14:textId="4CCF5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4EFD6A" w14:textId="6C81B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5CB3D0" w14:textId="11002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6AE00B" w14:textId="417C8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21E9A6" w14:textId="24025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0D7578" w14:textId="45754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58C6A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627B5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C62A595" w14:textId="276D1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F772CD3" w14:textId="3CC7E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9FFA9D8" w14:textId="3F1E62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237B72" w14:textId="6FE20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436BD3" w14:textId="29E9F4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8C6C52" w14:textId="23B48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2478F4" w14:textId="47D9F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410987" w14:textId="7FDC1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172E32" w14:textId="4C50D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54302B" w14:textId="53502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C8D324" w14:textId="42049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F55FE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ACA8F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80214FA" w14:textId="002AF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2EBACA4" w14:textId="09FD4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64ABFC2" w14:textId="5ED229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AB4774" w14:textId="51215D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E0ECAD" w14:textId="48770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E4AA3F" w14:textId="32714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642766" w14:textId="6C0C6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485F33" w14:textId="20CE78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791DFD" w14:textId="4D2FA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80536B" w14:textId="6C491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0D07EA" w14:textId="4F15F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528CA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06C9D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1DF1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68D4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AD5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89BB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8CF57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54C34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797C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5D9F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5557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B0C1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702F3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425B104" w14:textId="77777777" w:rsidTr="00503750">
        <w:tc>
          <w:tcPr>
            <w:tcW w:w="1944" w:type="dxa"/>
            <w:vAlign w:val="center"/>
          </w:tcPr>
          <w:p w14:paraId="74EB9A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D90D9D7" w14:textId="4C55E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901B918" w14:textId="1F47C9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2672BC" w14:textId="18E5B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0C65CC" w14:textId="4FBF45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AA123C" w14:textId="2331D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8A5A71" w14:textId="6025C2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FBC884D" w14:textId="2CD2F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C5D780" w14:textId="40E95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E92822" w14:textId="114902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B58A00" w14:textId="40497E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7C0055" w14:textId="320D9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76AAB4" w14:textId="77777777" w:rsidTr="00503750">
        <w:tc>
          <w:tcPr>
            <w:tcW w:w="15685" w:type="dxa"/>
            <w:gridSpan w:val="12"/>
            <w:vAlign w:val="center"/>
          </w:tcPr>
          <w:p w14:paraId="4504D5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DE1A4CF" w14:textId="77777777" w:rsidTr="00503750">
        <w:tc>
          <w:tcPr>
            <w:tcW w:w="1944" w:type="dxa"/>
            <w:vAlign w:val="center"/>
          </w:tcPr>
          <w:p w14:paraId="147FB8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C84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5F0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CC3C3F" w14:textId="696D42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3001D3" w14:textId="40D37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C2B353" w14:textId="7E9A6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64F6B" w14:textId="2240E2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0194AA" w14:textId="5E94D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B0FA99" w14:textId="0357A1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8AAC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D00F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8CFFB1F" w14:textId="7EB04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D16AC6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C7D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6DA2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16D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98469F4" w14:textId="21C62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E17315" w14:textId="1DD9C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08C45E" w14:textId="7BF53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23EE2" w14:textId="288A2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136427" w14:textId="098F4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F61657" w14:textId="4DC03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C3F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E2EA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4F35D7" w14:textId="3873A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E7FB0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FF9F6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370E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528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A3EBC3" w14:textId="0D7B9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985308" w14:textId="218CD5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B646C8" w14:textId="58FAA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C61737" w14:textId="0BF4D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754112" w14:textId="51C995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4E09D5" w14:textId="40DD1F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DC1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6528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7AED21" w14:textId="5D1C5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3C3981" w14:textId="77777777" w:rsidTr="00503750">
        <w:tc>
          <w:tcPr>
            <w:tcW w:w="1944" w:type="dxa"/>
            <w:vAlign w:val="center"/>
          </w:tcPr>
          <w:p w14:paraId="3296B4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A92C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3C6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2704C9" w14:textId="7B0A5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EF66B7" w14:textId="1E249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445032" w14:textId="7A9A1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C58692" w14:textId="22D30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88B58" w14:textId="33D7E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9695FF" w14:textId="0A9D3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052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3E09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A13C368" w14:textId="78683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C9FFEC" w14:textId="77777777" w:rsidTr="00503750">
        <w:tc>
          <w:tcPr>
            <w:tcW w:w="15685" w:type="dxa"/>
            <w:gridSpan w:val="12"/>
            <w:vAlign w:val="center"/>
          </w:tcPr>
          <w:p w14:paraId="68770A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C10B66B" w14:textId="77777777" w:rsidTr="00503750">
        <w:tc>
          <w:tcPr>
            <w:tcW w:w="1944" w:type="dxa"/>
            <w:vAlign w:val="center"/>
          </w:tcPr>
          <w:p w14:paraId="156BE1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6A71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7CA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239A1D" w14:textId="2546D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DC16D0" w14:textId="6AA59B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63FFF4" w14:textId="5D599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5F1E09" w14:textId="09B44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103CC6" w14:textId="39FD2A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F85B5B" w14:textId="52D558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D5B3AF" w14:textId="36EB7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5B23B5" w14:textId="50877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759637" w14:textId="750F8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B1A0E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832D2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0CFE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DB5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5272CE" w14:textId="39820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0B133D" w14:textId="682787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EDF329" w14:textId="475A45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964A3C" w14:textId="69AB7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AA8736" w14:textId="689D8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11EAED" w14:textId="12174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6E4471" w14:textId="232861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445B53" w14:textId="695A5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704270" w14:textId="497B3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D9385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27571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851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7DEE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203550" w14:textId="2128F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AA2A8F" w14:textId="7B729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2F8A63" w14:textId="4FEDE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DCDB05" w14:textId="4F81E5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CB2D9A" w14:textId="2C2AB6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A13E2B" w14:textId="4E0BC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DACD91" w14:textId="11726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0CF443" w14:textId="1D1339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039E35" w14:textId="55545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E37D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2540A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D30F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785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57A616" w14:textId="787A0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8B6226" w14:textId="7E4E4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412293" w14:textId="3F840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D821EA" w14:textId="47D880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99F6E9" w14:textId="2D3A8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A20782" w14:textId="65AB3E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06EF47" w14:textId="4E4CC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164398" w14:textId="58B65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2BFF06" w14:textId="48C20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EDCEB3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842DB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EF1217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91F63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26A748" w14:textId="6B94E3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9EC67A6" w14:textId="79D96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5113C3" w14:textId="17E0C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6FEC1E" w14:textId="4FC03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C2114A" w14:textId="6D397D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1E2E49" w14:textId="433A55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E2574D" w14:textId="7285C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3BE1F8" w14:textId="31817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589506" w14:textId="4A650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59EE48" w14:textId="4523A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171799" w14:textId="4F1DE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85005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39CFC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892EF19" w14:textId="61F0E1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7EB3514" w14:textId="1C2D3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55FED12" w14:textId="0AB5E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16BD35" w14:textId="5057E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6562C8" w14:textId="6339BD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8B8C43" w14:textId="2CCDF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90DF0C" w14:textId="1E2C39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C9C12C" w14:textId="54A7D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04B1D1" w14:textId="5A894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266A14" w14:textId="7A738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C06238" w14:textId="7C8DCD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6B0F8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3E92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7862F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F56C1E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7795D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1615D9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B3D7D2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E597C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9FAF2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F9286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0F7A0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16DC06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F3AEF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E8F3C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80C03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DF8BA9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428B5F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7CDD1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FDAF3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638464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D0B8D37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7ED9F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216C0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0DE88A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F4A5AD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2F354F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B255D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3701E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C8667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28B97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037B9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4DA89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605817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9103D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F0E4F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3186E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2030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E2A67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801460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51A27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767AA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EFAA2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03DC4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CA327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A382C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7F596E9" w14:textId="77777777" w:rsidTr="00503750">
        <w:trPr>
          <w:trHeight w:val="1073"/>
        </w:trPr>
        <w:tc>
          <w:tcPr>
            <w:tcW w:w="3614" w:type="dxa"/>
            <w:vMerge/>
          </w:tcPr>
          <w:p w14:paraId="03E941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6898B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5C123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D7DA3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7FCFA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F1BC0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6B20E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F720283" w14:textId="77777777" w:rsidTr="00503750">
        <w:trPr>
          <w:trHeight w:val="283"/>
        </w:trPr>
        <w:tc>
          <w:tcPr>
            <w:tcW w:w="3614" w:type="dxa"/>
          </w:tcPr>
          <w:p w14:paraId="03AB5F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0864E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B7107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A38E7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40E6B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33C2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AEC2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E242900" w14:textId="77777777" w:rsidTr="00503750">
        <w:trPr>
          <w:trHeight w:val="283"/>
        </w:trPr>
        <w:tc>
          <w:tcPr>
            <w:tcW w:w="3614" w:type="dxa"/>
          </w:tcPr>
          <w:p w14:paraId="13D72F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140B9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B0A35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1A3D6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5620A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D40E8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1C48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0A00171" w14:textId="77777777" w:rsidTr="00503750">
        <w:trPr>
          <w:trHeight w:val="283"/>
        </w:trPr>
        <w:tc>
          <w:tcPr>
            <w:tcW w:w="3614" w:type="dxa"/>
          </w:tcPr>
          <w:p w14:paraId="4C45DD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5FFA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01087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519C5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8C35F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3DAA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D461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564119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B03708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45640432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E0188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BDF32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C91FC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79DA5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5E091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34096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FEBB5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0A2C0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EB308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4275D9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901C6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BA997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3EDAC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75AD09D" w14:textId="386E46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020136" w14:textId="08203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F536DB" w14:textId="3F5ED6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4638EA" w14:textId="14639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02532F" w14:textId="62F14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3DF450" w14:textId="28D3A8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D26A6B" w14:textId="3E26F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495E0A" w14:textId="7D0E34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8FE6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1E2D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4C4811C" w14:textId="0C168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99E172" w14:textId="56E6D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6A96D3" w14:textId="400D7A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28F046" w14:textId="091F7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967C2E" w14:textId="613F49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26C6E1" w14:textId="4531E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A87B3B" w14:textId="4BD05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8C69F0" w14:textId="12B301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7978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D52D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348371F" w14:textId="1D965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779873" w14:textId="306F1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2034BD" w14:textId="5EB8C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942302" w14:textId="74710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0FD061" w14:textId="7DA032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B9EC1C" w14:textId="4835C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A3C3F7" w14:textId="0FF80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A1B3BF" w14:textId="099AC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0610E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0290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A766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563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8855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E907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68CE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77D7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404A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1ECD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120C60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C2A14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BB18E83" w14:textId="534797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B50524" w14:textId="61EBC9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930FD8" w14:textId="611A1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D39C2C" w14:textId="5886B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1B217E" w14:textId="4885C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E0D2FC" w14:textId="63A73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0B0330" w14:textId="03384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8602A9" w14:textId="3DB35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C296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15A53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2126E3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1DDE16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81D566D" w14:textId="5B712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899946" w14:textId="2A96DA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C9C7B3" w14:textId="43285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FF23D9" w14:textId="0DAD4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0F258F" w14:textId="28195A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209DBC" w14:textId="5720B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503DBE" w14:textId="15264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5D7306" w14:textId="2F626D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C9951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1B27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4BF56FE" w14:textId="7EA50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792A96" w14:textId="6DCAC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638DF1" w14:textId="3DD31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491B0A" w14:textId="5B47DF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9F02DB" w14:textId="33CC8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3D7C8C" w14:textId="0D12D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E003C4" w14:textId="1450B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FD4841" w14:textId="2D05AD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BF3D1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6A7F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EB8CEBA" w14:textId="5DFB4F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DF964E" w14:textId="2A0443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95F4FF" w14:textId="7F819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E49921" w14:textId="74DBCD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D34D33" w14:textId="6239B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455893" w14:textId="3AAD08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63B7FA" w14:textId="6F3D98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95AA9F" w14:textId="0EA18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0395A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97CFC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70B147C" w14:textId="7A351B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1D90F1" w14:textId="3A1BB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4E5AB8" w14:textId="69918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FB37B5" w14:textId="15A07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95060C" w14:textId="7B7D9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15FEC3" w14:textId="236FA6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B30D2" w14:textId="4157D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ECA1AF" w14:textId="6C8FE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96267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E913B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0FDAEC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4DCBF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959EF1" w14:textId="00696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FF347B" w14:textId="658F8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8D1D9D" w14:textId="5DC5C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B5DC16" w14:textId="21F1F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C91FD9" w14:textId="502F3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D771DE" w14:textId="78583D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3827AA" w14:textId="64132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569E25" w14:textId="7D970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38E50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F280BF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E6021F3" w14:textId="1E97B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0366F4" w14:textId="587BBA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918C43" w14:textId="1AB041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BEB637" w14:textId="4CB70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612795" w14:textId="71C9C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386389" w14:textId="7FCAE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4F4189" w14:textId="54B56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91D22C" w14:textId="18CEC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B7584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C22C4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4297822" w14:textId="0FEFB8C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5F290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8F61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92E7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CFF6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334D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3E85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A6A33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D0FF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E0EF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4800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3AF3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9937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F2E4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47C6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A2A1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0F35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95F1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65C62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27092F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3C43AF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A1813F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0FD9E833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08C1CD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0DE571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364E70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A4454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2A72C4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6B7E363" w14:textId="77777777" w:rsidTr="00503750">
        <w:trPr>
          <w:trHeight w:val="437"/>
        </w:trPr>
        <w:tc>
          <w:tcPr>
            <w:tcW w:w="2594" w:type="dxa"/>
          </w:tcPr>
          <w:p w14:paraId="35AD9C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60533E5F" w14:textId="6DFD05C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48CA603" w14:textId="7948A5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2C9C9AF" w14:textId="5D54E6A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24B1D83" w14:textId="45C0100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5CBD2DF" w14:textId="77777777" w:rsidTr="00503750">
        <w:trPr>
          <w:trHeight w:val="420"/>
        </w:trPr>
        <w:tc>
          <w:tcPr>
            <w:tcW w:w="2594" w:type="dxa"/>
          </w:tcPr>
          <w:p w14:paraId="479B1A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245AD376" w14:textId="5B46EB6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B6F1854" w14:textId="403ED0F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0052CC8" w14:textId="6338BDD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1939519" w14:textId="64A5289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ABAB5B7" w14:textId="77777777" w:rsidTr="00503750">
        <w:trPr>
          <w:trHeight w:val="630"/>
        </w:trPr>
        <w:tc>
          <w:tcPr>
            <w:tcW w:w="2594" w:type="dxa"/>
          </w:tcPr>
          <w:p w14:paraId="2765A7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01CC48D7" w14:textId="351B2F5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5131682" w14:textId="03F081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85327C3" w14:textId="1ABFBA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929269A" w14:textId="6126BE4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DF15AA8" w14:textId="77777777" w:rsidTr="00503750">
        <w:trPr>
          <w:trHeight w:val="420"/>
        </w:trPr>
        <w:tc>
          <w:tcPr>
            <w:tcW w:w="2594" w:type="dxa"/>
          </w:tcPr>
          <w:p w14:paraId="77DA0A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02C4E18D" w14:textId="42B6FA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60D8E1A" w14:textId="748834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11157E8" w14:textId="200F605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16655AA" w14:textId="203AE03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CEE3ED" w14:textId="77777777" w:rsidTr="00503750">
        <w:trPr>
          <w:trHeight w:val="437"/>
        </w:trPr>
        <w:tc>
          <w:tcPr>
            <w:tcW w:w="2594" w:type="dxa"/>
          </w:tcPr>
          <w:p w14:paraId="2F2FE1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5AEFCE67" w14:textId="376F76D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CCE3B5B" w14:textId="23E8167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EC7E827" w14:textId="4CCCA3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621EEB1" w14:textId="0482AB7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A14E2E" w14:textId="77777777" w:rsidTr="00503750">
        <w:trPr>
          <w:trHeight w:val="420"/>
        </w:trPr>
        <w:tc>
          <w:tcPr>
            <w:tcW w:w="2594" w:type="dxa"/>
          </w:tcPr>
          <w:p w14:paraId="220ADCF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15CB5F06" w14:textId="51C96F8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6092F9D" w14:textId="7D812A4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97469FC" w14:textId="63C3DAD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212BB1F" w14:textId="5E16456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E412436" w14:textId="77777777" w:rsidR="00944C3D" w:rsidRDefault="00944C3D" w:rsidP="00944C3D">
      <w:pPr>
        <w:rPr>
          <w:rFonts w:ascii="Arial" w:hAnsi="Arial"/>
          <w:b/>
        </w:rPr>
      </w:pPr>
    </w:p>
    <w:p w14:paraId="4416FBDE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15D0533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0C93B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030544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C2AA4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0B0626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061291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052C312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89D41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03DE33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E5C80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DB052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742617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721254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44450B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7D2B4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9691C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3A1011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72E605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7D6B85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0F374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6C8E6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FCFC7A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5287424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2A0773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AF6C0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733CA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6EC35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049A7F8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2D256E3" w14:textId="77777777" w:rsidTr="00503750">
        <w:tc>
          <w:tcPr>
            <w:tcW w:w="2835" w:type="dxa"/>
            <w:vAlign w:val="center"/>
          </w:tcPr>
          <w:p w14:paraId="14BD9F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98E53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43112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9A343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760C6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69A26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2372CD6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A5C117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915E0C3" w14:textId="47856D03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5C620C" w14:textId="33747CA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2A2B9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D739C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CFDBFC" w14:textId="5E043DC5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076C1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9BFE2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16EF8F4" w14:textId="39EC1F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5152C0" w14:textId="32614C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E06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B852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324ED7" w14:textId="004EF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04AEC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DC999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A1193F2" w14:textId="01B983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656E6D" w14:textId="5542D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4A18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940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1D3EF2" w14:textId="0529C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6CAD7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2B2F1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5F10F39" w14:textId="015B1B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E1A13A" w14:textId="19B3A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F2E5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534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40AE54" w14:textId="77B8F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811392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B47D6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DFAA4EF" w14:textId="4E27A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9656A4" w14:textId="55F7E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86A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E99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9385CF" w14:textId="7F767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17857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6D872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8AB7847" w14:textId="14B98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31EEC0" w14:textId="57B01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A0D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3D75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DD9E87" w14:textId="09F85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6B3E4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674F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D6334E7" w14:textId="40EB30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F15E9A" w14:textId="4E6CD5F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C72E3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458A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CD7E18" w14:textId="6CF2A8D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8400DC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C5DF7D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BF9DDCE" w14:textId="162A9E38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BBEF47D" w14:textId="77777777" w:rsidR="00944C3D" w:rsidRDefault="00944C3D" w:rsidP="00944C3D">
      <w:pPr>
        <w:rPr>
          <w:rFonts w:ascii="Arial" w:hAnsi="Arial"/>
          <w:b/>
        </w:rPr>
      </w:pPr>
    </w:p>
    <w:p w14:paraId="57B6324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2DEADAD" w14:textId="77777777" w:rsidTr="00503750">
        <w:tc>
          <w:tcPr>
            <w:tcW w:w="2835" w:type="dxa"/>
            <w:vAlign w:val="center"/>
          </w:tcPr>
          <w:p w14:paraId="03B3C9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35748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67D36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CB38E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F73A6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52D8D1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381CB10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3B9B4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64950EA" w14:textId="28F61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B207E2" w14:textId="62152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E55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87A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5A2D1F" w14:textId="18429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C6F01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55805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CDC7251" w14:textId="048A4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1A40D5" w14:textId="0B8F1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35CF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6EA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7DB64A" w14:textId="64FC7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AA76F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FF4F5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38583EC" w14:textId="30C3B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22CA27" w14:textId="50E00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B21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1DDD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D0A082" w14:textId="2B7A04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3E9E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A1BB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3A75B7D" w14:textId="5DA75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6DA201" w14:textId="21B04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ECC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AD5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720AC5" w14:textId="44BC3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61E97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D002D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ACD8DDC" w14:textId="4B080B2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C822F7" w14:textId="7567C5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F222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31516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0CCEAF" w14:textId="6E7CF09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47390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9647D1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E29774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F1ECA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B54C5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37DB6D6" w14:textId="77777777" w:rsidTr="00503750">
        <w:trPr>
          <w:trHeight w:val="699"/>
        </w:trPr>
        <w:tc>
          <w:tcPr>
            <w:tcW w:w="3502" w:type="dxa"/>
            <w:vMerge/>
          </w:tcPr>
          <w:p w14:paraId="67D08B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675F8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6DBA6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AB82E2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8DBE4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6CB2B77" w14:textId="0E05CE9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B4F428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61A9DF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6CE6F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8A592CD" w14:textId="272B8DE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2FD9A7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D53E26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62B00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ABBF419" w14:textId="6FDE7D2D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79013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62188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72CCE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4F429FC" w14:textId="77777777" w:rsidTr="00503750">
        <w:trPr>
          <w:trHeight w:val="593"/>
        </w:trPr>
        <w:tc>
          <w:tcPr>
            <w:tcW w:w="3497" w:type="dxa"/>
          </w:tcPr>
          <w:p w14:paraId="322B21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BBC2F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D84A6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4F9C2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FB65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87EB2E9" w14:textId="73BC35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A26B44" w14:textId="2545B6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FA10D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9F0EEF" w14:textId="46E80BF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0CCB4D" w14:textId="737D3B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E03911" w14:textId="0F48D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08EC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644BB7" w14:textId="1FD719E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B975E2" w14:textId="340574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EC471B" w14:textId="1E9BE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B7E13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225C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A40D6C8" w14:textId="0E3CB6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7C82EF" w14:textId="06E67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CFB0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47E561" w14:textId="05693C8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379161" w14:textId="7A0B5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D11998" w14:textId="61110B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09B8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B378B1" w14:textId="6C94790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29F5BF" w14:textId="10FBB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C552E3" w14:textId="71457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F1CF1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FD2D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4D65426" w14:textId="355D9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672B37" w14:textId="1FA61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09A1B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A2BE10" w14:textId="22337A5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622654" w14:textId="1B587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655F66" w14:textId="68AAD1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E4C4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8D1B1B" w14:textId="614712D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255B4CB" w14:textId="6DA08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05D5B7" w14:textId="6C48E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600CC5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A6613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8FD42F5" w14:textId="1855FD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FEA080" w14:textId="6644E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3AA6E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D692DF" w14:textId="1336B99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ECD3C6B" w14:textId="7B739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93B2AE" w14:textId="4EB88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243E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02303FB" w14:textId="14C14DF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5C6FE6" w14:textId="3C4AFF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3DC1D8" w14:textId="512715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34A761" w14:textId="77777777" w:rsidR="00944C3D" w:rsidRDefault="00944C3D" w:rsidP="00944C3D">
      <w:pPr>
        <w:rPr>
          <w:rFonts w:ascii="Arial" w:hAnsi="Arial"/>
          <w:b/>
        </w:rPr>
      </w:pPr>
    </w:p>
    <w:p w14:paraId="4305E444" w14:textId="77777777" w:rsidR="00944C3D" w:rsidRDefault="00944C3D" w:rsidP="00944C3D">
      <w:pPr>
        <w:rPr>
          <w:rFonts w:ascii="Arial" w:hAnsi="Arial"/>
          <w:b/>
        </w:rPr>
      </w:pPr>
    </w:p>
    <w:p w14:paraId="5412EF1A" w14:textId="77777777" w:rsidR="00944C3D" w:rsidRDefault="00944C3D" w:rsidP="00944C3D">
      <w:pPr>
        <w:rPr>
          <w:rFonts w:ascii="Arial" w:hAnsi="Arial"/>
          <w:b/>
        </w:rPr>
      </w:pPr>
    </w:p>
    <w:p w14:paraId="756B8F95" w14:textId="77777777" w:rsidR="00944C3D" w:rsidRDefault="00944C3D" w:rsidP="00944C3D">
      <w:pPr>
        <w:rPr>
          <w:rFonts w:ascii="Arial" w:hAnsi="Arial"/>
          <w:b/>
        </w:rPr>
      </w:pPr>
    </w:p>
    <w:p w14:paraId="3A7050D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626"/>
        <w:gridCol w:w="1202"/>
        <w:gridCol w:w="1215"/>
        <w:gridCol w:w="1192"/>
        <w:gridCol w:w="1569"/>
      </w:tblGrid>
      <w:tr w:rsidR="00944C3D" w:rsidRPr="00050529" w14:paraId="28F04F2A" w14:textId="77777777" w:rsidTr="00503750">
        <w:tc>
          <w:tcPr>
            <w:tcW w:w="2622" w:type="dxa"/>
            <w:vAlign w:val="center"/>
          </w:tcPr>
          <w:p w14:paraId="01DA69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30597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890A5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0354D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7E5C2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473C5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86424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4CE09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F46C4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3E3BE0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619B9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4CFEF7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2FE42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F4BE88D" w14:textId="016F9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252E15" w14:textId="712D07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65B2B2" w14:textId="7CACFE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853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045224" w14:textId="3A252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B874F4" w14:textId="77777777" w:rsidTr="00503750">
        <w:tc>
          <w:tcPr>
            <w:tcW w:w="2622" w:type="dxa"/>
            <w:vAlign w:val="center"/>
          </w:tcPr>
          <w:p w14:paraId="58219D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C9169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18B7B41" w14:textId="562C4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041A19" w14:textId="2DA16D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69EE5F" w14:textId="7E0501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EAA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6FC3D3" w14:textId="2041C7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8AC12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6BA5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6C6AE02" w14:textId="28C1B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0E487C" w14:textId="14A636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FF9B02" w14:textId="5C7AC0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EA6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655C18" w14:textId="5876E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81C64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2218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90BB903" w14:textId="252C68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C57CE9" w14:textId="382C33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55C1CC" w14:textId="08882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F89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BBB7A9" w14:textId="70F88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0B5C7E" w14:textId="77777777" w:rsidTr="00503750">
        <w:tc>
          <w:tcPr>
            <w:tcW w:w="2622" w:type="dxa"/>
            <w:vAlign w:val="center"/>
          </w:tcPr>
          <w:p w14:paraId="27A083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3E5CE23" w14:textId="521673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16974.00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220615" w14:textId="7D694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8064.00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5026A6" w14:textId="17BA8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11385.00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E79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DA340B" w14:textId="729E5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13653.00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AE357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1E827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230649D" w14:textId="13529A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90AAEA" w14:textId="64617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F97840" w14:textId="5171CD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86E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4A1901" w14:textId="72B96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2E32F5" w14:textId="77777777" w:rsidTr="00503750">
        <w:tc>
          <w:tcPr>
            <w:tcW w:w="2622" w:type="dxa"/>
            <w:vAlign w:val="center"/>
          </w:tcPr>
          <w:p w14:paraId="7C4725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082DDA7" w14:textId="1FD37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7E2CF4" w14:textId="4338C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8F6BF3" w14:textId="2AD83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2D24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EE0478" w14:textId="5AAC4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B010D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E659FC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224899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8266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190687D" w14:textId="52CD86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0576B9" w14:textId="231DF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A88608" w14:textId="510EB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2A8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82FCAF" w14:textId="6DE06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5880C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BFFC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6529AFF" w14:textId="0A19E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10DD9C" w14:textId="20857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1293A0" w14:textId="119BF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B60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557438" w14:textId="1414E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4EC3C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5042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F02FA0A" w14:textId="28D85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03F1B4A" w14:textId="2B95F0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06AE91" w14:textId="7E34EB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63A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B6F12B" w14:textId="2CDA2C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4DEA4E" w14:textId="77777777" w:rsidTr="00503750">
        <w:tc>
          <w:tcPr>
            <w:tcW w:w="2622" w:type="dxa"/>
            <w:vAlign w:val="center"/>
          </w:tcPr>
          <w:p w14:paraId="4AB99C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DAB75B3" w14:textId="3204A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CF2DF1" w14:textId="579A0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224F31" w14:textId="15B80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44E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54E123" w14:textId="09ED5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999E7" w14:textId="77777777" w:rsidTr="00503750">
        <w:tc>
          <w:tcPr>
            <w:tcW w:w="2622" w:type="dxa"/>
            <w:vAlign w:val="center"/>
          </w:tcPr>
          <w:p w14:paraId="7722B6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9BDA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B28F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DE1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FC1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175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286B79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D1F5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5CAE7FC" w14:textId="32CE49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16974.00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3264DE" w14:textId="48C768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8064.00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548CF0" w14:textId="5F9A91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11385.00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AFA9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03BD6D" w14:textId="6597CA5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13653.00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53F0B0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9600B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853DB6A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BA5BCF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04F96A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544B9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153B7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D9702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75472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89DD1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67A5E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36AA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32D93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EAC3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F91C6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66759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0D41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4B7BF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CE04D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1BF6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993B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09A14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63CD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C98F2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085F0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2228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C7B37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003C30A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93C4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7A1B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C86EF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AE29A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2E1AE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6E8C3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0583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8204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500F6B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7829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3E7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9EE6A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7871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E1043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96C65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FA835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DA827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D5750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8D33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AF753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F452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AD3F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6612C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38AB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0F22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FA4616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33E5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281C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2DD3B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03C59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0847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EACFA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FDC78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BFD4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E583B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B874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DD81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CB7E4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34E1BB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8A4A5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53E0E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6E7AED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721AEE4E" w14:textId="77777777" w:rsidTr="00503750">
        <w:tc>
          <w:tcPr>
            <w:tcW w:w="2835" w:type="dxa"/>
            <w:vAlign w:val="center"/>
          </w:tcPr>
          <w:p w14:paraId="212B85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DB755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D66F3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19F2A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23278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54CE5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5306F4D" w14:textId="77777777" w:rsidTr="00503750">
        <w:tc>
          <w:tcPr>
            <w:tcW w:w="2835" w:type="dxa"/>
            <w:vAlign w:val="center"/>
          </w:tcPr>
          <w:p w14:paraId="0E3507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379C2E8" w14:textId="6DCE59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36F9ED" w14:textId="278B33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1EC30E" w14:textId="711EE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2DAE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83AA7D" w14:textId="3F9D8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7BE9FA" w14:textId="77777777" w:rsidTr="00503750">
        <w:tc>
          <w:tcPr>
            <w:tcW w:w="2835" w:type="dxa"/>
            <w:vAlign w:val="center"/>
          </w:tcPr>
          <w:p w14:paraId="0E2ABA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83E1508" w14:textId="76F3F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B980F1" w14:textId="2ABB9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945766" w14:textId="0D0FD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E9A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B47F13" w14:textId="0C5A4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AB796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CCBC8D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0E53368" w14:textId="67FC782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F1D8F2" w14:textId="2281189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1CB6A5" w14:textId="23E3A8A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97C60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943468" w14:textId="4306EA2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3899C0C" w14:textId="77777777" w:rsidTr="00503750">
        <w:tc>
          <w:tcPr>
            <w:tcW w:w="2835" w:type="dxa"/>
            <w:vAlign w:val="center"/>
          </w:tcPr>
          <w:p w14:paraId="165C8B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759F07A" w14:textId="7ADE7A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6B65CA" w14:textId="75A6C1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2CDEC2" w14:textId="54E0AF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6A9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A15D6B" w14:textId="28BF4E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6E7256" w14:textId="77777777" w:rsidTr="00503750">
        <w:tc>
          <w:tcPr>
            <w:tcW w:w="2835" w:type="dxa"/>
            <w:vAlign w:val="center"/>
          </w:tcPr>
          <w:p w14:paraId="013471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3FF49B3" w14:textId="1A0078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BB2BA7" w14:textId="68D33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865985" w14:textId="107C72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251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1BED62" w14:textId="5FE49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06E51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A252D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F59052D" w14:textId="1F6FFB6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2874CD" w14:textId="0A19B1C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15B411" w14:textId="73348E4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9B0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E958F8" w14:textId="7F17395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1E8D9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58F18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DBCA5F4" w14:textId="728A5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37315F" w14:textId="1E9EC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6DD809" w14:textId="62661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05B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930B20" w14:textId="05273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2B825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7346C2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45C597EC" w14:textId="77777777" w:rsidTr="00503750">
        <w:tc>
          <w:tcPr>
            <w:tcW w:w="2552" w:type="dxa"/>
            <w:vAlign w:val="center"/>
          </w:tcPr>
          <w:p w14:paraId="312618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1D7AEB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0FB286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4EE3A7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0EA0B1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ED46738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486203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3221D95" w14:textId="31AAC8E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ED5DDB4" w14:textId="78B8E5C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780.00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DA736E7" w14:textId="65C0F81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816.00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42F22724" w14:textId="2ED174A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-36.00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0CF2A82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1588B2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383C5153" w14:textId="4002BF2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D089DE3" w14:textId="210B6F4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4E9E0B45" w14:textId="137D205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0232F02" w14:textId="5038816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69E7B5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8EEA8B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3F6B23B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6CAB6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9BBC8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E83C8F2" w14:textId="77777777" w:rsidTr="00503750">
        <w:tc>
          <w:tcPr>
            <w:tcW w:w="4395" w:type="dxa"/>
            <w:vMerge/>
          </w:tcPr>
          <w:p w14:paraId="2A203F8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232CD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213D9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71A569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0C0B6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C1F296D" w14:textId="69B6E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  <w:lang w:eastAsia="sk-SK"/>
              </w:rPr>
              <w:t>335.84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8518E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9A9CF1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8791A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8F0EDF5" w14:textId="41E8D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E5884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0285C4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227A10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FDBB1B9" w14:textId="789F7A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335.84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A3DCE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FDC0815" w14:textId="77777777" w:rsidTr="00503750">
        <w:tc>
          <w:tcPr>
            <w:tcW w:w="4395" w:type="dxa"/>
            <w:vAlign w:val="center"/>
          </w:tcPr>
          <w:p w14:paraId="076987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68EAC62" w14:textId="16BF8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78302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097CACE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72EE5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D199C46" w14:textId="56A71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A8D0F7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492F060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A4C3A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97F18C8" w14:textId="722E45A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E67E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94DE27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41C48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C2857D8" w14:textId="3B15B964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7353.00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BEB5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BF5661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05A540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41D1343" w14:textId="77777777" w:rsidTr="00503750">
        <w:tc>
          <w:tcPr>
            <w:tcW w:w="4395" w:type="dxa"/>
            <w:vAlign w:val="center"/>
          </w:tcPr>
          <w:p w14:paraId="04574C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41C5D1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F2C5DF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1E462A6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A78BF0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545CA55" w14:textId="697A3DB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17007B5" w14:textId="541428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1A09CA3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1A967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AF37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78A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317C59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9A5F1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E1F7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7DCF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FF6DFA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2047F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19D7565" w14:textId="5577081E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ADA099" w14:textId="06A345F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22C337E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CEDF95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083F80A" w14:textId="4741733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1CF8BA0" w14:textId="7B8FA87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4C055B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A551B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3D3D4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E2C0CF3" w14:textId="77777777" w:rsidTr="00503750">
        <w:tc>
          <w:tcPr>
            <w:tcW w:w="1843" w:type="dxa"/>
            <w:vAlign w:val="center"/>
          </w:tcPr>
          <w:p w14:paraId="3E64145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06E63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5DA715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83BEAD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DADA6E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9E7DEF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F6203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E611F91" w14:textId="77777777" w:rsidTr="00503750">
        <w:tc>
          <w:tcPr>
            <w:tcW w:w="1843" w:type="dxa"/>
            <w:vAlign w:val="center"/>
          </w:tcPr>
          <w:p w14:paraId="2AF9B7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91287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E5D3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F0D6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63F0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172C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0EFF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ECB357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F04E7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A4518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C017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4EC7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4A2C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A311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D790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0626F34" w14:textId="77777777" w:rsidTr="00503750">
        <w:tc>
          <w:tcPr>
            <w:tcW w:w="1843" w:type="dxa"/>
            <w:vAlign w:val="center"/>
          </w:tcPr>
          <w:p w14:paraId="74CE76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FB4A5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377B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9843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7399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D922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0037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7EB242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B5110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FF9C7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68DB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B17D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32F1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5DA8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281C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5B07DF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2D643B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0F04D4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D22E9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51F0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9751DD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05A4E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93304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EDC787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05647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65C868C" w14:textId="77777777" w:rsidTr="00503750">
        <w:trPr>
          <w:trHeight w:val="664"/>
        </w:trPr>
        <w:tc>
          <w:tcPr>
            <w:tcW w:w="3372" w:type="dxa"/>
          </w:tcPr>
          <w:p w14:paraId="68ECD6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0E5CE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B3549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46EE43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6A2A3A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86DA5DF" w14:textId="575EC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81322D" w14:textId="096E1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20196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D358266" w14:textId="712E204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8D83EED" w14:textId="29CA0A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F2C299" w14:textId="42C6F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FAECD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07BA2F7" w14:textId="246CA48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227C50F" w14:textId="165F1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BF966F" w14:textId="439DEF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4BB14F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F5C45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1F45951" w14:textId="19603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132A54" w14:textId="52A209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F7C0D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ADDE08B" w14:textId="1F1CBC4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CFBFADB" w14:textId="22D4B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D36C8B" w14:textId="3EBED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B126A3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1AD3E8F" w14:textId="54DFDF2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E45E0F7" w14:textId="6739BB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D46EF2" w14:textId="47ABB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824043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8C1C8D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39E3DDB" w14:textId="77777777" w:rsidTr="00503750">
        <w:tc>
          <w:tcPr>
            <w:tcW w:w="2835" w:type="dxa"/>
            <w:vAlign w:val="center"/>
          </w:tcPr>
          <w:p w14:paraId="1D4359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BCC17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FA4D71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1DCED0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37D93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7370DCC" w14:textId="77777777" w:rsidTr="00503750">
        <w:tc>
          <w:tcPr>
            <w:tcW w:w="2835" w:type="dxa"/>
          </w:tcPr>
          <w:p w14:paraId="48B7D9B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028358B" w14:textId="7F817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9AFD33" w14:textId="638B1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F04FFE" w14:textId="7E754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397B2C" w14:textId="2D275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E9059F" w14:textId="77777777" w:rsidTr="00503750">
        <w:tc>
          <w:tcPr>
            <w:tcW w:w="2835" w:type="dxa"/>
          </w:tcPr>
          <w:p w14:paraId="6618F12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5E90950" w14:textId="3F95A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172438" w14:textId="220917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D5503B" w14:textId="16D58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473EA1D" w14:textId="76DD9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72C53D" w14:textId="77777777" w:rsidTr="00503750">
        <w:tc>
          <w:tcPr>
            <w:tcW w:w="2835" w:type="dxa"/>
          </w:tcPr>
          <w:p w14:paraId="2F89693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597707A" w14:textId="24CB7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C2C2F3" w14:textId="08065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BDBAD3" w14:textId="583FE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B4DC42" w14:textId="686FF9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A56918" w14:textId="77777777" w:rsidTr="00503750">
        <w:tc>
          <w:tcPr>
            <w:tcW w:w="2835" w:type="dxa"/>
            <w:vAlign w:val="center"/>
          </w:tcPr>
          <w:p w14:paraId="7F0599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4D872D4" w14:textId="49B11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B9E8C9" w14:textId="0F6C6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244295" w14:textId="02114E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1B26A0" w14:textId="28037C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481A90" w14:textId="77777777" w:rsidTr="00503750">
        <w:tc>
          <w:tcPr>
            <w:tcW w:w="2835" w:type="dxa"/>
            <w:vAlign w:val="center"/>
          </w:tcPr>
          <w:p w14:paraId="3BBD949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2F936CB" w14:textId="6A91B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DB80BD2" w14:textId="5FD75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AA5DB7" w14:textId="35E457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DA1AEF" w14:textId="4E359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34F086" w14:textId="77777777" w:rsidTr="00503750">
        <w:tc>
          <w:tcPr>
            <w:tcW w:w="2835" w:type="dxa"/>
          </w:tcPr>
          <w:p w14:paraId="552FFB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CBEFB6A" w14:textId="10388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BFD53E" w14:textId="1A88EF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648D28" w14:textId="1CF1E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B880501" w14:textId="24517B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41B9DE" w14:textId="77777777" w:rsidTr="00503750">
        <w:tc>
          <w:tcPr>
            <w:tcW w:w="2835" w:type="dxa"/>
          </w:tcPr>
          <w:p w14:paraId="05FC139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287F8DF" w14:textId="7863B7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635044" w14:textId="61F045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0AFE97" w14:textId="49055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D5E868" w14:textId="62C88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78AB69" w14:textId="77777777" w:rsidTr="00503750">
        <w:tc>
          <w:tcPr>
            <w:tcW w:w="2835" w:type="dxa"/>
          </w:tcPr>
          <w:p w14:paraId="3F845C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3DF846F" w14:textId="5D535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E86FCA" w14:textId="3234B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156D94" w14:textId="3C102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198E66" w14:textId="3A011E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549225" w14:textId="77777777" w:rsidR="00944C3D" w:rsidRDefault="00944C3D" w:rsidP="00944C3D">
      <w:pPr>
        <w:rPr>
          <w:rFonts w:ascii="Arial" w:hAnsi="Arial"/>
          <w:b/>
        </w:rPr>
      </w:pPr>
    </w:p>
    <w:p w14:paraId="2377555B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34690C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4125B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F4FF63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9A641D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A390AC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9606D1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BEF30C6" w14:textId="77777777" w:rsidTr="00503750">
        <w:trPr>
          <w:trHeight w:val="443"/>
        </w:trPr>
        <w:tc>
          <w:tcPr>
            <w:tcW w:w="2560" w:type="dxa"/>
          </w:tcPr>
          <w:p w14:paraId="452D18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E1B849F" w14:textId="3927B7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0BBB6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C60DE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B37EF97" w14:textId="49FE8D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82830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22EE94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CB74DD6" w14:textId="15B83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31E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7B09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DC0B8E8" w14:textId="7AB0B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95DBFE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AE8BEB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DE85368" w14:textId="5962B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4D4A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CCDE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A9079D" w14:textId="4B58CF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4DF06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5255D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57F6EEE" w14:textId="793AF9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4CF6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46EA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3F06B36" w14:textId="694BA0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0B7315" w14:textId="77777777" w:rsidR="00944C3D" w:rsidRDefault="00944C3D" w:rsidP="00944C3D">
      <w:pPr>
        <w:rPr>
          <w:rFonts w:ascii="Arial" w:hAnsi="Arial"/>
          <w:b/>
        </w:rPr>
      </w:pPr>
    </w:p>
    <w:p w14:paraId="784ACF28" w14:textId="77777777" w:rsidR="00944C3D" w:rsidRDefault="00944C3D" w:rsidP="00944C3D">
      <w:pPr>
        <w:rPr>
          <w:rFonts w:ascii="Arial" w:hAnsi="Arial"/>
          <w:b/>
        </w:rPr>
      </w:pPr>
    </w:p>
    <w:p w14:paraId="68FA2C4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080F48F" w14:textId="77777777" w:rsidR="00944C3D" w:rsidRDefault="00944C3D" w:rsidP="00944C3D">
      <w:pPr>
        <w:rPr>
          <w:rFonts w:ascii="Arial" w:hAnsi="Arial"/>
          <w:b/>
        </w:rPr>
      </w:pPr>
    </w:p>
    <w:p w14:paraId="4E32F33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3385E2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3A909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6D4C3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B62AA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E2A5C7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48076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F587E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0F0BA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6F6274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A2979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4222A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DC057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B2E3D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C4D78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30D13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7C2C2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ADBF1D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2D9C88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8E55A23" w14:textId="77777777" w:rsidTr="00503750">
        <w:trPr>
          <w:trHeight w:val="677"/>
        </w:trPr>
        <w:tc>
          <w:tcPr>
            <w:tcW w:w="3358" w:type="dxa"/>
          </w:tcPr>
          <w:p w14:paraId="07EED3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04094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88246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27943F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BFC0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4380D5D" w14:textId="24EE7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6583AD" w14:textId="12663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9B0BD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3206F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7422B91" w14:textId="13477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8E1A7E" w14:textId="75A0C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290B3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5214C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96EB975" w14:textId="43B084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CD7C5E" w14:textId="310629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D79B2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E9F70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5A52753" w14:textId="2BF2D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E268B3" w14:textId="164924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A68FE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81862" w14:textId="0EBA577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57C530C" w14:textId="2F3D1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8ADF54" w14:textId="539F0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E2A09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7EB6A76" w14:textId="0EB254B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D5FE6AB" w14:textId="1F40C9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20F1A2" w14:textId="427950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37279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4F736F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52B013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B0514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CF319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A2F4220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DDB73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AD6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E2AA6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74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979B3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708764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EB05D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F0986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706D31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BDC989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8D7533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79F536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C9AC4E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64F26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57D45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1D828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CEABC7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880E9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47C393C" w14:textId="02FA84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CAC66A6" w14:textId="50C37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A55A5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44C99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9A17BFC" w14:textId="07E572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1E2CB1" w14:textId="2DBCD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D2D33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D87A5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7F28BC4" w14:textId="2E0E9B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E8A370" w14:textId="12DB59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996BC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BFE6C93" w14:textId="7750211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A98440D" w14:textId="24FC33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77A247" w14:textId="035D51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4FC01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EC8F0BC" w14:textId="09CC01E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DC839BB" w14:textId="6B560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5BA82D" w14:textId="7CE43A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89AC0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A98F7F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A8A7EA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96E52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872A8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1C841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98DA5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E2A8D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18C62CE" w14:textId="46FD5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B735D3" w14:textId="614713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E23C6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EFBEF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22E42CA" w14:textId="6A446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3C4EDC4" w14:textId="0BD11C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68950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63387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1D08C1C" w14:textId="19AF73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9BE338" w14:textId="4EE87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D3A3A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A2A753A" w14:textId="3C9E206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9E00EC1" w14:textId="21434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A2F667" w14:textId="44ECF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85E7B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B3A66DA" w14:textId="731ED7D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88BEF2" w14:textId="50F84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12063B" w14:textId="49A03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18237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A16467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ED5878A" w14:textId="77777777" w:rsidTr="00503750">
        <w:tc>
          <w:tcPr>
            <w:tcW w:w="3686" w:type="dxa"/>
            <w:vAlign w:val="center"/>
          </w:tcPr>
          <w:p w14:paraId="639AAE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033D1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EFA99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4B59A5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0BD6C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DF6AE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B952B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7FB7B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5EDEF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3FDF5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0C033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3B1D1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6B829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22A24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5B5E5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8F59D2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CD6CF6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7DF34B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19AD1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55076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2A2240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809A0E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46FBD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DCED3D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ED7DC9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14C94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1F482A4" w14:textId="0A8E7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449A14" w14:textId="172979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7D01C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A355E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C715498" w14:textId="2E0F8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C74A60" w14:textId="33696C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B146A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0BA96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11C1BC3" w14:textId="5F0EAB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61DEE9" w14:textId="38F7E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31FF8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AF0E689" w14:textId="2C33EDC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6C8FC80" w14:textId="6B1166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8B6F1A" w14:textId="128FC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1E490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825AC86" w14:textId="7B057C0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8586486" w14:textId="750E2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154C56" w14:textId="569F4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E527F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3B7AC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0E155B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10D3A3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A152C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AF055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F14CD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7E14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6EE4D34" w14:textId="3E025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9BD24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0C8E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8D4BE78" w14:textId="568188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C6040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8DF52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A77535E" w14:textId="4AE2D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1D13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957A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A81BC2E" w14:textId="6DB1A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C7EFF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7805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386E9E6" w14:textId="21264C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30022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64D1D7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7710093" w14:textId="6DDBE4B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DCEC06C" w14:textId="77777777" w:rsidR="00944C3D" w:rsidRDefault="00944C3D" w:rsidP="00944C3D">
      <w:pPr>
        <w:rPr>
          <w:sz w:val="22"/>
          <w:szCs w:val="22"/>
        </w:rPr>
      </w:pPr>
    </w:p>
    <w:p w14:paraId="0FB8C2A2" w14:textId="77777777" w:rsidR="00944C3D" w:rsidRDefault="00944C3D" w:rsidP="00944C3D">
      <w:pPr>
        <w:rPr>
          <w:sz w:val="22"/>
          <w:szCs w:val="22"/>
        </w:rPr>
      </w:pPr>
    </w:p>
    <w:p w14:paraId="3E0F7AB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2E2E131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4E60F8A" w14:textId="022D6259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8EEC2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AD556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6B161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FA11F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471A4A9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D90BD7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4C29FE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97C666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33D25C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6C6AB0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E9D12C1" w14:textId="62A27B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AE52159" w14:textId="0582C6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32126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BDE2F7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5CF8D3F" w14:textId="3DC75F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66A9064" w14:textId="6E746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A2AB6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F8336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4DA1081" w14:textId="60D6E8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B7DCEA" w14:textId="2E52A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F1F2B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F95DF8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3AC89AB" w14:textId="482788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2A404E" w14:textId="07591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199B10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4F90C0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1504A0F" w14:textId="481B48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035D42E" w14:textId="3024E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A7836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D5E910D" w14:textId="7955FD2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FEF6A33" w14:textId="53192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CA1580" w14:textId="56E75F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CDDF0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A69C1B8" w14:textId="065ECED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6397083" w14:textId="1783F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49DFBB3" w14:textId="54473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F15F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F8739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94F676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F771F7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7FE766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812839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998673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63F177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D73EE7E" w14:textId="270EA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9155E1" w14:textId="040CF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E6655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6BB7D1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1BAE7B3" w14:textId="6AAEE9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5779BF" w14:textId="5CDF8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49852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9C9682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EACB16D" w14:textId="161A03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21F6A9A" w14:textId="4A7F0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F234F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857ED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95F9988" w14:textId="03A0EF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391BC52" w14:textId="2541B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D87E4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E68A6C" w14:textId="1DA8846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D592EE4" w14:textId="75902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68E2FA" w14:textId="76206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2CAC3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F71C52E" w14:textId="7EB4A55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AA66FEB" w14:textId="3FC04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206E19" w14:textId="040E5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3DECF2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5D7B2FD" w14:textId="243172C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EFA7B3D" w14:textId="7C07A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A569926" w14:textId="50B098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41A4B" w:rsidRPr="00B957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B7C4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0796D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4339AEA" w14:textId="5160A0C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ACADB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64C40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BC23191" w14:textId="030498F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3F451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E3D26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150CA306" w14:textId="626CBE5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0D6E7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7F27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0CFB52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9126D01" w14:textId="77777777" w:rsidR="00944C3D" w:rsidRPr="003607F0" w:rsidRDefault="00944C3D" w:rsidP="00944C3D"/>
    <w:p w14:paraId="72EC8EB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1B1F5" w14:textId="77777777" w:rsidR="00F31570" w:rsidRDefault="00F31570">
      <w:r>
        <w:separator/>
      </w:r>
    </w:p>
  </w:endnote>
  <w:endnote w:type="continuationSeparator" w:id="0">
    <w:p w14:paraId="5E108EC1" w14:textId="77777777" w:rsidR="00F31570" w:rsidRDefault="00F31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3771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296BE07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4668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DBDC6D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537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3AE4C47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C4A7E" w14:textId="77777777" w:rsidR="00F31570" w:rsidRDefault="00F31570">
      <w:r>
        <w:separator/>
      </w:r>
    </w:p>
  </w:footnote>
  <w:footnote w:type="continuationSeparator" w:id="0">
    <w:p w14:paraId="226EB9C4" w14:textId="77777777" w:rsidR="00F31570" w:rsidRDefault="00F31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71537">
    <w:abstractNumId w:val="13"/>
  </w:num>
  <w:num w:numId="2" w16cid:durableId="1883864739">
    <w:abstractNumId w:val="17"/>
  </w:num>
  <w:num w:numId="3" w16cid:durableId="308897992">
    <w:abstractNumId w:val="8"/>
  </w:num>
  <w:num w:numId="4" w16cid:durableId="671492551">
    <w:abstractNumId w:val="7"/>
  </w:num>
  <w:num w:numId="5" w16cid:durableId="59043292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313892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6785962">
    <w:abstractNumId w:val="20"/>
  </w:num>
  <w:num w:numId="8" w16cid:durableId="421072617">
    <w:abstractNumId w:val="10"/>
  </w:num>
  <w:num w:numId="9" w16cid:durableId="1607494934">
    <w:abstractNumId w:val="0"/>
  </w:num>
  <w:num w:numId="10" w16cid:durableId="1874002900">
    <w:abstractNumId w:val="19"/>
  </w:num>
  <w:num w:numId="11" w16cid:durableId="1523788951">
    <w:abstractNumId w:val="6"/>
  </w:num>
  <w:num w:numId="12" w16cid:durableId="1605652441">
    <w:abstractNumId w:val="9"/>
  </w:num>
  <w:num w:numId="13" w16cid:durableId="1143543564">
    <w:abstractNumId w:val="12"/>
  </w:num>
  <w:num w:numId="14" w16cid:durableId="287901753">
    <w:abstractNumId w:val="15"/>
  </w:num>
  <w:num w:numId="15" w16cid:durableId="454762518">
    <w:abstractNumId w:val="14"/>
  </w:num>
  <w:num w:numId="16" w16cid:durableId="962999244">
    <w:abstractNumId w:val="2"/>
  </w:num>
  <w:num w:numId="17" w16cid:durableId="188179348">
    <w:abstractNumId w:val="4"/>
  </w:num>
  <w:num w:numId="18" w16cid:durableId="217976745">
    <w:abstractNumId w:val="11"/>
  </w:num>
  <w:num w:numId="19" w16cid:durableId="1452044798">
    <w:abstractNumId w:val="5"/>
  </w:num>
  <w:num w:numId="20" w16cid:durableId="1171875541">
    <w:abstractNumId w:val="18"/>
  </w:num>
  <w:num w:numId="21" w16cid:durableId="456460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0550"/>
    <w:docVar w:name="arg2" w:val="Driver=asa17;DBF=D:\anasoft\data\tebys.db;DBN=tebys;ENG=SQL17;commlinks=TCPIP{ip=192.168.1.241};uid=kostelna;con=finus(12.0);pwd=Marec2023"/>
    <w:docVar w:name="arg3" w:val="919534"/>
    <w:docVar w:name="arg4" w:val="C:\Users\kostelna\AppData\Local\Temp\400813.doc"/>
    <w:docVar w:name="arg5" w:val="1"/>
  </w:docVars>
  <w:rsids>
    <w:rsidRoot w:val="00D41A4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3C0F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1A4B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31570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5307A"/>
  <w15:docId w15:val="{2EB5A6C3-BB70-43C2-B2D5-A2E0A277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5335</Words>
  <Characters>30412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2026-03-30T07:34:00Z</dcterms:created>
  <dcterms:modified xsi:type="dcterms:W3CDTF">2026-03-30T07:35:00Z</dcterms:modified>
</cp:coreProperties>
</file>