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3F17D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A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D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3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7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5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3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9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3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5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34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E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8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5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A7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4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72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7E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1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19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9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AE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05FDD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88F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335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791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47A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FFD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45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BE6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139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A3C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7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B4D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6C3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4F8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AA9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3B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6E6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6D4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816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54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98B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779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DD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0F1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D95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55B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91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FA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570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C6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80E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1A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69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3E6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DDC46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624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E94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798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4C8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C9E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809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DD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0A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F41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A34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70C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11A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0EC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F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631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61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D71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169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92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8B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D7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1AA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1FA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ECB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7A7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0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017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FB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8C2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668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74C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545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87B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F87D2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D5D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77C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277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F3E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3BB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C86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536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914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96A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74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E9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77B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88D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8B9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37B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BE8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1C4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653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67C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E7A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D10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946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F0F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A3A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C0B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87B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9E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39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8BF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77B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7BE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2FD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AA7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68868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69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94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0F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AC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20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A6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267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8C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41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3E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C4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97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15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9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8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8B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BB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D05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C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A51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30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1C8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2C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2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17B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11D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863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8B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0C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B2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051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9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66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D02D2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F4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36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9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2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2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A1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4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1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1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5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6B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31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7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E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C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1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91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C3FF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8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2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6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5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D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1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3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92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BB1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0CD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956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E4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C45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F5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708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B5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39E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45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E8E7B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E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B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F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A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906B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A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E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A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6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1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E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39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E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D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B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8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4C05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4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8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5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E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27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0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9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30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B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C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5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D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5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5D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4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7C83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F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7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E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D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2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2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D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D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4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1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E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4CF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C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4D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2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31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4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6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0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3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A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3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E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8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5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A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2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3687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1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B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26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EB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0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FB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5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22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AA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8F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5CB25" w14:textId="2FA9EA8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F2E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FD9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83F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15D9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848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457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E9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9D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A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3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2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2A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8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5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2F70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79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49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E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2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9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5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25C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E8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89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DCAD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67F5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1367F5F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1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AC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19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44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3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7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F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6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A5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9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1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4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14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E6E2F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0050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55D2B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4B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D7278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3D7278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D96F7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BD96F7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9723B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C9723B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EC797" w14:textId="05D33F4B" w:rsidR="000B647F" w:rsidRDefault="000B647F" w:rsidP="00944C3D">
                                  <w:fldSimple w:instr=" MERGEFIELD  aDMOD  \* MERGEFORMAT ">
                                    <w:r w:rsidR="00672B69" w:rsidRPr="00672B6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53EC797" w14:textId="05D33F4B" w:rsidR="000B647F" w:rsidRDefault="000B647F" w:rsidP="00944C3D">
                            <w:fldSimple w:instr=" MERGEFIELD  aDMOD  \* MERGEFORMAT ">
                              <w:r w:rsidR="00672B69" w:rsidRPr="00672B6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D4428" w14:textId="4920FDC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72B69" w:rsidRPr="006E0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98D4428" w14:textId="4920FDC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72B69" w:rsidRPr="006E01A9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C2B76F" w14:textId="6EA35A96" w:rsidR="000B647F" w:rsidRDefault="000B647F" w:rsidP="00944C3D">
                                  <w:fldSimple w:instr=" MERGEFIELD  aDRDO  \* MERGEFORMAT ">
                                    <w:r w:rsidR="00672B69" w:rsidRPr="00672B6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5C2B76F" w14:textId="6EA35A96" w:rsidR="000B647F" w:rsidRDefault="000B647F" w:rsidP="00944C3D">
                            <w:fldSimple w:instr=" MERGEFIELD  aDRDO  \* MERGEFORMAT ">
                              <w:r w:rsidR="00672B69" w:rsidRPr="00672B69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F7EBA" w14:textId="7FD41CBC" w:rsidR="000B647F" w:rsidRDefault="000B647F" w:rsidP="00944C3D">
                                  <w:fldSimple w:instr=" MERGEFIELD  aDMDO  \* MERGEFORMAT ">
                                    <w:r w:rsidR="00672B69" w:rsidRPr="00672B6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1CF7EBA" w14:textId="7FD41CBC" w:rsidR="000B647F" w:rsidRDefault="000B647F" w:rsidP="00944C3D">
                            <w:fldSimple w:instr=" MERGEFIELD  aDMDO  \* MERGEFORMAT ">
                              <w:r w:rsidR="00672B69" w:rsidRPr="00672B6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C2DCD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09FFE0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4E204A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89E29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389E29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036F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D4036F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AC4E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E2AC4E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895590" w14:textId="4ABEB49C" w:rsidR="000B647F" w:rsidRDefault="000B647F" w:rsidP="00944C3D">
                                  <w:fldSimple w:instr=" MERGEFIELD  aDRDOo  \* MERGEFORMAT ">
                                    <w:r w:rsidR="00672B69" w:rsidRPr="00672B6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F895590" w14:textId="4ABEB49C" w:rsidR="000B647F" w:rsidRDefault="000B647F" w:rsidP="00944C3D">
                            <w:fldSimple w:instr=" MERGEFIELD  aDRDOo  \* MERGEFORMAT ">
                              <w:r w:rsidR="00672B69" w:rsidRPr="00672B6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80BF3E" w14:textId="2BFFDA56" w:rsidR="000B647F" w:rsidRDefault="000B647F" w:rsidP="00944C3D">
                                  <w:fldSimple w:instr=" MERGEFIELD  aDMDO  \* MERGEFORMAT ">
                                    <w:r w:rsidR="00672B69" w:rsidRPr="00672B6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180BF3E" w14:textId="2BFFDA56" w:rsidR="000B647F" w:rsidRDefault="000B647F" w:rsidP="00944C3D">
                            <w:fldSimple w:instr=" MERGEFIELD  aDMDO  \* MERGEFORMAT ">
                              <w:r w:rsidR="00672B69" w:rsidRPr="00672B6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2E96E" w14:textId="58B986D8" w:rsidR="000B647F" w:rsidRDefault="000B647F" w:rsidP="00944C3D">
                                  <w:fldSimple w:instr=" MERGEFIELD  aDRODo  \* MERGEFORMAT ">
                                    <w:r w:rsidR="00672B69" w:rsidRPr="00672B6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512E96E" w14:textId="58B986D8" w:rsidR="000B647F" w:rsidRDefault="000B647F" w:rsidP="00944C3D">
                            <w:fldSimple w:instr=" MERGEFIELD  aDRODo  \* MERGEFORMAT ">
                              <w:r w:rsidR="00672B69" w:rsidRPr="00672B6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DA5AFF" w14:textId="09C8296F" w:rsidR="000B647F" w:rsidRDefault="000B647F" w:rsidP="00944C3D">
                                  <w:fldSimple w:instr=" MERGEFIELD  aDMOD  \* MERGEFORMAT ">
                                    <w:r w:rsidR="00672B69" w:rsidRPr="00672B6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2DA5AFF" w14:textId="09C8296F" w:rsidR="000B647F" w:rsidRDefault="000B647F" w:rsidP="00944C3D">
                            <w:fldSimple w:instr=" MERGEFIELD  aDMOD  \* MERGEFORMAT ">
                              <w:r w:rsidR="00672B69" w:rsidRPr="00672B6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D8480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D50804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B3D5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0E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DC4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3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27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D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D9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FA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C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7C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5E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8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8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0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09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3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A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82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3F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0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2F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F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F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3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D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5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3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7513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28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CB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F1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A9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5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D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3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09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A8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F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08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6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4F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9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0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5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B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F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08F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D92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81F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6BF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CEC6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EC3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4BC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D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49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E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0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5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2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3F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88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D8D6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6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4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F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9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B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6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F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1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C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A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4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2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0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5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3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B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0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A6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0E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B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093B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4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8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B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A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B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D5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A0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2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5BF4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1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D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7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A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6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7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A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5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C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D9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5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74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0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C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66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8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F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AA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E2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AE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39E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C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6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0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0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DA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0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D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802B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C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50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5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4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6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F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6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0E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C8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9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E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1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F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F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6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2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7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8D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4E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58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69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11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9F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02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15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6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B1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0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8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C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9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F3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D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26A1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7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E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5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E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C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53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50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1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6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46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3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A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A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C5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7B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7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4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C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F5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51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9C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DA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0B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BB9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1BC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D7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66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2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A002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2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0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0E070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A0E070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1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C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4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1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A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C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0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2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7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E86BF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7E86BF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A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8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2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A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1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E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0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A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8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8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B7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3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B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7A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59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9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0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B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9E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5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D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6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3D13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99B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4EA3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E68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1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A55B13" w14:textId="5A29638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72B69" w:rsidRPr="006E0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36115461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9A55B13" w14:textId="5A29638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72B69" w:rsidRPr="006E01A9">
                              <w:rPr>
                                <w:rFonts w:ascii="Arial" w:hAnsi="Arial" w:cs="Arial"/>
                                <w:noProof/>
                              </w:rPr>
                              <w:t>36115461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08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D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C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2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0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1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3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D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2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AB436D" w14:textId="311FAE2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72B69" w:rsidRPr="006E0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2024092532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0AB436D" w14:textId="311FAE2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72B69" w:rsidRPr="006E01A9">
                              <w:rPr>
                                <w:rFonts w:ascii="Arial" w:hAnsi="Arial" w:cs="Arial"/>
                                <w:noProof/>
                              </w:rPr>
                              <w:t>2024092532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CD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7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A2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F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E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A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7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6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A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3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6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3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E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D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D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4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36E5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0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4D95E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0AA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5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3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0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C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3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BF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D7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B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6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2D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12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B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9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C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6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0114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40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9AC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B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2CCB27" w14:textId="78FA695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72B69" w:rsidRPr="006E0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domu č. 48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02CCB27" w14:textId="78FA695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72B69" w:rsidRPr="006E01A9">
                              <w:rPr>
                                <w:rFonts w:ascii="Arial" w:hAnsi="Arial" w:cs="Arial"/>
                                <w:noProof/>
                              </w:rPr>
                              <w:t>Spoločenstvo domu č. 48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5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9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3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A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8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1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ED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4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7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2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F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D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3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7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D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A7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1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64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A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1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5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1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3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1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61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8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4C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6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7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5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3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845A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7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223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AA94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30E7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C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F7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C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5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E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C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1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89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0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C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C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C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D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FB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1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D8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F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6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3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9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D3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A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0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31066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A9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02D79" w14:textId="15531E0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72B69" w:rsidRPr="006E0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Centrum I.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1202D79" w14:textId="15531E0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72B69" w:rsidRPr="006E01A9">
                              <w:rPr>
                                <w:rFonts w:ascii="Arial" w:hAnsi="Arial" w:cs="Arial"/>
                                <w:noProof/>
                              </w:rPr>
                              <w:t>Centrum I.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065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3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4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2C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5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D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6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B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B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9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1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3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4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A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3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8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8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BBFD65" w14:textId="2FBFA2B8" w:rsidR="000B647F" w:rsidRDefault="000B647F" w:rsidP="00944C3D">
                                  <w:fldSimple w:instr=" MERGEFIELD  aSUB_ULICA_CISLO  \* MERGEFORMAT ">
                                    <w:r w:rsidR="00672B69" w:rsidRPr="00672B6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DBBFD65" w14:textId="2FBFA2B8" w:rsidR="000B647F" w:rsidRDefault="000B647F" w:rsidP="00944C3D">
                            <w:fldSimple w:instr=" MERGEFIELD  aSUB_ULICA_CISLO  \* MERGEFORMAT ">
                              <w:r w:rsidR="00672B69" w:rsidRPr="00672B69">
                                <w:rPr>
                                  <w:rFonts w:ascii="Arial" w:hAnsi="Arial" w:cs="Arial"/>
                                  <w:noProof/>
                                </w:rPr>
                                <w:t>48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4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B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9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C1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4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39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47C4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3F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141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A7D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1FFC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F34C6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BDD5B" w14:textId="15764DB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72B69" w:rsidRPr="006E0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01841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1ABDD5B" w14:textId="15764DB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72B69" w:rsidRPr="006E01A9">
                              <w:rPr>
                                <w:rFonts w:ascii="Arial" w:hAnsi="Arial" w:cs="Arial"/>
                                <w:noProof/>
                              </w:rPr>
                              <w:t>01841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E041CD" w14:textId="3E782C7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72B69" w:rsidRPr="006E01A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Dubnica nad Váhom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3E041CD" w14:textId="3E782C7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72B69" w:rsidRPr="006E01A9">
                              <w:rPr>
                                <w:rFonts w:ascii="Arial" w:hAnsi="Arial" w:cs="Arial"/>
                                <w:noProof/>
                              </w:rPr>
                              <w:t>Dubnica nad Váhom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9F1F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87E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08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6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A8D8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5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22DB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D9EB0C" w14:textId="2CCF01D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AD9EB0C" w14:textId="2CCF01D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1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59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02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90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FC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8DB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43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CEAE4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A411B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10D94D" w14:textId="1C878A8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710D94D" w14:textId="1C878A8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BE1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2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7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0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8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B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24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0A64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73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F4A4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E52ED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E67DC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115148" w14:textId="16DB021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B115148" w14:textId="16DB021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8F69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D55E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980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4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E1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8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0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FE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3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55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1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F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4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F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B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2B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6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1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4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54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3E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F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9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3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1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1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8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A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0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3FDC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B5D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29A62B" w14:textId="62707D7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72B69">
              <w:rPr>
                <w:rFonts w:ascii="Arial" w:hAnsi="Arial"/>
                <w:lang w:eastAsia="sk-SK"/>
              </w:rPr>
              <w:t>27.3.2026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D8A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895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386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EB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6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EC71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0C3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53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60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6B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13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775A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3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1079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C46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52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34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0F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63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94E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6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4459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0A0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82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3B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10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AF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ED4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4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DB9D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2AF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72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42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98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D2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631B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1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A22D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31F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AA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AD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89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59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B8B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C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5636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06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5C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72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DC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A8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47C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7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E753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54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C8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E5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5E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0F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AA03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8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B36E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FC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9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E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C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9A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C4FC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12D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0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CB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A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7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9E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7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4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B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5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9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33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A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2D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B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7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8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D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1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1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C75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1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F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2ACBFE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84BAA76" w14:textId="77777777" w:rsidR="00944C3D" w:rsidRDefault="00944C3D" w:rsidP="00944C3D">
      <w:pPr>
        <w:rPr>
          <w:rFonts w:ascii="Arial" w:hAnsi="Arial"/>
        </w:rPr>
      </w:pPr>
    </w:p>
    <w:p w14:paraId="59D72FA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F4C221D" w14:textId="7A5D6C3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6C58376" w14:textId="6D0E2A43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250FFF0" w14:textId="53783EE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8776B4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85AB15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A2CEF6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526C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270C50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E666B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A6EB07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8EA3ADD" w14:textId="135C2F23" w:rsidR="00944C3D" w:rsidRPr="008D0433" w:rsidRDefault="00672B69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Voroš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Vladimír</w:t>
            </w:r>
          </w:p>
        </w:tc>
        <w:tc>
          <w:tcPr>
            <w:tcW w:w="3260" w:type="dxa"/>
            <w:vAlign w:val="center"/>
          </w:tcPr>
          <w:p w14:paraId="1CE0D2FB" w14:textId="28027B77" w:rsidR="00944C3D" w:rsidRPr="008D0433" w:rsidRDefault="00672B6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780A9E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4AE3E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374D9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4B823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727E3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FC9A5D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41592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8EBA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08C28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BAC66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C5AA82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CF28DC1" w14:textId="471219C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035030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CC0E15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E91348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399C151" w14:textId="1C73DCC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C9A0DD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D1149D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F38D37E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5B4AB6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5C44DD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58E974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C5AF10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2163F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7A852F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285A6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6EBA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7DDC5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61F19A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CBD40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E1E31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A06D3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2EC73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40856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6E5BB5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1AD1B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B5711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6360B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C1121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E0909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18CC1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359C41B" w14:textId="23E9B74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5C4F30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AD699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B8388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85D136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5BEC63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2C602DF" w14:textId="0247444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672B69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2168D9EA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E7CA2A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BF5241A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1E77AB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00C11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1A1753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58B1D7B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676BF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48F2B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39711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7A08BB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4F6DE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DB0DD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53DD0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E7B2A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7ADD0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211FA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6C1F5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BDEC2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18E68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50FE39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D358C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A4D83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AA8E13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BD3BE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52D4F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6438C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875B1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61C201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008B48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90372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439F9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F2FA6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220BA1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C8F9D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C8726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7D70F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071122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CD2E8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22E00B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2A1077F2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69DD54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B092A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59AF9D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413F07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4DCA419" w14:textId="77777777" w:rsidTr="00503750">
        <w:trPr>
          <w:trHeight w:val="302"/>
        </w:trPr>
        <w:tc>
          <w:tcPr>
            <w:tcW w:w="4510" w:type="dxa"/>
          </w:tcPr>
          <w:p w14:paraId="54D657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DEF77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6CBEE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89A5C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20EBA1" w14:textId="77777777" w:rsidTr="00503750">
        <w:trPr>
          <w:trHeight w:val="302"/>
        </w:trPr>
        <w:tc>
          <w:tcPr>
            <w:tcW w:w="4510" w:type="dxa"/>
          </w:tcPr>
          <w:p w14:paraId="2F9033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A03E0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1D3F9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C0C2C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024CCA" w14:textId="77777777" w:rsidTr="00503750">
        <w:trPr>
          <w:trHeight w:val="302"/>
        </w:trPr>
        <w:tc>
          <w:tcPr>
            <w:tcW w:w="4510" w:type="dxa"/>
          </w:tcPr>
          <w:p w14:paraId="6BFC49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8A8B7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BA614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D6EA0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F20094" w14:textId="77777777" w:rsidTr="00503750">
        <w:trPr>
          <w:trHeight w:val="302"/>
        </w:trPr>
        <w:tc>
          <w:tcPr>
            <w:tcW w:w="4510" w:type="dxa"/>
          </w:tcPr>
          <w:p w14:paraId="2B488E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98C58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83447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89512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D55D1A" w14:textId="77777777" w:rsidTr="00503750">
        <w:trPr>
          <w:trHeight w:val="327"/>
        </w:trPr>
        <w:tc>
          <w:tcPr>
            <w:tcW w:w="4510" w:type="dxa"/>
          </w:tcPr>
          <w:p w14:paraId="740CDA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C2FC4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F9030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93B0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6196C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7E0F13C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B934817" w14:textId="5829EC3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C416FA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658BA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3ABABB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BE72C6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E9E2EC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57447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E22C1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7C2A43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D70BD4C" w14:textId="77777777" w:rsidTr="00503750">
        <w:tc>
          <w:tcPr>
            <w:tcW w:w="2302" w:type="dxa"/>
            <w:vAlign w:val="center"/>
          </w:tcPr>
          <w:p w14:paraId="112259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DBE17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0A66D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BC676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7C274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9F872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B5EC4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DB17F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BCD7012" w14:textId="77777777" w:rsidTr="00503750">
        <w:tc>
          <w:tcPr>
            <w:tcW w:w="15593" w:type="dxa"/>
            <w:gridSpan w:val="8"/>
            <w:vAlign w:val="center"/>
          </w:tcPr>
          <w:p w14:paraId="691AFF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03A0170" w14:textId="77777777" w:rsidTr="00503750">
        <w:tc>
          <w:tcPr>
            <w:tcW w:w="2302" w:type="dxa"/>
            <w:vAlign w:val="center"/>
          </w:tcPr>
          <w:p w14:paraId="23513F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F641DD" w14:textId="78DD29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49B3C5" w14:textId="11A461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26967" w14:textId="6CDA93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27047" w14:textId="33A48D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6A4828" w14:textId="2983A9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5F03D2" w14:textId="72B9DA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22483B" w14:textId="6261F9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FED44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C55DE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553681A" w14:textId="420A27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CD808B" w14:textId="276A61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C918D4" w14:textId="1FF123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A7007" w14:textId="1A4C8F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38B5C6" w14:textId="05AE36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A2693D" w14:textId="4835F5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AC09C0" w14:textId="68B6E2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CBA25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721A2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06C5645" w14:textId="3994E2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365E58" w14:textId="70358F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CE4888" w14:textId="70C82D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7F45" w14:textId="351FC4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3C4945" w14:textId="48F377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D38F52" w14:textId="6E7B12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2DF98E" w14:textId="61B375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844B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C1FB0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6D0A5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D75F7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AE5C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2980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3E27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750E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B76A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680823B" w14:textId="77777777" w:rsidTr="00503750">
        <w:tc>
          <w:tcPr>
            <w:tcW w:w="2302" w:type="dxa"/>
            <w:vAlign w:val="center"/>
          </w:tcPr>
          <w:p w14:paraId="054155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78CB90" w14:textId="72DB73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262D86" w14:textId="59F3A7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D6231" w14:textId="6CD7B0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9CDCF2" w14:textId="422E78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D52686" w14:textId="514043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33D11F" w14:textId="66C661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EA886D" w14:textId="7E5E4D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5214C0" w14:textId="77777777" w:rsidTr="00503750">
        <w:tc>
          <w:tcPr>
            <w:tcW w:w="15593" w:type="dxa"/>
            <w:gridSpan w:val="8"/>
            <w:vAlign w:val="center"/>
          </w:tcPr>
          <w:p w14:paraId="4B10F9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4C761C0" w14:textId="77777777" w:rsidTr="00503750">
        <w:tc>
          <w:tcPr>
            <w:tcW w:w="2302" w:type="dxa"/>
            <w:vAlign w:val="center"/>
          </w:tcPr>
          <w:p w14:paraId="18F307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E6FEBB6" w14:textId="716FD7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B2712B" w14:textId="705A80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AC6678" w14:textId="124AB4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E4005A" w14:textId="2AC060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EE79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A7BB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DD5308" w14:textId="0A1FEB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9FF8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FFDE8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AD609A6" w14:textId="7DE75F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3D1C98" w14:textId="55516B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7EAD4A" w14:textId="27610B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CAC0F5" w14:textId="38785A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593F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D31E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560C7D" w14:textId="66E159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A45CB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3DFD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283951" w14:textId="2A1510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2BA874" w14:textId="33C2B7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EA1D52" w14:textId="4DDEFE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738896" w14:textId="6327A0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4BCC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EBFE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9DB136" w14:textId="0D40AD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107BDE" w14:textId="77777777" w:rsidTr="00503750">
        <w:tc>
          <w:tcPr>
            <w:tcW w:w="2302" w:type="dxa"/>
            <w:vAlign w:val="center"/>
          </w:tcPr>
          <w:p w14:paraId="31862B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35013B8" w14:textId="6409FD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112D8C" w14:textId="5C7E0F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0D1413" w14:textId="04143D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C800EF" w14:textId="395B83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D897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29CF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FE18F6" w14:textId="2E0EEE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DCE601" w14:textId="77777777" w:rsidTr="00503750">
        <w:tc>
          <w:tcPr>
            <w:tcW w:w="15593" w:type="dxa"/>
            <w:gridSpan w:val="8"/>
            <w:vAlign w:val="center"/>
          </w:tcPr>
          <w:p w14:paraId="2F6CE0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46BE0B5" w14:textId="77777777" w:rsidTr="00503750">
        <w:tc>
          <w:tcPr>
            <w:tcW w:w="2302" w:type="dxa"/>
            <w:vAlign w:val="center"/>
          </w:tcPr>
          <w:p w14:paraId="7B70C1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FCB9967" w14:textId="775A97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C8E035" w14:textId="3F9762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4E184A" w14:textId="6A2C82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0689DA" w14:textId="4D6F38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E34829" w14:textId="05FE9A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54302E" w14:textId="7F0F8B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C8FBAD" w14:textId="4E2D5C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E268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99856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44792AD" w14:textId="0966CF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D2CF43" w14:textId="0312BE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62411" w14:textId="46DF6F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827B24" w14:textId="2715F9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BADB2F" w14:textId="1B5676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77825F" w14:textId="2A603B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D170B9" w14:textId="3CBB58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D8E06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777C6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8FF74F4" w14:textId="69351F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368D95" w14:textId="52E59F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E257E9" w14:textId="6EEBD0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5343C3" w14:textId="5CD99E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5B5992" w14:textId="459711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8805B0" w14:textId="3059CC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F0DFF" w14:textId="09F53B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1B215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725B7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CFD4213" w14:textId="2ECA7B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DCC2EC" w14:textId="44F80B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2EA07E" w14:textId="239B70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CFC38F" w14:textId="7B1FEB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8E3138" w14:textId="07DB68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031D51" w14:textId="1A25CE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887C73" w14:textId="2A4486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BF05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CD9FC9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946041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20112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E3DF537" w14:textId="75ABDF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F510BB" w14:textId="4DA8C0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8F8FED" w14:textId="0F329E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916791" w14:textId="5EF5D2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EF1CE" w14:textId="28B067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CF344A" w14:textId="3AC2F6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5ED87" w14:textId="529925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204B2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E1710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F19E54" w14:textId="78803D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53DFF2" w14:textId="5ECF25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C3222C" w14:textId="57858F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02FB54" w14:textId="321810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709D68" w14:textId="087E99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537B17" w14:textId="390A4B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6192B" w14:textId="5BA913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F10545" w14:textId="77777777" w:rsidR="00944C3D" w:rsidRDefault="00944C3D" w:rsidP="00944C3D">
      <w:pPr>
        <w:rPr>
          <w:rFonts w:ascii="Arial" w:hAnsi="Arial"/>
          <w:b/>
        </w:rPr>
      </w:pPr>
    </w:p>
    <w:p w14:paraId="2063EE9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A535724" w14:textId="77777777" w:rsidTr="00503750">
        <w:tc>
          <w:tcPr>
            <w:tcW w:w="1944" w:type="dxa"/>
            <w:vAlign w:val="center"/>
          </w:tcPr>
          <w:p w14:paraId="34C454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AE39C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8EDB0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1A528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7FE6A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64EE3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B8747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FD5CE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85576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1A117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C1D77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18585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68A1613" w14:textId="77777777" w:rsidTr="00503750">
        <w:tc>
          <w:tcPr>
            <w:tcW w:w="15685" w:type="dxa"/>
            <w:gridSpan w:val="12"/>
            <w:vAlign w:val="center"/>
          </w:tcPr>
          <w:p w14:paraId="1A42FA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2C6339E" w14:textId="77777777" w:rsidTr="00503750">
        <w:tc>
          <w:tcPr>
            <w:tcW w:w="1944" w:type="dxa"/>
            <w:vAlign w:val="center"/>
          </w:tcPr>
          <w:p w14:paraId="4A7D9B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B65FF1" w14:textId="4B711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8B778B" w14:textId="255E7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B75E4EA" w14:textId="3F6705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DBC18B" w14:textId="6F67A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9CD7DA" w14:textId="6542B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117E51" w14:textId="3A3F1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27C524" w14:textId="49690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C2B624" w14:textId="2B325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D26888" w14:textId="2B9B2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0100FF" w14:textId="38B9F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901D70" w14:textId="051BB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5388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8B71D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3FD1110" w14:textId="265F1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846324" w14:textId="360C3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7DC04C5" w14:textId="2A4AD0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AF9EE2" w14:textId="5DB967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6F091C" w14:textId="37DF4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BD5C2E" w14:textId="0EAEF6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85FE7E" w14:textId="529FCB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8100F1" w14:textId="380C0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0DD6DF" w14:textId="18E1F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F90121" w14:textId="2AE73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AD19D7" w14:textId="7912F0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84A00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A1765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E97BF01" w14:textId="3D188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8761A0" w14:textId="7FFD1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B93648" w14:textId="1A27A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642513" w14:textId="6F540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EF173B" w14:textId="30174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5AF74B" w14:textId="4BC66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CDCF51" w14:textId="640A4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972373" w14:textId="25D6D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37E87E" w14:textId="4C5AE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DEEB09" w14:textId="543034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EB9A20" w14:textId="638F5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E5931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CFB33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BE67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29E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879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F0CA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379CE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2F67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4FED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0840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3756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406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0806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4F97AE6" w14:textId="77777777" w:rsidTr="00503750">
        <w:tc>
          <w:tcPr>
            <w:tcW w:w="1944" w:type="dxa"/>
            <w:vAlign w:val="center"/>
          </w:tcPr>
          <w:p w14:paraId="4A4A09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5544856" w14:textId="44BF6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D67D1E6" w14:textId="308F0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EC4968" w14:textId="6A562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9075A" w14:textId="796C5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2BE92D" w14:textId="0994A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9D4953" w14:textId="28CC2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12D729" w14:textId="4B6FE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D509D9" w14:textId="7458A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E7AE62" w14:textId="5A75C8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19DCA9" w14:textId="497F5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33315D" w14:textId="31794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9AE4F5" w14:textId="77777777" w:rsidTr="00503750">
        <w:tc>
          <w:tcPr>
            <w:tcW w:w="15685" w:type="dxa"/>
            <w:gridSpan w:val="12"/>
            <w:vAlign w:val="center"/>
          </w:tcPr>
          <w:p w14:paraId="51ECB9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7F304A9" w14:textId="77777777" w:rsidTr="00503750">
        <w:tc>
          <w:tcPr>
            <w:tcW w:w="1944" w:type="dxa"/>
            <w:vAlign w:val="center"/>
          </w:tcPr>
          <w:p w14:paraId="2E4E41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B3B6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FD3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7040DF" w14:textId="1E65E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757950" w14:textId="5ABD6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BBC4C8" w14:textId="010D5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791AE1" w14:textId="3043B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08E4A3" w14:textId="0BADE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37EBDA" w14:textId="1ECBC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FC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0048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9255322" w14:textId="43C882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86B85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106A1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67E2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502A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681398" w14:textId="4A99C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C4A702" w14:textId="43CDD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47A3B6" w14:textId="60BA1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60487E" w14:textId="7CF47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C9FFA2" w14:textId="1F975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60DF57" w14:textId="606FA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64D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3D58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D5F0E2" w14:textId="59AAF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4D8044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D5B8C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C23E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5EF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B9D407" w14:textId="7C404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805BC" w14:textId="2699D1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D0B413" w14:textId="76414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98E7EA" w14:textId="61846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05B986" w14:textId="4CA7EA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AB2865" w14:textId="062D5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394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888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3443261" w14:textId="25EE1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1D7539" w14:textId="77777777" w:rsidTr="00503750">
        <w:tc>
          <w:tcPr>
            <w:tcW w:w="1944" w:type="dxa"/>
            <w:vAlign w:val="center"/>
          </w:tcPr>
          <w:p w14:paraId="4A3E80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AC35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6B0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77ABEE" w14:textId="3D882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0B8F84" w14:textId="651F9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8DB4C9" w14:textId="2D858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5D6A33" w14:textId="642D0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BFDE93" w14:textId="6D4C2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CA8226" w14:textId="5F4D0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EFA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D3F6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39F0205" w14:textId="6E82D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2F92CC" w14:textId="77777777" w:rsidTr="00503750">
        <w:tc>
          <w:tcPr>
            <w:tcW w:w="15685" w:type="dxa"/>
            <w:gridSpan w:val="12"/>
            <w:vAlign w:val="center"/>
          </w:tcPr>
          <w:p w14:paraId="1326EB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2C6E4A8" w14:textId="77777777" w:rsidTr="00503750">
        <w:tc>
          <w:tcPr>
            <w:tcW w:w="1944" w:type="dxa"/>
            <w:vAlign w:val="center"/>
          </w:tcPr>
          <w:p w14:paraId="571F78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D6718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16D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40F900" w14:textId="6A785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9D3F7A" w14:textId="0CCA8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991A4A" w14:textId="64129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926318" w14:textId="3C8A5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F0843B" w14:textId="6A49F6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0DB6A8" w14:textId="43107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25222D" w14:textId="080829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9CD556" w14:textId="5A1DD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B13EE6" w14:textId="5210E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ED92B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33ED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D0372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58CC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A8B378" w14:textId="088FD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F9CBF3" w14:textId="25B3B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11FC73" w14:textId="6EECB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0E9314" w14:textId="16811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2D552A" w14:textId="45C66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28D924" w14:textId="5F4B4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1F0C5A" w14:textId="34544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299D1C" w14:textId="0453F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7CE86D" w14:textId="29A68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2E003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82226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12394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CF21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F31B73" w14:textId="1F3DC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70E9A4" w14:textId="55F18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BFEA67" w14:textId="162733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90699A" w14:textId="06696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302046" w14:textId="3F967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52E36A" w14:textId="5A1B3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EB2603" w14:textId="2C34B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1E0606" w14:textId="66EEE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D9F237" w14:textId="5A1E8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99772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9CC49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D335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52C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AD9E66" w14:textId="572727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A25F63" w14:textId="3A1EC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321282" w14:textId="70B1C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FCF23E" w14:textId="51411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E63FBE" w14:textId="035D5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282262" w14:textId="0DD584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BBD295" w14:textId="32E31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8A74D2" w14:textId="3C2BD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B07C33" w14:textId="072C9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41B2A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57E2A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B6C6B9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7702B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542B8FB" w14:textId="1456E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BF2E0F" w14:textId="1BACE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56A3C1" w14:textId="652E4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D506B1" w14:textId="1CE90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6E9D80" w14:textId="46B4B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9D123D" w14:textId="66F84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D186BB" w14:textId="6EAA8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2A5BE0" w14:textId="57587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134CBB" w14:textId="29C00C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739028" w14:textId="5CF5E7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6E096C" w14:textId="74E1A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CC794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9688D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B0DD9B7" w14:textId="39B12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6609DC" w14:textId="465DCE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952898" w14:textId="7EBD1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4329BC" w14:textId="3E1F14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A4D4F4" w14:textId="560E7A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8A95AB" w14:textId="35919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9C92DD" w14:textId="6D3AC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BB2F02" w14:textId="3AA95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0729FC" w14:textId="78542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E25C40" w14:textId="01DAA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F9C377" w14:textId="34B22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54A8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CA5FB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C6574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27ECF7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60F25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E197A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371291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5EA89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19F9D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548BF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741AA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D3005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00329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48954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38226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C663B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9A1B0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AF59E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EB128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31C83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4A9B55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5DAA8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07CD5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01304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11097A6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D9E3C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A790E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14076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EC83A1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4969D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120AF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E0877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8D21F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D827F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261F3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2D939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5D86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FBFC0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C07CE2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700EB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96199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054CC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03D90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4CA00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48136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3447994" w14:textId="77777777" w:rsidTr="00503750">
        <w:trPr>
          <w:trHeight w:val="1073"/>
        </w:trPr>
        <w:tc>
          <w:tcPr>
            <w:tcW w:w="3614" w:type="dxa"/>
            <w:vMerge/>
          </w:tcPr>
          <w:p w14:paraId="027DD4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0526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47EB0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B5312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CF9B6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2C827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3AB72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DCB576E" w14:textId="77777777" w:rsidTr="00503750">
        <w:trPr>
          <w:trHeight w:val="283"/>
        </w:trPr>
        <w:tc>
          <w:tcPr>
            <w:tcW w:w="3614" w:type="dxa"/>
          </w:tcPr>
          <w:p w14:paraId="64F8F6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13E2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BE866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DB292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97E9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F836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94316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F90D272" w14:textId="77777777" w:rsidTr="00503750">
        <w:trPr>
          <w:trHeight w:val="283"/>
        </w:trPr>
        <w:tc>
          <w:tcPr>
            <w:tcW w:w="3614" w:type="dxa"/>
          </w:tcPr>
          <w:p w14:paraId="4CE5CE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2F35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1F84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93A9A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4F12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74BB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4F55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D99812F" w14:textId="77777777" w:rsidTr="00503750">
        <w:trPr>
          <w:trHeight w:val="283"/>
        </w:trPr>
        <w:tc>
          <w:tcPr>
            <w:tcW w:w="3614" w:type="dxa"/>
          </w:tcPr>
          <w:p w14:paraId="41E60D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B1CF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D6069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6AD0C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CBF0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D5A2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BE96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4FDC72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6CE36A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7BA10DF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01283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15CC3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EC288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7F907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7B3F3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D826B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F6641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0E59D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3D8B4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56674F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A15C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6362C0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A0FE5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9494F2E" w14:textId="5B8E2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6F64CF" w14:textId="1E8F7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7B55E1" w14:textId="61C93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A7C2C" w14:textId="1E4F5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9A58E2" w14:textId="4C40F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50B915" w14:textId="398EC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D93272" w14:textId="03710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7114C1" w14:textId="1D9061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C9BC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448C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BD37585" w14:textId="28CE9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504D47" w14:textId="58C10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B16E17" w14:textId="48C69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D94544" w14:textId="31671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32489" w14:textId="4EA3F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DD65B9" w14:textId="7D8A6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944EC3" w14:textId="3CFB1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9E5FB0" w14:textId="58AFA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2A1D7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4D90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0B19EAB" w14:textId="13BB7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0D278" w14:textId="7D128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374950" w14:textId="5DD08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48EDB" w14:textId="01AB4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E926B9" w14:textId="3E83F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7F65C3" w14:textId="23E48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FF2E2" w14:textId="215DA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C5AA7C" w14:textId="3FF32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CE9BB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B9C7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42C64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6156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97A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E263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B9AD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232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607F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AAC6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F2DD2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38CAF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5CF5FDD" w14:textId="26120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9D7DF8" w14:textId="7E7AD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F68762" w14:textId="3F2A8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B490D9" w14:textId="5321B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258AEE" w14:textId="79B6A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4FABD7" w14:textId="25FC6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806014" w14:textId="320B0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F2943E" w14:textId="01044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1ECD5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BE24F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6B4BED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B9613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ED2911B" w14:textId="2BAEF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159FC2" w14:textId="78339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9EC557" w14:textId="37E58D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05A227" w14:textId="40952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2A7C46" w14:textId="48384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EE558F" w14:textId="642B8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551768" w14:textId="2CC740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6FBD0F" w14:textId="76BF6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760EB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0A28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3C0B402" w14:textId="25C92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C66DB7" w14:textId="23066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6C0023" w14:textId="2E9DC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4E25D1" w14:textId="7AE33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D9A5D" w14:textId="5F292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7E103" w14:textId="00347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B01A6A" w14:textId="344D9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F224AF" w14:textId="2872C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2574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1E49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504412F" w14:textId="6A7B3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456DC2" w14:textId="75FFD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908279" w14:textId="4F860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EA0B04" w14:textId="51CFA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B54EA1" w14:textId="41F4D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96367B" w14:textId="77ECA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B4C4CE" w14:textId="3B22D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EEEE8D" w14:textId="02BA7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6406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1B70F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8C9D80C" w14:textId="3FD3C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722B2A" w14:textId="38A53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EEA5D4" w14:textId="6D3E0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5C7901" w14:textId="2BC29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9ADDAD" w14:textId="0FC7C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37062C" w14:textId="6BD9D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F49508" w14:textId="5549C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0645F2" w14:textId="0500C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C5D9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4D2D5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7732D0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AFDD3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0C6AC58" w14:textId="2DE527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CEA79B" w14:textId="1451A6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008DB1" w14:textId="3BCFF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48BBD5" w14:textId="357ED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5AAFE0" w14:textId="3253D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9E185" w14:textId="76514A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ED672F" w14:textId="6D677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9C54EE" w14:textId="38466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F4192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892C45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18378A1" w14:textId="155409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B77A59" w14:textId="12D03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DD9B92" w14:textId="4F84F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A617F6" w14:textId="6B2483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F2361A" w14:textId="1C0EE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122F20" w14:textId="1A8CA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A6DADC" w14:textId="12247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26E38A" w14:textId="13CACD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749A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6AEF3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F68153A" w14:textId="168D064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70342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2513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7834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81AC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D67E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BE6E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9591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ECB4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CA82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EB8E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BC23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B1B7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DAB6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A27F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080C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D734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FC54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4AC5AC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88E457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50C4C0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3CDD2A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58E493D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5A1650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252546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216E0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62B632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02CB8A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C763070" w14:textId="77777777" w:rsidTr="00503750">
        <w:trPr>
          <w:trHeight w:val="437"/>
        </w:trPr>
        <w:tc>
          <w:tcPr>
            <w:tcW w:w="2594" w:type="dxa"/>
          </w:tcPr>
          <w:p w14:paraId="4E9C8E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703EC88" w14:textId="4EC2887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C9617FE" w14:textId="62B9A9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523250B" w14:textId="438EF1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050F28E" w14:textId="6AF2EE3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587C56" w14:textId="77777777" w:rsidTr="00503750">
        <w:trPr>
          <w:trHeight w:val="420"/>
        </w:trPr>
        <w:tc>
          <w:tcPr>
            <w:tcW w:w="2594" w:type="dxa"/>
          </w:tcPr>
          <w:p w14:paraId="0D2D26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18293464" w14:textId="2C6B680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FCBAAA7" w14:textId="4701F1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35ED010" w14:textId="56BF26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760D858" w14:textId="1C4629C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901A30" w14:textId="77777777" w:rsidTr="00503750">
        <w:trPr>
          <w:trHeight w:val="630"/>
        </w:trPr>
        <w:tc>
          <w:tcPr>
            <w:tcW w:w="2594" w:type="dxa"/>
          </w:tcPr>
          <w:p w14:paraId="62A6DD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36851962" w14:textId="4E3EC5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B2B9DD8" w14:textId="3BB911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35327C2" w14:textId="3C3E93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8291178" w14:textId="2F983D3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480CFF0" w14:textId="77777777" w:rsidTr="00503750">
        <w:trPr>
          <w:trHeight w:val="420"/>
        </w:trPr>
        <w:tc>
          <w:tcPr>
            <w:tcW w:w="2594" w:type="dxa"/>
          </w:tcPr>
          <w:p w14:paraId="554965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7BB4885D" w14:textId="6B3ADAF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7E0500B" w14:textId="706EF7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36BA45D" w14:textId="0A723E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38D72FA" w14:textId="1FCAC9F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4E0BE9E" w14:textId="77777777" w:rsidTr="00503750">
        <w:trPr>
          <w:trHeight w:val="437"/>
        </w:trPr>
        <w:tc>
          <w:tcPr>
            <w:tcW w:w="2594" w:type="dxa"/>
          </w:tcPr>
          <w:p w14:paraId="1CB612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0FEA5984" w14:textId="2E457C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C78E27D" w14:textId="3986C3E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4959E77" w14:textId="278CAB7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AED18E3" w14:textId="26AFE6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3DE8408" w14:textId="77777777" w:rsidTr="00503750">
        <w:trPr>
          <w:trHeight w:val="420"/>
        </w:trPr>
        <w:tc>
          <w:tcPr>
            <w:tcW w:w="2594" w:type="dxa"/>
          </w:tcPr>
          <w:p w14:paraId="5CFD7A8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3518F2B" w14:textId="7036B9A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AEE121A" w14:textId="3DF75E0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A39531A" w14:textId="7ACDBC7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435ED55" w14:textId="6F239F6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A7C22EA" w14:textId="77777777" w:rsidR="00944C3D" w:rsidRDefault="00944C3D" w:rsidP="00944C3D">
      <w:pPr>
        <w:rPr>
          <w:rFonts w:ascii="Arial" w:hAnsi="Arial"/>
          <w:b/>
        </w:rPr>
      </w:pPr>
    </w:p>
    <w:p w14:paraId="47543629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0FDAD30A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4AEA3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3AD0BD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509B4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104EEE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3F21D4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1CDAF8F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58DECF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76BE88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69014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07BA0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CE9386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AD4B2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5CCFCE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B3705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8D33C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03C0EE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41FE6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5898F9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F9B49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3644D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FE110A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3D0D4C5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4235A1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E8D48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D283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E0B34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34A945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3D6F202" w14:textId="77777777" w:rsidTr="00503750">
        <w:tc>
          <w:tcPr>
            <w:tcW w:w="2835" w:type="dxa"/>
            <w:vAlign w:val="center"/>
          </w:tcPr>
          <w:p w14:paraId="4F2AB1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3E327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C602D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0B870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EBE99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10D3C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CD5EF2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80F2C1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91A4CE4" w14:textId="007B75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046998" w14:textId="73FE262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53D0D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7FEC7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A0B1E9" w14:textId="518E673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2A9FF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6450E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25B6CD0" w14:textId="4F927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6A324E" w14:textId="00199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18A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F79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ACD9C2" w14:textId="3AA1F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23067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E467B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104DC2F" w14:textId="4B8B5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7FB7E3" w14:textId="2D89E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BE5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242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307C73" w14:textId="79EBB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3E397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EBCEA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08BDB83" w14:textId="7EDCF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70EA4A" w14:textId="36F47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D8C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5B8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0934E0" w14:textId="0FB755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3CC23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E3028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88165C4" w14:textId="04A58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29E4E0" w14:textId="658C5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3E2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C1E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56C7D3" w14:textId="302BA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C550C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1F3A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C3308AA" w14:textId="437DF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E0299D" w14:textId="1A001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A94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070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B37CBD" w14:textId="6021D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9513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4B8AE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C026E18" w14:textId="542974C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46978B" w14:textId="7240EED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3056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7A51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8F414F" w14:textId="3A76944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3D527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69194F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A0BC919" w14:textId="6883DF8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12EC555" w14:textId="77777777" w:rsidR="00944C3D" w:rsidRDefault="00944C3D" w:rsidP="00944C3D">
      <w:pPr>
        <w:rPr>
          <w:rFonts w:ascii="Arial" w:hAnsi="Arial"/>
          <w:b/>
        </w:rPr>
      </w:pPr>
    </w:p>
    <w:p w14:paraId="5A55346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B875F80" w14:textId="77777777" w:rsidTr="00503750">
        <w:tc>
          <w:tcPr>
            <w:tcW w:w="2835" w:type="dxa"/>
            <w:vAlign w:val="center"/>
          </w:tcPr>
          <w:p w14:paraId="11C759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7C77B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AE7B4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1602F1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9EF05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1B443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6D305D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367B2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C49F5DC" w14:textId="320C0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69FF58" w14:textId="7DD224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75A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AFD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8AEDD7" w14:textId="31CF6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E0B11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9477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2BD2F15" w14:textId="20770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3EDD3" w14:textId="6B233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87B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716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9504AA" w14:textId="107F1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8D414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3F7B1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05021CF" w14:textId="075A9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2DACD6" w14:textId="6820A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4C4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772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92DF4B" w14:textId="388B1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BFE27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30DEC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82A5AB5" w14:textId="4FF9A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E69BDB" w14:textId="19C6C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F61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45A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6B8AFD" w14:textId="28E42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E28D8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5F4E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C447D6F" w14:textId="3DA0AD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8CEF6E" w14:textId="3BB076E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CA1C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927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6B7132" w14:textId="318766A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55CC31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2B45E8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FE9975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C9A7A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D534E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97F1574" w14:textId="77777777" w:rsidTr="00503750">
        <w:trPr>
          <w:trHeight w:val="699"/>
        </w:trPr>
        <w:tc>
          <w:tcPr>
            <w:tcW w:w="3502" w:type="dxa"/>
            <w:vMerge/>
          </w:tcPr>
          <w:p w14:paraId="3F5EC8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25114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B990C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5582B0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B66EB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65A8249" w14:textId="3E86408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944F4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DB41A6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2778C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F5E8599" w14:textId="3F43BE8F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8382A1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EE78EE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16513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DB80590" w14:textId="03B60206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7BA3D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624F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86EC1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73995D6" w14:textId="77777777" w:rsidTr="00503750">
        <w:trPr>
          <w:trHeight w:val="593"/>
        </w:trPr>
        <w:tc>
          <w:tcPr>
            <w:tcW w:w="3497" w:type="dxa"/>
          </w:tcPr>
          <w:p w14:paraId="351D18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846E1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249E0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16853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3607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EBE8B1D" w14:textId="510CF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EBA6BC" w14:textId="08EE19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588E2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67F4C6" w14:textId="7888140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2635AF" w14:textId="47F09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E647AD" w14:textId="205B4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B9850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52C4B0" w14:textId="0B6704B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506F33" w14:textId="3DB70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C6DA82" w14:textId="1C0B3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CB3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31CC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C78FB2D" w14:textId="38E0C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48B176" w14:textId="2E24F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BD1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136D45" w14:textId="2978006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53C4BC" w14:textId="17045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AF43E1" w14:textId="529F2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0434F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33CF23" w14:textId="2E2CC0E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9E70A6" w14:textId="0AF66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543865" w14:textId="677D8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5DDB6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718D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F4F2FAF" w14:textId="569242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E53CE5" w14:textId="40A27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98C51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B60F4C" w14:textId="2507913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75C880" w14:textId="2E18E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99B3EF" w14:textId="45D2C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72A5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CD16EF" w14:textId="4513C14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F5AF08" w14:textId="7D642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48A870" w14:textId="15D6F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106DF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632F8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C66E9DA" w14:textId="0085A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262970" w14:textId="4ED59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B641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57E3D1" w14:textId="21DB70F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CB9427" w14:textId="58D94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FF8419" w14:textId="78EFF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FACF4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6BB71E4" w14:textId="5888B84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0CFFC3" w14:textId="56B5F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BC9DB4" w14:textId="0216D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EE4B7B" w14:textId="77777777" w:rsidR="00944C3D" w:rsidRDefault="00944C3D" w:rsidP="00944C3D">
      <w:pPr>
        <w:rPr>
          <w:rFonts w:ascii="Arial" w:hAnsi="Arial"/>
          <w:b/>
        </w:rPr>
      </w:pPr>
    </w:p>
    <w:p w14:paraId="6FD2771C" w14:textId="77777777" w:rsidR="00944C3D" w:rsidRDefault="00944C3D" w:rsidP="00944C3D">
      <w:pPr>
        <w:rPr>
          <w:rFonts w:ascii="Arial" w:hAnsi="Arial"/>
          <w:b/>
        </w:rPr>
      </w:pPr>
    </w:p>
    <w:p w14:paraId="78306DAC" w14:textId="77777777" w:rsidR="00944C3D" w:rsidRDefault="00944C3D" w:rsidP="00944C3D">
      <w:pPr>
        <w:rPr>
          <w:rFonts w:ascii="Arial" w:hAnsi="Arial"/>
          <w:b/>
        </w:rPr>
      </w:pPr>
    </w:p>
    <w:p w14:paraId="74EC4D1A" w14:textId="77777777" w:rsidR="00944C3D" w:rsidRDefault="00944C3D" w:rsidP="00944C3D">
      <w:pPr>
        <w:rPr>
          <w:rFonts w:ascii="Arial" w:hAnsi="Arial"/>
          <w:b/>
        </w:rPr>
      </w:pPr>
    </w:p>
    <w:p w14:paraId="2856D4C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15D4807B" w14:textId="77777777" w:rsidTr="00503750">
        <w:tc>
          <w:tcPr>
            <w:tcW w:w="2622" w:type="dxa"/>
            <w:vAlign w:val="center"/>
          </w:tcPr>
          <w:p w14:paraId="262CE9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3F831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39053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2F221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E0454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726D4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7C541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5680A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367F2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CA6DAF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451AE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20F407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2B37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D08C043" w14:textId="2983F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C4AFCC" w14:textId="11B0BA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98D655" w14:textId="12598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638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66EFED" w14:textId="188B23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70DB84" w14:textId="77777777" w:rsidTr="00503750">
        <w:tc>
          <w:tcPr>
            <w:tcW w:w="2622" w:type="dxa"/>
            <w:vAlign w:val="center"/>
          </w:tcPr>
          <w:p w14:paraId="2E283E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8E2C8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F398A43" w14:textId="23F4A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79F805" w14:textId="67CA7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2C9CD3" w14:textId="5BB27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892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F6142D" w14:textId="0664EC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3E81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A210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157258C" w14:textId="5F936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4836B7" w14:textId="22D1D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67DB07" w14:textId="08B0F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4A7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0A10D0" w14:textId="4FCBC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B2D8D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75A7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4DC9CD1" w14:textId="0DBDD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78DD89" w14:textId="5107EE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D7A1EA" w14:textId="5CB2C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6B8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9AB231" w14:textId="5775B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1FCFB4" w14:textId="77777777" w:rsidTr="00503750">
        <w:tc>
          <w:tcPr>
            <w:tcW w:w="2622" w:type="dxa"/>
            <w:vAlign w:val="center"/>
          </w:tcPr>
          <w:p w14:paraId="303699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999C6B0" w14:textId="14DA3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70609.00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680E4D" w14:textId="4551D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9069.00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F97AF0" w14:textId="09918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8517.00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EE1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F3F58C" w14:textId="61C80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71162.00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5770B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7010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024662B" w14:textId="74C6F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702FE1" w14:textId="53552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E97D51" w14:textId="704D69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796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A7998" w14:textId="4BA22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A34B65" w14:textId="77777777" w:rsidTr="00503750">
        <w:tc>
          <w:tcPr>
            <w:tcW w:w="2622" w:type="dxa"/>
            <w:vAlign w:val="center"/>
          </w:tcPr>
          <w:p w14:paraId="6C8D0F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A997419" w14:textId="02877F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07DCFD" w14:textId="17641A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B5C422" w14:textId="7F13C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320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4FACC1" w14:textId="75883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6897A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8902F0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3BDCCE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8F9E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9D33344" w14:textId="313C0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628C00" w14:textId="4F06A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A19CBD" w14:textId="308CB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06D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507C50" w14:textId="7AD59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087C0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696F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EEBA364" w14:textId="68396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E80680" w14:textId="0B217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4E27CE" w14:textId="57CD2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59D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E83365" w14:textId="43D33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E6E91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8B57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C95DDBD" w14:textId="62728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6878B9" w14:textId="196CB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EC1B9C" w14:textId="128B8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EC1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54FFD2" w14:textId="27893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0E26EA" w14:textId="77777777" w:rsidTr="00503750">
        <w:tc>
          <w:tcPr>
            <w:tcW w:w="2622" w:type="dxa"/>
            <w:vAlign w:val="center"/>
          </w:tcPr>
          <w:p w14:paraId="368810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CED40B0" w14:textId="7A563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D75908" w14:textId="72118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7F717A" w14:textId="2F973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315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462BE0" w14:textId="45614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C1661F" w14:textId="77777777" w:rsidTr="00503750">
        <w:tc>
          <w:tcPr>
            <w:tcW w:w="2622" w:type="dxa"/>
            <w:vAlign w:val="center"/>
          </w:tcPr>
          <w:p w14:paraId="5BF7A0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5C69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EEF6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E8F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3BE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22F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F9CEDA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7776F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C0BE28D" w14:textId="7F8BEC3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70609.00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FF36ED" w14:textId="17D964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9069.00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EB1E1A" w14:textId="03ACBCD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8517.00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EEBCF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D40A54" w14:textId="66ADB8E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71162.00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557E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D376E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C5EB718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F852C0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2F6AD3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F95B7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A2F77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EFBDE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C0046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D9AEE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31464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75AC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D60BB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33FC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5CB0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EDE1E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6249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5CD1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ECD20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C992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A77A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31F81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C56C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0B29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14972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A514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E6F2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7F7C7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A00D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0EBD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79127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26F6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3B64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28A4F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811F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D139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9A87A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3A08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9CBB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2D3F3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8F5C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707F5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7D1B8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76B7B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DD71C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F0327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7373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92E44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CFB1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1B55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EA011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37BB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C879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CDD55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3D45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1DFE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CAE77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3A6A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AC9C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A0357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F6AE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208E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D199F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D02C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98FD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C3802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C4F61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57D9B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476D7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C40168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7109809" w14:textId="77777777" w:rsidTr="00503750">
        <w:tc>
          <w:tcPr>
            <w:tcW w:w="2835" w:type="dxa"/>
            <w:vAlign w:val="center"/>
          </w:tcPr>
          <w:p w14:paraId="11ABE7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AECFD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0D0D2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62B20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F9CEC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2399B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95A16CC" w14:textId="77777777" w:rsidTr="00503750">
        <w:tc>
          <w:tcPr>
            <w:tcW w:w="2835" w:type="dxa"/>
            <w:vAlign w:val="center"/>
          </w:tcPr>
          <w:p w14:paraId="72A54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A7EB738" w14:textId="5D164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47CC36" w14:textId="19B52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7230E6" w14:textId="7AB58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CAB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B52505" w14:textId="11A62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8852BB" w14:textId="77777777" w:rsidTr="00503750">
        <w:tc>
          <w:tcPr>
            <w:tcW w:w="2835" w:type="dxa"/>
            <w:vAlign w:val="center"/>
          </w:tcPr>
          <w:p w14:paraId="60294B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B4BF512" w14:textId="19015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0571BB" w14:textId="2CFA9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E8E3A2" w14:textId="03A03F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718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B02BAD" w14:textId="13712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03EF4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FDAA3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1B8ADB9" w14:textId="37BF232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ED74BC" w14:textId="257FD7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A44B09" w14:textId="7406A26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DF39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B20F5A" w14:textId="034556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16E4568" w14:textId="77777777" w:rsidTr="00503750">
        <w:tc>
          <w:tcPr>
            <w:tcW w:w="2835" w:type="dxa"/>
            <w:vAlign w:val="center"/>
          </w:tcPr>
          <w:p w14:paraId="73001D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66F6755" w14:textId="67EBAC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DC198B" w14:textId="0311D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CCD864" w14:textId="2E445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964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44A4AD" w14:textId="4A82D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9617AF" w14:textId="77777777" w:rsidTr="00503750">
        <w:tc>
          <w:tcPr>
            <w:tcW w:w="2835" w:type="dxa"/>
            <w:vAlign w:val="center"/>
          </w:tcPr>
          <w:p w14:paraId="5E6988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1A0381E" w14:textId="69B72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958774" w14:textId="0A0D3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7A3B97" w14:textId="7E64F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4CF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B3B792" w14:textId="09B4D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5CFD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1175E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8924599" w14:textId="34940ED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84CF48" w14:textId="6C4F76E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10C8B0" w14:textId="7033B60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EFB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7F9CF9" w14:textId="3B635C0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81E4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1F3BE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EDC57F4" w14:textId="31931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26D9A6" w14:textId="38322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787D04" w14:textId="20BFF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60A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362863" w14:textId="68348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6D779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49266E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0DDB93EC" w14:textId="77777777" w:rsidTr="00503750">
        <w:tc>
          <w:tcPr>
            <w:tcW w:w="2552" w:type="dxa"/>
            <w:vAlign w:val="center"/>
          </w:tcPr>
          <w:p w14:paraId="3F826D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09AEDF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14AFC7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3689E6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363FC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9618397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BC686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4A15293C" w14:textId="32418A6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8DBBCF0" w14:textId="069DA66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950.00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0EC0A5F" w14:textId="695DCED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950.00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A56A76B" w14:textId="5559FE2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BB418A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2D0242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AB4579B" w14:textId="441C6B5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391C4A8" w14:textId="2A7FE10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A32115D" w14:textId="127ED62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DD0D655" w14:textId="077ABED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DCE09A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454055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6CD9B4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65D6F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98322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0FF78D0" w14:textId="77777777" w:rsidTr="00503750">
        <w:tc>
          <w:tcPr>
            <w:tcW w:w="4395" w:type="dxa"/>
            <w:vMerge/>
          </w:tcPr>
          <w:p w14:paraId="78CBA6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7C5FC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1687F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6E89AE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3CAB0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1EAE8B9" w14:textId="44F69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  <w:lang w:eastAsia="sk-SK"/>
              </w:rPr>
              <w:t>2730.86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EEE58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86E260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8C4D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598BF3A" w14:textId="356D9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ECBF2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E863C2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4B542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8B36A9F" w14:textId="5FCD33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2730.86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0E52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9B24629" w14:textId="77777777" w:rsidTr="00503750">
        <w:tc>
          <w:tcPr>
            <w:tcW w:w="4395" w:type="dxa"/>
            <w:vAlign w:val="center"/>
          </w:tcPr>
          <w:p w14:paraId="3EBF13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35B8265" w14:textId="70072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A62A5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E9BB72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73A59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4877B35" w14:textId="52B2D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8E6A9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88C839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6CE82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B6B8419" w14:textId="7481F17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B77E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27EBBD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1A114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BA0C64B" w14:textId="40154D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38087.00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E3FD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2F9984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C54905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7F77C21" w14:textId="77777777" w:rsidTr="00503750">
        <w:tc>
          <w:tcPr>
            <w:tcW w:w="4395" w:type="dxa"/>
            <w:vAlign w:val="center"/>
          </w:tcPr>
          <w:p w14:paraId="733280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36629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162D7A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523C28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C61D7C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09ED1D1" w14:textId="692C42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E41C70" w14:textId="267C58A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F11548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7EAF7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C2231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D25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A40B2E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6E485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7D8C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2BD1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519E5F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F1BA2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236FCD3" w14:textId="3C5E479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8DCDB9" w14:textId="1C2AD31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A49C74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D98D2B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AD93622" w14:textId="417D4B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FEAD43" w14:textId="32DFF0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6F6DE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D8E3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9228D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37AA71D" w14:textId="77777777" w:rsidTr="00503750">
        <w:tc>
          <w:tcPr>
            <w:tcW w:w="1843" w:type="dxa"/>
            <w:vAlign w:val="center"/>
          </w:tcPr>
          <w:p w14:paraId="4D36D61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BBF28F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F93369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DA214C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E04BD2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6D8B82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31EE66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8EE9509" w14:textId="77777777" w:rsidTr="00503750">
        <w:tc>
          <w:tcPr>
            <w:tcW w:w="1843" w:type="dxa"/>
            <w:vAlign w:val="center"/>
          </w:tcPr>
          <w:p w14:paraId="1369A9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7AA96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537C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D2A3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D28A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291D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4CBC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ACCAA3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3D834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8627E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98B4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648A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2537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DC18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A13D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1B0D72A" w14:textId="77777777" w:rsidTr="00503750">
        <w:tc>
          <w:tcPr>
            <w:tcW w:w="1843" w:type="dxa"/>
            <w:vAlign w:val="center"/>
          </w:tcPr>
          <w:p w14:paraId="18AB5B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0D75F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81B5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236E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5933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10AA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7507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E828F5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83B56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77809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1DD6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BE51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3AEC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8352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1389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D1C665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1C0D59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DCEE06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8425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9384B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5852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6F494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A87E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58FBA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5F8E8C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495E8B1" w14:textId="77777777" w:rsidTr="00503750">
        <w:trPr>
          <w:trHeight w:val="664"/>
        </w:trPr>
        <w:tc>
          <w:tcPr>
            <w:tcW w:w="3372" w:type="dxa"/>
          </w:tcPr>
          <w:p w14:paraId="49071AB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098EB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58C5B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3ADE1C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60C8F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AEC692B" w14:textId="65B3F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8B7900" w14:textId="059FE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C7859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0BC1F0F" w14:textId="5924042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C005506" w14:textId="6F5E64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CA811A" w14:textId="5CB69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6D5C7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35C7561" w14:textId="754C2DD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D0FD252" w14:textId="5BE75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046396" w14:textId="5C29E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DEB51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0820F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8AA2C94" w14:textId="6B07E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7CDAB2" w14:textId="6DEE2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553B8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5D63462" w14:textId="51547CD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A46558" w14:textId="6A14C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D0E7B1" w14:textId="4715A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8FFA1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3DA90A7" w14:textId="6751438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EC1708" w14:textId="69309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3C68DF" w14:textId="66599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B393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E4E2D6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4F2A2FA" w14:textId="77777777" w:rsidTr="00503750">
        <w:tc>
          <w:tcPr>
            <w:tcW w:w="2835" w:type="dxa"/>
            <w:vAlign w:val="center"/>
          </w:tcPr>
          <w:p w14:paraId="382F79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04B10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ABD061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0A013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80A79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77CA6FA" w14:textId="77777777" w:rsidTr="00503750">
        <w:tc>
          <w:tcPr>
            <w:tcW w:w="2835" w:type="dxa"/>
          </w:tcPr>
          <w:p w14:paraId="3B631C6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4463FA3" w14:textId="4DE27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043956" w14:textId="44F3D5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189261" w14:textId="2859B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B449B7" w14:textId="242EA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7F786A" w14:textId="77777777" w:rsidTr="00503750">
        <w:tc>
          <w:tcPr>
            <w:tcW w:w="2835" w:type="dxa"/>
          </w:tcPr>
          <w:p w14:paraId="641EB92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9B31D4A" w14:textId="04FB4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7751DC" w14:textId="419AD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8C44AD" w14:textId="647B5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33A64B" w14:textId="749C9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BD6F3E" w14:textId="77777777" w:rsidTr="00503750">
        <w:tc>
          <w:tcPr>
            <w:tcW w:w="2835" w:type="dxa"/>
          </w:tcPr>
          <w:p w14:paraId="203B6D4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2DCE0F1" w14:textId="033B1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AE3959" w14:textId="513FC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DABCDC" w14:textId="20D71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8C203B" w14:textId="5CF85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8958C7" w14:textId="77777777" w:rsidTr="00503750">
        <w:tc>
          <w:tcPr>
            <w:tcW w:w="2835" w:type="dxa"/>
            <w:vAlign w:val="center"/>
          </w:tcPr>
          <w:p w14:paraId="5E6188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EBC5EF8" w14:textId="0C16B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943CF6" w14:textId="14353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F3A6A7" w14:textId="6840D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4CFCC2" w14:textId="52EE9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A18D2B" w14:textId="77777777" w:rsidTr="00503750">
        <w:tc>
          <w:tcPr>
            <w:tcW w:w="2835" w:type="dxa"/>
            <w:vAlign w:val="center"/>
          </w:tcPr>
          <w:p w14:paraId="521F6F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AF3E9A7" w14:textId="52BDE1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577600" w14:textId="0C06B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5698AC" w14:textId="40276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2BBA94" w14:textId="4E9ABC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7B5EBE" w14:textId="77777777" w:rsidTr="00503750">
        <w:tc>
          <w:tcPr>
            <w:tcW w:w="2835" w:type="dxa"/>
          </w:tcPr>
          <w:p w14:paraId="1DB176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C19ECB9" w14:textId="244D8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9B51F8" w14:textId="1407E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A46BFC" w14:textId="00F74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CCF9B08" w14:textId="7CD53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E613F3" w14:textId="77777777" w:rsidTr="00503750">
        <w:tc>
          <w:tcPr>
            <w:tcW w:w="2835" w:type="dxa"/>
          </w:tcPr>
          <w:p w14:paraId="3EEE7A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DED2477" w14:textId="669DB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9CC670" w14:textId="4925E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75B564" w14:textId="1DEA0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BC9D29" w14:textId="5876F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74E2C9" w14:textId="77777777" w:rsidTr="00503750">
        <w:tc>
          <w:tcPr>
            <w:tcW w:w="2835" w:type="dxa"/>
          </w:tcPr>
          <w:p w14:paraId="639813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C3FD7A9" w14:textId="682D5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415353" w14:textId="5E9ED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266455" w14:textId="58A28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E3C7CD" w14:textId="2548E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2CEE4B" w14:textId="77777777" w:rsidR="00944C3D" w:rsidRDefault="00944C3D" w:rsidP="00944C3D">
      <w:pPr>
        <w:rPr>
          <w:rFonts w:ascii="Arial" w:hAnsi="Arial"/>
          <w:b/>
        </w:rPr>
      </w:pPr>
    </w:p>
    <w:p w14:paraId="72BE92B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D33D25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40EEC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BA597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A9F8C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5CEDA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B96A48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C35EB62" w14:textId="77777777" w:rsidTr="00503750">
        <w:trPr>
          <w:trHeight w:val="443"/>
        </w:trPr>
        <w:tc>
          <w:tcPr>
            <w:tcW w:w="2560" w:type="dxa"/>
          </w:tcPr>
          <w:p w14:paraId="681976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DE2241" w14:textId="50D17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BD4D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02F0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BDD8E1" w14:textId="43D9E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FAC3E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B93D8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1E7A423" w14:textId="24FDA6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E90C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39F6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497E360" w14:textId="41D93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E8667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C3A293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E4C1AF1" w14:textId="76F8A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8B26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E655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2192D37" w14:textId="31613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A7EB3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0B04B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65916D8" w14:textId="37279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CE4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E08C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3084E12" w14:textId="40AD2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F7A5A7" w14:textId="77777777" w:rsidR="00944C3D" w:rsidRDefault="00944C3D" w:rsidP="00944C3D">
      <w:pPr>
        <w:rPr>
          <w:rFonts w:ascii="Arial" w:hAnsi="Arial"/>
          <w:b/>
        </w:rPr>
      </w:pPr>
    </w:p>
    <w:p w14:paraId="1B9AB723" w14:textId="77777777" w:rsidR="00944C3D" w:rsidRDefault="00944C3D" w:rsidP="00944C3D">
      <w:pPr>
        <w:rPr>
          <w:rFonts w:ascii="Arial" w:hAnsi="Arial"/>
          <w:b/>
        </w:rPr>
      </w:pPr>
    </w:p>
    <w:p w14:paraId="1970676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83C6C6F" w14:textId="77777777" w:rsidR="00944C3D" w:rsidRDefault="00944C3D" w:rsidP="00944C3D">
      <w:pPr>
        <w:rPr>
          <w:rFonts w:ascii="Arial" w:hAnsi="Arial"/>
          <w:b/>
        </w:rPr>
      </w:pPr>
    </w:p>
    <w:p w14:paraId="11189BC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41C275F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81C85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94B63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C2CE7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C792EA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C33F1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FD7B4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1253B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B137C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FFF3C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DB606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B2D44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B90AFB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3B6BD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484D5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6EFE0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B271C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0C4894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23F1866" w14:textId="77777777" w:rsidTr="00503750">
        <w:trPr>
          <w:trHeight w:val="677"/>
        </w:trPr>
        <w:tc>
          <w:tcPr>
            <w:tcW w:w="3358" w:type="dxa"/>
          </w:tcPr>
          <w:p w14:paraId="7ED377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1A616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BC6BC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17486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997C5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E7F39DA" w14:textId="23294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DB45F2" w14:textId="05362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93B9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4087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29D3605" w14:textId="51F38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2E12CA" w14:textId="67CB7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3353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39DC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2CFE66B" w14:textId="3D57B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C769D2" w14:textId="125CC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B8EA1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11E5B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4B5CC81" w14:textId="64BEE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732755" w14:textId="4A9E2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9FFC4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F9DBF5" w14:textId="0959418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9783139" w14:textId="1D2EA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055524" w14:textId="36512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B576E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A9D099A" w14:textId="5D904E0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586376F" w14:textId="09FE8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0952AD" w14:textId="32F77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9FAE1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1E6CCA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93389E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E46C9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CA7B7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6B192EF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93DAE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E5825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5C2844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55EBA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E1A65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D16576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258C1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21474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2E584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5FD88A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A70B8A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69934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4E7CC4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A44AB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76B35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6F736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639FD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B9564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D306FF5" w14:textId="7FF06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43D588" w14:textId="2EF27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0C98D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FF7E8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4999817" w14:textId="79AD0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6C8A91" w14:textId="1B24D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DA263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506A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41F81D0" w14:textId="5ADE8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C3DBF5" w14:textId="64115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E6224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EF8C826" w14:textId="3684036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232E40" w14:textId="56EE2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B21BEC" w14:textId="1CD26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1C183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3BE973A" w14:textId="325471E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1BC48D6" w14:textId="18357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431F80" w14:textId="46ADA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DAB27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5FDD5C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3B82A6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5FE02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CA010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3955A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69EA85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B3F86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F2A5C04" w14:textId="0A4E9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1909ED" w14:textId="4D7D3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A2773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AC99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B8B7371" w14:textId="10791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D878E2" w14:textId="74A97D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26AF0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9C3DE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A3CDCAC" w14:textId="05DDF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EAA772" w14:textId="1F065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972DB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B14BD75" w14:textId="12D29B5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5B53A9F" w14:textId="181AC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96CF2F" w14:textId="7F507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FB6B8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AC1B832" w14:textId="6A6FEEE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4C43387" w14:textId="529D7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F981F4" w14:textId="7E66C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58AD26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3F770D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C9E4750" w14:textId="77777777" w:rsidTr="00503750">
        <w:tc>
          <w:tcPr>
            <w:tcW w:w="3686" w:type="dxa"/>
            <w:vAlign w:val="center"/>
          </w:tcPr>
          <w:p w14:paraId="76B16A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F50CF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A3C0B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88A9C4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F22A1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E9E6D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ECC8E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FF0AA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9B0F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FBA70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E7087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D0135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C48E7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3E658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E373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0257A0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F83867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3C9649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8C84C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2E3C9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03678E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3D6D4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3AEB0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FC5BE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7572CE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4C7E3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361DE00" w14:textId="625D1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8EA4DB" w14:textId="6184A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A70E9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661FD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84D76F8" w14:textId="0276D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D9C6A9" w14:textId="665B0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08815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AE6D4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6C5377" w14:textId="0002A0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CAB181" w14:textId="23E24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A5D15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A56105D" w14:textId="2D52873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BE9700" w14:textId="6DEE9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B3C553" w14:textId="02B3D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8BC37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75C44A1" w14:textId="0185A15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9C1A868" w14:textId="264486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668867" w14:textId="11BFF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D683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74F72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B39632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E7F1CF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9E023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FC909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0CDD82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870D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12DB037" w14:textId="2B50E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CE31B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EAA7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C1DA84C" w14:textId="66ED5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D9098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5720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E8531EC" w14:textId="119FF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D2D7D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4F04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56DF814" w14:textId="5E205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7474C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AFB6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CE864EC" w14:textId="17273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088FE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B17F6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470EB87" w14:textId="132CADF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858667" w14:textId="77777777" w:rsidR="00944C3D" w:rsidRDefault="00944C3D" w:rsidP="00944C3D">
      <w:pPr>
        <w:rPr>
          <w:sz w:val="22"/>
          <w:szCs w:val="22"/>
        </w:rPr>
      </w:pPr>
    </w:p>
    <w:p w14:paraId="0782166E" w14:textId="77777777" w:rsidR="00944C3D" w:rsidRDefault="00944C3D" w:rsidP="00944C3D">
      <w:pPr>
        <w:rPr>
          <w:sz w:val="22"/>
          <w:szCs w:val="22"/>
        </w:rPr>
      </w:pPr>
    </w:p>
    <w:p w14:paraId="24A33AE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5185C1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2915E22" w14:textId="1356105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DD503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EBE58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7D250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7493F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24CD2E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55E0DC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4426B7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321C9F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128861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842E1A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8D763F5" w14:textId="20EBB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22B938" w14:textId="013E31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B2924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AAC033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404CC19" w14:textId="3FE0B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7169081" w14:textId="4C5A55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83BEF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8A1CF4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29AE1AB" w14:textId="36FDF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D01A0B" w14:textId="2AA67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CBAD2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541BF3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651AC93" w14:textId="4627E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564616" w14:textId="2B843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7F0D4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EBEB85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5B2AF28" w14:textId="60CD0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2F66B4B" w14:textId="073CD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15972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F2E93A7" w14:textId="01605EF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8E31C34" w14:textId="26C179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BDA2A7" w14:textId="6605F8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CECAA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8541BF1" w14:textId="23570FF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DC0BA8D" w14:textId="0692C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5C1906F" w14:textId="15123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41BB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C3960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71A1541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75FC45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FFD0F9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A4C95C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12DF1F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AE606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2B4A6E2" w14:textId="02538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772FBAD" w14:textId="3FE0B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016F2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AA7791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5DCB587" w14:textId="07AF2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F2CE95D" w14:textId="14D1C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67E2F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711E0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3ED6DBB" w14:textId="5E0F66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979624" w14:textId="439BE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5FC73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C7B936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BD360B6" w14:textId="5C338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7321517" w14:textId="0C801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C98A7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6A0A68" w14:textId="5CE84D5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F1DFC91" w14:textId="06096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C6F16C6" w14:textId="7F2C12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E8055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D0C2BA" w14:textId="14793C8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5CB43D2" w14:textId="6DB5FE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F5987F" w14:textId="39433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BDBF5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122E10F" w14:textId="44005CF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220C43C" w14:textId="142EF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14E5B9" w14:textId="114FE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72B69" w:rsidRPr="006E01A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61D1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A2BF7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998AF7E" w14:textId="2711AA84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1915E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E3135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26ABFE9" w14:textId="6BC7593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45121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7E9C1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F3601FA" w14:textId="59B6E6A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5F6D0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B521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CFAA4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4C49700" w14:textId="77777777" w:rsidR="00944C3D" w:rsidRPr="003607F0" w:rsidRDefault="00944C3D" w:rsidP="00944C3D"/>
    <w:p w14:paraId="44E1A4BB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688F7" w14:textId="77777777" w:rsidR="001427E7" w:rsidRDefault="001427E7">
      <w:r>
        <w:separator/>
      </w:r>
    </w:p>
  </w:endnote>
  <w:endnote w:type="continuationSeparator" w:id="0">
    <w:p w14:paraId="0437B679" w14:textId="77777777" w:rsidR="001427E7" w:rsidRDefault="0014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6CBB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2A1705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803F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79E074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885AF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1CFD8CF4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BE23F" w14:textId="77777777" w:rsidR="001427E7" w:rsidRDefault="001427E7">
      <w:r>
        <w:separator/>
      </w:r>
    </w:p>
  </w:footnote>
  <w:footnote w:type="continuationSeparator" w:id="0">
    <w:p w14:paraId="7E7D14B4" w14:textId="77777777" w:rsidR="001427E7" w:rsidRDefault="00142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502111">
    <w:abstractNumId w:val="13"/>
  </w:num>
  <w:num w:numId="2" w16cid:durableId="14355831">
    <w:abstractNumId w:val="17"/>
  </w:num>
  <w:num w:numId="3" w16cid:durableId="1265921853">
    <w:abstractNumId w:val="8"/>
  </w:num>
  <w:num w:numId="4" w16cid:durableId="1246577513">
    <w:abstractNumId w:val="7"/>
  </w:num>
  <w:num w:numId="5" w16cid:durableId="166889885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170363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4602743">
    <w:abstractNumId w:val="20"/>
  </w:num>
  <w:num w:numId="8" w16cid:durableId="1211305008">
    <w:abstractNumId w:val="10"/>
  </w:num>
  <w:num w:numId="9" w16cid:durableId="15860997">
    <w:abstractNumId w:val="0"/>
  </w:num>
  <w:num w:numId="10" w16cid:durableId="1521237087">
    <w:abstractNumId w:val="19"/>
  </w:num>
  <w:num w:numId="11" w16cid:durableId="1747533834">
    <w:abstractNumId w:val="6"/>
  </w:num>
  <w:num w:numId="12" w16cid:durableId="323707744">
    <w:abstractNumId w:val="9"/>
  </w:num>
  <w:num w:numId="13" w16cid:durableId="1479416002">
    <w:abstractNumId w:val="12"/>
  </w:num>
  <w:num w:numId="14" w16cid:durableId="616955910">
    <w:abstractNumId w:val="15"/>
  </w:num>
  <w:num w:numId="15" w16cid:durableId="1046837655">
    <w:abstractNumId w:val="14"/>
  </w:num>
  <w:num w:numId="16" w16cid:durableId="2116290214">
    <w:abstractNumId w:val="2"/>
  </w:num>
  <w:num w:numId="17" w16cid:durableId="267390380">
    <w:abstractNumId w:val="4"/>
  </w:num>
  <w:num w:numId="18" w16cid:durableId="402726532">
    <w:abstractNumId w:val="11"/>
  </w:num>
  <w:num w:numId="19" w16cid:durableId="1325738136">
    <w:abstractNumId w:val="5"/>
  </w:num>
  <w:num w:numId="20" w16cid:durableId="622423170">
    <w:abstractNumId w:val="18"/>
  </w:num>
  <w:num w:numId="21" w16cid:durableId="1666663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0046"/>
    <w:docVar w:name="arg2" w:val="Driver=asa17;DBF=D:\anasoft\data\tebys.db;DBN=tebys;ENG=SQL17;commlinks=TCPIP{ip=192.168.1.241};uid=kostelna;con=finus(12.0);pwd=Marec2023"/>
    <w:docVar w:name="arg3" w:val="1968732"/>
    <w:docVar w:name="arg4" w:val="C:\Users\kostelna\AppData\Local\Temp\708735.doc"/>
    <w:docVar w:name="arg5" w:val="1"/>
  </w:docVars>
  <w:rsids>
    <w:rsidRoot w:val="00672B69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27E7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778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72B69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09DB9"/>
  <w15:docId w15:val="{257F4332-45E9-4BFA-8FF3-F9737EAE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5336</Words>
  <Characters>30416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2026-03-27T10:23:00Z</dcterms:created>
  <dcterms:modified xsi:type="dcterms:W3CDTF">2026-03-27T10:26:00Z</dcterms:modified>
</cp:coreProperties>
</file>