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466A9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466A99">
              <w:rPr>
                <w:rFonts w:ascii="Arial" w:hAnsi="Arial" w:cs="Arial"/>
                <w:sz w:val="20"/>
                <w:szCs w:val="22"/>
              </w:rPr>
              <w:t>SM Búran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466A99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Majerská 1106, 925 53 Pata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322966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32296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Kamerový systém</w:t>
            </w:r>
          </w:p>
        </w:tc>
        <w:tc>
          <w:tcPr>
            <w:tcW w:w="1276" w:type="dxa"/>
          </w:tcPr>
          <w:p w:rsidR="00AC7913" w:rsidRPr="0045237F" w:rsidRDefault="007A23B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7A23B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7A23B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7A23B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Iveco Daily</w:t>
            </w:r>
          </w:p>
        </w:tc>
        <w:tc>
          <w:tcPr>
            <w:tcW w:w="1276" w:type="dxa"/>
          </w:tcPr>
          <w:p w:rsidR="00AC7913" w:rsidRPr="0045237F" w:rsidRDefault="007A23B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7A23B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7A23B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7A23B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Land Rover</w:t>
            </w:r>
          </w:p>
        </w:tc>
        <w:tc>
          <w:tcPr>
            <w:tcW w:w="1276" w:type="dxa"/>
          </w:tcPr>
          <w:p w:rsidR="00AC7913" w:rsidRPr="0045237F" w:rsidRDefault="007A23B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7A23B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7A23B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32296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Ford Ranger</w:t>
            </w:r>
          </w:p>
        </w:tc>
        <w:tc>
          <w:tcPr>
            <w:tcW w:w="1276" w:type="dxa"/>
          </w:tcPr>
          <w:p w:rsidR="00AC7913" w:rsidRPr="0045237F" w:rsidRDefault="0032296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32296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</w:tcPr>
          <w:p w:rsidR="00AC7913" w:rsidRPr="0045237F" w:rsidRDefault="0032296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32296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Iveco Daily </w:t>
            </w:r>
          </w:p>
        </w:tc>
        <w:tc>
          <w:tcPr>
            <w:tcW w:w="1276" w:type="dxa"/>
          </w:tcPr>
          <w:p w:rsidR="00AC7913" w:rsidRPr="0045237F" w:rsidRDefault="0032296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32296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</w:tcPr>
          <w:p w:rsidR="00AC7913" w:rsidRPr="0045237F" w:rsidRDefault="0032296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32296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Príves Vazeko</w:t>
            </w:r>
          </w:p>
        </w:tc>
        <w:tc>
          <w:tcPr>
            <w:tcW w:w="1276" w:type="dxa"/>
          </w:tcPr>
          <w:p w:rsidR="00AC7913" w:rsidRPr="0045237F" w:rsidRDefault="0032296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32296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</w:tcPr>
          <w:p w:rsidR="00322966" w:rsidRPr="0045237F" w:rsidRDefault="00322966" w:rsidP="0032296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22966" w:rsidRPr="0045237F" w:rsidTr="00157AE4">
        <w:trPr>
          <w:trHeight w:val="340"/>
        </w:trPr>
        <w:tc>
          <w:tcPr>
            <w:tcW w:w="3119" w:type="dxa"/>
          </w:tcPr>
          <w:p w:rsidR="00322966" w:rsidRDefault="0032296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Príves Tamared</w:t>
            </w:r>
          </w:p>
        </w:tc>
        <w:tc>
          <w:tcPr>
            <w:tcW w:w="1276" w:type="dxa"/>
          </w:tcPr>
          <w:p w:rsidR="00322966" w:rsidRDefault="0032296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322966" w:rsidRDefault="0032296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</w:tcPr>
          <w:p w:rsidR="00322966" w:rsidRDefault="00322966" w:rsidP="0032296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22966" w:rsidRPr="0045237F" w:rsidRDefault="0032296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2966" w:rsidRPr="0045237F" w:rsidRDefault="0032296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22966" w:rsidRPr="0045237F" w:rsidTr="00157AE4">
        <w:trPr>
          <w:trHeight w:val="340"/>
        </w:trPr>
        <w:tc>
          <w:tcPr>
            <w:tcW w:w="3119" w:type="dxa"/>
          </w:tcPr>
          <w:p w:rsidR="00322966" w:rsidRDefault="0032296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Iveco Daily</w:t>
            </w:r>
          </w:p>
        </w:tc>
        <w:tc>
          <w:tcPr>
            <w:tcW w:w="1276" w:type="dxa"/>
          </w:tcPr>
          <w:p w:rsidR="00322966" w:rsidRDefault="0032296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322966" w:rsidRDefault="0032296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</w:tcPr>
          <w:p w:rsidR="00322966" w:rsidRDefault="00322966" w:rsidP="0032296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22966" w:rsidRPr="0045237F" w:rsidRDefault="0032296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2966" w:rsidRPr="0045237F" w:rsidRDefault="0032296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22966" w:rsidRPr="0045237F" w:rsidTr="00157AE4">
        <w:trPr>
          <w:trHeight w:val="340"/>
        </w:trPr>
        <w:tc>
          <w:tcPr>
            <w:tcW w:w="3119" w:type="dxa"/>
          </w:tcPr>
          <w:p w:rsidR="00322966" w:rsidRDefault="0032296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Príves Dona</w:t>
            </w:r>
          </w:p>
        </w:tc>
        <w:tc>
          <w:tcPr>
            <w:tcW w:w="1276" w:type="dxa"/>
          </w:tcPr>
          <w:p w:rsidR="00322966" w:rsidRDefault="0032296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322966" w:rsidRDefault="0032296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</w:tcPr>
          <w:p w:rsidR="00322966" w:rsidRDefault="00322966" w:rsidP="0032296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22966" w:rsidRPr="0045237F" w:rsidRDefault="0032296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2966" w:rsidRPr="0045237F" w:rsidRDefault="0032296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22966" w:rsidRPr="0045237F" w:rsidTr="00157AE4">
        <w:trPr>
          <w:trHeight w:val="340"/>
        </w:trPr>
        <w:tc>
          <w:tcPr>
            <w:tcW w:w="3119" w:type="dxa"/>
          </w:tcPr>
          <w:p w:rsidR="00322966" w:rsidRDefault="0032296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Technické zhodnotenie športklub</w:t>
            </w:r>
          </w:p>
        </w:tc>
        <w:tc>
          <w:tcPr>
            <w:tcW w:w="1276" w:type="dxa"/>
          </w:tcPr>
          <w:p w:rsidR="00322966" w:rsidRDefault="0032296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322966" w:rsidRDefault="0032296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</w:t>
            </w:r>
          </w:p>
        </w:tc>
        <w:tc>
          <w:tcPr>
            <w:tcW w:w="1134" w:type="dxa"/>
          </w:tcPr>
          <w:p w:rsidR="00322966" w:rsidRDefault="00322966" w:rsidP="0032296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22966" w:rsidRPr="0045237F" w:rsidRDefault="0032296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2966" w:rsidRPr="0045237F" w:rsidRDefault="0032296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lastRenderedPageBreak/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</w:t>
            </w:r>
            <w:r w:rsidR="00322966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322966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</w:t>
            </w:r>
            <w:r w:rsidR="002D76B9" w:rsidRPr="00BD4886">
              <w:rPr>
                <w:rFonts w:ascii="Arial" w:hAnsi="Arial" w:cs="Arial"/>
                <w:sz w:val="20"/>
                <w:szCs w:val="20"/>
              </w:rPr>
              <w:t>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účt. </w:t>
            </w:r>
            <w:r w:rsidR="00322966" w:rsidRPr="0045237F">
              <w:rPr>
                <w:rFonts w:ascii="Arial" w:hAnsi="Arial" w:cs="Arial"/>
                <w:sz w:val="20"/>
              </w:rPr>
              <w:t>O</w:t>
            </w:r>
            <w:r w:rsidRPr="0045237F">
              <w:rPr>
                <w:rFonts w:ascii="Arial" w:hAnsi="Arial" w:cs="Arial"/>
                <w:sz w:val="20"/>
              </w:rPr>
              <w:t>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</w:t>
            </w:r>
            <w:r w:rsidR="008C5D41" w:rsidRPr="00B826B9">
              <w:rPr>
                <w:rFonts w:ascii="Arial" w:hAnsi="Arial" w:cs="Arial"/>
                <w:sz w:val="20"/>
              </w:rPr>
              <w:lastRenderedPageBreak/>
              <w:t xml:space="preserve">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322966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</w:t>
            </w:r>
            <w:r w:rsidR="00322966">
              <w:rPr>
                <w:rFonts w:ascii="Arial" w:hAnsi="Arial" w:cs="Arial"/>
                <w:sz w:val="20"/>
                <w:szCs w:val="20"/>
              </w:rPr>
              <w:t> </w:t>
            </w:r>
            <w:r w:rsidRPr="0045237F">
              <w:rPr>
                <w:rFonts w:ascii="Arial" w:hAnsi="Arial" w:cs="Arial"/>
                <w:sz w:val="20"/>
                <w:szCs w:val="20"/>
              </w:rPr>
              <w:t>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lastRenderedPageBreak/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5525" w:rsidRDefault="00135525" w:rsidP="001869C8">
      <w:r>
        <w:separator/>
      </w:r>
    </w:p>
  </w:endnote>
  <w:endnote w:type="continuationSeparator" w:id="1">
    <w:p w:rsidR="00135525" w:rsidRDefault="0013552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B52348">
    <w:pPr>
      <w:pStyle w:val="Pta"/>
      <w:jc w:val="center"/>
    </w:pPr>
    <w:fldSimple w:instr=" PAGE   \* MERGEFORMAT ">
      <w:r w:rsidR="00B85B7F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5525" w:rsidRDefault="00135525" w:rsidP="001869C8">
      <w:r>
        <w:separator/>
      </w:r>
    </w:p>
  </w:footnote>
  <w:footnote w:type="continuationSeparator" w:id="1">
    <w:p w:rsidR="00135525" w:rsidRDefault="0013552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466A99">
            <w:t xml:space="preserve"> 56072066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466A99">
            <w:t xml:space="preserve"> 2122206086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135525"/>
    <w:rsid w:val="00000130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5525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E6CB7"/>
    <w:rsid w:val="001F415A"/>
    <w:rsid w:val="001F4818"/>
    <w:rsid w:val="001F4899"/>
    <w:rsid w:val="00214FAE"/>
    <w:rsid w:val="00221FD4"/>
    <w:rsid w:val="00224B2D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22966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6A99"/>
    <w:rsid w:val="00467072"/>
    <w:rsid w:val="004702B3"/>
    <w:rsid w:val="004752D3"/>
    <w:rsid w:val="0047774A"/>
    <w:rsid w:val="0048444D"/>
    <w:rsid w:val="00484684"/>
    <w:rsid w:val="00491607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5AE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23B3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20B3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D5D00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4B7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2348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5B7F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E3B91"/>
    <w:rsid w:val="00CE7C43"/>
    <w:rsid w:val="00CF0A5A"/>
    <w:rsid w:val="00D01116"/>
    <w:rsid w:val="00D03311"/>
    <w:rsid w:val="00D03425"/>
    <w:rsid w:val="00D0622F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267C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  <w:rsid w:val="00FF1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2348"/>
    <w:rPr>
      <w:sz w:val="24"/>
      <w:szCs w:val="24"/>
    </w:rPr>
  </w:style>
  <w:style w:type="paragraph" w:styleId="Nadpis1">
    <w:name w:val="heading 1"/>
    <w:next w:val="Nadpis2"/>
    <w:qFormat/>
    <w:rsid w:val="00B52348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52348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52348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52348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52348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52348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52348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52348"/>
    <w:rPr>
      <w:sz w:val="20"/>
      <w:szCs w:val="20"/>
    </w:rPr>
  </w:style>
  <w:style w:type="character" w:styleId="Odkaznapoznmkupodiarou">
    <w:name w:val="footnote reference"/>
    <w:semiHidden/>
    <w:rsid w:val="00B52348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52348"/>
  </w:style>
  <w:style w:type="paragraph" w:styleId="Zkladntext0">
    <w:name w:val="Body Text"/>
    <w:basedOn w:val="Normlny"/>
    <w:semiHidden/>
    <w:rsid w:val="00B52348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52348"/>
    <w:pPr>
      <w:jc w:val="both"/>
    </w:pPr>
  </w:style>
  <w:style w:type="paragraph" w:styleId="Zarkazkladnhotextu">
    <w:name w:val="Body Text Indent"/>
    <w:basedOn w:val="Normlny"/>
    <w:semiHidden/>
    <w:rsid w:val="00B52348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52348"/>
    <w:pPr>
      <w:ind w:firstLine="360"/>
    </w:pPr>
  </w:style>
  <w:style w:type="paragraph" w:styleId="Zkladntext3">
    <w:name w:val="Body Text 3"/>
    <w:basedOn w:val="Normlny"/>
    <w:semiHidden/>
    <w:rsid w:val="00B52348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52348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52348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52348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SM%20B&#250;ran\DPPO%202025\pozn&#225;mky%202025w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poznámky 2025w</Template>
  <TotalTime>1</TotalTime>
  <Pages>6</Pages>
  <Words>1498</Words>
  <Characters>8543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User</dc:creator>
  <cp:lastModifiedBy>User</cp:lastModifiedBy>
  <cp:revision>1</cp:revision>
  <cp:lastPrinted>2021-06-07T19:19:00Z</cp:lastPrinted>
  <dcterms:created xsi:type="dcterms:W3CDTF">2026-04-08T10:24:00Z</dcterms:created>
  <dcterms:modified xsi:type="dcterms:W3CDTF">2026-04-08T10:25:00Z</dcterms:modified>
</cp:coreProperties>
</file>