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="0007594B">
        <w:rPr>
          <w:b/>
          <w:sz w:val="36"/>
        </w:rPr>
        <w:t>k 31.12</w:t>
      </w:r>
      <w:r w:rsidR="00560C34">
        <w:rPr>
          <w:b/>
          <w:sz w:val="36"/>
        </w:rPr>
        <w:t>.2025</w:t>
      </w:r>
    </w:p>
    <w:p w:rsidR="00FC3946" w:rsidRPr="00297BAC" w:rsidRDefault="00FC3946" w:rsidP="00FC3946">
      <w:pPr>
        <w:rPr>
          <w:sz w:val="24"/>
          <w:szCs w:val="24"/>
          <w:u w:val="single"/>
        </w:rPr>
      </w:pPr>
    </w:p>
    <w:p w:rsidR="00FC3946" w:rsidRPr="00297BAC" w:rsidRDefault="00FC3946" w:rsidP="00FC3946">
      <w:pPr>
        <w:jc w:val="center"/>
        <w:rPr>
          <w:sz w:val="24"/>
          <w:szCs w:val="24"/>
        </w:rPr>
      </w:pPr>
      <w:r w:rsidRPr="00297BAC">
        <w:rPr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759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škola, Školská 75/7, Lučivná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75/7, 059 31 Lučivná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759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57083479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4A70A7" w:rsidRDefault="004A70A7" w:rsidP="00825C3D">
            <w:pPr>
              <w:rPr>
                <w:sz w:val="24"/>
                <w:szCs w:val="24"/>
              </w:rPr>
            </w:pPr>
            <w:r w:rsidRPr="004A70A7">
              <w:rPr>
                <w:sz w:val="24"/>
                <w:szCs w:val="24"/>
              </w:rPr>
              <w:t>1.</w:t>
            </w:r>
            <w:r w:rsidR="0007594B">
              <w:rPr>
                <w:sz w:val="24"/>
                <w:szCs w:val="24"/>
              </w:rPr>
              <w:t>9.2025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4A70A7" w:rsidRDefault="004A70A7" w:rsidP="00825C3D">
            <w:pPr>
              <w:rPr>
                <w:sz w:val="24"/>
                <w:szCs w:val="24"/>
              </w:rPr>
            </w:pPr>
            <w:r w:rsidRPr="004A70A7">
              <w:rPr>
                <w:sz w:val="24"/>
                <w:szCs w:val="24"/>
              </w:rPr>
              <w:t>rozhodnutím zriaďovateľa v súlade so zákonom o rozpočtových pravidlách verejnej správy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Lučivná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208/33, 059 31 Lučivná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C540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7594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C540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594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C540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A70A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C540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C540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A70A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C540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4A70A7" w:rsidRDefault="0007594B" w:rsidP="00011FCC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Poskytovanie </w:t>
            </w:r>
            <w:r w:rsidR="004A70A7" w:rsidRPr="004A70A7">
              <w:rPr>
                <w:sz w:val="24"/>
                <w:szCs w:val="24"/>
              </w:rPr>
              <w:t xml:space="preserve">predprimárneho </w:t>
            </w:r>
            <w:r>
              <w:rPr>
                <w:sz w:val="24"/>
                <w:szCs w:val="24"/>
              </w:rPr>
              <w:t xml:space="preserve">vzdelávania </w:t>
            </w:r>
            <w:r w:rsidR="004A70A7" w:rsidRPr="004A70A7">
              <w:rPr>
                <w:sz w:val="24"/>
                <w:szCs w:val="24"/>
              </w:rPr>
              <w:t>detí, stravovanie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0759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Ľudmila Gallová</w:t>
            </w:r>
          </w:p>
          <w:p w:rsidR="00AF0954" w:rsidRPr="00B452D4" w:rsidRDefault="00AF09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2735"/>
        <w:gridCol w:w="2735"/>
      </w:tblGrid>
      <w:tr w:rsidR="007160DC" w:rsidRPr="00B452D4" w:rsidTr="007160DC">
        <w:trPr>
          <w:trHeight w:val="51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160DC" w:rsidRPr="007160DC" w:rsidRDefault="007160DC" w:rsidP="00560C34">
            <w:pPr>
              <w:rPr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Pr="007160DC" w:rsidRDefault="007160DC" w:rsidP="007160DC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 xml:space="preserve">Bežné </w:t>
            </w:r>
          </w:p>
          <w:p w:rsidR="007160DC" w:rsidRPr="007160DC" w:rsidRDefault="007160DC" w:rsidP="007160DC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>účtovné obdobie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Pr="007160DC" w:rsidRDefault="007160DC" w:rsidP="007160DC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 xml:space="preserve">Predchádzajúce </w:t>
            </w:r>
          </w:p>
          <w:p w:rsidR="007160DC" w:rsidRPr="007160DC" w:rsidRDefault="007160DC" w:rsidP="007160DC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>účtovné obdobie</w:t>
            </w:r>
          </w:p>
        </w:tc>
      </w:tr>
      <w:tr w:rsidR="007160DC" w:rsidRPr="00B452D4" w:rsidTr="007160DC">
        <w:trPr>
          <w:trHeight w:val="104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160DC" w:rsidRPr="007160DC" w:rsidRDefault="007160DC" w:rsidP="00560C34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7160DC" w:rsidRPr="007160DC" w:rsidRDefault="007160DC" w:rsidP="00560C34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 xml:space="preserve">z toho:  </w:t>
            </w:r>
          </w:p>
          <w:p w:rsidR="007160DC" w:rsidRPr="007160DC" w:rsidRDefault="007160DC" w:rsidP="00560C34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Default="0007594B" w:rsidP="00560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7160DC" w:rsidRDefault="007160DC" w:rsidP="00560C34">
            <w:pPr>
              <w:rPr>
                <w:sz w:val="24"/>
                <w:szCs w:val="24"/>
              </w:rPr>
            </w:pPr>
          </w:p>
          <w:p w:rsidR="007160DC" w:rsidRDefault="007160DC" w:rsidP="00560C34">
            <w:pPr>
              <w:rPr>
                <w:sz w:val="24"/>
                <w:szCs w:val="24"/>
              </w:rPr>
            </w:pPr>
          </w:p>
          <w:p w:rsidR="007160DC" w:rsidRPr="007160DC" w:rsidRDefault="007160DC" w:rsidP="00560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Default="007160DC" w:rsidP="00560C34">
            <w:pPr>
              <w:rPr>
                <w:sz w:val="24"/>
                <w:szCs w:val="24"/>
              </w:rPr>
            </w:pPr>
          </w:p>
          <w:p w:rsidR="007160DC" w:rsidRDefault="007160DC" w:rsidP="00560C34">
            <w:pPr>
              <w:rPr>
                <w:sz w:val="24"/>
                <w:szCs w:val="24"/>
              </w:rPr>
            </w:pPr>
          </w:p>
          <w:p w:rsidR="007160DC" w:rsidRDefault="007160DC" w:rsidP="00560C34">
            <w:pPr>
              <w:rPr>
                <w:sz w:val="24"/>
                <w:szCs w:val="24"/>
              </w:rPr>
            </w:pPr>
          </w:p>
          <w:p w:rsidR="007160DC" w:rsidRPr="007160DC" w:rsidRDefault="007160DC" w:rsidP="00560C34">
            <w:pPr>
              <w:rPr>
                <w:sz w:val="24"/>
                <w:szCs w:val="24"/>
              </w:rPr>
            </w:pPr>
          </w:p>
        </w:tc>
      </w:tr>
      <w:tr w:rsidR="007160DC" w:rsidRPr="00B452D4" w:rsidTr="007160DC">
        <w:trPr>
          <w:trHeight w:val="78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160DC" w:rsidRPr="007160DC" w:rsidRDefault="007160DC" w:rsidP="00560C34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Pr="007160DC" w:rsidRDefault="007160DC" w:rsidP="00560C34">
            <w:pPr>
              <w:rPr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Pr="007160DC" w:rsidRDefault="007160DC" w:rsidP="00560C34">
            <w:pPr>
              <w:rPr>
                <w:sz w:val="24"/>
                <w:szCs w:val="24"/>
              </w:rPr>
            </w:pPr>
          </w:p>
        </w:tc>
      </w:tr>
    </w:tbl>
    <w:p w:rsidR="00AF0954" w:rsidRDefault="00AF0954" w:rsidP="00092FC9">
      <w:pPr>
        <w:rPr>
          <w:b/>
          <w:color w:val="FF0000"/>
          <w:sz w:val="24"/>
          <w:szCs w:val="24"/>
        </w:rPr>
      </w:pPr>
    </w:p>
    <w:p w:rsidR="00AF0954" w:rsidRDefault="00AF0954" w:rsidP="00092FC9">
      <w:pPr>
        <w:rPr>
          <w:b/>
          <w:color w:val="FF0000"/>
          <w:sz w:val="24"/>
          <w:szCs w:val="24"/>
        </w:rPr>
      </w:pPr>
    </w:p>
    <w:p w:rsidR="00E00887" w:rsidRDefault="00E00887" w:rsidP="00915208">
      <w:pPr>
        <w:jc w:val="center"/>
        <w:rPr>
          <w:b/>
          <w:sz w:val="24"/>
          <w:szCs w:val="24"/>
        </w:rPr>
      </w:pPr>
    </w:p>
    <w:p w:rsidR="00E00887" w:rsidRDefault="00E00887" w:rsidP="00915208">
      <w:pPr>
        <w:jc w:val="center"/>
        <w:rPr>
          <w:b/>
          <w:sz w:val="24"/>
          <w:szCs w:val="24"/>
        </w:rPr>
      </w:pPr>
    </w:p>
    <w:p w:rsidR="00E00887" w:rsidRDefault="00E00887" w:rsidP="00915208">
      <w:pPr>
        <w:jc w:val="center"/>
        <w:rPr>
          <w:b/>
          <w:sz w:val="24"/>
          <w:szCs w:val="24"/>
        </w:rPr>
      </w:pPr>
    </w:p>
    <w:p w:rsidR="00E00887" w:rsidRDefault="00E00887" w:rsidP="00915208">
      <w:pPr>
        <w:jc w:val="center"/>
        <w:rPr>
          <w:b/>
          <w:sz w:val="24"/>
          <w:szCs w:val="24"/>
        </w:rPr>
      </w:pPr>
    </w:p>
    <w:p w:rsidR="00E00887" w:rsidRDefault="00E00887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C540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0954">
        <w:rPr>
          <w:rFonts w:cs="Tahoma"/>
          <w:b/>
          <w:bCs/>
          <w:sz w:val="22"/>
          <w:szCs w:val="22"/>
        </w:rPr>
        <w:instrText xml:space="preserve"> FORMCHECKBOX </w:instrText>
      </w:r>
      <w:r w:rsidR="00EC5406">
        <w:rPr>
          <w:rFonts w:cs="Tahoma"/>
          <w:b/>
          <w:bCs/>
          <w:sz w:val="22"/>
          <w:szCs w:val="22"/>
        </w:rPr>
      </w:r>
      <w:r w:rsidR="00EC540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EC540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C5406">
        <w:rPr>
          <w:rFonts w:cs="Tahoma"/>
          <w:b/>
          <w:bCs/>
          <w:sz w:val="22"/>
          <w:szCs w:val="22"/>
        </w:rPr>
      </w:r>
      <w:r w:rsidR="00EC540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E73C2" w:rsidRPr="00AF0954" w:rsidRDefault="00A41D74" w:rsidP="00AF095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C540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C5406">
        <w:rPr>
          <w:rFonts w:cs="Tahoma"/>
          <w:b/>
          <w:bCs/>
          <w:sz w:val="22"/>
          <w:szCs w:val="22"/>
        </w:rPr>
      </w:r>
      <w:r w:rsidR="00EC540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C540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0954">
        <w:rPr>
          <w:rFonts w:cs="Tahoma"/>
          <w:b/>
          <w:bCs/>
          <w:sz w:val="22"/>
          <w:szCs w:val="22"/>
        </w:rPr>
        <w:instrText xml:space="preserve"> FORMCHECKBOX </w:instrText>
      </w:r>
      <w:r w:rsidR="00EC5406">
        <w:rPr>
          <w:rFonts w:cs="Tahoma"/>
          <w:b/>
          <w:bCs/>
          <w:sz w:val="22"/>
          <w:szCs w:val="22"/>
        </w:rPr>
      </w:r>
      <w:r w:rsidR="00EC540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</w:t>
      </w:r>
      <w:r w:rsidR="00AF0954">
        <w:rPr>
          <w:rFonts w:cs="Tahoma"/>
          <w:b/>
          <w:bCs/>
          <w:sz w:val="22"/>
          <w:szCs w:val="22"/>
        </w:rPr>
        <w:t>ie</w:t>
      </w: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F42190" w:rsidRDefault="00816145" w:rsidP="00AF095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F0954" w:rsidRPr="00AF0954" w:rsidRDefault="00AF0954" w:rsidP="00AF0954">
      <w:pPr>
        <w:jc w:val="both"/>
        <w:rPr>
          <w:rFonts w:cs="Tahoma"/>
          <w:bCs/>
          <w:sz w:val="22"/>
          <w:szCs w:val="22"/>
        </w:rPr>
      </w:pPr>
    </w:p>
    <w:p w:rsidR="00816145" w:rsidRPr="00AF0954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AF0954">
        <w:rPr>
          <w:sz w:val="24"/>
          <w:szCs w:val="24"/>
        </w:rPr>
        <w:t>Odpisovať sa začína</w:t>
      </w:r>
      <w:r w:rsidRPr="00AF0954">
        <w:rPr>
          <w:b/>
          <w:bCs/>
          <w:sz w:val="24"/>
          <w:szCs w:val="24"/>
        </w:rPr>
        <w:t xml:space="preserve"> </w:t>
      </w:r>
      <w:r w:rsidR="00F6059F" w:rsidRPr="00AF0954">
        <w:rPr>
          <w:bCs/>
          <w:sz w:val="24"/>
          <w:szCs w:val="24"/>
        </w:rPr>
        <w:t xml:space="preserve">prvým dňom </w:t>
      </w:r>
      <w:r w:rsidR="00F42190" w:rsidRPr="00AF0954">
        <w:rPr>
          <w:sz w:val="24"/>
          <w:szCs w:val="24"/>
        </w:rPr>
        <w:t xml:space="preserve"> </w:t>
      </w:r>
      <w:r w:rsidR="00F6059F" w:rsidRPr="00AF0954">
        <w:rPr>
          <w:sz w:val="24"/>
          <w:szCs w:val="24"/>
        </w:rPr>
        <w:t>mesiaca, v ktorom bol dlhodobý majetok uvedený do používania.</w:t>
      </w:r>
    </w:p>
    <w:p w:rsidR="00643831" w:rsidRPr="00AF0954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lastRenderedPageBreak/>
        <w:t xml:space="preserve">Účtovné odpisy sa zaokrúhľujú na celé eurá nahor. </w:t>
      </w:r>
      <w:r w:rsidR="00643831" w:rsidRPr="00AF0954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B4376E" w:rsidRDefault="00B4376E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</w:t>
      </w:r>
      <w:r w:rsidR="00E828A3">
        <w:rPr>
          <w:sz w:val="24"/>
        </w:rPr>
        <w:t xml:space="preserve">ný majetok 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F0954">
        <w:rPr>
          <w:sz w:val="24"/>
        </w:rPr>
        <w:t xml:space="preserve">1 000 000,00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AF095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F0954">
        <w:rPr>
          <w:sz w:val="24"/>
        </w:rPr>
        <w:t>40,00</w:t>
      </w:r>
      <w:r w:rsidR="008F6383">
        <w:rPr>
          <w:sz w:val="24"/>
        </w:rPr>
        <w:t xml:space="preserve"> Eur</w:t>
      </w:r>
      <w:r w:rsidR="00AF0954">
        <w:rPr>
          <w:sz w:val="24"/>
        </w:rPr>
        <w:t xml:space="preserve"> do 1 700 000,00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AF095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E50F88" w:rsidRPr="00321004" w:rsidRDefault="00DC4FB8" w:rsidP="00E828A3">
      <w:pPr>
        <w:ind w:left="678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321004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prijatý </w:t>
      </w:r>
      <w:r w:rsidR="00816145" w:rsidRPr="00321004">
        <w:rPr>
          <w:sz w:val="24"/>
          <w:szCs w:val="24"/>
          <w:u w:val="single"/>
        </w:rPr>
        <w:t xml:space="preserve">od </w:t>
      </w:r>
      <w:r w:rsidR="009F6023" w:rsidRPr="00321004">
        <w:rPr>
          <w:sz w:val="24"/>
          <w:szCs w:val="24"/>
          <w:u w:val="single"/>
        </w:rPr>
        <w:t>iných subjektov</w:t>
      </w:r>
      <w:r w:rsidR="009F6023" w:rsidRPr="00321004">
        <w:rPr>
          <w:sz w:val="24"/>
          <w:szCs w:val="24"/>
        </w:rPr>
        <w:t xml:space="preserve"> ako od zriaďovateľa </w:t>
      </w:r>
      <w:r w:rsidR="00816145" w:rsidRPr="00321004">
        <w:rPr>
          <w:sz w:val="24"/>
          <w:szCs w:val="24"/>
        </w:rPr>
        <w:t>- sa  zúčtuje do výnosov vo vecnej a časovej súvislosti s</w:t>
      </w:r>
      <w:r w:rsidR="009F6023" w:rsidRPr="00321004">
        <w:rPr>
          <w:sz w:val="24"/>
          <w:szCs w:val="24"/>
        </w:rPr>
        <w:t> </w:t>
      </w:r>
      <w:r w:rsidR="00816145" w:rsidRPr="00321004">
        <w:rPr>
          <w:sz w:val="24"/>
          <w:szCs w:val="24"/>
        </w:rPr>
        <w:t>nákladmi</w:t>
      </w:r>
      <w:r w:rsidR="009F6023" w:rsidRPr="00321004">
        <w:rPr>
          <w:sz w:val="24"/>
          <w:szCs w:val="24"/>
        </w:rPr>
        <w:t xml:space="preserve"> hradenými z tohto transferu </w:t>
      </w:r>
    </w:p>
    <w:p w:rsidR="00816145" w:rsidRPr="00321004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prijatý </w:t>
      </w:r>
      <w:r w:rsidR="00816145" w:rsidRPr="00321004">
        <w:rPr>
          <w:sz w:val="24"/>
          <w:szCs w:val="24"/>
          <w:u w:val="single"/>
        </w:rPr>
        <w:t>od zriaďovateľa</w:t>
      </w:r>
      <w:r w:rsidR="00816145" w:rsidRPr="00321004">
        <w:rPr>
          <w:sz w:val="24"/>
          <w:szCs w:val="24"/>
        </w:rPr>
        <w:t xml:space="preserve"> - sa zúčtuje do výnosov vo vecnej a časovej súvislosti s</w:t>
      </w:r>
      <w:r w:rsidR="009F6023" w:rsidRPr="00321004">
        <w:rPr>
          <w:sz w:val="24"/>
          <w:szCs w:val="24"/>
        </w:rPr>
        <w:t> </w:t>
      </w:r>
      <w:r w:rsidR="00F55D6A" w:rsidRPr="00321004">
        <w:rPr>
          <w:sz w:val="24"/>
          <w:szCs w:val="24"/>
        </w:rPr>
        <w:t>výdavkami</w:t>
      </w:r>
      <w:r w:rsidR="009F6023" w:rsidRPr="00321004">
        <w:rPr>
          <w:sz w:val="24"/>
          <w:szCs w:val="24"/>
        </w:rPr>
        <w:t xml:space="preserve"> 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poskytnutý </w:t>
      </w:r>
      <w:r w:rsidR="0001604B" w:rsidRPr="00321004">
        <w:rPr>
          <w:sz w:val="24"/>
          <w:szCs w:val="24"/>
          <w:u w:val="single"/>
        </w:rPr>
        <w:t>iným subjektom</w:t>
      </w:r>
      <w:r w:rsidR="0001604B" w:rsidRPr="00321004">
        <w:rPr>
          <w:sz w:val="24"/>
          <w:szCs w:val="24"/>
        </w:rPr>
        <w:t xml:space="preserve"> ako zriadeným organizáciám</w:t>
      </w:r>
      <w:r w:rsidR="0001604B"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:rsidR="00ED2346" w:rsidRPr="00321004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poskytnutý </w:t>
      </w:r>
      <w:r w:rsidR="009F6023" w:rsidRPr="00321004">
        <w:rPr>
          <w:sz w:val="24"/>
          <w:szCs w:val="24"/>
          <w:u w:val="single"/>
        </w:rPr>
        <w:t>zriadeným</w:t>
      </w:r>
      <w:r w:rsidR="009F6023" w:rsidRPr="00321004">
        <w:rPr>
          <w:sz w:val="24"/>
          <w:szCs w:val="24"/>
        </w:rPr>
        <w:t xml:space="preserve"> rozpočtovým a príspevkovým organizáciám </w:t>
      </w:r>
      <w:r w:rsidRPr="00321004">
        <w:rPr>
          <w:sz w:val="24"/>
          <w:szCs w:val="24"/>
        </w:rPr>
        <w:t>- sa  zúčtuje do nák</w:t>
      </w:r>
      <w:r w:rsidR="00F55D6A" w:rsidRPr="00321004">
        <w:rPr>
          <w:sz w:val="24"/>
          <w:szCs w:val="24"/>
        </w:rPr>
        <w:t>ladov pri poskytnutí transferu</w:t>
      </w:r>
      <w:r w:rsidR="001A756C" w:rsidRPr="00321004">
        <w:rPr>
          <w:sz w:val="24"/>
          <w:szCs w:val="24"/>
        </w:rPr>
        <w:t xml:space="preserve"> 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321004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prijatý </w:t>
      </w:r>
      <w:r w:rsidR="009F6023" w:rsidRPr="00321004">
        <w:rPr>
          <w:sz w:val="24"/>
          <w:szCs w:val="24"/>
          <w:u w:val="single"/>
        </w:rPr>
        <w:t>od iných subjektov</w:t>
      </w:r>
      <w:r w:rsidR="009F6023" w:rsidRPr="00321004">
        <w:rPr>
          <w:sz w:val="24"/>
          <w:szCs w:val="24"/>
        </w:rPr>
        <w:t xml:space="preserve"> ako od zriaďovateľa </w:t>
      </w:r>
      <w:r w:rsidR="00816145" w:rsidRPr="00321004">
        <w:rPr>
          <w:sz w:val="24"/>
          <w:szCs w:val="24"/>
        </w:rPr>
        <w:t xml:space="preserve">- sa  zúčtuje do výnosov vo vecnej a časovej súvislosti s nákladmi </w:t>
      </w:r>
      <w:r w:rsidR="00AC1DD4" w:rsidRPr="00321004">
        <w:rPr>
          <w:sz w:val="24"/>
          <w:szCs w:val="24"/>
        </w:rPr>
        <w:t xml:space="preserve">z majetku obstaraného z tohto kapitálového transferu </w:t>
      </w:r>
      <w:r w:rsidR="00816145" w:rsidRPr="00321004">
        <w:rPr>
          <w:sz w:val="24"/>
          <w:szCs w:val="24"/>
        </w:rPr>
        <w:t xml:space="preserve">(napr. s odpismi, s opravnou položkou, so zostatkovou </w:t>
      </w:r>
      <w:r w:rsidR="00AC1DD4" w:rsidRPr="00321004">
        <w:rPr>
          <w:sz w:val="24"/>
          <w:szCs w:val="24"/>
        </w:rPr>
        <w:t>cenou</w:t>
      </w:r>
      <w:r w:rsidR="00816145" w:rsidRPr="00321004">
        <w:rPr>
          <w:sz w:val="24"/>
          <w:szCs w:val="24"/>
        </w:rPr>
        <w:t xml:space="preserve"> vyradeného dlhodobého majetku). </w:t>
      </w:r>
    </w:p>
    <w:p w:rsidR="00816145" w:rsidRPr="00321004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prijatý </w:t>
      </w:r>
      <w:r w:rsidR="00816145" w:rsidRPr="00321004">
        <w:rPr>
          <w:sz w:val="24"/>
          <w:szCs w:val="24"/>
          <w:u w:val="single"/>
        </w:rPr>
        <w:t>od zriaďovateľa</w:t>
      </w:r>
      <w:r w:rsidR="00816145" w:rsidRPr="00321004">
        <w:rPr>
          <w:sz w:val="24"/>
          <w:szCs w:val="24"/>
        </w:rPr>
        <w:t xml:space="preserve"> - sa  zúčtuje do výnosov  vo vecnej a časovej súvislosti </w:t>
      </w:r>
      <w:r w:rsidR="00AC1DD4" w:rsidRPr="00321004">
        <w:rPr>
          <w:sz w:val="24"/>
          <w:szCs w:val="24"/>
        </w:rPr>
        <w:t>s nákladmi z majetku obstaraného z tohto kapitálového transferu</w:t>
      </w:r>
      <w:r w:rsidR="00816145" w:rsidRPr="00321004">
        <w:rPr>
          <w:sz w:val="24"/>
          <w:szCs w:val="24"/>
        </w:rPr>
        <w:t xml:space="preserve"> (napr. s odpismi, s opravnou položkou, so zostatkovou </w:t>
      </w:r>
      <w:r w:rsidR="00AC1DD4" w:rsidRPr="00321004">
        <w:rPr>
          <w:sz w:val="24"/>
          <w:szCs w:val="24"/>
        </w:rPr>
        <w:t>cenou</w:t>
      </w:r>
      <w:r w:rsidR="00816145" w:rsidRPr="00321004">
        <w:rPr>
          <w:sz w:val="24"/>
          <w:szCs w:val="24"/>
        </w:rPr>
        <w:t xml:space="preserve"> vyradeného dlhodobého majetku). </w:t>
      </w:r>
    </w:p>
    <w:p w:rsidR="008D5067" w:rsidRPr="00321004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poskytnutý </w:t>
      </w:r>
      <w:r w:rsidR="0001604B" w:rsidRPr="00321004">
        <w:rPr>
          <w:sz w:val="24"/>
          <w:szCs w:val="24"/>
          <w:u w:val="single"/>
        </w:rPr>
        <w:t>iným subjektom</w:t>
      </w:r>
      <w:r w:rsidR="0001604B" w:rsidRPr="00321004">
        <w:rPr>
          <w:sz w:val="24"/>
          <w:szCs w:val="24"/>
        </w:rPr>
        <w:t xml:space="preserve"> ako zriadeným organizáciám </w:t>
      </w:r>
      <w:r w:rsidRPr="00321004">
        <w:rPr>
          <w:sz w:val="24"/>
          <w:szCs w:val="24"/>
        </w:rPr>
        <w:t>- sa  zúčtuje do nákladov po splnení podmienok</w:t>
      </w:r>
    </w:p>
    <w:p w:rsidR="0001604B" w:rsidRPr="00321004" w:rsidRDefault="00ED2346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poskytnutý </w:t>
      </w:r>
      <w:r w:rsidR="0001604B" w:rsidRPr="00321004">
        <w:rPr>
          <w:sz w:val="24"/>
          <w:szCs w:val="24"/>
          <w:u w:val="single"/>
        </w:rPr>
        <w:t>zriadeným</w:t>
      </w:r>
      <w:r w:rsidR="0001604B" w:rsidRPr="00321004">
        <w:rPr>
          <w:sz w:val="24"/>
          <w:szCs w:val="24"/>
        </w:rPr>
        <w:t xml:space="preserve"> rozpočtovým a príspevkovým organizáciám </w:t>
      </w:r>
      <w:r w:rsidRPr="00321004">
        <w:rPr>
          <w:sz w:val="24"/>
          <w:szCs w:val="24"/>
        </w:rPr>
        <w:t xml:space="preserve">- sa zúčtuje do nákladov vo vecnej a časovej súvislosti </w:t>
      </w:r>
      <w:r w:rsidR="00AC1DD4" w:rsidRPr="00321004">
        <w:rPr>
          <w:sz w:val="24"/>
          <w:szCs w:val="24"/>
        </w:rPr>
        <w:t xml:space="preserve">s nákladmi z majetku </w:t>
      </w:r>
      <w:r w:rsidR="00B26A76" w:rsidRPr="00321004">
        <w:rPr>
          <w:sz w:val="24"/>
          <w:szCs w:val="24"/>
        </w:rPr>
        <w:t>účtovanými v</w:t>
      </w:r>
      <w:r w:rsidR="0001604B" w:rsidRPr="00321004">
        <w:rPr>
          <w:sz w:val="24"/>
          <w:szCs w:val="24"/>
        </w:rPr>
        <w:t xml:space="preserve"> zriadených </w:t>
      </w:r>
      <w:r w:rsidR="00B26A76" w:rsidRPr="00321004">
        <w:rPr>
          <w:sz w:val="24"/>
          <w:szCs w:val="24"/>
        </w:rPr>
        <w:t xml:space="preserve">organizáciách </w:t>
      </w:r>
    </w:p>
    <w:p w:rsidR="00816145" w:rsidRPr="00321004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CC4187" w:rsidP="00E828A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321004" w:rsidRDefault="00CD4DDC" w:rsidP="006335E4">
            <w:pPr>
              <w:jc w:val="center"/>
              <w:rPr>
                <w:b/>
              </w:rPr>
            </w:pPr>
            <w:r w:rsidRPr="00321004">
              <w:rPr>
                <w:b/>
              </w:rPr>
              <w:t>Spôsob poistenia</w:t>
            </w:r>
            <w:r w:rsidR="006335E4" w:rsidRPr="00321004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321004">
              <w:rPr>
                <w:b/>
              </w:rPr>
              <w:t>hodnota po</w:t>
            </w:r>
            <w:r w:rsidR="00F83AD5" w:rsidRPr="00321004">
              <w:rPr>
                <w:b/>
              </w:rPr>
              <w:t>i</w:t>
            </w:r>
            <w:r w:rsidRPr="00321004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21004" w:rsidRDefault="00CD4DDC" w:rsidP="00C0630D"/>
        </w:tc>
        <w:tc>
          <w:tcPr>
            <w:tcW w:w="3544" w:type="dxa"/>
          </w:tcPr>
          <w:p w:rsidR="00CD4DDC" w:rsidRPr="00321004" w:rsidRDefault="00CD4DDC" w:rsidP="00D77192"/>
        </w:tc>
        <w:tc>
          <w:tcPr>
            <w:tcW w:w="3118" w:type="dxa"/>
          </w:tcPr>
          <w:p w:rsidR="00CD4DDC" w:rsidRPr="00321004" w:rsidRDefault="00CD4DDC" w:rsidP="00F43163">
            <w:pPr>
              <w:jc w:val="center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21004" w:rsidRDefault="00321004" w:rsidP="00C0630D">
            <w:r w:rsidRPr="00321004">
              <w:t xml:space="preserve">Stavby, hnuteľné veci </w:t>
            </w:r>
          </w:p>
        </w:tc>
        <w:tc>
          <w:tcPr>
            <w:tcW w:w="3544" w:type="dxa"/>
          </w:tcPr>
          <w:p w:rsidR="00CD4DDC" w:rsidRPr="00321004" w:rsidRDefault="00D77192" w:rsidP="00C0630D">
            <w:r w:rsidRPr="00321004">
              <w:t>Poistenie</w:t>
            </w:r>
            <w:r w:rsidR="00F43163">
              <w:t xml:space="preserve"> budovy, </w:t>
            </w:r>
            <w:r w:rsidRPr="00321004">
              <w:t xml:space="preserve"> </w:t>
            </w:r>
            <w:r w:rsidR="00321004" w:rsidRPr="00321004">
              <w:t>majetku a prerušenia prevádzky</w:t>
            </w:r>
          </w:p>
        </w:tc>
        <w:tc>
          <w:tcPr>
            <w:tcW w:w="3118" w:type="dxa"/>
          </w:tcPr>
          <w:p w:rsidR="00CD4DDC" w:rsidRPr="00321004" w:rsidRDefault="000D4B3A" w:rsidP="00A153BA">
            <w:pPr>
              <w:jc w:val="right"/>
            </w:pPr>
            <w:r w:rsidRPr="000D4B3A">
              <w:t>670,22€</w:t>
            </w:r>
            <w:r>
              <w:rPr>
                <w:color w:val="FF0000"/>
              </w:rPr>
              <w:t xml:space="preserve"> </w:t>
            </w:r>
            <w:r w:rsidR="00321004" w:rsidRPr="00321004">
              <w:t>ročne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</w:tcPr>
          <w:p w:rsidR="009C494F" w:rsidRPr="00312F8D" w:rsidRDefault="009C494F" w:rsidP="00321004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321004" w:rsidRPr="00312F8D" w:rsidTr="009C494F">
        <w:tc>
          <w:tcPr>
            <w:tcW w:w="2552" w:type="dxa"/>
          </w:tcPr>
          <w:p w:rsidR="00321004" w:rsidRPr="00312F8D" w:rsidRDefault="00321004" w:rsidP="00321004"/>
        </w:tc>
        <w:tc>
          <w:tcPr>
            <w:tcW w:w="2551" w:type="dxa"/>
          </w:tcPr>
          <w:p w:rsidR="00321004" w:rsidRPr="00312F8D" w:rsidRDefault="00321004" w:rsidP="003145B0"/>
        </w:tc>
        <w:tc>
          <w:tcPr>
            <w:tcW w:w="1843" w:type="dxa"/>
          </w:tcPr>
          <w:p w:rsidR="00321004" w:rsidRPr="00312F8D" w:rsidRDefault="00321004" w:rsidP="003145B0">
            <w:pPr>
              <w:jc w:val="right"/>
            </w:pPr>
          </w:p>
        </w:tc>
        <w:tc>
          <w:tcPr>
            <w:tcW w:w="3260" w:type="dxa"/>
          </w:tcPr>
          <w:p w:rsidR="00321004" w:rsidRPr="00312F8D" w:rsidRDefault="00321004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321004" w:rsidP="00A153BA">
            <w:pPr>
              <w:jc w:val="right"/>
            </w:pPr>
            <w:r>
              <w:t>1 390,83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21004" w:rsidP="00A153BA">
            <w:pPr>
              <w:jc w:val="right"/>
            </w:pPr>
            <w:r>
              <w:t>162</w:t>
            </w:r>
            <w:r w:rsidR="00F43163">
              <w:t xml:space="preserve"> </w:t>
            </w:r>
            <w:r>
              <w:t>989,46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21004" w:rsidP="00A153BA">
            <w:pPr>
              <w:jc w:val="right"/>
            </w:pPr>
            <w:r>
              <w:t>4 706,37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/RO,PO/</w:t>
            </w:r>
          </w:p>
        </w:tc>
        <w:tc>
          <w:tcPr>
            <w:tcW w:w="4986" w:type="dxa"/>
          </w:tcPr>
          <w:p w:rsidR="0071585D" w:rsidRPr="003F1064" w:rsidRDefault="0060415B" w:rsidP="00A153BA">
            <w:pPr>
              <w:jc w:val="right"/>
            </w:pPr>
            <w:r>
              <w:t>169 086,66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</w:t>
            </w:r>
            <w:r w:rsidR="00640CCF">
              <w:rPr>
                <w:b/>
              </w:rPr>
              <w:t>12</w:t>
            </w:r>
            <w:r w:rsidR="00560C34">
              <w:rPr>
                <w:b/>
              </w:rPr>
              <w:t>.2025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640CCF" w:rsidP="00074670">
            <w:pPr>
              <w:jc w:val="center"/>
              <w:rPr>
                <w:b/>
              </w:rPr>
            </w:pPr>
            <w:r>
              <w:rPr>
                <w:b/>
              </w:rPr>
              <w:t>Zostatok k 31.08</w:t>
            </w:r>
            <w:r w:rsidR="00BC055B" w:rsidRPr="0095583D">
              <w:rPr>
                <w:b/>
              </w:rPr>
              <w:t>.</w:t>
            </w:r>
            <w:r w:rsidR="00115B19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640CCF" w:rsidRDefault="00640CCF" w:rsidP="00254788">
            <w:r w:rsidRPr="00640CCF">
              <w:t>8343,32</w:t>
            </w:r>
            <w:r w:rsidR="00560C34" w:rsidRPr="00640CCF">
              <w:t>€</w:t>
            </w:r>
          </w:p>
        </w:tc>
        <w:tc>
          <w:tcPr>
            <w:tcW w:w="2693" w:type="dxa"/>
          </w:tcPr>
          <w:p w:rsidR="00BC055B" w:rsidRPr="00254788" w:rsidRDefault="00640CCF" w:rsidP="00254788">
            <w:r w:rsidRPr="00640CCF">
              <w:rPr>
                <w:highlight w:val="yellow"/>
              </w:rPr>
              <w:t>-9,00€</w:t>
            </w:r>
          </w:p>
        </w:tc>
      </w:tr>
    </w:tbl>
    <w:p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828A3" w:rsidRPr="0026564E" w:rsidRDefault="0026564E" w:rsidP="009E06FD">
      <w:pPr>
        <w:ind w:left="284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V súvahe uvedené 0,00€, vzhľadom na to, že aktíva a pasíva nemôžu byť vykázané záporným číslo. Pri rušení účtov v banke nastala nedopatrením banky chyba výšky zostatku na poplatky. Nesprávne odhadnutý zostatok mal práve vplyv na záporný zostatok na účte. </w:t>
      </w:r>
      <w:r w:rsidR="006676C3">
        <w:rPr>
          <w:sz w:val="16"/>
          <w:szCs w:val="16"/>
        </w:rPr>
        <w:t xml:space="preserve"> Suma 9,00 € bola preúčtovaná na účet 379 ako záväzok voč</w:t>
      </w:r>
      <w:r w:rsidR="00640CCF">
        <w:rPr>
          <w:sz w:val="16"/>
          <w:szCs w:val="16"/>
        </w:rPr>
        <w:t xml:space="preserve">i banke a v septembri 2025 bol </w:t>
      </w:r>
      <w:r w:rsidR="006676C3">
        <w:rPr>
          <w:sz w:val="16"/>
          <w:szCs w:val="16"/>
        </w:rPr>
        <w:t>vysporiadaný.</w:t>
      </w:r>
    </w:p>
    <w:p w:rsidR="00E828A3" w:rsidRDefault="00E828A3" w:rsidP="009E06FD">
      <w:pPr>
        <w:ind w:left="284"/>
        <w:rPr>
          <w:b/>
          <w:sz w:val="24"/>
          <w:szCs w:val="24"/>
        </w:rPr>
      </w:pPr>
    </w:p>
    <w:p w:rsidR="00E828A3" w:rsidRDefault="00E828A3" w:rsidP="0026564E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</w:t>
            </w:r>
            <w:r w:rsidR="00640CCF">
              <w:rPr>
                <w:b/>
              </w:rPr>
              <w:t>12</w:t>
            </w:r>
            <w:r w:rsidR="00560C34">
              <w:rPr>
                <w:b/>
              </w:rPr>
              <w:t>.2025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640CCF" w:rsidP="000404C7">
            <w:pPr>
              <w:jc w:val="center"/>
              <w:rPr>
                <w:b/>
              </w:rPr>
            </w:pPr>
            <w:r>
              <w:rPr>
                <w:b/>
              </w:rPr>
              <w:t>Zostatok k 31.08</w:t>
            </w:r>
            <w:r w:rsidR="00812FE0" w:rsidRPr="000A7D3D">
              <w:rPr>
                <w:b/>
              </w:rPr>
              <w:t>.</w:t>
            </w:r>
            <w:r w:rsidR="00115B19">
              <w:rPr>
                <w:b/>
              </w:rPr>
              <w:t>202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640CCF" w:rsidP="00010F84">
            <w:r>
              <w:t>154,74</w:t>
            </w:r>
          </w:p>
        </w:tc>
        <w:tc>
          <w:tcPr>
            <w:tcW w:w="2126" w:type="dxa"/>
          </w:tcPr>
          <w:p w:rsidR="00812FE0" w:rsidRPr="00010F84" w:rsidRDefault="00640CCF" w:rsidP="00010F84">
            <w:r>
              <w:t>7,14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DC4C51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DC4C51">
              <w:t>poistné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DC4C51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DC4C51"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850"/>
        <w:gridCol w:w="1134"/>
        <w:gridCol w:w="1134"/>
        <w:gridCol w:w="2943"/>
      </w:tblGrid>
      <w:tr w:rsidR="00953BAE" w:rsidRPr="000A7D3D" w:rsidTr="00640CCF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</w:t>
            </w:r>
            <w:r w:rsidR="00640CCF">
              <w:rPr>
                <w:b/>
                <w:sz w:val="16"/>
                <w:szCs w:val="16"/>
              </w:rPr>
              <w:t>08.2024</w:t>
            </w:r>
          </w:p>
        </w:tc>
        <w:tc>
          <w:tcPr>
            <w:tcW w:w="992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</w:t>
            </w:r>
            <w:r w:rsidR="00640CCF">
              <w:rPr>
                <w:b/>
                <w:sz w:val="16"/>
                <w:szCs w:val="16"/>
              </w:rPr>
              <w:t>12</w:t>
            </w:r>
            <w:r w:rsidR="00560C34">
              <w:rPr>
                <w:b/>
                <w:sz w:val="16"/>
                <w:szCs w:val="16"/>
              </w:rPr>
              <w:t>.2025</w:t>
            </w:r>
          </w:p>
        </w:tc>
        <w:tc>
          <w:tcPr>
            <w:tcW w:w="294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:rsidTr="00640CCF">
        <w:tc>
          <w:tcPr>
            <w:tcW w:w="2127" w:type="dxa"/>
          </w:tcPr>
          <w:p w:rsidR="00423F9E" w:rsidRPr="00DC4C51" w:rsidRDefault="00423F9E" w:rsidP="00423F9E">
            <w:r w:rsidRPr="00DC4C51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640CCF" w:rsidP="00423F9E">
            <w:pPr>
              <w:jc w:val="center"/>
            </w:pPr>
            <w:r>
              <w:t>-329,34</w:t>
            </w:r>
          </w:p>
        </w:tc>
        <w:tc>
          <w:tcPr>
            <w:tcW w:w="992" w:type="dxa"/>
          </w:tcPr>
          <w:p w:rsidR="00423F9E" w:rsidRPr="00DC4C51" w:rsidRDefault="00423F9E" w:rsidP="00142BE3">
            <w:pPr>
              <w:jc w:val="right"/>
            </w:pPr>
          </w:p>
          <w:p w:rsidR="00423F9E" w:rsidRPr="00DC4C51" w:rsidRDefault="00423F9E" w:rsidP="00142BE3">
            <w:pPr>
              <w:jc w:val="right"/>
            </w:pPr>
          </w:p>
        </w:tc>
        <w:tc>
          <w:tcPr>
            <w:tcW w:w="850" w:type="dxa"/>
          </w:tcPr>
          <w:p w:rsidR="00423F9E" w:rsidRPr="00DC4C51" w:rsidRDefault="00423F9E" w:rsidP="00423F9E"/>
        </w:tc>
        <w:tc>
          <w:tcPr>
            <w:tcW w:w="1134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640CCF" w:rsidP="00423F9E">
            <w:pPr>
              <w:jc w:val="center"/>
            </w:pPr>
            <w:r>
              <w:t>-22860,83</w:t>
            </w:r>
          </w:p>
        </w:tc>
        <w:tc>
          <w:tcPr>
            <w:tcW w:w="1134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640CCF" w:rsidP="00423F9E">
            <w:pPr>
              <w:jc w:val="center"/>
            </w:pPr>
            <w:r>
              <w:t>-23189,74</w:t>
            </w:r>
          </w:p>
        </w:tc>
        <w:tc>
          <w:tcPr>
            <w:tcW w:w="2943" w:type="dxa"/>
          </w:tcPr>
          <w:p w:rsidR="00142BE3" w:rsidRPr="00DC4C51" w:rsidRDefault="00142BE3" w:rsidP="00423F9E"/>
        </w:tc>
      </w:tr>
      <w:tr w:rsidR="00423F9E" w:rsidTr="00640CCF">
        <w:tc>
          <w:tcPr>
            <w:tcW w:w="2127" w:type="dxa"/>
          </w:tcPr>
          <w:p w:rsidR="00423F9E" w:rsidRPr="00DC4C51" w:rsidRDefault="00423F9E" w:rsidP="00423F9E">
            <w:r w:rsidRPr="00DC4C51">
              <w:t xml:space="preserve">Výsledok hospodárenia </w:t>
            </w:r>
          </w:p>
          <w:p w:rsidR="00423F9E" w:rsidRPr="00DC4C51" w:rsidRDefault="00423F9E" w:rsidP="00423F9E">
            <w:r w:rsidRPr="00DC4C51">
              <w:t>(431)</w:t>
            </w:r>
          </w:p>
        </w:tc>
        <w:tc>
          <w:tcPr>
            <w:tcW w:w="1134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423F9E" w:rsidP="00423F9E">
            <w:pPr>
              <w:jc w:val="center"/>
            </w:pPr>
          </w:p>
        </w:tc>
        <w:tc>
          <w:tcPr>
            <w:tcW w:w="992" w:type="dxa"/>
          </w:tcPr>
          <w:p w:rsidR="00423F9E" w:rsidRPr="00DC4C51" w:rsidRDefault="00423F9E" w:rsidP="00142BE3">
            <w:pPr>
              <w:jc w:val="right"/>
            </w:pPr>
          </w:p>
          <w:p w:rsidR="00423F9E" w:rsidRPr="00DC4C51" w:rsidRDefault="00DB1C8F" w:rsidP="00DB1C8F">
            <w:pPr>
              <w:jc w:val="center"/>
            </w:pPr>
            <w:r>
              <w:t>0,</w:t>
            </w:r>
            <w:r w:rsidR="00640CCF">
              <w:t>43</w:t>
            </w:r>
          </w:p>
        </w:tc>
        <w:tc>
          <w:tcPr>
            <w:tcW w:w="850" w:type="dxa"/>
          </w:tcPr>
          <w:p w:rsidR="00DB1C8F" w:rsidRDefault="00DB1C8F" w:rsidP="00DB1C8F"/>
          <w:p w:rsidR="00423F9E" w:rsidRPr="00DC4C51" w:rsidRDefault="00423F9E" w:rsidP="00DB1C8F"/>
        </w:tc>
        <w:tc>
          <w:tcPr>
            <w:tcW w:w="1134" w:type="dxa"/>
          </w:tcPr>
          <w:p w:rsidR="00074FB3" w:rsidRDefault="00074FB3" w:rsidP="00074FB3"/>
          <w:p w:rsidR="00423F9E" w:rsidRPr="00DC4C51" w:rsidRDefault="00640CCF" w:rsidP="00074FB3">
            <w:r>
              <w:t>19482,46</w:t>
            </w:r>
          </w:p>
          <w:p w:rsidR="00423F9E" w:rsidRPr="00DC4C51" w:rsidRDefault="00423F9E" w:rsidP="00074FB3">
            <w:pPr>
              <w:pStyle w:val="Odsekzoznamu"/>
              <w:jc w:val="both"/>
            </w:pPr>
          </w:p>
        </w:tc>
        <w:tc>
          <w:tcPr>
            <w:tcW w:w="1134" w:type="dxa"/>
          </w:tcPr>
          <w:p w:rsidR="00423F9E" w:rsidRPr="00DC4C51" w:rsidRDefault="00423F9E" w:rsidP="00423F9E">
            <w:pPr>
              <w:jc w:val="center"/>
            </w:pPr>
            <w:r w:rsidRPr="00DC4C51">
              <w:t xml:space="preserve">  </w:t>
            </w:r>
          </w:p>
          <w:p w:rsidR="00423F9E" w:rsidRPr="00DC4C51" w:rsidRDefault="00640CCF" w:rsidP="00423F9E">
            <w:pPr>
              <w:jc w:val="center"/>
            </w:pPr>
            <w:r>
              <w:t>-3707,28</w:t>
            </w:r>
            <w:r w:rsidR="00235645">
              <w:t xml:space="preserve">  </w:t>
            </w:r>
          </w:p>
        </w:tc>
        <w:tc>
          <w:tcPr>
            <w:tcW w:w="2943" w:type="dxa"/>
          </w:tcPr>
          <w:p w:rsidR="00423F9E" w:rsidRPr="00DC4C51" w:rsidRDefault="00423F9E" w:rsidP="00423F9E"/>
        </w:tc>
      </w:tr>
      <w:tr w:rsidR="00423F9E" w:rsidTr="00640CCF">
        <w:tc>
          <w:tcPr>
            <w:tcW w:w="2127" w:type="dxa"/>
          </w:tcPr>
          <w:p w:rsidR="00423F9E" w:rsidRPr="00782C83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Pr="00782C83" w:rsidRDefault="00423F9E" w:rsidP="00423F9E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2943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640CCF" w:rsidP="000404C7">
            <w:pPr>
              <w:jc w:val="center"/>
              <w:rPr>
                <w:b/>
              </w:rPr>
            </w:pPr>
            <w:r>
              <w:rPr>
                <w:b/>
              </w:rPr>
              <w:t>Zostatok k 31.12</w:t>
            </w:r>
            <w:r w:rsidR="00074FB3">
              <w:rPr>
                <w:b/>
              </w:rPr>
              <w:t>.2025</w:t>
            </w:r>
            <w:r w:rsidR="00DD5FF0"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640CCF" w:rsidP="000404C7">
            <w:pPr>
              <w:jc w:val="center"/>
              <w:rPr>
                <w:b/>
              </w:rPr>
            </w:pPr>
            <w:r>
              <w:rPr>
                <w:b/>
              </w:rPr>
              <w:t>Zostatok k 31.08</w:t>
            </w:r>
            <w:r w:rsidR="00DD5FF0" w:rsidRPr="00DD5FF0">
              <w:rPr>
                <w:b/>
              </w:rPr>
              <w:t>.</w:t>
            </w:r>
            <w:r w:rsidR="003A4AEA">
              <w:rPr>
                <w:b/>
              </w:rPr>
              <w:t>202</w:t>
            </w:r>
            <w:r>
              <w:rPr>
                <w:b/>
              </w:rPr>
              <w:t>5</w:t>
            </w:r>
            <w:r w:rsidR="00DD5FF0" w:rsidRPr="00DD5FF0">
              <w:rPr>
                <w:b/>
              </w:rPr>
              <w:t xml:space="preserve">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074FB3" w:rsidRPr="00240F6A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074FB3" w:rsidRPr="00282032" w:rsidRDefault="00074FB3" w:rsidP="003A4AEA">
            <w:pPr>
              <w:jc w:val="right"/>
            </w:pPr>
            <w:r>
              <w:t>2</w:t>
            </w:r>
            <w:r w:rsidR="003A4AEA">
              <w:t> 613,65</w:t>
            </w:r>
          </w:p>
        </w:tc>
        <w:tc>
          <w:tcPr>
            <w:tcW w:w="1417" w:type="dxa"/>
          </w:tcPr>
          <w:p w:rsidR="00074FB3" w:rsidRPr="00282032" w:rsidRDefault="00640CCF" w:rsidP="0026564E">
            <w:pPr>
              <w:jc w:val="right"/>
            </w:pPr>
            <w:r>
              <w:t>2</w:t>
            </w:r>
            <w:r w:rsidR="003A4AEA">
              <w:t xml:space="preserve"> </w:t>
            </w:r>
            <w:r>
              <w:t>503,80</w:t>
            </w: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  <w:tr w:rsidR="00074FB3" w:rsidRPr="00CA5280" w:rsidTr="00DD5FF0">
        <w:tc>
          <w:tcPr>
            <w:tcW w:w="7230" w:type="dxa"/>
          </w:tcPr>
          <w:p w:rsidR="00074FB3" w:rsidRDefault="00074FB3" w:rsidP="00505CBF">
            <w:pPr>
              <w:ind w:left="678"/>
            </w:pP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074FB3" w:rsidRPr="00CA5280" w:rsidRDefault="003A4AEA" w:rsidP="003145B0">
            <w:pPr>
              <w:jc w:val="right"/>
            </w:pPr>
            <w:r>
              <w:t>1645,68</w:t>
            </w:r>
          </w:p>
        </w:tc>
        <w:tc>
          <w:tcPr>
            <w:tcW w:w="1417" w:type="dxa"/>
          </w:tcPr>
          <w:p w:rsidR="00074FB3" w:rsidRPr="00CA5280" w:rsidRDefault="003A4AEA" w:rsidP="0026564E">
            <w:pPr>
              <w:jc w:val="right"/>
            </w:pPr>
            <w:r>
              <w:t>769,72</w:t>
            </w: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074FB3" w:rsidRPr="00CA5280" w:rsidRDefault="003A4AEA" w:rsidP="003145B0">
            <w:pPr>
              <w:jc w:val="right"/>
            </w:pPr>
            <w:r>
              <w:t>4 390,54</w:t>
            </w:r>
          </w:p>
        </w:tc>
        <w:tc>
          <w:tcPr>
            <w:tcW w:w="1417" w:type="dxa"/>
          </w:tcPr>
          <w:p w:rsidR="00074FB3" w:rsidRPr="00CA5280" w:rsidRDefault="003A4AEA" w:rsidP="0026564E">
            <w:pPr>
              <w:jc w:val="right"/>
            </w:pPr>
            <w:r>
              <w:t>23 400,31</w:t>
            </w: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074FB3" w:rsidRPr="00CA5280" w:rsidRDefault="003A4AEA" w:rsidP="003145B0">
            <w:pPr>
              <w:jc w:val="right"/>
            </w:pPr>
            <w:r>
              <w:t>2 890,68</w:t>
            </w:r>
          </w:p>
        </w:tc>
        <w:tc>
          <w:tcPr>
            <w:tcW w:w="1417" w:type="dxa"/>
          </w:tcPr>
          <w:p w:rsidR="00074FB3" w:rsidRPr="00CA5280" w:rsidRDefault="003A4AEA" w:rsidP="0026564E">
            <w:pPr>
              <w:jc w:val="right"/>
            </w:pPr>
            <w:r>
              <w:t>16 582,72</w:t>
            </w: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074FB3" w:rsidRPr="00CA5280" w:rsidRDefault="003A4AEA" w:rsidP="00074FB3">
            <w:pPr>
              <w:jc w:val="right"/>
            </w:pPr>
            <w:r>
              <w:t>417,53</w:t>
            </w:r>
            <w:r w:rsidR="00074FB3">
              <w:t xml:space="preserve"> </w:t>
            </w:r>
          </w:p>
        </w:tc>
        <w:tc>
          <w:tcPr>
            <w:tcW w:w="1417" w:type="dxa"/>
          </w:tcPr>
          <w:p w:rsidR="00074FB3" w:rsidRPr="00CA5280" w:rsidRDefault="003A4AEA" w:rsidP="0026564E">
            <w:pPr>
              <w:jc w:val="right"/>
            </w:pPr>
            <w:r>
              <w:t>5 084,40</w:t>
            </w:r>
            <w:r w:rsidR="00074FB3">
              <w:t xml:space="preserve"> </w:t>
            </w: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  <w:tr w:rsidR="00074FB3" w:rsidRPr="00CA5280" w:rsidTr="00DD5FF0">
        <w:tc>
          <w:tcPr>
            <w:tcW w:w="7230" w:type="dxa"/>
          </w:tcPr>
          <w:p w:rsidR="00074FB3" w:rsidRPr="00DD5FF0" w:rsidRDefault="00074FB3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074FB3" w:rsidRPr="0016724C" w:rsidRDefault="0016724C" w:rsidP="00074FB3">
            <w:pPr>
              <w:jc w:val="right"/>
            </w:pPr>
            <w:r w:rsidRPr="0016724C">
              <w:t>166,01</w:t>
            </w:r>
          </w:p>
        </w:tc>
        <w:tc>
          <w:tcPr>
            <w:tcW w:w="1417" w:type="dxa"/>
          </w:tcPr>
          <w:p w:rsidR="00074FB3" w:rsidRPr="00716EE4" w:rsidRDefault="00716EE4" w:rsidP="0026564E">
            <w:pPr>
              <w:jc w:val="right"/>
            </w:pPr>
            <w:r w:rsidRPr="00716EE4">
              <w:t>7 497,82</w:t>
            </w:r>
          </w:p>
        </w:tc>
      </w:tr>
      <w:tr w:rsidR="00074FB3" w:rsidRPr="00CA5280" w:rsidTr="00DD5FF0">
        <w:tc>
          <w:tcPr>
            <w:tcW w:w="7230" w:type="dxa"/>
          </w:tcPr>
          <w:p w:rsidR="00074FB3" w:rsidRPr="00505CBF" w:rsidRDefault="00074FB3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074FB3" w:rsidRPr="00CA5280" w:rsidRDefault="00074FB3" w:rsidP="003145B0">
            <w:pPr>
              <w:jc w:val="right"/>
            </w:pPr>
          </w:p>
        </w:tc>
        <w:tc>
          <w:tcPr>
            <w:tcW w:w="1417" w:type="dxa"/>
          </w:tcPr>
          <w:p w:rsidR="00074FB3" w:rsidRPr="00CA5280" w:rsidRDefault="00074FB3" w:rsidP="0026564E">
            <w:pPr>
              <w:jc w:val="right"/>
            </w:pPr>
          </w:p>
        </w:tc>
      </w:tr>
    </w:tbl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3A4AEA" w:rsidP="000404C7">
            <w:pPr>
              <w:jc w:val="center"/>
              <w:rPr>
                <w:b/>
              </w:rPr>
            </w:pPr>
            <w:r>
              <w:rPr>
                <w:b/>
              </w:rPr>
              <w:t>Zostatok k 31.12</w:t>
            </w:r>
            <w:r w:rsidR="00C924A4">
              <w:rPr>
                <w:b/>
              </w:rPr>
              <w:t>.2025</w:t>
            </w:r>
            <w:r w:rsidR="00DD5FF0"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3A4AEA" w:rsidP="000404C7">
            <w:pPr>
              <w:jc w:val="center"/>
              <w:rPr>
                <w:b/>
              </w:rPr>
            </w:pPr>
            <w:r>
              <w:rPr>
                <w:b/>
              </w:rPr>
              <w:t>Zostatok k 31.08</w:t>
            </w:r>
            <w:r w:rsidR="00DD5FF0" w:rsidRPr="00DD5FF0">
              <w:rPr>
                <w:b/>
              </w:rPr>
              <w:t>.</w:t>
            </w:r>
            <w:r>
              <w:rPr>
                <w:b/>
              </w:rPr>
              <w:t>2025</w:t>
            </w:r>
            <w:r w:rsidR="00DD5FF0" w:rsidRPr="00DD5FF0">
              <w:rPr>
                <w:b/>
              </w:rPr>
              <w:t xml:space="preserve">  </w:t>
            </w:r>
          </w:p>
        </w:tc>
      </w:tr>
      <w:tr w:rsidR="00C924A4" w:rsidRPr="00A4699C" w:rsidTr="00DD5FF0">
        <w:tc>
          <w:tcPr>
            <w:tcW w:w="7230" w:type="dxa"/>
          </w:tcPr>
          <w:p w:rsidR="00C924A4" w:rsidRPr="004629A1" w:rsidRDefault="00C924A4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C924A4" w:rsidRPr="00AF3E0B" w:rsidRDefault="0016724C" w:rsidP="003145B0">
            <w:pPr>
              <w:jc w:val="right"/>
            </w:pPr>
            <w:r>
              <w:t>12124,09</w:t>
            </w:r>
          </w:p>
        </w:tc>
        <w:tc>
          <w:tcPr>
            <w:tcW w:w="1559" w:type="dxa"/>
          </w:tcPr>
          <w:p w:rsidR="00C924A4" w:rsidRPr="00AF3E0B" w:rsidRDefault="003A4AEA" w:rsidP="0026564E">
            <w:pPr>
              <w:jc w:val="right"/>
            </w:pPr>
            <w:r>
              <w:t>48 822,87</w:t>
            </w:r>
          </w:p>
        </w:tc>
      </w:tr>
      <w:tr w:rsidR="00C924A4" w:rsidRPr="00A4699C" w:rsidTr="00DD5FF0">
        <w:tc>
          <w:tcPr>
            <w:tcW w:w="7230" w:type="dxa"/>
          </w:tcPr>
          <w:p w:rsidR="00C924A4" w:rsidRPr="004629A1" w:rsidRDefault="00C924A4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C924A4" w:rsidRPr="0016724C" w:rsidRDefault="0016724C" w:rsidP="003145B0">
            <w:pPr>
              <w:jc w:val="right"/>
            </w:pPr>
            <w:r>
              <w:t>9510,44</w:t>
            </w:r>
          </w:p>
        </w:tc>
        <w:tc>
          <w:tcPr>
            <w:tcW w:w="1559" w:type="dxa"/>
          </w:tcPr>
          <w:p w:rsidR="00C924A4" w:rsidRPr="00AF3E0B" w:rsidRDefault="003A4AEA" w:rsidP="0026564E">
            <w:pPr>
              <w:jc w:val="right"/>
            </w:pPr>
            <w:r>
              <w:t>46 319,07</w:t>
            </w:r>
          </w:p>
        </w:tc>
      </w:tr>
      <w:tr w:rsidR="00C924A4" w:rsidRPr="00240F6A" w:rsidTr="00282032">
        <w:trPr>
          <w:trHeight w:val="255"/>
        </w:trPr>
        <w:tc>
          <w:tcPr>
            <w:tcW w:w="7230" w:type="dxa"/>
          </w:tcPr>
          <w:p w:rsidR="00C924A4" w:rsidRPr="004629A1" w:rsidRDefault="00C924A4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C924A4" w:rsidRPr="00240F6A" w:rsidRDefault="00C924A4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C924A4" w:rsidRPr="00240F6A" w:rsidRDefault="00C924A4" w:rsidP="0026564E">
            <w:pPr>
              <w:jc w:val="right"/>
              <w:rPr>
                <w:color w:val="FF0000"/>
              </w:rPr>
            </w:pPr>
          </w:p>
        </w:tc>
      </w:tr>
      <w:tr w:rsidR="00C924A4" w:rsidRPr="00CA5280" w:rsidTr="00DD5FF0">
        <w:tc>
          <w:tcPr>
            <w:tcW w:w="7230" w:type="dxa"/>
          </w:tcPr>
          <w:p w:rsidR="00C924A4" w:rsidRPr="004629A1" w:rsidRDefault="00C924A4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  <w:tc>
          <w:tcPr>
            <w:tcW w:w="1559" w:type="dxa"/>
          </w:tcPr>
          <w:p w:rsidR="00C924A4" w:rsidRPr="00CA5280" w:rsidRDefault="00C924A4" w:rsidP="0026564E">
            <w:pPr>
              <w:jc w:val="right"/>
            </w:pPr>
          </w:p>
        </w:tc>
      </w:tr>
      <w:tr w:rsidR="00C924A4" w:rsidRPr="00CA5280" w:rsidTr="00DD5FF0">
        <w:tc>
          <w:tcPr>
            <w:tcW w:w="7230" w:type="dxa"/>
          </w:tcPr>
          <w:p w:rsidR="00C924A4" w:rsidRPr="004629A1" w:rsidRDefault="00C924A4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C924A4" w:rsidRPr="0016724C" w:rsidRDefault="00C924A4" w:rsidP="0016724C">
            <w:pPr>
              <w:jc w:val="right"/>
            </w:pPr>
            <w:r w:rsidRPr="0016724C">
              <w:t>2</w:t>
            </w:r>
            <w:r w:rsidR="0016724C" w:rsidRPr="0016724C">
              <w:t> 613,65</w:t>
            </w:r>
          </w:p>
        </w:tc>
        <w:tc>
          <w:tcPr>
            <w:tcW w:w="1559" w:type="dxa"/>
          </w:tcPr>
          <w:p w:rsidR="00C924A4" w:rsidRPr="00CA5280" w:rsidRDefault="003A4AEA" w:rsidP="0026564E">
            <w:pPr>
              <w:jc w:val="right"/>
            </w:pPr>
            <w:r>
              <w:t>2503,80</w:t>
            </w:r>
          </w:p>
        </w:tc>
      </w:tr>
      <w:tr w:rsidR="00C924A4" w:rsidRPr="00CA5280" w:rsidTr="00DD5FF0">
        <w:tc>
          <w:tcPr>
            <w:tcW w:w="7230" w:type="dxa"/>
          </w:tcPr>
          <w:p w:rsidR="00C924A4" w:rsidRPr="004629A1" w:rsidRDefault="00C924A4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</w:tr>
      <w:tr w:rsidR="00C924A4" w:rsidRPr="00CA5280" w:rsidTr="00DD5FF0">
        <w:tc>
          <w:tcPr>
            <w:tcW w:w="7230" w:type="dxa"/>
          </w:tcPr>
          <w:p w:rsidR="00C924A4" w:rsidRPr="004629A1" w:rsidRDefault="00C924A4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</w:tr>
      <w:tr w:rsidR="00C924A4" w:rsidRPr="00CA5280" w:rsidTr="00DD5FF0">
        <w:tc>
          <w:tcPr>
            <w:tcW w:w="7230" w:type="dxa"/>
          </w:tcPr>
          <w:p w:rsidR="00C924A4" w:rsidRPr="004629A1" w:rsidRDefault="00C924A4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</w:tr>
      <w:tr w:rsidR="00C924A4" w:rsidRPr="00CA5280" w:rsidTr="00DD5FF0">
        <w:tc>
          <w:tcPr>
            <w:tcW w:w="7230" w:type="dxa"/>
          </w:tcPr>
          <w:p w:rsidR="00C924A4" w:rsidRPr="004629A1" w:rsidRDefault="00C924A4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  <w:tc>
          <w:tcPr>
            <w:tcW w:w="1559" w:type="dxa"/>
          </w:tcPr>
          <w:p w:rsidR="00C924A4" w:rsidRPr="00CA5280" w:rsidRDefault="00C924A4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</w:t>
            </w:r>
            <w:r w:rsidR="0016724C">
              <w:rPr>
                <w:b/>
              </w:rPr>
              <w:t>12</w:t>
            </w:r>
            <w:r w:rsidR="005A326A">
              <w:rPr>
                <w:b/>
              </w:rPr>
              <w:t>.202</w:t>
            </w:r>
            <w:r w:rsidR="0016724C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16724C" w:rsidP="00083F08">
            <w:pPr>
              <w:jc w:val="center"/>
              <w:rPr>
                <w:b/>
              </w:rPr>
            </w:pPr>
            <w:r>
              <w:rPr>
                <w:b/>
              </w:rPr>
              <w:t>Zostatok  k 31.08</w:t>
            </w:r>
            <w:r w:rsidR="00083F08" w:rsidRPr="00713E0A">
              <w:rPr>
                <w:b/>
              </w:rPr>
              <w:t>.</w:t>
            </w:r>
            <w:r w:rsidR="00115B19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AF3E0B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16724C" w:rsidRDefault="00D20011" w:rsidP="0016724C">
            <w:pPr>
              <w:rPr>
                <w:b/>
                <w:color w:val="000000" w:themeColor="text1"/>
              </w:rPr>
            </w:pPr>
            <w:r w:rsidRPr="0016724C">
              <w:rPr>
                <w:b/>
                <w:color w:val="000000" w:themeColor="text1"/>
              </w:rPr>
              <w:t>1</w:t>
            </w:r>
            <w:r w:rsidR="0016724C" w:rsidRPr="0016724C">
              <w:rPr>
                <w:b/>
                <w:color w:val="000000" w:themeColor="text1"/>
              </w:rPr>
              <w:t> 283,09</w:t>
            </w:r>
          </w:p>
        </w:tc>
        <w:tc>
          <w:tcPr>
            <w:tcW w:w="2410" w:type="dxa"/>
          </w:tcPr>
          <w:p w:rsidR="00083F08" w:rsidRPr="00671D3A" w:rsidRDefault="0016724C" w:rsidP="00671D3A">
            <w:pPr>
              <w:rPr>
                <w:b/>
              </w:rPr>
            </w:pPr>
            <w:r>
              <w:rPr>
                <w:b/>
              </w:rPr>
              <w:t>1 335,14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3D6A70" w:rsidRPr="00A6137D" w:rsidTr="00C004B8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</w:t>
            </w:r>
            <w:r w:rsidR="003708EC">
              <w:rPr>
                <w:b/>
              </w:rPr>
              <w:t>12</w:t>
            </w:r>
            <w:r w:rsidR="004527BB">
              <w:rPr>
                <w:b/>
              </w:rPr>
              <w:t>.2025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708EC" w:rsidP="003D6A70">
            <w:pPr>
              <w:jc w:val="center"/>
              <w:rPr>
                <w:b/>
              </w:rPr>
            </w:pPr>
            <w:r>
              <w:rPr>
                <w:b/>
              </w:rPr>
              <w:t>Suma k 31.08</w:t>
            </w:r>
            <w:r w:rsidR="003D6A70" w:rsidRPr="00713E0A">
              <w:rPr>
                <w:b/>
              </w:rPr>
              <w:t>.</w:t>
            </w:r>
            <w:r w:rsidR="00115B19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708EC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708EC" w:rsidRPr="00057838" w:rsidRDefault="003708EC" w:rsidP="00074670">
            <w:r w:rsidRPr="00057838">
              <w:t>602 - Tržby z predaja služieb z toho:</w:t>
            </w:r>
          </w:p>
          <w:p w:rsidR="003708EC" w:rsidRPr="00057838" w:rsidRDefault="003708E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3708EC" w:rsidRDefault="003708EC" w:rsidP="003A64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réžia 55% zam-teľ</w:t>
            </w:r>
          </w:p>
          <w:p w:rsidR="003708EC" w:rsidRPr="00057838" w:rsidRDefault="003708EC" w:rsidP="003A64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ŠJ</w:t>
            </w:r>
          </w:p>
        </w:tc>
        <w:tc>
          <w:tcPr>
            <w:tcW w:w="2126" w:type="dxa"/>
          </w:tcPr>
          <w:p w:rsidR="003708EC" w:rsidRDefault="002734CB" w:rsidP="00721476">
            <w:pPr>
              <w:jc w:val="right"/>
            </w:pPr>
            <w:r>
              <w:t>2 764,01</w:t>
            </w:r>
          </w:p>
          <w:p w:rsidR="003708EC" w:rsidRDefault="003708EC" w:rsidP="00721476">
            <w:pPr>
              <w:jc w:val="right"/>
            </w:pPr>
            <w:r>
              <w:t>540,00</w:t>
            </w:r>
          </w:p>
          <w:p w:rsidR="003708EC" w:rsidRDefault="003708EC" w:rsidP="00721476">
            <w:pPr>
              <w:jc w:val="right"/>
            </w:pPr>
            <w:r>
              <w:t>387,20</w:t>
            </w:r>
          </w:p>
          <w:p w:rsidR="003708EC" w:rsidRPr="00C958C7" w:rsidRDefault="003708EC" w:rsidP="004527BB">
            <w:pPr>
              <w:jc w:val="right"/>
            </w:pPr>
            <w:r>
              <w:t>1836,81</w:t>
            </w:r>
          </w:p>
        </w:tc>
        <w:tc>
          <w:tcPr>
            <w:tcW w:w="2126" w:type="dxa"/>
          </w:tcPr>
          <w:p w:rsidR="003708EC" w:rsidRDefault="003708EC" w:rsidP="00351E3C">
            <w:pPr>
              <w:jc w:val="right"/>
            </w:pPr>
            <w:r>
              <w:t>2249,00</w:t>
            </w:r>
          </w:p>
          <w:p w:rsidR="003708EC" w:rsidRDefault="003708EC" w:rsidP="00351E3C">
            <w:pPr>
              <w:jc w:val="right"/>
            </w:pPr>
            <w:r>
              <w:t>624,00</w:t>
            </w:r>
          </w:p>
          <w:p w:rsidR="003708EC" w:rsidRDefault="003708EC" w:rsidP="00351E3C">
            <w:pPr>
              <w:jc w:val="right"/>
            </w:pPr>
            <w:r>
              <w:t>1625,00</w:t>
            </w:r>
          </w:p>
          <w:p w:rsidR="003708EC" w:rsidRPr="00C958C7" w:rsidRDefault="003708EC" w:rsidP="00351E3C">
            <w:pPr>
              <w:jc w:val="right"/>
            </w:pPr>
            <w:r>
              <w:t>2514,81</w:t>
            </w:r>
          </w:p>
        </w:tc>
      </w:tr>
      <w:tr w:rsidR="003708EC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708EC" w:rsidRPr="00057838" w:rsidRDefault="003708EC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3708EC" w:rsidRPr="00074670" w:rsidRDefault="003708EC" w:rsidP="00721476">
            <w:pPr>
              <w:jc w:val="right"/>
            </w:pPr>
          </w:p>
        </w:tc>
        <w:tc>
          <w:tcPr>
            <w:tcW w:w="2126" w:type="dxa"/>
          </w:tcPr>
          <w:p w:rsidR="003708EC" w:rsidRPr="00074670" w:rsidRDefault="003708EC" w:rsidP="00351E3C">
            <w:pPr>
              <w:jc w:val="right"/>
            </w:pPr>
          </w:p>
        </w:tc>
      </w:tr>
      <w:tr w:rsidR="003708EC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708EC" w:rsidRPr="00057838" w:rsidRDefault="003708EC" w:rsidP="00074670">
            <w:r w:rsidRPr="00057838">
              <w:t>691 - Výnosy z bežných transferov z rozpočtu obce, VÚC z toho:</w:t>
            </w:r>
          </w:p>
          <w:p w:rsidR="003708EC" w:rsidRPr="00057838" w:rsidRDefault="003708E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2734CB" w:rsidRDefault="003708EC" w:rsidP="002734C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2734CB" w:rsidRPr="00057838" w:rsidRDefault="002734CB" w:rsidP="002734CB">
            <w:r>
              <w:t>692 – Výnosy z kapitálových transferov z rozpočtu obce</w:t>
            </w:r>
          </w:p>
        </w:tc>
        <w:tc>
          <w:tcPr>
            <w:tcW w:w="2126" w:type="dxa"/>
          </w:tcPr>
          <w:p w:rsidR="003708EC" w:rsidRDefault="003708EC" w:rsidP="00721476">
            <w:pPr>
              <w:jc w:val="right"/>
            </w:pPr>
            <w:r>
              <w:t>37 487,19</w:t>
            </w:r>
          </w:p>
          <w:p w:rsidR="003708EC" w:rsidRPr="00351E3C" w:rsidRDefault="00351E3C" w:rsidP="00721476">
            <w:pPr>
              <w:jc w:val="right"/>
            </w:pPr>
            <w:r w:rsidRPr="00351E3C">
              <w:t>10 066,00</w:t>
            </w:r>
          </w:p>
          <w:p w:rsidR="003708EC" w:rsidRPr="00351E3C" w:rsidRDefault="00351E3C" w:rsidP="00721476">
            <w:pPr>
              <w:jc w:val="right"/>
            </w:pPr>
            <w:r w:rsidRPr="00351E3C">
              <w:t>15 859,00</w:t>
            </w:r>
          </w:p>
          <w:p w:rsidR="003708EC" w:rsidRPr="00074670" w:rsidRDefault="002734CB" w:rsidP="00721476">
            <w:pPr>
              <w:jc w:val="right"/>
            </w:pPr>
            <w:r>
              <w:t>120,00</w:t>
            </w:r>
          </w:p>
        </w:tc>
        <w:tc>
          <w:tcPr>
            <w:tcW w:w="2126" w:type="dxa"/>
          </w:tcPr>
          <w:p w:rsidR="003708EC" w:rsidRDefault="003708EC" w:rsidP="00351E3C">
            <w:pPr>
              <w:jc w:val="right"/>
            </w:pPr>
            <w:r>
              <w:t>19 703,48</w:t>
            </w:r>
          </w:p>
          <w:p w:rsidR="003708EC" w:rsidRDefault="003708EC" w:rsidP="00351E3C">
            <w:pPr>
              <w:jc w:val="right"/>
            </w:pPr>
            <w:r>
              <w:t>8 124,00</w:t>
            </w:r>
          </w:p>
          <w:p w:rsidR="003708EC" w:rsidRDefault="003708EC" w:rsidP="00351E3C">
            <w:pPr>
              <w:jc w:val="right"/>
            </w:pPr>
            <w:r>
              <w:t>11 579,48</w:t>
            </w:r>
          </w:p>
          <w:p w:rsidR="003708EC" w:rsidRPr="00074670" w:rsidRDefault="003708EC" w:rsidP="00351E3C">
            <w:pPr>
              <w:jc w:val="right"/>
            </w:pPr>
          </w:p>
        </w:tc>
      </w:tr>
      <w:tr w:rsidR="003708EC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708EC" w:rsidRPr="00057838" w:rsidRDefault="003708EC" w:rsidP="00915134">
            <w:r w:rsidRPr="00057838">
              <w:t>693 - Výnosy samosprávy z bežných transferov zo ŠR z toho:</w:t>
            </w:r>
          </w:p>
          <w:p w:rsidR="003708EC" w:rsidRPr="00057838" w:rsidRDefault="003708EC" w:rsidP="004523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Hlavná činnosť</w:t>
            </w:r>
          </w:p>
          <w:p w:rsidR="003708EC" w:rsidRDefault="003708E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Stravovanie </w:t>
            </w:r>
            <w:r w:rsidR="001D63BE">
              <w:t>–</w:t>
            </w:r>
            <w:r>
              <w:t>dotácia</w:t>
            </w:r>
          </w:p>
          <w:p w:rsidR="001D63BE" w:rsidRPr="00057838" w:rsidRDefault="001D63BE" w:rsidP="001D63BE">
            <w:r>
              <w:t>694 – Výnosy samosprávy z kapitálových transferov zo ŠR a od iných subjektov verejnej správy</w:t>
            </w:r>
          </w:p>
        </w:tc>
        <w:tc>
          <w:tcPr>
            <w:tcW w:w="2126" w:type="dxa"/>
          </w:tcPr>
          <w:p w:rsidR="003708EC" w:rsidRDefault="003708EC" w:rsidP="00721476">
            <w:pPr>
              <w:jc w:val="right"/>
            </w:pPr>
            <w:r>
              <w:t>42 145,77</w:t>
            </w:r>
          </w:p>
          <w:p w:rsidR="003708EC" w:rsidRPr="003708EC" w:rsidRDefault="003708EC" w:rsidP="00721476">
            <w:pPr>
              <w:jc w:val="right"/>
            </w:pPr>
            <w:r w:rsidRPr="003708EC">
              <w:t>41 384,17</w:t>
            </w:r>
          </w:p>
          <w:p w:rsidR="003708EC" w:rsidRDefault="003708EC" w:rsidP="00721476">
            <w:pPr>
              <w:jc w:val="right"/>
            </w:pPr>
            <w:r>
              <w:t>761,60</w:t>
            </w:r>
          </w:p>
          <w:p w:rsidR="001D63BE" w:rsidRDefault="001D63BE" w:rsidP="00721476">
            <w:pPr>
              <w:jc w:val="right"/>
            </w:pPr>
          </w:p>
          <w:p w:rsidR="001D63BE" w:rsidRPr="00074670" w:rsidRDefault="001D63BE" w:rsidP="00721476">
            <w:pPr>
              <w:jc w:val="right"/>
            </w:pPr>
            <w:r>
              <w:t>223,00</w:t>
            </w:r>
          </w:p>
        </w:tc>
        <w:tc>
          <w:tcPr>
            <w:tcW w:w="2126" w:type="dxa"/>
          </w:tcPr>
          <w:p w:rsidR="003708EC" w:rsidRDefault="003708EC" w:rsidP="00351E3C">
            <w:pPr>
              <w:jc w:val="right"/>
            </w:pPr>
            <w:r>
              <w:t>151 887,05</w:t>
            </w:r>
          </w:p>
          <w:p w:rsidR="003708EC" w:rsidRDefault="003708EC" w:rsidP="00351E3C">
            <w:pPr>
              <w:jc w:val="right"/>
            </w:pPr>
            <w:r>
              <w:t>149 560,25</w:t>
            </w:r>
          </w:p>
          <w:p w:rsidR="003708EC" w:rsidRPr="00074670" w:rsidRDefault="003708EC" w:rsidP="00351E3C">
            <w:pPr>
              <w:jc w:val="right"/>
            </w:pPr>
            <w:r>
              <w:t>2 326,80</w:t>
            </w:r>
          </w:p>
        </w:tc>
      </w:tr>
      <w:tr w:rsidR="003708EC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708EC" w:rsidRPr="00057838" w:rsidRDefault="003708EC" w:rsidP="009C632E">
            <w:r w:rsidRPr="00057838">
              <w:t>648 - Ostatné výnosy z toho:</w:t>
            </w:r>
          </w:p>
          <w:p w:rsidR="003708EC" w:rsidRPr="0091412C" w:rsidRDefault="003708EC" w:rsidP="0091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1412C">
              <w:t>Z prevádzkovej činnosti</w:t>
            </w:r>
          </w:p>
          <w:p w:rsidR="003708EC" w:rsidRPr="0091412C" w:rsidRDefault="003708EC" w:rsidP="0091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  <w:r w:rsidRPr="0091412C">
              <w:t>nájomné</w:t>
            </w:r>
          </w:p>
        </w:tc>
        <w:tc>
          <w:tcPr>
            <w:tcW w:w="2126" w:type="dxa"/>
          </w:tcPr>
          <w:p w:rsidR="003708EC" w:rsidRDefault="003708EC" w:rsidP="00721476">
            <w:pPr>
              <w:jc w:val="right"/>
            </w:pPr>
            <w:r>
              <w:t>19,90</w:t>
            </w:r>
          </w:p>
          <w:p w:rsidR="003708EC" w:rsidRDefault="003708EC" w:rsidP="00721476">
            <w:pPr>
              <w:jc w:val="right"/>
            </w:pPr>
          </w:p>
          <w:p w:rsidR="003708EC" w:rsidRPr="00074670" w:rsidRDefault="003708EC" w:rsidP="00721476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3708EC" w:rsidRDefault="003708EC" w:rsidP="00351E3C">
            <w:pPr>
              <w:jc w:val="right"/>
            </w:pPr>
            <w:r>
              <w:t>49,94</w:t>
            </w:r>
          </w:p>
          <w:p w:rsidR="003708EC" w:rsidRDefault="003708EC" w:rsidP="00351E3C">
            <w:pPr>
              <w:jc w:val="right"/>
            </w:pPr>
          </w:p>
          <w:p w:rsidR="003708EC" w:rsidRPr="00074670" w:rsidRDefault="003708EC" w:rsidP="00351E3C">
            <w:pPr>
              <w:jc w:val="right"/>
            </w:pPr>
            <w:r>
              <w:t>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DA776A" w:rsidRDefault="001E4A29" w:rsidP="006A2CC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31.08.2025</w:t>
      </w:r>
      <w:r w:rsidR="006A2CC4" w:rsidRPr="00DA776A">
        <w:rPr>
          <w:sz w:val="24"/>
          <w:szCs w:val="24"/>
        </w:rPr>
        <w:t xml:space="preserve"> b</w:t>
      </w:r>
      <w:r w:rsidR="00DA776A" w:rsidRPr="00DA776A">
        <w:rPr>
          <w:sz w:val="24"/>
          <w:szCs w:val="24"/>
        </w:rPr>
        <w:t xml:space="preserve">ola vykázaná vo výške </w:t>
      </w:r>
      <w:r w:rsidR="002734CB">
        <w:rPr>
          <w:sz w:val="24"/>
          <w:szCs w:val="24"/>
        </w:rPr>
        <w:t>82 759,87</w:t>
      </w:r>
      <w:r w:rsidR="0026564E">
        <w:rPr>
          <w:sz w:val="24"/>
          <w:szCs w:val="24"/>
        </w:rPr>
        <w:t xml:space="preserve"> €</w:t>
      </w:r>
      <w:r w:rsidR="006A2CC4" w:rsidRPr="0026564E">
        <w:rPr>
          <w:sz w:val="24"/>
          <w:szCs w:val="24"/>
        </w:rPr>
        <w:t>.</w:t>
      </w:r>
      <w:r w:rsidR="006A2CC4" w:rsidRPr="00DA776A">
        <w:rPr>
          <w:sz w:val="24"/>
          <w:szCs w:val="24"/>
        </w:rPr>
        <w:t xml:space="preserve"> </w:t>
      </w:r>
    </w:p>
    <w:p w:rsidR="003756DE" w:rsidRDefault="003756DE" w:rsidP="00F564BA">
      <w:pPr>
        <w:jc w:val="both"/>
        <w:rPr>
          <w:color w:val="FF0000"/>
          <w:sz w:val="24"/>
          <w:szCs w:val="24"/>
        </w:rPr>
      </w:pPr>
    </w:p>
    <w:p w:rsidR="006A2CC4" w:rsidRPr="00DA776A" w:rsidRDefault="006A2CC4" w:rsidP="00DA776A">
      <w:pPr>
        <w:ind w:left="284"/>
        <w:jc w:val="both"/>
        <w:rPr>
          <w:sz w:val="24"/>
          <w:szCs w:val="24"/>
        </w:rPr>
      </w:pPr>
      <w:r w:rsidRPr="00DA776A">
        <w:rPr>
          <w:sz w:val="24"/>
          <w:szCs w:val="24"/>
        </w:rPr>
        <w:t xml:space="preserve">Najväčší podiel na výnosoch tvorili výnosy: </w:t>
      </w:r>
    </w:p>
    <w:p w:rsidR="006D2BFA" w:rsidRPr="00DA776A" w:rsidRDefault="006D2BFA" w:rsidP="00DA776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A776A">
        <w:rPr>
          <w:sz w:val="24"/>
          <w:szCs w:val="24"/>
        </w:rPr>
        <w:t xml:space="preserve">výnosy z bežných transferov zo ŠR, subjektov verejnej správy </w:t>
      </w:r>
      <w:r w:rsidR="00DA776A" w:rsidRPr="00DA776A">
        <w:rPr>
          <w:sz w:val="24"/>
          <w:szCs w:val="24"/>
        </w:rPr>
        <w:t xml:space="preserve">vo výške </w:t>
      </w:r>
      <w:r w:rsidR="003708EC">
        <w:rPr>
          <w:sz w:val="24"/>
          <w:szCs w:val="24"/>
        </w:rPr>
        <w:t>42 145,77</w:t>
      </w:r>
      <w:r w:rsidRPr="00DA776A">
        <w:rPr>
          <w:sz w:val="24"/>
          <w:szCs w:val="24"/>
        </w:rPr>
        <w:t xml:space="preserve"> € (účet 693)</w:t>
      </w:r>
    </w:p>
    <w:p w:rsidR="006D2BFA" w:rsidRPr="006676C3" w:rsidRDefault="006D2BFA" w:rsidP="00DA776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A776A">
        <w:rPr>
          <w:sz w:val="24"/>
          <w:szCs w:val="24"/>
        </w:rPr>
        <w:t xml:space="preserve">výnosy z bežných transferov od zriaďovateľa </w:t>
      </w:r>
      <w:r w:rsidR="00DA776A" w:rsidRPr="00DA776A">
        <w:rPr>
          <w:sz w:val="24"/>
          <w:szCs w:val="24"/>
        </w:rPr>
        <w:t xml:space="preserve">vo výške </w:t>
      </w:r>
      <w:r w:rsidR="003708EC">
        <w:rPr>
          <w:sz w:val="24"/>
          <w:szCs w:val="24"/>
        </w:rPr>
        <w:t>37 487,19</w:t>
      </w:r>
      <w:r w:rsidRPr="00DA776A">
        <w:rPr>
          <w:sz w:val="24"/>
          <w:szCs w:val="24"/>
        </w:rPr>
        <w:t xml:space="preserve"> € (účet 691</w:t>
      </w:r>
      <w:r w:rsidR="00DA776A" w:rsidRPr="00DA776A">
        <w:rPr>
          <w:sz w:val="24"/>
          <w:szCs w:val="24"/>
        </w:rPr>
        <w:t>)</w:t>
      </w:r>
    </w:p>
    <w:p w:rsidR="006676C3" w:rsidRPr="003708EC" w:rsidRDefault="006676C3" w:rsidP="003708EC">
      <w:pPr>
        <w:ind w:left="318"/>
        <w:jc w:val="both"/>
        <w:rPr>
          <w:b/>
          <w:sz w:val="24"/>
          <w:szCs w:val="24"/>
        </w:rPr>
      </w:pPr>
    </w:p>
    <w:p w:rsidR="00E828A3" w:rsidRPr="00DA776A" w:rsidRDefault="00E828A3" w:rsidP="006676C3">
      <w:pPr>
        <w:jc w:val="both"/>
        <w:rPr>
          <w:b/>
          <w:sz w:val="24"/>
          <w:szCs w:val="24"/>
        </w:rPr>
      </w:pPr>
    </w:p>
    <w:p w:rsidR="00DA776A" w:rsidRPr="00DA776A" w:rsidRDefault="00DA776A" w:rsidP="00F564BA">
      <w:pPr>
        <w:ind w:left="567"/>
        <w:jc w:val="both"/>
        <w:rPr>
          <w:b/>
          <w:sz w:val="24"/>
          <w:szCs w:val="24"/>
        </w:rPr>
      </w:pPr>
    </w:p>
    <w:p w:rsidR="006A2CC4" w:rsidRDefault="006A2CC4" w:rsidP="006676C3">
      <w:pPr>
        <w:rPr>
          <w:b/>
          <w:sz w:val="24"/>
          <w:szCs w:val="24"/>
        </w:rPr>
      </w:pPr>
    </w:p>
    <w:p w:rsidR="00F564BA" w:rsidRDefault="00F564BA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23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  <w:gridCol w:w="1984"/>
      </w:tblGrid>
      <w:tr w:rsidR="003D6A70" w:rsidRPr="00895DF0" w:rsidTr="00D20011">
        <w:trPr>
          <w:gridAfter w:val="1"/>
          <w:wAfter w:w="1984" w:type="dxa"/>
        </w:trPr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</w:t>
            </w:r>
            <w:r w:rsidR="00351E3C">
              <w:rPr>
                <w:b/>
              </w:rPr>
              <w:t>12</w:t>
            </w:r>
            <w:r w:rsidR="009A48B3">
              <w:rPr>
                <w:b/>
              </w:rPr>
              <w:t>.2025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</w:t>
            </w:r>
            <w:r w:rsidR="00351E3C">
              <w:rPr>
                <w:b/>
              </w:rPr>
              <w:t>08.2025</w:t>
            </w:r>
          </w:p>
        </w:tc>
      </w:tr>
      <w:tr w:rsidR="003D6A70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1E3C" w:rsidRDefault="00351E3C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351E3C" w:rsidRDefault="00351E3C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Všeobecný materiál</w:t>
            </w:r>
          </w:p>
          <w:p w:rsidR="00351E3C" w:rsidRDefault="00351E3C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Knihy, učebné pomôcky</w:t>
            </w:r>
          </w:p>
          <w:p w:rsidR="00351E3C" w:rsidRDefault="00351E3C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DHM</w:t>
            </w:r>
          </w:p>
          <w:p w:rsidR="00351E3C" w:rsidRPr="00074670" w:rsidRDefault="00351E3C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potravín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1E3C" w:rsidRDefault="002734CB" w:rsidP="00721476">
            <w:pPr>
              <w:jc w:val="right"/>
            </w:pPr>
            <w:r>
              <w:t>4 001,04</w:t>
            </w:r>
          </w:p>
          <w:p w:rsidR="00351E3C" w:rsidRPr="00C43EE2" w:rsidRDefault="00C43EE2" w:rsidP="00721476">
            <w:pPr>
              <w:jc w:val="right"/>
            </w:pPr>
            <w:r w:rsidRPr="00C43EE2">
              <w:t>1 402,63</w:t>
            </w:r>
          </w:p>
          <w:p w:rsidR="00351E3C" w:rsidRPr="00C43EE2" w:rsidRDefault="00C43EE2" w:rsidP="00721476">
            <w:pPr>
              <w:jc w:val="right"/>
            </w:pPr>
            <w:r w:rsidRPr="00C43EE2">
              <w:t>0,00</w:t>
            </w:r>
          </w:p>
          <w:p w:rsidR="00351E3C" w:rsidRPr="00C43EE2" w:rsidRDefault="00351E3C" w:rsidP="00721476">
            <w:pPr>
              <w:jc w:val="right"/>
            </w:pPr>
            <w:r w:rsidRPr="00C43EE2">
              <w:t>0,00</w:t>
            </w:r>
          </w:p>
          <w:p w:rsidR="00351E3C" w:rsidRPr="002734CB" w:rsidRDefault="002734CB" w:rsidP="00721476">
            <w:pPr>
              <w:jc w:val="right"/>
            </w:pPr>
            <w:r w:rsidRPr="002734CB">
              <w:t>2 598,41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1E3C" w:rsidRDefault="00351E3C" w:rsidP="00351E3C">
            <w:pPr>
              <w:jc w:val="right"/>
            </w:pPr>
            <w:r>
              <w:t>7 122,71</w:t>
            </w:r>
          </w:p>
          <w:p w:rsidR="00351E3C" w:rsidRPr="00821101" w:rsidRDefault="00351E3C" w:rsidP="00351E3C">
            <w:pPr>
              <w:jc w:val="right"/>
            </w:pPr>
            <w:r w:rsidRPr="00821101">
              <w:t>2 161 ,96</w:t>
            </w:r>
          </w:p>
          <w:p w:rsidR="00351E3C" w:rsidRDefault="00351E3C" w:rsidP="00351E3C">
            <w:pPr>
              <w:jc w:val="right"/>
            </w:pPr>
            <w:r w:rsidRPr="00821101">
              <w:t>119</w:t>
            </w:r>
            <w:r>
              <w:t>,14</w:t>
            </w:r>
          </w:p>
          <w:p w:rsidR="00351E3C" w:rsidRDefault="00351E3C" w:rsidP="00351E3C">
            <w:pPr>
              <w:jc w:val="right"/>
            </w:pPr>
            <w:r>
              <w:t>0,00</w:t>
            </w:r>
          </w:p>
          <w:p w:rsidR="00351E3C" w:rsidRPr="008A784C" w:rsidRDefault="00351E3C" w:rsidP="00351E3C">
            <w:pPr>
              <w:jc w:val="right"/>
            </w:pPr>
            <w:r>
              <w:t>4 841,61</w:t>
            </w: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1E3C" w:rsidRDefault="00351E3C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351E3C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51E3C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51E3C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51E3C" w:rsidRPr="00074670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1E3C" w:rsidRDefault="00351E3C" w:rsidP="00721476">
            <w:pPr>
              <w:jc w:val="right"/>
            </w:pPr>
            <w:r>
              <w:t>4 874,73</w:t>
            </w:r>
          </w:p>
          <w:p w:rsidR="00351E3C" w:rsidRPr="00C43EE2" w:rsidRDefault="00C43EE2" w:rsidP="00721476">
            <w:pPr>
              <w:jc w:val="right"/>
            </w:pPr>
            <w:r w:rsidRPr="00C43EE2">
              <w:t>796,88</w:t>
            </w:r>
          </w:p>
          <w:p w:rsidR="00351E3C" w:rsidRPr="00C43EE2" w:rsidRDefault="00C43EE2" w:rsidP="00721476">
            <w:pPr>
              <w:jc w:val="right"/>
            </w:pPr>
            <w:r w:rsidRPr="00C43EE2">
              <w:t>99,00</w:t>
            </w:r>
          </w:p>
          <w:p w:rsidR="00351E3C" w:rsidRPr="00C43EE2" w:rsidRDefault="00C43EE2" w:rsidP="00721476">
            <w:pPr>
              <w:jc w:val="right"/>
            </w:pPr>
            <w:r w:rsidRPr="00C43EE2">
              <w:t>3 978,85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1E3C" w:rsidRDefault="00351E3C" w:rsidP="00351E3C">
            <w:pPr>
              <w:jc w:val="right"/>
            </w:pPr>
            <w:r>
              <w:t>7 285,48</w:t>
            </w:r>
          </w:p>
          <w:p w:rsidR="00351E3C" w:rsidRPr="00B26E15" w:rsidRDefault="00351E3C" w:rsidP="00351E3C">
            <w:pPr>
              <w:jc w:val="right"/>
            </w:pPr>
            <w:r w:rsidRPr="00B26E15">
              <w:t>2 482,48</w:t>
            </w:r>
          </w:p>
          <w:p w:rsidR="00351E3C" w:rsidRPr="00B26E15" w:rsidRDefault="00351E3C" w:rsidP="00351E3C">
            <w:pPr>
              <w:jc w:val="right"/>
            </w:pPr>
            <w:r w:rsidRPr="00B26E15">
              <w:t>499,60</w:t>
            </w:r>
          </w:p>
          <w:p w:rsidR="00351E3C" w:rsidRPr="008A784C" w:rsidRDefault="00351E3C" w:rsidP="00351E3C">
            <w:pPr>
              <w:jc w:val="right"/>
            </w:pPr>
            <w:r>
              <w:t>4303,40</w:t>
            </w: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1E3C" w:rsidRPr="00DC6FCE" w:rsidRDefault="00351E3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1E3C" w:rsidRPr="008A784C" w:rsidRDefault="00351E3C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1E3C" w:rsidRPr="008A784C" w:rsidRDefault="00351E3C" w:rsidP="00351E3C">
            <w:pPr>
              <w:jc w:val="right"/>
            </w:pP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1E3C" w:rsidRDefault="00351E3C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351E3C" w:rsidRPr="00074670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1E3C" w:rsidRPr="008A784C" w:rsidRDefault="00351E3C" w:rsidP="00721476">
            <w:pPr>
              <w:jc w:val="right"/>
            </w:pPr>
            <w:r>
              <w:t>8 600,00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1E3C" w:rsidRPr="008A784C" w:rsidRDefault="00351E3C" w:rsidP="00351E3C">
            <w:pPr>
              <w:jc w:val="right"/>
            </w:pPr>
            <w:r>
              <w:t>0,00</w:t>
            </w: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1E3C" w:rsidRPr="00074670" w:rsidRDefault="00351E3C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1E3C" w:rsidRPr="008A784C" w:rsidRDefault="00351E3C" w:rsidP="00721476">
            <w:pPr>
              <w:jc w:val="right"/>
            </w:pPr>
            <w:r>
              <w:t>113,80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1E3C" w:rsidRPr="008A784C" w:rsidRDefault="00351E3C" w:rsidP="00351E3C">
            <w:pPr>
              <w:jc w:val="right"/>
            </w:pPr>
            <w:r>
              <w:t>382,8</w:t>
            </w: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1E3C" w:rsidRDefault="00351E3C" w:rsidP="00F04D5A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351E3C" w:rsidRPr="00074670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1E3C" w:rsidRPr="008A784C" w:rsidRDefault="00351E3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1E3C" w:rsidRPr="008A784C" w:rsidRDefault="00351E3C" w:rsidP="00351E3C">
            <w:pPr>
              <w:jc w:val="right"/>
            </w:pPr>
            <w:r>
              <w:t>0,00</w:t>
            </w: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1E3C" w:rsidRDefault="00351E3C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351E3C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:rsidR="00351E3C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Prevádzka</w:t>
            </w:r>
          </w:p>
          <w:p w:rsidR="00351E3C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 a balné</w:t>
            </w:r>
          </w:p>
          <w:p w:rsidR="00351E3C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prevádzkových strojov</w:t>
            </w:r>
          </w:p>
          <w:p w:rsidR="00351E3C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351E3C" w:rsidRPr="00074670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1E3C" w:rsidRDefault="00351E3C" w:rsidP="00721476">
            <w:pPr>
              <w:jc w:val="right"/>
            </w:pPr>
            <w:r>
              <w:t>11 877,80</w:t>
            </w:r>
          </w:p>
          <w:p w:rsidR="00351E3C" w:rsidRPr="00C43EE2" w:rsidRDefault="00C43EE2" w:rsidP="00721476">
            <w:pPr>
              <w:jc w:val="right"/>
            </w:pPr>
            <w:r>
              <w:t>189,87</w:t>
            </w:r>
          </w:p>
          <w:p w:rsidR="00351E3C" w:rsidRPr="00211A99" w:rsidRDefault="00211A99" w:rsidP="00721476">
            <w:pPr>
              <w:jc w:val="right"/>
            </w:pPr>
            <w:r w:rsidRPr="00211A99">
              <w:t>11 089,08</w:t>
            </w:r>
          </w:p>
          <w:p w:rsidR="00351E3C" w:rsidRPr="00C43EE2" w:rsidRDefault="00C43EE2" w:rsidP="00721476">
            <w:pPr>
              <w:jc w:val="right"/>
            </w:pPr>
            <w:r w:rsidRPr="00C43EE2">
              <w:t>40,40</w:t>
            </w:r>
          </w:p>
          <w:p w:rsidR="00351E3C" w:rsidRPr="00C43EE2" w:rsidRDefault="00C43EE2" w:rsidP="00721476">
            <w:pPr>
              <w:jc w:val="right"/>
            </w:pPr>
            <w:r w:rsidRPr="00C43EE2">
              <w:t>221,40</w:t>
            </w:r>
          </w:p>
          <w:p w:rsidR="00351E3C" w:rsidRPr="00C43EE2" w:rsidRDefault="00C43EE2" w:rsidP="00721476">
            <w:pPr>
              <w:jc w:val="right"/>
            </w:pPr>
            <w:r w:rsidRPr="00C43EE2">
              <w:t>253,80</w:t>
            </w:r>
          </w:p>
          <w:p w:rsidR="00351E3C" w:rsidRPr="00C43EE2" w:rsidRDefault="00C43EE2" w:rsidP="00721476">
            <w:pPr>
              <w:jc w:val="right"/>
            </w:pPr>
            <w:r w:rsidRPr="00C43EE2">
              <w:t>83,25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1E3C" w:rsidRDefault="00351E3C" w:rsidP="00351E3C">
            <w:pPr>
              <w:jc w:val="right"/>
            </w:pPr>
            <w:r>
              <w:t>5 844,12</w:t>
            </w:r>
          </w:p>
          <w:p w:rsidR="00351E3C" w:rsidRPr="001252AB" w:rsidRDefault="00351E3C" w:rsidP="00351E3C">
            <w:pPr>
              <w:jc w:val="right"/>
            </w:pPr>
            <w:r w:rsidRPr="001252AB">
              <w:t>529,50</w:t>
            </w:r>
          </w:p>
          <w:p w:rsidR="00351E3C" w:rsidRPr="001252AB" w:rsidRDefault="00351E3C" w:rsidP="00351E3C">
            <w:pPr>
              <w:jc w:val="right"/>
            </w:pPr>
            <w:r w:rsidRPr="001252AB">
              <w:t>3 945,41</w:t>
            </w:r>
          </w:p>
          <w:p w:rsidR="00351E3C" w:rsidRPr="001252AB" w:rsidRDefault="00351E3C" w:rsidP="00351E3C">
            <w:pPr>
              <w:jc w:val="right"/>
            </w:pPr>
            <w:r w:rsidRPr="001252AB">
              <w:t>122,70</w:t>
            </w:r>
          </w:p>
          <w:p w:rsidR="00351E3C" w:rsidRPr="001252AB" w:rsidRDefault="00351E3C" w:rsidP="00351E3C">
            <w:pPr>
              <w:jc w:val="right"/>
            </w:pPr>
            <w:r w:rsidRPr="001252AB">
              <w:t>68,80</w:t>
            </w:r>
          </w:p>
          <w:p w:rsidR="00351E3C" w:rsidRPr="001252AB" w:rsidRDefault="00351E3C" w:rsidP="00351E3C">
            <w:pPr>
              <w:jc w:val="right"/>
            </w:pPr>
            <w:r w:rsidRPr="001252AB">
              <w:t>677,71</w:t>
            </w:r>
          </w:p>
          <w:p w:rsidR="00351E3C" w:rsidRPr="008A784C" w:rsidRDefault="00351E3C" w:rsidP="00351E3C">
            <w:pPr>
              <w:jc w:val="right"/>
            </w:pPr>
            <w:r>
              <w:t>500,00</w:t>
            </w: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1E3C" w:rsidRPr="00DC6FCE" w:rsidRDefault="00351E3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351E3C">
            <w:pPr>
              <w:jc w:val="right"/>
            </w:pP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E3C" w:rsidRPr="00074670" w:rsidRDefault="00351E3C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721476">
            <w:pPr>
              <w:jc w:val="right"/>
            </w:pPr>
            <w:r>
              <w:t>23 165,20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351E3C">
            <w:pPr>
              <w:jc w:val="right"/>
            </w:pPr>
            <w:r>
              <w:t>110 422,10</w:t>
            </w: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E3C" w:rsidRPr="00074670" w:rsidRDefault="00351E3C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721476">
            <w:pPr>
              <w:jc w:val="right"/>
            </w:pPr>
            <w:r>
              <w:t>8 361,94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351E3C">
            <w:pPr>
              <w:jc w:val="right"/>
            </w:pPr>
            <w:r>
              <w:t>43 705,38</w:t>
            </w: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E3C" w:rsidRDefault="00351E3C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7640EE" w:rsidP="00721476">
            <w:pPr>
              <w:jc w:val="right"/>
            </w:pPr>
            <w:r>
              <w:t>26</w:t>
            </w:r>
            <w:r w:rsidR="00351E3C">
              <w:t>2,58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351E3C">
            <w:pPr>
              <w:jc w:val="right"/>
            </w:pPr>
            <w:r>
              <w:t>1 088,85</w:t>
            </w: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E3C" w:rsidRDefault="00351E3C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721476">
            <w:pPr>
              <w:jc w:val="right"/>
            </w:pPr>
            <w:r>
              <w:t>644,41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351E3C">
            <w:pPr>
              <w:jc w:val="right"/>
            </w:pPr>
            <w:r>
              <w:t>15 819,90</w:t>
            </w: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1E3C" w:rsidRPr="00DC6FCE" w:rsidRDefault="00351E3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1E3C" w:rsidRPr="008A784C" w:rsidRDefault="00351E3C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1E3C" w:rsidRPr="008A784C" w:rsidRDefault="00351E3C" w:rsidP="00351E3C">
            <w:pPr>
              <w:jc w:val="right"/>
            </w:pP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E3C" w:rsidRDefault="00351E3C" w:rsidP="00CA5A50">
            <w:r>
              <w:t>538 - Ostatné dane a poplatky z toho:</w:t>
            </w:r>
          </w:p>
          <w:p w:rsidR="00351E3C" w:rsidRPr="00074670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351E3C">
            <w:pPr>
              <w:jc w:val="right"/>
            </w:pPr>
            <w:r>
              <w:t>200,00</w:t>
            </w: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1E3C" w:rsidRPr="00DC6FCE" w:rsidRDefault="00351E3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351E3C">
            <w:pPr>
              <w:jc w:val="right"/>
            </w:pPr>
          </w:p>
        </w:tc>
      </w:tr>
      <w:tr w:rsidR="00351E3C" w:rsidRPr="00A6137D" w:rsidTr="00D2001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E3C" w:rsidRDefault="00351E3C" w:rsidP="00CA5A50">
            <w:r>
              <w:t>551 - Odpisy  DNM a DHM z toho:</w:t>
            </w:r>
          </w:p>
          <w:p w:rsidR="00351E3C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51E3C" w:rsidRPr="00074670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Default="00351E3C" w:rsidP="00721476">
            <w:pPr>
              <w:jc w:val="right"/>
            </w:pPr>
            <w:r>
              <w:t>343,00</w:t>
            </w:r>
          </w:p>
          <w:p w:rsidR="00351E3C" w:rsidRDefault="00351E3C" w:rsidP="00721476">
            <w:pPr>
              <w:jc w:val="right"/>
            </w:pPr>
          </w:p>
          <w:p w:rsidR="00351E3C" w:rsidRPr="008A784C" w:rsidRDefault="00351E3C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Default="00351E3C" w:rsidP="00351E3C">
            <w:pPr>
              <w:jc w:val="right"/>
            </w:pPr>
            <w:r>
              <w:t>688,00</w:t>
            </w:r>
          </w:p>
          <w:p w:rsidR="00351E3C" w:rsidRDefault="00351E3C" w:rsidP="00351E3C">
            <w:pPr>
              <w:jc w:val="right"/>
            </w:pPr>
          </w:p>
          <w:p w:rsidR="00351E3C" w:rsidRPr="008A784C" w:rsidRDefault="00351E3C" w:rsidP="00351E3C">
            <w:pPr>
              <w:jc w:val="right"/>
            </w:pPr>
          </w:p>
        </w:tc>
        <w:tc>
          <w:tcPr>
            <w:tcW w:w="1984" w:type="dxa"/>
          </w:tcPr>
          <w:p w:rsidR="00351E3C" w:rsidRDefault="00351E3C" w:rsidP="001C26C0">
            <w:pPr>
              <w:jc w:val="right"/>
            </w:pPr>
            <w:r>
              <w:t>847,00</w:t>
            </w:r>
          </w:p>
          <w:p w:rsidR="00351E3C" w:rsidRDefault="00351E3C" w:rsidP="001C26C0">
            <w:pPr>
              <w:jc w:val="right"/>
            </w:pPr>
            <w:r>
              <w:t>180,00</w:t>
            </w:r>
          </w:p>
          <w:p w:rsidR="00351E3C" w:rsidRDefault="00351E3C" w:rsidP="001C26C0">
            <w:pPr>
              <w:jc w:val="right"/>
            </w:pPr>
            <w:r>
              <w:t>667,00</w:t>
            </w: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1E3C" w:rsidRPr="00DC6FCE" w:rsidRDefault="00351E3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351E3C">
            <w:pPr>
              <w:jc w:val="right"/>
            </w:pP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E3C" w:rsidRDefault="00351E3C" w:rsidP="009C0DB4">
            <w:r>
              <w:t>568 - Ostatné finančné náklady z toho:</w:t>
            </w:r>
          </w:p>
          <w:p w:rsidR="00351E3C" w:rsidRPr="00074670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074670" w:rsidRDefault="00351E3C" w:rsidP="00721476">
            <w:pPr>
              <w:jc w:val="right"/>
            </w:pPr>
            <w:r>
              <w:t xml:space="preserve">85,70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074670" w:rsidRDefault="00351E3C" w:rsidP="00351E3C">
            <w:pPr>
              <w:jc w:val="right"/>
            </w:pPr>
            <w:r>
              <w:t>536,10</w:t>
            </w: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1E3C" w:rsidRPr="00DC6FCE" w:rsidRDefault="00351E3C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074670" w:rsidRDefault="00351E3C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074670" w:rsidRDefault="00351E3C" w:rsidP="00351E3C">
            <w:pPr>
              <w:jc w:val="right"/>
            </w:pP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E3C" w:rsidRDefault="00351E3C" w:rsidP="009C0DB4">
            <w:r>
              <w:t>588 - Náklady z odvodu príjmov z toho:</w:t>
            </w:r>
          </w:p>
          <w:p w:rsidR="00351E3C" w:rsidRPr="00074670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074670" w:rsidRDefault="00351E3C" w:rsidP="00721476">
            <w:pPr>
              <w:jc w:val="right"/>
            </w:pPr>
            <w:r>
              <w:t>927,20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074670" w:rsidRDefault="00351E3C" w:rsidP="00351E3C">
            <w:pPr>
              <w:jc w:val="right"/>
            </w:pPr>
            <w:r>
              <w:t>2 299,00</w:t>
            </w:r>
          </w:p>
        </w:tc>
      </w:tr>
      <w:tr w:rsidR="00351E3C" w:rsidRPr="00A6137D" w:rsidTr="00AB33EC">
        <w:trPr>
          <w:gridAfter w:val="1"/>
          <w:wAfter w:w="1984" w:type="dxa"/>
          <w:trHeight w:val="31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1E3C" w:rsidRPr="00D644DA" w:rsidRDefault="00351E3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074670" w:rsidRDefault="00351E3C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074670" w:rsidRDefault="00351E3C" w:rsidP="00351E3C">
            <w:pPr>
              <w:jc w:val="right"/>
            </w:pP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1E3C" w:rsidRDefault="00351E3C" w:rsidP="005E29B4">
            <w:r>
              <w:t>548 - Ostatné náklady na prevádzkovú činnosť z toho:</w:t>
            </w:r>
          </w:p>
          <w:p w:rsidR="00351E3C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transfery na dávku v hmotnej núdzi</w:t>
            </w:r>
          </w:p>
          <w:p w:rsidR="00351E3C" w:rsidRPr="00074670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centové vyrovnanie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1E3C" w:rsidRDefault="00351E3C" w:rsidP="00721476">
            <w:pPr>
              <w:jc w:val="right"/>
            </w:pPr>
            <w:r>
              <w:t>0,01</w:t>
            </w:r>
          </w:p>
          <w:p w:rsidR="00351E3C" w:rsidRDefault="00351E3C" w:rsidP="00287F91">
            <w:pPr>
              <w:jc w:val="right"/>
            </w:pPr>
            <w:r>
              <w:t>0,00</w:t>
            </w:r>
          </w:p>
          <w:p w:rsidR="00351E3C" w:rsidRPr="008A784C" w:rsidRDefault="00351E3C" w:rsidP="001252AB">
            <w:pPr>
              <w:jc w:val="right"/>
            </w:pPr>
            <w:r>
              <w:t>0,01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1E3C" w:rsidRDefault="00351E3C" w:rsidP="00351E3C">
            <w:pPr>
              <w:jc w:val="right"/>
            </w:pPr>
            <w:r>
              <w:t>99,59</w:t>
            </w:r>
          </w:p>
          <w:p w:rsidR="00351E3C" w:rsidRDefault="00351E3C" w:rsidP="00351E3C">
            <w:pPr>
              <w:jc w:val="right"/>
            </w:pPr>
            <w:r>
              <w:t>99,60</w:t>
            </w:r>
          </w:p>
          <w:p w:rsidR="00351E3C" w:rsidRPr="008A784C" w:rsidRDefault="00351E3C" w:rsidP="00351E3C">
            <w:pPr>
              <w:jc w:val="right"/>
            </w:pPr>
            <w:r>
              <w:t>0,01</w:t>
            </w: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1E3C" w:rsidRDefault="00351E3C" w:rsidP="005E29B4">
            <w:r>
              <w:t>549 - Manká a škody z toho:</w:t>
            </w:r>
          </w:p>
          <w:p w:rsidR="00351E3C" w:rsidRPr="00074670" w:rsidRDefault="00351E3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1E3C" w:rsidRPr="008A784C" w:rsidRDefault="00351E3C" w:rsidP="00351E3C">
            <w:pPr>
              <w:jc w:val="right"/>
            </w:pPr>
          </w:p>
        </w:tc>
      </w:tr>
      <w:tr w:rsidR="00351E3C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1E3C" w:rsidRPr="008640E2" w:rsidRDefault="00351E3C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51E3C" w:rsidRDefault="00351E3C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1E3C" w:rsidRPr="008A784C" w:rsidRDefault="00351E3C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1E3C" w:rsidRPr="008A784C" w:rsidRDefault="00351E3C" w:rsidP="0026564E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9824FA" w:rsidRDefault="00351E3C" w:rsidP="00716AA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nákladov k 31.12</w:t>
      </w:r>
      <w:r w:rsidR="001252AB" w:rsidRPr="001252AB">
        <w:rPr>
          <w:sz w:val="24"/>
          <w:szCs w:val="24"/>
        </w:rPr>
        <w:t>.2025</w:t>
      </w:r>
      <w:r w:rsidR="00716AA3" w:rsidRPr="001252AB">
        <w:rPr>
          <w:sz w:val="24"/>
          <w:szCs w:val="24"/>
        </w:rPr>
        <w:t xml:space="preserve"> bola vykázaná vo výške</w:t>
      </w:r>
      <w:r w:rsidR="00076DA5" w:rsidRPr="001252AB">
        <w:rPr>
          <w:sz w:val="24"/>
          <w:szCs w:val="24"/>
        </w:rPr>
        <w:t xml:space="preserve"> </w:t>
      </w:r>
      <w:r w:rsidR="002734CB">
        <w:rPr>
          <w:sz w:val="24"/>
          <w:szCs w:val="24"/>
        </w:rPr>
        <w:t>63 277,41</w:t>
      </w:r>
      <w:r>
        <w:rPr>
          <w:sz w:val="24"/>
          <w:szCs w:val="24"/>
        </w:rPr>
        <w:t xml:space="preserve"> €.</w:t>
      </w:r>
    </w:p>
    <w:p w:rsidR="003756DE" w:rsidRDefault="003756DE" w:rsidP="006D1D9B">
      <w:pPr>
        <w:ind w:left="284"/>
        <w:jc w:val="both"/>
        <w:rPr>
          <w:color w:val="FF0000"/>
          <w:sz w:val="24"/>
          <w:szCs w:val="24"/>
        </w:rPr>
      </w:pPr>
    </w:p>
    <w:p w:rsidR="003756DE" w:rsidRDefault="009824FA" w:rsidP="009824FA">
      <w:pPr>
        <w:ind w:left="284"/>
        <w:jc w:val="both"/>
        <w:rPr>
          <w:sz w:val="24"/>
          <w:szCs w:val="24"/>
        </w:rPr>
      </w:pPr>
      <w:r w:rsidRPr="009824FA">
        <w:rPr>
          <w:sz w:val="24"/>
          <w:szCs w:val="24"/>
        </w:rPr>
        <w:t>Nárast</w:t>
      </w:r>
      <w:r w:rsidR="00716AA3" w:rsidRPr="009824FA">
        <w:rPr>
          <w:sz w:val="24"/>
          <w:szCs w:val="24"/>
        </w:rPr>
        <w:t xml:space="preserve"> nákladov bol sp</w:t>
      </w:r>
      <w:r w:rsidR="006D1D9B" w:rsidRPr="009824FA">
        <w:rPr>
          <w:sz w:val="24"/>
          <w:szCs w:val="24"/>
        </w:rPr>
        <w:t xml:space="preserve">ôsobený </w:t>
      </w:r>
      <w:r w:rsidRPr="009824FA">
        <w:rPr>
          <w:sz w:val="24"/>
          <w:szCs w:val="24"/>
        </w:rPr>
        <w:t xml:space="preserve"> vy</w:t>
      </w:r>
      <w:r w:rsidR="00AB33EC">
        <w:rPr>
          <w:sz w:val="24"/>
          <w:szCs w:val="24"/>
        </w:rPr>
        <w:t>ššími mzdovými nákladmi</w:t>
      </w:r>
      <w:r w:rsidRPr="009824FA">
        <w:rPr>
          <w:sz w:val="24"/>
          <w:szCs w:val="24"/>
        </w:rPr>
        <w:t>.</w:t>
      </w:r>
    </w:p>
    <w:p w:rsidR="009824FA" w:rsidRPr="009824FA" w:rsidRDefault="009824FA" w:rsidP="009824FA">
      <w:pPr>
        <w:ind w:left="284"/>
        <w:jc w:val="both"/>
        <w:rPr>
          <w:sz w:val="24"/>
          <w:szCs w:val="24"/>
        </w:rPr>
      </w:pPr>
    </w:p>
    <w:p w:rsidR="003756DE" w:rsidRPr="009824FA" w:rsidRDefault="003756DE" w:rsidP="006D1D9B">
      <w:pPr>
        <w:ind w:left="284"/>
        <w:jc w:val="both"/>
        <w:rPr>
          <w:sz w:val="24"/>
          <w:szCs w:val="24"/>
        </w:rPr>
      </w:pPr>
    </w:p>
    <w:p w:rsidR="006D1D9B" w:rsidRPr="009824FA" w:rsidRDefault="00716AA3" w:rsidP="009824FA">
      <w:pPr>
        <w:ind w:left="284"/>
        <w:jc w:val="both"/>
        <w:rPr>
          <w:sz w:val="24"/>
          <w:szCs w:val="24"/>
        </w:rPr>
      </w:pPr>
      <w:r w:rsidRPr="009824FA">
        <w:rPr>
          <w:sz w:val="24"/>
          <w:szCs w:val="24"/>
        </w:rPr>
        <w:t xml:space="preserve">Najväčší podiel na nákladoch tvorili náklady: </w:t>
      </w:r>
    </w:p>
    <w:p w:rsidR="0084538E" w:rsidRPr="009824FA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9824FA">
        <w:rPr>
          <w:sz w:val="24"/>
          <w:szCs w:val="24"/>
        </w:rPr>
        <w:t>náklady za ener</w:t>
      </w:r>
      <w:r w:rsidR="009824FA" w:rsidRPr="009824FA">
        <w:rPr>
          <w:sz w:val="24"/>
          <w:szCs w:val="24"/>
        </w:rPr>
        <w:t xml:space="preserve">gie vo výške </w:t>
      </w:r>
      <w:r w:rsidR="00351E3C">
        <w:rPr>
          <w:sz w:val="24"/>
          <w:szCs w:val="24"/>
        </w:rPr>
        <w:t>4 874 ,73</w:t>
      </w:r>
      <w:r w:rsidR="00937A03">
        <w:rPr>
          <w:sz w:val="24"/>
          <w:szCs w:val="24"/>
        </w:rPr>
        <w:t xml:space="preserve"> €.</w:t>
      </w:r>
    </w:p>
    <w:p w:rsidR="00716AA3" w:rsidRPr="009824FA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824FA">
        <w:rPr>
          <w:sz w:val="24"/>
          <w:szCs w:val="24"/>
        </w:rPr>
        <w:t xml:space="preserve">mzdové náklady vo </w:t>
      </w:r>
      <w:r w:rsidR="009824FA" w:rsidRPr="009824FA">
        <w:rPr>
          <w:sz w:val="24"/>
          <w:szCs w:val="24"/>
        </w:rPr>
        <w:t xml:space="preserve">výške  </w:t>
      </w:r>
      <w:r w:rsidR="00351E3C">
        <w:rPr>
          <w:sz w:val="24"/>
          <w:szCs w:val="24"/>
        </w:rPr>
        <w:t>23 165,20</w:t>
      </w:r>
      <w:r w:rsidR="009824FA" w:rsidRPr="009824FA">
        <w:rPr>
          <w:sz w:val="24"/>
          <w:szCs w:val="24"/>
        </w:rPr>
        <w:t>€ (mzdy +dohody o prac. činnosti)</w:t>
      </w:r>
      <w:r w:rsidRPr="009824FA">
        <w:rPr>
          <w:sz w:val="24"/>
          <w:szCs w:val="24"/>
        </w:rPr>
        <w:t xml:space="preserve"> </w:t>
      </w:r>
      <w:r w:rsidR="009824FA" w:rsidRPr="009824FA">
        <w:rPr>
          <w:sz w:val="24"/>
          <w:szCs w:val="24"/>
        </w:rPr>
        <w:t>.</w:t>
      </w:r>
    </w:p>
    <w:p w:rsidR="006D2BFA" w:rsidRPr="009824FA" w:rsidRDefault="00716AA3" w:rsidP="009824F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824FA">
        <w:rPr>
          <w:sz w:val="24"/>
          <w:szCs w:val="24"/>
        </w:rPr>
        <w:t>sociálne náklady</w:t>
      </w:r>
      <w:r w:rsidR="009824FA" w:rsidRPr="009824FA">
        <w:rPr>
          <w:sz w:val="24"/>
          <w:szCs w:val="24"/>
        </w:rPr>
        <w:t xml:space="preserve"> vo výške </w:t>
      </w:r>
      <w:r w:rsidRPr="009824FA">
        <w:rPr>
          <w:sz w:val="24"/>
          <w:szCs w:val="24"/>
        </w:rPr>
        <w:t xml:space="preserve"> </w:t>
      </w:r>
      <w:r w:rsidR="00351E3C">
        <w:rPr>
          <w:sz w:val="24"/>
          <w:szCs w:val="24"/>
        </w:rPr>
        <w:t>11 658,93</w:t>
      </w:r>
      <w:r w:rsidRPr="009824FA">
        <w:rPr>
          <w:sz w:val="24"/>
          <w:szCs w:val="24"/>
        </w:rPr>
        <w:t>€</w:t>
      </w:r>
      <w:r w:rsidR="009824FA" w:rsidRPr="009824FA">
        <w:rPr>
          <w:b/>
          <w:sz w:val="24"/>
          <w:szCs w:val="24"/>
        </w:rPr>
        <w:t xml:space="preserve"> </w:t>
      </w:r>
      <w:r w:rsidR="009824FA" w:rsidRPr="009824FA">
        <w:rPr>
          <w:sz w:val="24"/>
          <w:szCs w:val="24"/>
        </w:rPr>
        <w:t>(účty 524,525,527)</w:t>
      </w:r>
    </w:p>
    <w:p w:rsidR="006D2BFA" w:rsidRPr="009824FA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824FA">
        <w:rPr>
          <w:sz w:val="24"/>
          <w:szCs w:val="24"/>
        </w:rPr>
        <w:t xml:space="preserve">náklady z odvodu príjmov RO vo </w:t>
      </w:r>
      <w:r w:rsidR="009824FA" w:rsidRPr="009824FA">
        <w:rPr>
          <w:sz w:val="24"/>
          <w:szCs w:val="24"/>
        </w:rPr>
        <w:t xml:space="preserve">výške  </w:t>
      </w:r>
      <w:r w:rsidR="00351E3C">
        <w:rPr>
          <w:sz w:val="24"/>
          <w:szCs w:val="24"/>
        </w:rPr>
        <w:t>927,20</w:t>
      </w:r>
      <w:r w:rsidRPr="009824FA">
        <w:rPr>
          <w:sz w:val="24"/>
          <w:szCs w:val="24"/>
        </w:rPr>
        <w:t xml:space="preserve"> € (účet 588, 589)</w:t>
      </w:r>
    </w:p>
    <w:p w:rsidR="00716AA3" w:rsidRPr="009824FA" w:rsidRDefault="009824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os</w:t>
      </w:r>
      <w:r w:rsidR="00351E3C">
        <w:rPr>
          <w:sz w:val="24"/>
          <w:szCs w:val="24"/>
        </w:rPr>
        <w:t>tatné finančné náklady vo výške 0,01€</w:t>
      </w:r>
      <w:r>
        <w:rPr>
          <w:sz w:val="24"/>
          <w:szCs w:val="24"/>
        </w:rPr>
        <w:t xml:space="preserve"> (568)</w:t>
      </w:r>
    </w:p>
    <w:p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C82206" w:rsidRDefault="00B122A0" w:rsidP="009C632E">
            <w:pPr>
              <w:rPr>
                <w:sz w:val="18"/>
                <w:szCs w:val="18"/>
              </w:rPr>
            </w:pPr>
            <w:r w:rsidRPr="00C8220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C82206" w:rsidRDefault="00572F93" w:rsidP="009C632E">
            <w:pPr>
              <w:rPr>
                <w:sz w:val="18"/>
                <w:szCs w:val="18"/>
              </w:rPr>
            </w:pPr>
            <w:r w:rsidRPr="00C82206">
              <w:rPr>
                <w:sz w:val="18"/>
                <w:szCs w:val="18"/>
              </w:rPr>
              <w:t>D</w:t>
            </w:r>
            <w:r w:rsidR="006D2BFA" w:rsidRPr="00C82206">
              <w:rPr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:rsidR="00F973D6" w:rsidRPr="00170EDE" w:rsidRDefault="003C3ADB" w:rsidP="00C822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48 005,83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C82206" w:rsidRDefault="00572F93" w:rsidP="009C632E">
            <w:pPr>
              <w:rPr>
                <w:sz w:val="18"/>
                <w:szCs w:val="18"/>
              </w:rPr>
            </w:pPr>
            <w:r w:rsidRPr="00C82206">
              <w:rPr>
                <w:sz w:val="18"/>
                <w:szCs w:val="18"/>
              </w:rPr>
              <w:t>Dr</w:t>
            </w:r>
            <w:r w:rsidR="00D50785" w:rsidRPr="00C82206">
              <w:rPr>
                <w:sz w:val="18"/>
                <w:szCs w:val="18"/>
              </w:rPr>
              <w:t>obný hmotný majetok</w:t>
            </w:r>
          </w:p>
        </w:tc>
        <w:tc>
          <w:tcPr>
            <w:tcW w:w="3119" w:type="dxa"/>
          </w:tcPr>
          <w:p w:rsidR="006D2BFA" w:rsidRPr="00170EDE" w:rsidRDefault="00C82206" w:rsidP="00C822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15 243,25</w:t>
            </w: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C82206" w:rsidRDefault="00D50785" w:rsidP="009C632E">
            <w:pPr>
              <w:rPr>
                <w:sz w:val="18"/>
                <w:szCs w:val="18"/>
              </w:rPr>
            </w:pPr>
            <w:r w:rsidRPr="00C8220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C82206" w:rsidP="00C822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  <w:r w:rsidR="003C3AD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327,94</w:t>
            </w: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82206">
        <w:rPr>
          <w:sz w:val="24"/>
          <w:szCs w:val="24"/>
        </w:rPr>
        <w:t>rozpočtovej</w:t>
      </w:r>
      <w:r w:rsidR="00CC1EF7" w:rsidRPr="00C82206">
        <w:rPr>
          <w:sz w:val="24"/>
          <w:szCs w:val="24"/>
        </w:rPr>
        <w:t xml:space="preserve"> </w:t>
      </w:r>
      <w:r w:rsidRPr="00C82206">
        <w:rPr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C82206">
        <w:rPr>
          <w:sz w:val="24"/>
          <w:szCs w:val="24"/>
        </w:rPr>
        <w:t>obecným</w:t>
      </w:r>
      <w:r w:rsidR="00211A99">
        <w:rPr>
          <w:sz w:val="24"/>
          <w:szCs w:val="24"/>
        </w:rPr>
        <w:t xml:space="preserve"> zastupiteľstvom dňa 13.12.202</w:t>
      </w:r>
      <w:r w:rsidR="00716EE4">
        <w:rPr>
          <w:sz w:val="24"/>
          <w:szCs w:val="24"/>
        </w:rPr>
        <w:t>5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8741FA">
        <w:rPr>
          <w:sz w:val="24"/>
          <w:szCs w:val="24"/>
        </w:rPr>
        <w:t>197/2024</w:t>
      </w:r>
      <w:r w:rsidR="00C82206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8741FA">
        <w:rPr>
          <w:sz w:val="24"/>
          <w:szCs w:val="24"/>
        </w:rPr>
        <w:t>ná dňa 06.03.2025</w:t>
      </w:r>
      <w:r w:rsidR="001252AB">
        <w:rPr>
          <w:sz w:val="24"/>
          <w:szCs w:val="24"/>
        </w:rPr>
        <w:t xml:space="preserve"> uznesením č. 212/2025</w:t>
      </w:r>
    </w:p>
    <w:p w:rsidR="00716EE4" w:rsidRDefault="00CD149C" w:rsidP="00CD149C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="00CE5477" w:rsidRPr="00CD149C">
        <w:rPr>
          <w:sz w:val="24"/>
          <w:szCs w:val="24"/>
        </w:rPr>
        <w:t xml:space="preserve"> zmena  schv</w:t>
      </w:r>
      <w:r w:rsidR="001252AB">
        <w:rPr>
          <w:sz w:val="24"/>
          <w:szCs w:val="24"/>
        </w:rPr>
        <w:t xml:space="preserve">álená dňa </w:t>
      </w:r>
      <w:r w:rsidR="006676C3">
        <w:rPr>
          <w:sz w:val="24"/>
          <w:szCs w:val="24"/>
        </w:rPr>
        <w:t>05.06.2025 uznesením č.227/2025</w:t>
      </w:r>
    </w:p>
    <w:p w:rsidR="00716EE4" w:rsidRDefault="00716EE4" w:rsidP="00CD149C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28.08.2025 uznesením č. 246/2025</w:t>
      </w:r>
    </w:p>
    <w:p w:rsidR="00CE5477" w:rsidRPr="00CD149C" w:rsidRDefault="00716EE4" w:rsidP="00CD149C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schválená dňa 30.10.2025 uznesením č. 257/2025 </w:t>
      </w:r>
      <w:r w:rsidR="00C12FE0" w:rsidRPr="00CD149C">
        <w:rPr>
          <w:sz w:val="24"/>
          <w:szCs w:val="24"/>
        </w:rPr>
        <w:t>.</w:t>
      </w:r>
    </w:p>
    <w:p w:rsidR="00083E70" w:rsidRPr="00CE5477" w:rsidRDefault="00083E70" w:rsidP="00C12FE0">
      <w:pPr>
        <w:ind w:left="360"/>
        <w:jc w:val="both"/>
        <w:rPr>
          <w:sz w:val="24"/>
          <w:szCs w:val="24"/>
        </w:rPr>
      </w:pPr>
    </w:p>
    <w:p w:rsidR="004B482B" w:rsidRPr="00C12FE0" w:rsidRDefault="004B482B" w:rsidP="00C12FE0">
      <w:pPr>
        <w:ind w:left="36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4F5AAF" w:rsidRDefault="004F5AAF" w:rsidP="009163C5">
      <w:pPr>
        <w:jc w:val="both"/>
        <w:rPr>
          <w:color w:val="FF0000"/>
          <w:sz w:val="24"/>
          <w:szCs w:val="24"/>
        </w:rPr>
      </w:pPr>
    </w:p>
    <w:p w:rsidR="009824FA" w:rsidRDefault="009824FA" w:rsidP="00B031CD">
      <w:pPr>
        <w:jc w:val="center"/>
        <w:rPr>
          <w:b/>
          <w:sz w:val="24"/>
          <w:szCs w:val="24"/>
        </w:rPr>
      </w:pPr>
    </w:p>
    <w:p w:rsidR="009824FA" w:rsidRDefault="009824FA" w:rsidP="00B031CD">
      <w:pPr>
        <w:jc w:val="center"/>
        <w:rPr>
          <w:b/>
          <w:sz w:val="24"/>
          <w:szCs w:val="24"/>
        </w:rPr>
      </w:pPr>
    </w:p>
    <w:p w:rsidR="009824FA" w:rsidRDefault="009824FA" w:rsidP="00B031CD">
      <w:pPr>
        <w:jc w:val="center"/>
        <w:rPr>
          <w:b/>
          <w:sz w:val="24"/>
          <w:szCs w:val="24"/>
        </w:rPr>
      </w:pPr>
    </w:p>
    <w:p w:rsidR="007160DC" w:rsidRDefault="007160DC" w:rsidP="00B031CD">
      <w:pPr>
        <w:jc w:val="center"/>
        <w:rPr>
          <w:b/>
          <w:sz w:val="24"/>
          <w:szCs w:val="24"/>
        </w:rPr>
      </w:pPr>
    </w:p>
    <w:p w:rsidR="007160DC" w:rsidRDefault="007160DC" w:rsidP="00B031CD">
      <w:pPr>
        <w:jc w:val="center"/>
        <w:rPr>
          <w:b/>
          <w:sz w:val="24"/>
          <w:szCs w:val="24"/>
        </w:rPr>
      </w:pPr>
    </w:p>
    <w:p w:rsidR="007640EE" w:rsidRDefault="007640EE" w:rsidP="006676C3">
      <w:pPr>
        <w:jc w:val="center"/>
        <w:rPr>
          <w:b/>
          <w:sz w:val="24"/>
          <w:szCs w:val="24"/>
        </w:rPr>
      </w:pPr>
    </w:p>
    <w:p w:rsidR="007640EE" w:rsidRDefault="007640EE" w:rsidP="006676C3">
      <w:pPr>
        <w:jc w:val="center"/>
        <w:rPr>
          <w:b/>
          <w:sz w:val="24"/>
          <w:szCs w:val="24"/>
        </w:rPr>
      </w:pPr>
    </w:p>
    <w:p w:rsidR="007640EE" w:rsidRDefault="007640EE" w:rsidP="006676C3">
      <w:pPr>
        <w:jc w:val="center"/>
        <w:rPr>
          <w:b/>
          <w:sz w:val="24"/>
          <w:szCs w:val="24"/>
        </w:rPr>
      </w:pPr>
    </w:p>
    <w:p w:rsidR="007640EE" w:rsidRDefault="007640EE" w:rsidP="006676C3">
      <w:pPr>
        <w:jc w:val="center"/>
        <w:rPr>
          <w:b/>
          <w:sz w:val="24"/>
          <w:szCs w:val="24"/>
        </w:rPr>
      </w:pPr>
    </w:p>
    <w:p w:rsidR="007640EE" w:rsidRDefault="007640EE" w:rsidP="006676C3">
      <w:pPr>
        <w:jc w:val="center"/>
        <w:rPr>
          <w:b/>
          <w:sz w:val="24"/>
          <w:szCs w:val="24"/>
        </w:rPr>
      </w:pPr>
    </w:p>
    <w:p w:rsidR="00B031CD" w:rsidRPr="00FC435A" w:rsidRDefault="001B7997" w:rsidP="006676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000BDE" w:rsidRDefault="007640EE" w:rsidP="00B048BD">
      <w:pPr>
        <w:jc w:val="both"/>
        <w:rPr>
          <w:sz w:val="24"/>
          <w:szCs w:val="24"/>
        </w:rPr>
      </w:pPr>
      <w:r>
        <w:rPr>
          <w:sz w:val="24"/>
          <w:szCs w:val="24"/>
        </w:rPr>
        <w:t>Po 31. decembri</w:t>
      </w:r>
      <w:r w:rsidR="006676C3">
        <w:rPr>
          <w:sz w:val="24"/>
          <w:szCs w:val="24"/>
        </w:rPr>
        <w:t xml:space="preserve"> 2025</w:t>
      </w:r>
      <w:r w:rsidR="0052674C"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</w:t>
      </w:r>
      <w:r>
        <w:rPr>
          <w:sz w:val="24"/>
          <w:szCs w:val="24"/>
        </w:rPr>
        <w:t> riadnej účtovnej závierke k 31.12</w:t>
      </w:r>
      <w:r w:rsidR="006676C3">
        <w:rPr>
          <w:sz w:val="24"/>
          <w:szCs w:val="24"/>
        </w:rPr>
        <w:t>.2025</w:t>
      </w:r>
      <w:r w:rsidR="0052674C" w:rsidRPr="00000BDE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4A70A7">
      <w:headerReference w:type="default" r:id="rId8"/>
      <w:footerReference w:type="even" r:id="rId9"/>
      <w:footerReference w:type="default" r:id="rId10"/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889" w:rsidRDefault="00920889">
      <w:r>
        <w:separator/>
      </w:r>
    </w:p>
  </w:endnote>
  <w:endnote w:type="continuationSeparator" w:id="1">
    <w:p w:rsidR="00920889" w:rsidRDefault="009208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E3C" w:rsidRDefault="00351E3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51E3C" w:rsidRDefault="00351E3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E3C" w:rsidRDefault="00351E3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16EE4">
      <w:rPr>
        <w:rStyle w:val="slostrany"/>
        <w:noProof/>
      </w:rPr>
      <w:t>1</w:t>
    </w:r>
    <w:r>
      <w:rPr>
        <w:rStyle w:val="slostrany"/>
      </w:rPr>
      <w:fldChar w:fldCharType="end"/>
    </w:r>
  </w:p>
  <w:p w:rsidR="00351E3C" w:rsidRDefault="00351E3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889" w:rsidRDefault="00920889">
      <w:r>
        <w:separator/>
      </w:r>
    </w:p>
  </w:footnote>
  <w:footnote w:type="continuationSeparator" w:id="1">
    <w:p w:rsidR="00920889" w:rsidRDefault="009208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E3C" w:rsidRPr="0065096D" w:rsidRDefault="00351E3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Materská škola, Školská 75/7, Lučivná, Školská 75/7, 059 31 Lučivná</w:t>
    </w:r>
  </w:p>
  <w:p w:rsidR="00351E3C" w:rsidRPr="0065096D" w:rsidRDefault="00351E3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>individuálnej účtovnej závierky zostavenej k 31. decembru 2025</w:t>
    </w:r>
  </w:p>
  <w:p w:rsidR="00351E3C" w:rsidRDefault="00351E3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1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attachedTemplate r:id="rId1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0954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4FB3"/>
    <w:rsid w:val="0007594B"/>
    <w:rsid w:val="00076DA5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0BD"/>
    <w:rsid w:val="00094FAC"/>
    <w:rsid w:val="000958E6"/>
    <w:rsid w:val="00095F8E"/>
    <w:rsid w:val="00095FB0"/>
    <w:rsid w:val="000970ED"/>
    <w:rsid w:val="000A217D"/>
    <w:rsid w:val="000A2B1C"/>
    <w:rsid w:val="000A2C3B"/>
    <w:rsid w:val="000A398C"/>
    <w:rsid w:val="000A3DA2"/>
    <w:rsid w:val="000A44FF"/>
    <w:rsid w:val="000A6495"/>
    <w:rsid w:val="000A6AF6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4B3A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62D0"/>
    <w:rsid w:val="001164A4"/>
    <w:rsid w:val="00117BD3"/>
    <w:rsid w:val="00120BA4"/>
    <w:rsid w:val="00121C6D"/>
    <w:rsid w:val="00122700"/>
    <w:rsid w:val="001244F1"/>
    <w:rsid w:val="00124BD6"/>
    <w:rsid w:val="001252AB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343E4"/>
    <w:rsid w:val="001403A1"/>
    <w:rsid w:val="0014183C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24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0F9D"/>
    <w:rsid w:val="001926E4"/>
    <w:rsid w:val="00193097"/>
    <w:rsid w:val="0019515D"/>
    <w:rsid w:val="00196462"/>
    <w:rsid w:val="001A3540"/>
    <w:rsid w:val="001A3706"/>
    <w:rsid w:val="001A4191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6C0"/>
    <w:rsid w:val="001C2AD1"/>
    <w:rsid w:val="001C320F"/>
    <w:rsid w:val="001C390A"/>
    <w:rsid w:val="001C4B19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3BE"/>
    <w:rsid w:val="001D727A"/>
    <w:rsid w:val="001E00AA"/>
    <w:rsid w:val="001E14CB"/>
    <w:rsid w:val="001E1F25"/>
    <w:rsid w:val="001E2C2A"/>
    <w:rsid w:val="001E4A29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1A99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645"/>
    <w:rsid w:val="00235C5B"/>
    <w:rsid w:val="00240007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64E"/>
    <w:rsid w:val="00267A10"/>
    <w:rsid w:val="002721C8"/>
    <w:rsid w:val="00272CBD"/>
    <w:rsid w:val="002734CB"/>
    <w:rsid w:val="00273D60"/>
    <w:rsid w:val="00276769"/>
    <w:rsid w:val="00276FF5"/>
    <w:rsid w:val="0027769A"/>
    <w:rsid w:val="002778CF"/>
    <w:rsid w:val="00282032"/>
    <w:rsid w:val="002836B1"/>
    <w:rsid w:val="002839F2"/>
    <w:rsid w:val="00286D2C"/>
    <w:rsid w:val="00287F91"/>
    <w:rsid w:val="002901EE"/>
    <w:rsid w:val="002904D2"/>
    <w:rsid w:val="00293651"/>
    <w:rsid w:val="00293CD8"/>
    <w:rsid w:val="00294794"/>
    <w:rsid w:val="00295133"/>
    <w:rsid w:val="00295547"/>
    <w:rsid w:val="002966C9"/>
    <w:rsid w:val="00296711"/>
    <w:rsid w:val="0029796E"/>
    <w:rsid w:val="00297BAC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004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1E3C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08EC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4AEA"/>
    <w:rsid w:val="003A6355"/>
    <w:rsid w:val="003A64F2"/>
    <w:rsid w:val="003A6A0D"/>
    <w:rsid w:val="003A6BC6"/>
    <w:rsid w:val="003A6EF4"/>
    <w:rsid w:val="003B07BF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3ADB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2F04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221"/>
    <w:rsid w:val="00422414"/>
    <w:rsid w:val="00422612"/>
    <w:rsid w:val="004230F5"/>
    <w:rsid w:val="00423D84"/>
    <w:rsid w:val="00423EA8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238C"/>
    <w:rsid w:val="004527BB"/>
    <w:rsid w:val="00452F1D"/>
    <w:rsid w:val="004533AB"/>
    <w:rsid w:val="004538ED"/>
    <w:rsid w:val="00454E47"/>
    <w:rsid w:val="00456E91"/>
    <w:rsid w:val="00457F11"/>
    <w:rsid w:val="00461AFE"/>
    <w:rsid w:val="00461B94"/>
    <w:rsid w:val="00462668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76EDD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67D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0A7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512D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C34"/>
    <w:rsid w:val="00561CE0"/>
    <w:rsid w:val="005625BC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326A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7F2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340B"/>
    <w:rsid w:val="0060415B"/>
    <w:rsid w:val="00604314"/>
    <w:rsid w:val="00604661"/>
    <w:rsid w:val="00605FBD"/>
    <w:rsid w:val="00606505"/>
    <w:rsid w:val="00607DBF"/>
    <w:rsid w:val="00610900"/>
    <w:rsid w:val="00611434"/>
    <w:rsid w:val="006114BE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7B4"/>
    <w:rsid w:val="00637E08"/>
    <w:rsid w:val="006406E7"/>
    <w:rsid w:val="006409A6"/>
    <w:rsid w:val="00640CCF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676C3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3DF0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D5E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0DC"/>
    <w:rsid w:val="00716AA3"/>
    <w:rsid w:val="00716EE4"/>
    <w:rsid w:val="00717B65"/>
    <w:rsid w:val="00720222"/>
    <w:rsid w:val="00721476"/>
    <w:rsid w:val="00723E2E"/>
    <w:rsid w:val="00724477"/>
    <w:rsid w:val="007259D1"/>
    <w:rsid w:val="00725BBB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6059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40EE"/>
    <w:rsid w:val="00765E81"/>
    <w:rsid w:val="0076654E"/>
    <w:rsid w:val="00766641"/>
    <w:rsid w:val="00766CD9"/>
    <w:rsid w:val="00766D69"/>
    <w:rsid w:val="007700E3"/>
    <w:rsid w:val="00771B3A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4E02"/>
    <w:rsid w:val="00816145"/>
    <w:rsid w:val="00816472"/>
    <w:rsid w:val="008174B1"/>
    <w:rsid w:val="008207DB"/>
    <w:rsid w:val="00820A65"/>
    <w:rsid w:val="00821101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1FA"/>
    <w:rsid w:val="00874743"/>
    <w:rsid w:val="00876458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47F4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3341"/>
    <w:rsid w:val="0091412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0889"/>
    <w:rsid w:val="00921C9D"/>
    <w:rsid w:val="00922BD5"/>
    <w:rsid w:val="009240F6"/>
    <w:rsid w:val="00925ACD"/>
    <w:rsid w:val="00925EEA"/>
    <w:rsid w:val="009261DE"/>
    <w:rsid w:val="00926ADC"/>
    <w:rsid w:val="009301F2"/>
    <w:rsid w:val="00930DC2"/>
    <w:rsid w:val="00930F58"/>
    <w:rsid w:val="009316A5"/>
    <w:rsid w:val="0093219A"/>
    <w:rsid w:val="009336F6"/>
    <w:rsid w:val="00935E1B"/>
    <w:rsid w:val="00936E34"/>
    <w:rsid w:val="00937A03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DA7"/>
    <w:rsid w:val="0097520C"/>
    <w:rsid w:val="00976318"/>
    <w:rsid w:val="00976B8C"/>
    <w:rsid w:val="00976EFB"/>
    <w:rsid w:val="00977E56"/>
    <w:rsid w:val="009809A2"/>
    <w:rsid w:val="00980AB2"/>
    <w:rsid w:val="009824FA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3AF3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8B3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9F6D3F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045"/>
    <w:rsid w:val="00A24297"/>
    <w:rsid w:val="00A24735"/>
    <w:rsid w:val="00A266CE"/>
    <w:rsid w:val="00A26AFA"/>
    <w:rsid w:val="00A3017D"/>
    <w:rsid w:val="00A303D3"/>
    <w:rsid w:val="00A3246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5DC"/>
    <w:rsid w:val="00A41B20"/>
    <w:rsid w:val="00A41D74"/>
    <w:rsid w:val="00A41ED0"/>
    <w:rsid w:val="00A42491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3EC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0954"/>
    <w:rsid w:val="00AF1093"/>
    <w:rsid w:val="00AF2461"/>
    <w:rsid w:val="00AF3E0B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5934"/>
    <w:rsid w:val="00B06298"/>
    <w:rsid w:val="00B07D34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6E15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4D7E"/>
    <w:rsid w:val="00BD55EC"/>
    <w:rsid w:val="00BD71C6"/>
    <w:rsid w:val="00BE109D"/>
    <w:rsid w:val="00BE1B53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C004B8"/>
    <w:rsid w:val="00C010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2FE0"/>
    <w:rsid w:val="00C21782"/>
    <w:rsid w:val="00C21DB8"/>
    <w:rsid w:val="00C23B7B"/>
    <w:rsid w:val="00C23CC9"/>
    <w:rsid w:val="00C2415A"/>
    <w:rsid w:val="00C24330"/>
    <w:rsid w:val="00C26AE4"/>
    <w:rsid w:val="00C30438"/>
    <w:rsid w:val="00C311CA"/>
    <w:rsid w:val="00C3216A"/>
    <w:rsid w:val="00C324CC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3EE2"/>
    <w:rsid w:val="00C4528D"/>
    <w:rsid w:val="00C4594E"/>
    <w:rsid w:val="00C45D3F"/>
    <w:rsid w:val="00C45E17"/>
    <w:rsid w:val="00C466A4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D82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206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4A4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7B3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49C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2BB4"/>
    <w:rsid w:val="00D1325B"/>
    <w:rsid w:val="00D138F8"/>
    <w:rsid w:val="00D20011"/>
    <w:rsid w:val="00D20B56"/>
    <w:rsid w:val="00D20F3A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5F7D"/>
    <w:rsid w:val="00D660E7"/>
    <w:rsid w:val="00D70A0E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776A"/>
    <w:rsid w:val="00DB1C8F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C51"/>
    <w:rsid w:val="00DC4FB8"/>
    <w:rsid w:val="00DC5C36"/>
    <w:rsid w:val="00DC6FCE"/>
    <w:rsid w:val="00DD2B70"/>
    <w:rsid w:val="00DD2BE0"/>
    <w:rsid w:val="00DD2C6D"/>
    <w:rsid w:val="00DD3327"/>
    <w:rsid w:val="00DD4281"/>
    <w:rsid w:val="00DD434D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3676"/>
    <w:rsid w:val="00DF4343"/>
    <w:rsid w:val="00DF4593"/>
    <w:rsid w:val="00DF58DB"/>
    <w:rsid w:val="00DF7FD3"/>
    <w:rsid w:val="00E00887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28A3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406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C25"/>
    <w:rsid w:val="00ED5312"/>
    <w:rsid w:val="00ED7105"/>
    <w:rsid w:val="00EE0EAF"/>
    <w:rsid w:val="00EE34A4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2E1A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163"/>
    <w:rsid w:val="00F43926"/>
    <w:rsid w:val="00F44355"/>
    <w:rsid w:val="00F51B21"/>
    <w:rsid w:val="00F51D43"/>
    <w:rsid w:val="00F52226"/>
    <w:rsid w:val="00F5287C"/>
    <w:rsid w:val="00F53F3F"/>
    <w:rsid w:val="00F55D6A"/>
    <w:rsid w:val="00F564B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BE3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2B6C"/>
    <w:rsid w:val="00FE3DE1"/>
    <w:rsid w:val="00FE3FFB"/>
    <w:rsid w:val="00FE436A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CD14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onomika\Desktop\Dokumenty%20&#353;kola\Pozn&#225;mky%20k%20Uz&#225;vierke\Pozn&#225;mky%20k%2031_12_2023%20VZOR_obec_RO_PO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39B51-92EB-42C9-9589-46F96C4B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k 31_12_2023 VZOR_obec_RO_PO</Template>
  <TotalTime>1724</TotalTime>
  <Pages>9</Pages>
  <Words>2491</Words>
  <Characters>14203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Ekonomika</dc:creator>
  <cp:lastModifiedBy>Ekonomika</cp:lastModifiedBy>
  <cp:revision>32</cp:revision>
  <cp:lastPrinted>2025-04-16T08:56:00Z</cp:lastPrinted>
  <dcterms:created xsi:type="dcterms:W3CDTF">2024-04-15T07:08:00Z</dcterms:created>
  <dcterms:modified xsi:type="dcterms:W3CDTF">2026-04-20T10:34:00Z</dcterms:modified>
</cp:coreProperties>
</file>